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9"/>
        <w:rPr>
          <w:rFonts w:ascii="Times New Roman" w:hAnsi="Times New Roman" w:cs="Times New Roman" w:eastAsia="Times New Roman" w:hint="default"/>
          <w:sz w:val="2"/>
          <w:szCs w:val="2"/>
        </w:rPr>
      </w:pPr>
      <w:r>
        <w:rPr/>
        <w:pict>
          <v:group style="position:absolute;margin-left:34.1325pt;margin-top:278.582001pt;width:144.050pt;height:7.8pt;mso-position-horizontal-relative:page;mso-position-vertical-relative:page;z-index:1240" coordorigin="683,5572" coordsize="2881,156">
            <v:group style="position:absolute;left:683;top:5601;width:81;height:120" coordorigin="683,5601" coordsize="81,120">
              <v:shape style="position:absolute;left:683;top:5601;width:81;height:120" coordorigin="683,5601" coordsize="81,120" path="m697,5690l683,5704,687,5709,693,5713,707,5718,714,5720,727,5720,758,5703,717,5703,713,5702,704,5697,700,5694,697,5690xe" filled="true" fillcolor="#231f20" stroked="false">
                <v:path arrowok="t"/>
                <v:fill type="solid"/>
              </v:shape>
              <v:shape style="position:absolute;left:683;top:5601;width:81;height:120" coordorigin="683,5601" coordsize="81,120" path="m735,5601l724,5601,719,5601,688,5639,688,5644,716,5666,730,5671,742,5683,742,5690,724,5703,758,5703,762,5695,763,5690,763,5678,762,5673,726,5650,724,5649,708,5636,708,5630,726,5618,758,5618,762,5613,758,5609,752,5606,741,5602,735,5601xe" filled="true" fillcolor="#231f20" stroked="false">
                <v:path arrowok="t"/>
                <v:fill type="solid"/>
              </v:shape>
              <v:shape style="position:absolute;left:683;top:5601;width:81;height:120" coordorigin="683,5601" coordsize="81,120" path="m758,5618l732,5618,736,5619,744,5622,747,5625,749,5627,758,5618xe" filled="true" fillcolor="#231f20" stroked="false">
                <v:path arrowok="t"/>
                <v:fill type="solid"/>
              </v:shape>
            </v:group>
            <v:group style="position:absolute;left:783;top:5604;width:78;height:114" coordorigin="783,5604" coordsize="78,114">
              <v:shape style="position:absolute;left:783;top:5604;width:78;height:114" coordorigin="783,5604" coordsize="78,114" path="m858,5604l783,5604,783,5717,861,5717,861,5699,803,5699,803,5667,855,5667,855,5650,803,5650,803,5621,858,5621,858,5604xe" filled="true" fillcolor="#231f20" stroked="false">
                <v:path arrowok="t"/>
                <v:fill type="solid"/>
              </v:shape>
            </v:group>
            <v:group style="position:absolute;left:875;top:5601;width:105;height:120" coordorigin="875,5601" coordsize="105,120">
              <v:shape style="position:absolute;left:875;top:5601;width:105;height:120" coordorigin="875,5601" coordsize="105,120" path="m940,5601l928,5601,920,5602,875,5651,875,5669,919,5718,927,5720,945,5720,954,5718,968,5711,974,5706,978,5702,930,5702,925,5701,897,5666,897,5654,931,5619,977,5619,978,5618,944,5601,940,5601xe" filled="true" fillcolor="#231f20" stroked="false">
                <v:path arrowok="t"/>
                <v:fill type="solid"/>
              </v:shape>
              <v:shape style="position:absolute;left:875;top:5601;width:105;height:120" coordorigin="875,5601" coordsize="105,120" path="m963,5689l960,5693,957,5696,947,5701,942,5702,978,5702,979,5700,963,5689xe" filled="true" fillcolor="#231f20" stroked="false">
                <v:path arrowok="t"/>
                <v:fill type="solid"/>
              </v:shape>
              <v:shape style="position:absolute;left:875;top:5601;width:105;height:120" coordorigin="875,5601" coordsize="105,120" path="m977,5619l941,5619,946,5619,955,5623,959,5626,962,5630,977,5619xe" filled="true" fillcolor="#231f20" stroked="false">
                <v:path arrowok="t"/>
                <v:fill type="solid"/>
              </v:shape>
            </v:group>
            <v:group style="position:absolute;left:992;top:5604;width:86;height:114" coordorigin="992,5604" coordsize="86,114">
              <v:shape style="position:absolute;left:992;top:5604;width:86;height:114" coordorigin="992,5604" coordsize="86,114" path="m1037,5604l992,5604,992,5717,1012,5717,1012,5669,1048,5669,1047,5667,1055,5665,1061,5661,1069,5652,1012,5652,1012,5621,1069,5621,1067,5617,1064,5613,1056,5608,1052,5606,1042,5604,1037,5604xe" filled="true" fillcolor="#231f20" stroked="false">
                <v:path arrowok="t"/>
                <v:fill type="solid"/>
              </v:shape>
              <v:shape style="position:absolute;left:992;top:5604;width:86;height:114" coordorigin="992,5604" coordsize="86,114" path="m1048,5669l1027,5669,1053,5717,1077,5717,1048,5669xe" filled="true" fillcolor="#231f20" stroked="false">
                <v:path arrowok="t"/>
                <v:fill type="solid"/>
              </v:shape>
              <v:shape style="position:absolute;left:992;top:5604;width:86;height:114" coordorigin="992,5604" coordsize="86,114" path="m1069,5621l1033,5621,1036,5621,1041,5622,1053,5633,1053,5639,1031,5652,1069,5652,1071,5651,1073,5644,1073,5630,1072,5625,1069,5621xe" filled="true" fillcolor="#231f20" stroked="false">
                <v:path arrowok="t"/>
                <v:fill type="solid"/>
              </v:shape>
            </v:group>
            <v:group style="position:absolute;left:1093;top:5604;width:78;height:114" coordorigin="1093,5604" coordsize="78,114">
              <v:shape style="position:absolute;left:1093;top:5604;width:78;height:114" coordorigin="1093,5604" coordsize="78,114" path="m1168,5604l1093,5604,1093,5717,1170,5717,1170,5699,1113,5699,1113,5667,1165,5667,1165,5650,1113,5650,1113,5621,1168,5621,1168,5604xe" filled="true" fillcolor="#231f20" stroked="false">
                <v:path arrowok="t"/>
                <v:fill type="solid"/>
              </v:shape>
            </v:group>
            <v:group style="position:absolute;left:1178;top:5604;width:90;height:114" coordorigin="1178,5604" coordsize="90,114">
              <v:shape style="position:absolute;left:1178;top:5604;width:90;height:114" coordorigin="1178,5604" coordsize="90,114" path="m1233,5621l1213,5621,1213,5717,1233,5717,1233,5621xe" filled="true" fillcolor="#231f20" stroked="false">
                <v:path arrowok="t"/>
                <v:fill type="solid"/>
              </v:shape>
              <v:shape style="position:absolute;left:1178;top:5604;width:90;height:114" coordorigin="1178,5604" coordsize="90,114" path="m1268,5604l1178,5604,1178,5621,1268,5621,1268,5604xe" filled="true" fillcolor="#231f20" stroked="false">
                <v:path arrowok="t"/>
                <v:fill type="solid"/>
              </v:shape>
            </v:group>
            <v:group style="position:absolute;left:1258;top:5604;width:116;height:114" coordorigin="1258,5604" coordsize="116,114">
              <v:shape style="position:absolute;left:1258;top:5604;width:116;height:114" coordorigin="1258,5604" coordsize="116,114" path="m1324,5604l1307,5604,1258,5717,1280,5717,1290,5691,1362,5691,1355,5674,1297,5674,1315,5628,1335,5628,1324,5604xe" filled="true" fillcolor="#231f20" stroked="false">
                <v:path arrowok="t"/>
                <v:fill type="solid"/>
              </v:shape>
              <v:shape style="position:absolute;left:1258;top:5604;width:116;height:114" coordorigin="1258,5604" coordsize="116,114" path="m1362,5691l1340,5691,1350,5717,1373,5717,1362,5691xe" filled="true" fillcolor="#231f20" stroked="false">
                <v:path arrowok="t"/>
                <v:fill type="solid"/>
              </v:shape>
              <v:shape style="position:absolute;left:1258;top:5604;width:116;height:114" coordorigin="1258,5604" coordsize="116,114" path="m1335,5628l1315,5628,1333,5674,1355,5674,1335,5628xe" filled="true" fillcolor="#231f20" stroked="false">
                <v:path arrowok="t"/>
                <v:fill type="solid"/>
              </v:shape>
            </v:group>
            <v:group style="position:absolute;left:1384;top:5604;width:86;height:114" coordorigin="1384,5604" coordsize="86,114">
              <v:shape style="position:absolute;left:1384;top:5604;width:86;height:114" coordorigin="1384,5604" coordsize="86,114" path="m1429,5604l1384,5604,1384,5717,1405,5717,1405,5669,1441,5669,1440,5667,1448,5665,1454,5661,1462,5652,1405,5652,1405,5621,1462,5621,1460,5617,1457,5613,1449,5608,1444,5606,1434,5604,1429,5604xe" filled="true" fillcolor="#231f20" stroked="false">
                <v:path arrowok="t"/>
                <v:fill type="solid"/>
              </v:shape>
              <v:shape style="position:absolute;left:1384;top:5604;width:86;height:114" coordorigin="1384,5604" coordsize="86,114" path="m1441,5669l1419,5669,1446,5717,1470,5717,1441,5669xe" filled="true" fillcolor="#231f20" stroked="false">
                <v:path arrowok="t"/>
                <v:fill type="solid"/>
              </v:shape>
              <v:shape style="position:absolute;left:1384;top:5604;width:86;height:114" coordorigin="1384,5604" coordsize="86,114" path="m1462,5621l1425,5621,1428,5621,1433,5622,1445,5633,1445,5639,1424,5652,1462,5652,1463,5651,1466,5644,1466,5630,1464,5625,1462,5621xe" filled="true" fillcolor="#231f20" stroked="false">
                <v:path arrowok="t"/>
                <v:fill type="solid"/>
              </v:shape>
            </v:group>
            <v:group style="position:absolute;left:1485;top:5572;width:38;height:146" coordorigin="1485,5572" coordsize="38,146">
              <v:shape style="position:absolute;left:1485;top:5572;width:38;height:146" coordorigin="1485,5572" coordsize="38,146" path="m1505,5604l1485,5604,1485,5717,1505,5717,1505,5604xe" filled="true" fillcolor="#231f20" stroked="false">
                <v:path arrowok="t"/>
                <v:fill type="solid"/>
              </v:shape>
              <v:shape style="position:absolute;left:1485;top:5572;width:38;height:146" coordorigin="1485,5572" coordsize="38,146" path="m1523,5572l1501,5572,1485,5595,1500,5595,1523,5572xe" filled="true" fillcolor="#231f20" stroked="false">
                <v:path arrowok="t"/>
                <v:fill type="solid"/>
              </v:shape>
            </v:group>
            <v:group style="position:absolute;left:1516;top:5604;width:116;height:114" coordorigin="1516,5604" coordsize="116,114">
              <v:shape style="position:absolute;left:1516;top:5604;width:116;height:114" coordorigin="1516,5604" coordsize="116,114" path="m1583,5604l1566,5604,1516,5717,1539,5717,1549,5691,1621,5691,1613,5674,1556,5674,1574,5628,1593,5628,1583,5604xe" filled="true" fillcolor="#231f20" stroked="false">
                <v:path arrowok="t"/>
                <v:fill type="solid"/>
              </v:shape>
              <v:shape style="position:absolute;left:1516;top:5604;width:116;height:114" coordorigin="1516,5604" coordsize="116,114" path="m1621,5691l1598,5691,1609,5717,1632,5717,1621,5691xe" filled="true" fillcolor="#231f20" stroked="false">
                <v:path arrowok="t"/>
                <v:fill type="solid"/>
              </v:shape>
              <v:shape style="position:absolute;left:1516;top:5604;width:116;height:114" coordorigin="1516,5604" coordsize="116,114" path="m1593,5628l1574,5628,1591,5674,1613,5674,1593,5628xe" filled="true" fillcolor="#231f20" stroked="false">
                <v:path arrowok="t"/>
                <v:fill type="solid"/>
              </v:shape>
              <v:shape style="position:absolute;left:1675;top:5601;width:731;height:119" type="#_x0000_t75" stroked="false">
                <v:imagedata r:id="rId5" o:title=""/>
              </v:shape>
              <v:shape style="position:absolute;left:2455;top:5604;width:200;height:113" type="#_x0000_t75" stroked="false">
                <v:imagedata r:id="rId6" o:title=""/>
              </v:shape>
            </v:group>
            <v:group style="position:absolute;left:2710;top:5601;width:105;height:120" coordorigin="2710,5601" coordsize="105,120">
              <v:shape style="position:absolute;left:2710;top:5601;width:105;height:120" coordorigin="2710,5601" coordsize="105,120" path="m2780,5601l2763,5601,2754,5602,2710,5651,2710,5669,2754,5718,2763,5720,2781,5720,2789,5719,2802,5716,2809,5714,2814,5711,2814,5702,2766,5702,2760,5701,2732,5666,2732,5654,2765,5619,2811,5619,2814,5615,2810,5611,2804,5607,2789,5602,2780,5601xe" filled="true" fillcolor="#231f20" stroked="false">
                <v:path arrowok="t"/>
                <v:fill type="solid"/>
              </v:shape>
              <v:shape style="position:absolute;left:2710;top:5601;width:105;height:120" coordorigin="2710,5601" coordsize="105,120" path="m2814,5652l2771,5652,2771,5669,2795,5669,2795,5698,2789,5700,2781,5702,2814,5702,2814,5652xe" filled="true" fillcolor="#231f20" stroked="false">
                <v:path arrowok="t"/>
                <v:fill type="solid"/>
              </v:shape>
              <v:shape style="position:absolute;left:2710;top:5601;width:105;height:120" coordorigin="2710,5601" coordsize="105,120" path="m2811,5619l2777,5619,2783,5620,2793,5624,2797,5627,2800,5630,2811,5619xe" filled="true" fillcolor="#231f20" stroked="false">
                <v:path arrowok="t"/>
                <v:fill type="solid"/>
              </v:shape>
            </v:group>
            <v:group style="position:absolute;left:2834;top:5601;width:122;height:120" coordorigin="2834,5601" coordsize="122,120">
              <v:shape style="position:absolute;left:2834;top:5601;width:122;height:120" coordorigin="2834,5601" coordsize="122,120" path="m2903,5601l2885,5601,2877,5602,2834,5651,2834,5669,2877,5718,2885,5720,2903,5720,2911,5718,2926,5712,2933,5708,2939,5702,2889,5702,2883,5701,2855,5666,2855,5654,2888,5619,2940,5619,2933,5612,2926,5608,2911,5602,2903,5601xe" filled="true" fillcolor="#231f20" stroked="false">
                <v:path arrowok="t"/>
                <v:fill type="solid"/>
              </v:shape>
              <v:shape style="position:absolute;left:2834;top:5601;width:122;height:120" coordorigin="2834,5601" coordsize="122,120" path="m2940,5619l2900,5619,2906,5620,2915,5624,2933,5654,2933,5666,2900,5702,2939,5702,2943,5698,2948,5692,2954,5677,2955,5669,2955,5651,2954,5643,2948,5628,2943,5622,2940,5619xe" filled="true" fillcolor="#231f20" stroked="false">
                <v:path arrowok="t"/>
                <v:fill type="solid"/>
              </v:shape>
            </v:group>
            <v:group style="position:absolute;left:2975;top:5604;width:84;height:114" coordorigin="2975,5604" coordsize="84,114">
              <v:shape style="position:absolute;left:2975;top:5604;width:84;height:114" coordorigin="2975,5604" coordsize="84,114" path="m3023,5604l2975,5604,2975,5717,3021,5717,3026,5716,3055,5700,2995,5700,2995,5667,3053,5667,3047,5661,3041,5658,3034,5657,3034,5657,3040,5655,3045,5652,3047,5650,2995,5650,2995,5620,3051,5620,3049,5615,3046,5612,3039,5608,3036,5606,3027,5604,3023,5604xe" filled="true" fillcolor="#231f20" stroked="false">
                <v:path arrowok="t"/>
                <v:fill type="solid"/>
              </v:shape>
              <v:shape style="position:absolute;left:2975;top:5604;width:84;height:114" coordorigin="2975,5604" coordsize="84,114" path="m3053,5667l3022,5667,3028,5668,3036,5673,3038,5677,3038,5687,2995,5700,3055,5700,3057,5695,3058,5690,3058,5676,3056,5670,3053,5667xe" filled="true" fillcolor="#231f20" stroked="false">
                <v:path arrowok="t"/>
                <v:fill type="solid"/>
              </v:shape>
              <v:shape style="position:absolute;left:2975;top:5604;width:84;height:114" coordorigin="2975,5604" coordsize="84,114" path="m3051,5620l3019,5620,3024,5621,3032,5626,3033,5629,3033,5639,3032,5643,3025,5648,3020,5650,3047,5650,3052,5644,3054,5639,3054,5627,3053,5623,3051,5620xe" filled="true" fillcolor="#231f20" stroked="false">
                <v:path arrowok="t"/>
                <v:fill type="solid"/>
              </v:shape>
            </v:group>
            <v:group style="position:absolute;left:3088;top:5604;width:2;height:114" coordorigin="3088,5604" coordsize="2,114">
              <v:shape style="position:absolute;left:3088;top:5604;width:2;height:114" coordorigin="3088,5604" coordsize="0,114" path="m3088,5604l3088,5717e" filled="false" stroked="true" strokeweight="1.008pt" strokecolor="#231f20">
                <v:path arrowok="t"/>
              </v:shape>
            </v:group>
            <v:group style="position:absolute;left:3123;top:5604;width:78;height:114" coordorigin="3123,5604" coordsize="78,114">
              <v:shape style="position:absolute;left:3123;top:5604;width:78;height:114" coordorigin="3123,5604" coordsize="78,114" path="m3198,5604l3123,5604,3123,5717,3201,5717,3201,5699,3144,5699,3144,5667,3196,5667,3196,5650,3144,5650,3144,5621,3198,5621,3198,5604xe" filled="true" fillcolor="#231f20" stroked="false">
                <v:path arrowok="t"/>
                <v:fill type="solid"/>
              </v:shape>
            </v:group>
            <v:group style="position:absolute;left:3221;top:5604;width:86;height:114" coordorigin="3221,5604" coordsize="86,114">
              <v:shape style="position:absolute;left:3221;top:5604;width:86;height:114" coordorigin="3221,5604" coordsize="86,114" path="m3266,5604l3221,5604,3221,5717,3241,5717,3241,5669,3278,5669,3276,5667,3284,5665,3291,5661,3299,5652,3241,5652,3241,5621,3298,5621,3296,5617,3293,5613,3285,5608,3281,5606,3271,5604,3266,5604xe" filled="true" fillcolor="#231f20" stroked="false">
                <v:path arrowok="t"/>
                <v:fill type="solid"/>
              </v:shape>
              <v:shape style="position:absolute;left:3221;top:5604;width:86;height:114" coordorigin="3221,5604" coordsize="86,114" path="m3278,5669l3256,5669,3282,5717,3306,5717,3278,5669xe" filled="true" fillcolor="#231f20" stroked="false">
                <v:path arrowok="t"/>
                <v:fill type="solid"/>
              </v:shape>
              <v:shape style="position:absolute;left:3221;top:5604;width:86;height:114" coordorigin="3221,5604" coordsize="86,114" path="m3298,5621l3262,5621,3265,5621,3270,5622,3282,5633,3282,5639,3261,5652,3299,5652,3300,5651,3302,5644,3302,5630,3301,5625,3298,5621xe" filled="true" fillcolor="#231f20" stroked="false">
                <v:path arrowok="t"/>
                <v:fill type="solid"/>
              </v:shape>
            </v:group>
            <v:group style="position:absolute;left:3322;top:5604;width:100;height:114" coordorigin="3322,5604" coordsize="100,114">
              <v:shape style="position:absolute;left:3322;top:5604;width:100;height:114" coordorigin="3322,5604" coordsize="100,114" path="m3348,5604l3322,5604,3322,5717,3342,5717,3342,5629,3364,5629,3348,5604xe" filled="true" fillcolor="#231f20" stroked="false">
                <v:path arrowok="t"/>
                <v:fill type="solid"/>
              </v:shape>
              <v:shape style="position:absolute;left:3322;top:5604;width:100;height:114" coordorigin="3322,5604" coordsize="100,114" path="m3364,5629l3342,5629,3396,5717,3422,5717,3422,5688,3401,5688,3364,5629xe" filled="true" fillcolor="#231f20" stroked="false">
                <v:path arrowok="t"/>
                <v:fill type="solid"/>
              </v:shape>
              <v:shape style="position:absolute;left:3322;top:5604;width:100;height:114" coordorigin="3322,5604" coordsize="100,114" path="m3422,5604l3401,5604,3401,5688,3422,5688,3422,5604xe" filled="true" fillcolor="#231f20" stroked="false">
                <v:path arrowok="t"/>
                <v:fill type="solid"/>
              </v:shape>
            </v:group>
            <v:group style="position:absolute;left:3441;top:5601;width:122;height:120" coordorigin="3441,5601" coordsize="122,120">
              <v:shape style="position:absolute;left:3441;top:5601;width:122;height:120" coordorigin="3441,5601" coordsize="122,120" path="m3511,5601l3493,5601,3485,5602,3441,5651,3441,5669,3485,5718,3493,5720,3511,5720,3519,5718,3534,5712,3540,5708,3547,5702,3496,5702,3491,5701,3463,5666,3463,5654,3496,5619,3547,5619,3540,5612,3534,5608,3519,5602,3511,5601xe" filled="true" fillcolor="#231f20" stroked="false">
                <v:path arrowok="t"/>
                <v:fill type="solid"/>
              </v:shape>
              <v:shape style="position:absolute;left:3441;top:5601;width:122;height:120" coordorigin="3441,5601" coordsize="122,120" path="m3547,5619l3508,5619,3513,5620,3523,5624,3541,5654,3541,5666,3508,5702,3547,5702,3551,5698,3555,5692,3561,5677,3563,5669,3563,5651,3561,5643,3555,5628,3551,5622,3547,5619xe" filled="true" fillcolor="#231f20" stroked="false">
                <v:path arrowok="t"/>
                <v:fill type="solid"/>
              </v:shape>
            </v:group>
            <w10:wrap type="none"/>
          </v:group>
        </w:pict>
      </w:r>
      <w:r>
        <w:rPr/>
        <w:pict>
          <v:group style="position:absolute;margin-left:42.364101pt;margin-top:298.695007pt;width:127.7pt;height:7.8pt;mso-position-horizontal-relative:page;mso-position-vertical-relative:page;z-index:1264" coordorigin="847,5974" coordsize="2554,156">
            <v:shape style="position:absolute;left:847;top:5974;width:776;height:155" type="#_x0000_t75" stroked="false">
              <v:imagedata r:id="rId7" o:title=""/>
            </v:shape>
            <v:shape style="position:absolute;left:1672;top:6003;width:567;height:119" type="#_x0000_t75" stroked="false">
              <v:imagedata r:id="rId8" o:title=""/>
            </v:shape>
            <v:shape style="position:absolute;left:2294;top:6006;width:200;height:113" type="#_x0000_t75" stroked="false">
              <v:imagedata r:id="rId9" o:title=""/>
            </v:shape>
            <v:group style="position:absolute;left:2548;top:6003;width:105;height:120" coordorigin="2548,6003" coordsize="105,120">
              <v:shape style="position:absolute;left:2548;top:6003;width:105;height:120" coordorigin="2548,6003" coordsize="105,120" path="m2619,6003l2601,6003,2593,6004,2548,6053,2548,6071,2593,6121,2601,6122,2619,6122,2627,6121,2641,6118,2647,6116,2653,6113,2653,6104,2604,6104,2599,6103,2570,6068,2570,6056,2604,6021,2649,6021,2653,6017,2648,6013,2642,6010,2627,6004,2619,6003xe" filled="true" fillcolor="#231f20" stroked="false">
                <v:path arrowok="t"/>
                <v:fill type="solid"/>
              </v:shape>
              <v:shape style="position:absolute;left:2548;top:6003;width:105;height:120" coordorigin="2548,6003" coordsize="105,120" path="m2653,6055l2609,6055,2609,6071,2633,6071,2633,6100,2627,6103,2619,6104,2653,6104,2653,6055xe" filled="true" fillcolor="#231f20" stroked="false">
                <v:path arrowok="t"/>
                <v:fill type="solid"/>
              </v:shape>
              <v:shape style="position:absolute;left:2548;top:6003;width:105;height:120" coordorigin="2548,6003" coordsize="105,120" path="m2649,6021l2616,6021,2622,6022,2632,6026,2636,6029,2639,6032,2649,6021xe" filled="true" fillcolor="#231f20" stroked="false">
                <v:path arrowok="t"/>
                <v:fill type="solid"/>
              </v:shape>
            </v:group>
            <v:group style="position:absolute;left:2672;top:6003;width:122;height:120" coordorigin="2672,6003" coordsize="122,120">
              <v:shape style="position:absolute;left:2672;top:6003;width:122;height:120" coordorigin="2672,6003" coordsize="122,120" path="m2741,6003l2724,6003,2716,6004,2672,6053,2672,6071,2716,6121,2724,6122,2741,6122,2750,6121,2764,6115,2771,6111,2778,6104,2727,6104,2722,6103,2694,6068,2694,6056,2727,6021,2778,6021,2771,6014,2764,6010,2750,6004,2741,6003xe" filled="true" fillcolor="#231f20" stroked="false">
                <v:path arrowok="t"/>
                <v:fill type="solid"/>
              </v:shape>
              <v:shape style="position:absolute;left:2672;top:6003;width:122;height:120" coordorigin="2672,6003" coordsize="122,120" path="m2778,6021l2739,6021,2744,6022,2754,6026,2772,6056,2772,6068,2738,6104,2778,6104,2782,6100,2786,6094,2792,6079,2794,6071,2794,6053,2792,6045,2786,6030,2782,6024,2778,6021xe" filled="true" fillcolor="#231f20" stroked="false">
                <v:path arrowok="t"/>
                <v:fill type="solid"/>
              </v:shape>
            </v:group>
            <v:group style="position:absolute;left:2813;top:6006;width:84;height:114" coordorigin="2813,6006" coordsize="84,114">
              <v:shape style="position:absolute;left:2813;top:6006;width:84;height:114" coordorigin="2813,6006" coordsize="84,114" path="m2862,6006l2813,6006,2813,6119,2859,6119,2865,6119,2893,6102,2833,6102,2833,6069,2891,6069,2885,6063,2880,6060,2872,6060,2872,6059,2878,6057,2883,6054,2885,6052,2833,6052,2833,6023,2890,6023,2887,6018,2884,6015,2878,6010,2874,6008,2866,6006,2862,6006xe" filled="true" fillcolor="#231f20" stroked="false">
                <v:path arrowok="t"/>
                <v:fill type="solid"/>
              </v:shape>
              <v:shape style="position:absolute;left:2813;top:6006;width:84;height:114" coordorigin="2813,6006" coordsize="84,114" path="m2891,6069l2860,6069,2867,6070,2875,6075,2877,6079,2877,6089,2833,6102,2893,6102,2896,6098,2897,6092,2897,6079,2895,6072,2891,6069xe" filled="true" fillcolor="#231f20" stroked="false">
                <v:path arrowok="t"/>
                <v:fill type="solid"/>
              </v:shape>
              <v:shape style="position:absolute;left:2813;top:6006;width:84;height:114" coordorigin="2813,6006" coordsize="84,114" path="m2890,6023l2857,6023,2863,6024,2870,6028,2872,6032,2872,6042,2870,6045,2863,6051,2858,6052,2885,6052,2890,6046,2892,6041,2892,6029,2891,6025,2890,6023xe" filled="true" fillcolor="#231f20" stroked="false">
                <v:path arrowok="t"/>
                <v:fill type="solid"/>
              </v:shape>
            </v:group>
            <v:group style="position:absolute;left:2927;top:6006;width:2;height:114" coordorigin="2927,6006" coordsize="2,114">
              <v:shape style="position:absolute;left:2927;top:6006;width:2;height:114" coordorigin="2927,6006" coordsize="0,114" path="m2927,6006l2927,6119e" filled="false" stroked="true" strokeweight="1.008pt" strokecolor="#231f20">
                <v:path arrowok="t"/>
              </v:shape>
            </v:group>
            <v:group style="position:absolute;left:2962;top:6006;width:78;height:114" coordorigin="2962,6006" coordsize="78,114">
              <v:shape style="position:absolute;left:2962;top:6006;width:78;height:114" coordorigin="2962,6006" coordsize="78,114" path="m3037,6006l2962,6006,2962,6119,3040,6119,3040,6101,2982,6101,2982,6069,3034,6069,3034,6052,2982,6052,2982,6024,3037,6024,3037,6006xe" filled="true" fillcolor="#231f20" stroked="false">
                <v:path arrowok="t"/>
                <v:fill type="solid"/>
              </v:shape>
            </v:group>
            <v:group style="position:absolute;left:3059;top:6006;width:86;height:114" coordorigin="3059,6006" coordsize="86,114">
              <v:shape style="position:absolute;left:3059;top:6006;width:86;height:114" coordorigin="3059,6006" coordsize="86,114" path="m3104,6006l3059,6006,3059,6119,3080,6119,3080,6071,3116,6071,3115,6069,3123,6067,3129,6064,3137,6055,3080,6055,3080,6023,3137,6023,3135,6019,3132,6016,3124,6011,3119,6009,3109,6006,3104,6006xe" filled="true" fillcolor="#231f20" stroked="false">
                <v:path arrowok="t"/>
                <v:fill type="solid"/>
              </v:shape>
              <v:shape style="position:absolute;left:3059;top:6006;width:86;height:114" coordorigin="3059,6006" coordsize="86,114" path="m3116,6071l3094,6071,3121,6119,3145,6119,3116,6071xe" filled="true" fillcolor="#231f20" stroked="false">
                <v:path arrowok="t"/>
                <v:fill type="solid"/>
              </v:shape>
              <v:shape style="position:absolute;left:3059;top:6006;width:86;height:114" coordorigin="3059,6006" coordsize="86,114" path="m3137,6023l3100,6023,3103,6023,3108,6024,3120,6035,3120,6042,3099,6055,3137,6055,3138,6053,3141,6047,3141,6032,3139,6027,3137,6023xe" filled="true" fillcolor="#231f20" stroked="false">
                <v:path arrowok="t"/>
                <v:fill type="solid"/>
              </v:shape>
            </v:group>
            <v:group style="position:absolute;left:3160;top:6006;width:100;height:114" coordorigin="3160,6006" coordsize="100,114">
              <v:shape style="position:absolute;left:3160;top:6006;width:100;height:114" coordorigin="3160,6006" coordsize="100,114" path="m3187,6006l3160,6006,3160,6119,3180,6119,3180,6032,3203,6032,3187,6006xe" filled="true" fillcolor="#231f20" stroked="false">
                <v:path arrowok="t"/>
                <v:fill type="solid"/>
              </v:shape>
              <v:shape style="position:absolute;left:3160;top:6006;width:100;height:114" coordorigin="3160,6006" coordsize="100,114" path="m3203,6032l3181,6032,3234,6119,3260,6119,3260,6091,3239,6091,3203,6032xe" filled="true" fillcolor="#231f20" stroked="false">
                <v:path arrowok="t"/>
                <v:fill type="solid"/>
              </v:shape>
              <v:shape style="position:absolute;left:3160;top:6006;width:100;height:114" coordorigin="3160,6006" coordsize="100,114" path="m3260,6006l3240,6006,3240,6091,3260,6091,3260,6006xe" filled="true" fillcolor="#231f20" stroked="false">
                <v:path arrowok="t"/>
                <v:fill type="solid"/>
              </v:shape>
            </v:group>
            <v:group style="position:absolute;left:3279;top:6003;width:122;height:120" coordorigin="3279,6003" coordsize="122,120">
              <v:shape style="position:absolute;left:3279;top:6003;width:122;height:120" coordorigin="3279,6003" coordsize="122,120" path="m3349,6003l3331,6003,3323,6004,3279,6053,3279,6071,3323,6121,3331,6122,3349,6122,3357,6121,3372,6115,3378,6111,3385,6104,3334,6104,3329,6103,3301,6068,3301,6056,3334,6021,3386,6021,3378,6014,3372,6010,3357,6004,3349,6003xe" filled="true" fillcolor="#231f20" stroked="false">
                <v:path arrowok="t"/>
                <v:fill type="solid"/>
              </v:shape>
              <v:shape style="position:absolute;left:3279;top:6003;width:122;height:120" coordorigin="3279,6003" coordsize="122,120" path="m3386,6021l3346,6021,3351,6022,3361,6026,3379,6056,3379,6068,3346,6104,3385,6104,3389,6100,3394,6094,3400,6079,3401,6071,3401,6053,3400,6045,3394,6030,3389,6024,3386,6021xe" filled="true" fillcolor="#231f20" stroked="false">
                <v:path arrowok="t"/>
                <v:fill type="solid"/>
              </v:shape>
            </v:group>
            <w10:wrap type="none"/>
          </v:group>
        </w:pict>
      </w:r>
      <w:r>
        <w:rPr/>
        <w:pict>
          <v:group style="position:absolute;margin-left:45.3284pt;margin-top:318.808014pt;width:122.05pt;height:7.8pt;mso-position-horizontal-relative:page;mso-position-vertical-relative:page;z-index:1288" coordorigin="907,6376" coordsize="2441,156">
            <v:group style="position:absolute;left:907;top:6408;width:103;height:114" coordorigin="907,6408" coordsize="103,114">
              <v:shape style="position:absolute;left:907;top:6408;width:103;height:114" coordorigin="907,6408" coordsize="103,114" path="m954,6408l907,6408,907,6521,954,6521,961,6520,976,6516,983,6513,995,6504,927,6504,927,6425,995,6425,995,6425,983,6416,976,6413,961,6409,954,6408xe" filled="true" fillcolor="#231f20" stroked="false">
                <v:path arrowok="t"/>
                <v:fill type="solid"/>
              </v:shape>
              <v:shape style="position:absolute;left:907;top:6408;width:103;height:114" coordorigin="907,6408" coordsize="103,114" path="m995,6425l949,6425,954,6426,964,6428,988,6457,988,6472,949,6504,995,6504,995,6503,1000,6498,1007,6483,1009,6475,1009,6454,1007,6445,1000,6431,995,6425xe" filled="true" fillcolor="#231f20" stroked="false">
                <v:path arrowok="t"/>
                <v:fill type="solid"/>
              </v:shape>
            </v:group>
            <v:group style="position:absolute;left:1039;top:6408;width:2;height:114" coordorigin="1039,6408" coordsize="2,114">
              <v:shape style="position:absolute;left:1039;top:6408;width:2;height:114" coordorigin="1039,6408" coordsize="0,114" path="m1039,6408l1039,6521e" filled="false" stroked="true" strokeweight="1.008pt" strokecolor="#231f20">
                <v:path arrowok="t"/>
              </v:shape>
            </v:group>
            <v:group style="position:absolute;left:1074;top:6408;width:86;height:114" coordorigin="1074,6408" coordsize="86,114">
              <v:shape style="position:absolute;left:1074;top:6408;width:86;height:114" coordorigin="1074,6408" coordsize="86,114" path="m1119,6408l1074,6408,1074,6521,1094,6521,1094,6473,1130,6473,1129,6471,1137,6469,1143,6466,1151,6457,1094,6457,1094,6425,1151,6425,1149,6421,1146,6418,1138,6413,1134,6411,1124,6409,1119,6408xe" filled="true" fillcolor="#231f20" stroked="false">
                <v:path arrowok="t"/>
                <v:fill type="solid"/>
              </v:shape>
              <v:shape style="position:absolute;left:1074;top:6408;width:86;height:114" coordorigin="1074,6408" coordsize="86,114" path="m1130,6473l1109,6473,1135,6521,1159,6521,1130,6473xe" filled="true" fillcolor="#231f20" stroked="false">
                <v:path arrowok="t"/>
                <v:fill type="solid"/>
              </v:shape>
              <v:shape style="position:absolute;left:1074;top:6408;width:86;height:114" coordorigin="1074,6408" coordsize="86,114" path="m1151,6425l1115,6425,1118,6425,1123,6426,1135,6437,1135,6444,1113,6457,1151,6457,1153,6456,1155,6449,1155,6435,1154,6430,1151,6425xe" filled="true" fillcolor="#231f20" stroked="false">
                <v:path arrowok="t"/>
                <v:fill type="solid"/>
              </v:shape>
            </v:group>
            <v:group style="position:absolute;left:1175;top:6408;width:78;height:114" coordorigin="1175,6408" coordsize="78,114">
              <v:shape style="position:absolute;left:1175;top:6408;width:78;height:114" coordorigin="1175,6408" coordsize="78,114" path="m1250,6408l1175,6408,1175,6521,1252,6521,1252,6504,1195,6504,1195,6472,1247,6472,1247,6455,1195,6455,1195,6426,1250,6426,1250,6408xe" filled="true" fillcolor="#231f20" stroked="false">
                <v:path arrowok="t"/>
                <v:fill type="solid"/>
              </v:shape>
            </v:group>
            <v:group style="position:absolute;left:1267;top:6405;width:105;height:120" coordorigin="1267,6405" coordsize="105,120">
              <v:shape style="position:absolute;left:1267;top:6405;width:105;height:120" coordorigin="1267,6405" coordsize="105,120" path="m1332,6405l1319,6405,1311,6407,1267,6455,1267,6473,1310,6523,1318,6524,1337,6524,1345,6523,1360,6516,1366,6511,1370,6506,1321,6506,1316,6505,1289,6471,1289,6459,1322,6423,1369,6423,1369,6423,1336,6406,1332,6405xe" filled="true" fillcolor="#231f20" stroked="false">
                <v:path arrowok="t"/>
                <v:fill type="solid"/>
              </v:shape>
              <v:shape style="position:absolute;left:1267;top:6405;width:105;height:120" coordorigin="1267,6405" coordsize="105,120" path="m1355,6493l1352,6497,1348,6500,1339,6505,1333,6506,1370,6506,1371,6504,1355,6493xe" filled="true" fillcolor="#231f20" stroked="false">
                <v:path arrowok="t"/>
                <v:fill type="solid"/>
              </v:shape>
              <v:shape style="position:absolute;left:1267;top:6405;width:105;height:120" coordorigin="1267,6405" coordsize="105,120" path="m1369,6423l1333,6423,1337,6424,1347,6428,1351,6431,1354,6435,1369,6423xe" filled="true" fillcolor="#231f20" stroked="false">
                <v:path arrowok="t"/>
                <v:fill type="solid"/>
              </v:shape>
            </v:group>
            <v:group style="position:absolute;left:1376;top:6405;width:105;height:120" coordorigin="1376,6405" coordsize="105,120">
              <v:shape style="position:absolute;left:1376;top:6405;width:105;height:120" coordorigin="1376,6405" coordsize="105,120" path="m1441,6405l1429,6405,1421,6407,1376,6455,1376,6473,1420,6523,1428,6524,1446,6524,1455,6523,1469,6516,1475,6511,1479,6506,1431,6506,1426,6505,1398,6471,1398,6459,1432,6423,1478,6423,1479,6423,1445,6406,1441,6405xe" filled="true" fillcolor="#231f20" stroked="false">
                <v:path arrowok="t"/>
                <v:fill type="solid"/>
              </v:shape>
              <v:shape style="position:absolute;left:1376;top:6405;width:105;height:120" coordorigin="1376,6405" coordsize="105,120" path="m1464,6493l1461,6497,1458,6500,1448,6505,1443,6506,1479,6506,1480,6504,1464,6493xe" filled="true" fillcolor="#231f20" stroked="false">
                <v:path arrowok="t"/>
                <v:fill type="solid"/>
              </v:shape>
              <v:shape style="position:absolute;left:1376;top:6405;width:105;height:120" coordorigin="1376,6405" coordsize="105,120" path="m1478,6423l1442,6423,1447,6424,1456,6428,1460,6431,1463,6435,1478,6423xe" filled="true" fillcolor="#231f20" stroked="false">
                <v:path arrowok="t"/>
                <v:fill type="solid"/>
              </v:shape>
            </v:group>
            <v:group style="position:absolute;left:1503;top:6408;width:2;height:114" coordorigin="1503,6408" coordsize="2,114">
              <v:shape style="position:absolute;left:1503;top:6408;width:2;height:114" coordorigin="1503,6408" coordsize="0,114" path="m1503,6408l1503,6521e" filled="false" stroked="true" strokeweight="1.008pt" strokecolor="#231f20">
                <v:path arrowok="t"/>
              </v:shape>
            </v:group>
            <v:group style="position:absolute;left:1533;top:6376;width:122;height:149" coordorigin="1533,6376" coordsize="122,149">
              <v:shape style="position:absolute;left:1533;top:6376;width:122;height:149" coordorigin="1533,6376" coordsize="122,149" path="m1621,6376l1599,6376,1583,6399,1598,6399,1621,6376xe" filled="true" fillcolor="#231f20" stroked="false">
                <v:path arrowok="t"/>
                <v:fill type="solid"/>
              </v:shape>
              <v:shape style="position:absolute;left:1533;top:6376;width:122;height:149" coordorigin="1533,6376" coordsize="122,149" path="m1602,6405l1585,6405,1576,6407,1533,6455,1533,6473,1576,6523,1585,6524,1602,6524,1610,6523,1625,6517,1632,6513,1639,6506,1588,6506,1582,6505,1555,6471,1555,6459,1588,6423,1639,6423,1632,6416,1625,6412,1610,6407,1602,6405xe" filled="true" fillcolor="#231f20" stroked="false">
                <v:path arrowok="t"/>
                <v:fill type="solid"/>
              </v:shape>
              <v:shape style="position:absolute;left:1533;top:6376;width:122;height:149" coordorigin="1533,6376" coordsize="122,149" path="m1639,6423l1599,6423,1605,6424,1614,6428,1632,6459,1632,6471,1599,6506,1639,6506,1643,6502,1647,6496,1653,6481,1654,6473,1654,6455,1653,6447,1647,6433,1643,6426,1639,6423xe" filled="true" fillcolor="#231f20" stroked="false">
                <v:path arrowok="t"/>
                <v:fill type="solid"/>
              </v:shape>
            </v:group>
            <v:group style="position:absolute;left:1674;top:6408;width:100;height:114" coordorigin="1674,6408" coordsize="100,114">
              <v:shape style="position:absolute;left:1674;top:6408;width:100;height:114" coordorigin="1674,6408" coordsize="100,114" path="m1701,6408l1674,6408,1674,6521,1694,6521,1694,6434,1717,6434,1701,6408xe" filled="true" fillcolor="#231f20" stroked="false">
                <v:path arrowok="t"/>
                <v:fill type="solid"/>
              </v:shape>
              <v:shape style="position:absolute;left:1674;top:6408;width:100;height:114" coordorigin="1674,6408" coordsize="100,114" path="m1717,6434l1694,6434,1748,6521,1774,6521,1774,6493,1753,6493,1717,6434xe" filled="true" fillcolor="#231f20" stroked="false">
                <v:path arrowok="t"/>
                <v:fill type="solid"/>
              </v:shape>
              <v:shape style="position:absolute;left:1674;top:6408;width:100;height:114" coordorigin="1674,6408" coordsize="100,114" path="m1774,6408l1754,6408,1754,6493,1774,6493,1774,6408xe" filled="true" fillcolor="#231f20" stroked="false">
                <v:path arrowok="t"/>
                <v:fill type="solid"/>
              </v:shape>
              <v:shape style="position:absolute;left:1839;top:6408;width:200;height:113" type="#_x0000_t75" stroked="false">
                <v:imagedata r:id="rId10" o:title=""/>
              </v:shape>
              <v:shape style="position:absolute;left:2099;top:6398;width:1248;height:133" type="#_x0000_t75" stroked="false">
                <v:imagedata r:id="rId11" o:title=""/>
              </v:shape>
            </v:group>
            <w10:wrap type="none"/>
          </v:group>
        </w:pict>
      </w:r>
      <w:r>
        <w:rPr/>
        <w:pict>
          <v:shape style="position:absolute;margin-left:27.458pt;margin-top:389.670013pt;width:144.017544pt;height:6.9825pt;mso-position-horizontal-relative:page;mso-position-vertical-relative:page;z-index:1312" type="#_x0000_t75" stroked="false">
            <v:imagedata r:id="rId12" o:title=""/>
            <w10:wrap type="none"/>
          </v:shape>
        </w:pict>
      </w:r>
      <w:r>
        <w:rPr/>
        <w:pict>
          <v:group style="position:absolute;margin-left:27.801399pt;margin-top:400.631012pt;width:53.05pt;height:6.7pt;mso-position-horizontal-relative:page;mso-position-vertical-relative:page;z-index:1336" coordorigin="556,8013" coordsize="1061,134">
            <v:shape style="position:absolute;left:556;top:8016;width:315;height:127" type="#_x0000_t75" stroked="false">
              <v:imagedata r:id="rId13" o:title=""/>
            </v:shape>
            <v:shape style="position:absolute;left:931;top:8013;width:685;height:134" type="#_x0000_t75" stroked="false">
              <v:imagedata r:id="rId14" o:title=""/>
            </v:shape>
            <w10:wrap type="none"/>
          </v:group>
        </w:pict>
      </w:r>
      <w:r>
        <w:rPr/>
        <w:pict>
          <v:group style="position:absolute;margin-left:26.926901pt;margin-top:400.470001pt;width:138.35pt;height:19.7pt;mso-position-horizontal-relative:page;mso-position-vertical-relative:page;z-index:1360" coordorigin="539,8009" coordsize="2767,394">
            <v:shape style="position:absolute;left:1688;top:8016;width:217;height:127" type="#_x0000_t75" stroked="false">
              <v:imagedata r:id="rId15" o:title=""/>
            </v:shape>
            <v:shape style="position:absolute;left:1961;top:8009;width:718;height:140" type="#_x0000_t75" stroked="false">
              <v:imagedata r:id="rId16" o:title=""/>
            </v:shape>
            <v:shape style="position:absolute;left:539;top:8232;width:496;height:171" type="#_x0000_t75" stroked="false">
              <v:imagedata r:id="rId17" o:title=""/>
            </v:shape>
            <v:shape style="position:absolute;left:1081;top:8225;width:691;height:137" type="#_x0000_t75" stroked="false">
              <v:imagedata r:id="rId18" o:title=""/>
            </v:shape>
            <v:shape style="position:absolute;left:1791;top:8208;width:230;height:166" type="#_x0000_t75" stroked="false">
              <v:imagedata r:id="rId19" o:title=""/>
            </v:shape>
            <v:shape style="position:absolute;left:2073;top:8223;width:742;height:139" type="#_x0000_t75" stroked="false">
              <v:imagedata r:id="rId20" o:title=""/>
            </v:shape>
            <v:shape style="position:absolute;left:2837;top:8208;width:467;height:166" type="#_x0000_t75" stroked="false">
              <v:imagedata r:id="rId21" o:title=""/>
            </v:shape>
            <w10:wrap type="none"/>
          </v:group>
        </w:pict>
      </w:r>
      <w:r>
        <w:rPr/>
        <w:pict>
          <v:group style="position:absolute;margin-left:27.4049pt;margin-top:432.869019pt;width:157.8pt;height:7.05pt;mso-position-horizontal-relative:page;mso-position-vertical-relative:page;z-index:1384" coordorigin="548,8657" coordsize="3156,141">
            <v:group style="position:absolute;left:548;top:8661;width:82;height:134" coordorigin="548,8661" coordsize="82,134">
              <v:shape style="position:absolute;left:548;top:8661;width:82;height:134" coordorigin="548,8661" coordsize="82,134" path="m559,8767l548,8776,550,8779,553,8782,584,8795,593,8795,598,8794,608,8791,613,8789,617,8786,620,8783,582,8783,576,8782,566,8776,562,8772,559,8767xe" filled="true" fillcolor="#231f20" stroked="false">
                <v:path arrowok="t"/>
                <v:fill type="solid"/>
              </v:shape>
              <v:shape style="position:absolute;left:548;top:8661;width:82;height:134" coordorigin="548,8661" coordsize="82,134" path="m601,8661l587,8661,583,8661,551,8690,551,8701,590,8733,593,8734,617,8754,617,8763,592,8783,620,8783,620,8783,624,8779,628,8770,630,8764,629,8751,588,8719,582,8717,564,8700,564,8691,588,8672,624,8672,620,8668,608,8662,601,8661xe" filled="true" fillcolor="#231f20" stroked="false">
                <v:path arrowok="t"/>
                <v:fill type="solid"/>
              </v:shape>
              <v:shape style="position:absolute;left:548;top:8661;width:82;height:134" coordorigin="548,8661" coordsize="82,134" path="m624,8672l598,8672,603,8673,611,8677,615,8681,618,8684,628,8676,625,8672,624,8672xe" filled="true" fillcolor="#231f20" stroked="false">
                <v:path arrowok="t"/>
                <v:fill type="solid"/>
              </v:shape>
            </v:group>
            <v:group style="position:absolute;left:656;top:8664;width:82;height:128" coordorigin="656,8664" coordsize="82,128">
              <v:shape style="position:absolute;left:656;top:8664;width:82;height:128" coordorigin="656,8664" coordsize="82,128" path="m735,8664l656,8664,656,8791,737,8791,737,8780,669,8780,669,8731,730,8731,730,8719,669,8719,669,8675,735,8675,735,8664xe" filled="true" fillcolor="#231f20" stroked="false">
                <v:path arrowok="t"/>
                <v:fill type="solid"/>
              </v:shape>
            </v:group>
            <v:group style="position:absolute;left:754;top:8661;width:115;height:134" coordorigin="754,8661" coordsize="115,134">
              <v:shape style="position:absolute;left:754;top:8661;width:115;height:134" coordorigin="754,8661" coordsize="115,134" path="m825,8661l811,8661,802,8662,755,8709,754,8718,754,8737,755,8746,759,8754,762,8763,810,8795,826,8795,856,8783,812,8783,805,8782,767,8735,767,8720,812,8672,857,8672,854,8670,850,8668,843,8664,838,8663,829,8661,825,8661xe" filled="true" fillcolor="#231f20" stroked="false">
                <v:path arrowok="t"/>
                <v:fill type="solid"/>
              </v:shape>
              <v:shape style="position:absolute;left:754;top:8661;width:115;height:134" coordorigin="754,8661" coordsize="115,134" path="m858,8764l853,8771,848,8776,834,8782,828,8783,856,8783,857,8783,863,8777,866,8774,868,8771,858,8764xe" filled="true" fillcolor="#231f20" stroked="false">
                <v:path arrowok="t"/>
                <v:fill type="solid"/>
              </v:shape>
              <v:shape style="position:absolute;left:754;top:8661;width:115;height:134" coordorigin="754,8661" coordsize="115,134" path="m857,8672l824,8672,828,8673,835,8675,855,8689,865,8681,863,8678,861,8675,857,8672xe" filled="true" fillcolor="#231f20" stroked="false">
                <v:path arrowok="t"/>
                <v:fill type="solid"/>
              </v:shape>
            </v:group>
            <v:group style="position:absolute;left:888;top:8664;width:86;height:128" coordorigin="888,8664" coordsize="86,128">
              <v:shape style="position:absolute;left:888;top:8664;width:86;height:128" coordorigin="888,8664" coordsize="86,128" path="m932,8664l888,8664,888,8791,901,8791,901,8732,937,8732,937,8731,941,8730,946,8729,954,8726,957,8724,960,8721,901,8721,901,8675,962,8675,961,8674,953,8669,948,8667,938,8664,932,8664xe" filled="true" fillcolor="#231f20" stroked="false">
                <v:path arrowok="t"/>
                <v:fill type="solid"/>
              </v:shape>
              <v:shape style="position:absolute;left:888;top:8664;width:86;height:128" coordorigin="888,8664" coordsize="86,128" path="m937,8732l923,8732,958,8791,974,8791,937,8732xe" filled="true" fillcolor="#231f20" stroked="false">
                <v:path arrowok="t"/>
                <v:fill type="solid"/>
              </v:shape>
              <v:shape style="position:absolute;left:888;top:8664;width:86;height:128" coordorigin="888,8664" coordsize="86,128" path="m962,8675l929,8675,933,8675,941,8677,956,8694,956,8705,954,8711,942,8719,934,8721,960,8721,963,8718,965,8715,968,8707,969,8703,969,8692,968,8686,964,8678,962,8675xe" filled="true" fillcolor="#231f20" stroked="false">
                <v:path arrowok="t"/>
                <v:fill type="solid"/>
              </v:shape>
            </v:group>
            <v:group style="position:absolute;left:994;top:8664;width:82;height:128" coordorigin="994,8664" coordsize="82,128">
              <v:shape style="position:absolute;left:994;top:8664;width:82;height:128" coordorigin="994,8664" coordsize="82,128" path="m1073,8664l994,8664,994,8791,1075,8791,1075,8780,1007,8780,1007,8731,1069,8731,1069,8719,1007,8719,1007,8675,1073,8675,1073,8664xe" filled="true" fillcolor="#231f20" stroked="false">
                <v:path arrowok="t"/>
                <v:fill type="solid"/>
              </v:shape>
            </v:group>
            <v:group style="position:absolute;left:1084;top:8664;width:99;height:128" coordorigin="1084,8664" coordsize="99,128">
              <v:shape style="position:absolute;left:1084;top:8664;width:99;height:128" coordorigin="1084,8664" coordsize="99,128" path="m1140,8675l1127,8675,1127,8791,1140,8791,1140,8675xe" filled="true" fillcolor="#231f20" stroked="false">
                <v:path arrowok="t"/>
                <v:fill type="solid"/>
              </v:shape>
              <v:shape style="position:absolute;left:1084;top:8664;width:99;height:128" coordorigin="1084,8664" coordsize="99,128" path="m1183,8664l1084,8664,1084,8675,1183,8675,1183,8664xe" filled="true" fillcolor="#231f20" stroked="false">
                <v:path arrowok="t"/>
                <v:fill type="solid"/>
              </v:shape>
            </v:group>
            <v:group style="position:absolute;left:1174;top:8664;width:123;height:128" coordorigin="1174,8664" coordsize="123,128">
              <v:shape style="position:absolute;left:1174;top:8664;width:123;height:128" coordorigin="1174,8664" coordsize="123,128" path="m1242,8664l1229,8664,1174,8791,1188,8791,1202,8758,1282,8758,1277,8746,1207,8746,1235,8678,1248,8678,1242,8664xe" filled="true" fillcolor="#231f20" stroked="false">
                <v:path arrowok="t"/>
                <v:fill type="solid"/>
              </v:shape>
              <v:shape style="position:absolute;left:1174;top:8664;width:123;height:128" coordorigin="1174,8664" coordsize="123,128" path="m1282,8758l1268,8758,1282,8791,1296,8791,1282,8758xe" filled="true" fillcolor="#231f20" stroked="false">
                <v:path arrowok="t"/>
                <v:fill type="solid"/>
              </v:shape>
              <v:shape style="position:absolute;left:1174;top:8664;width:123;height:128" coordorigin="1174,8664" coordsize="123,128" path="m1248,8678l1235,8678,1263,8746,1277,8746,1248,8678xe" filled="true" fillcolor="#231f20" stroked="false">
                <v:path arrowok="t"/>
                <v:fill type="solid"/>
              </v:shape>
            </v:group>
            <v:group style="position:absolute;left:1313;top:8664;width:86;height:128" coordorigin="1313,8664" coordsize="86,128">
              <v:shape style="position:absolute;left:1313;top:8664;width:86;height:128" coordorigin="1313,8664" coordsize="86,128" path="m1357,8664l1313,8664,1313,8791,1326,8791,1326,8732,1362,8732,1362,8731,1366,8730,1371,8729,1379,8726,1382,8724,1385,8721,1326,8721,1326,8675,1387,8675,1386,8674,1378,8669,1373,8667,1363,8664,1357,8664xe" filled="true" fillcolor="#231f20" stroked="false">
                <v:path arrowok="t"/>
                <v:fill type="solid"/>
              </v:shape>
              <v:shape style="position:absolute;left:1313;top:8664;width:86;height:128" coordorigin="1313,8664" coordsize="86,128" path="m1362,8732l1348,8732,1383,8791,1399,8791,1362,8732xe" filled="true" fillcolor="#231f20" stroked="false">
                <v:path arrowok="t"/>
                <v:fill type="solid"/>
              </v:shape>
              <v:shape style="position:absolute;left:1313;top:8664;width:86;height:128" coordorigin="1313,8664" coordsize="86,128" path="m1387,8675l1354,8675,1358,8675,1366,8677,1381,8694,1381,8705,1378,8711,1367,8719,1359,8721,1385,8721,1388,8718,1390,8715,1393,8707,1394,8703,1394,8692,1393,8686,1389,8678,1387,8675xe" filled="true" fillcolor="#231f20" stroked="false">
                <v:path arrowok="t"/>
                <v:fill type="solid"/>
              </v:shape>
            </v:group>
            <v:group style="position:absolute;left:1426;top:8664;width:2;height:128" coordorigin="1426,8664" coordsize="2,128">
              <v:shape style="position:absolute;left:1426;top:8664;width:2;height:128" coordorigin="1426,8664" coordsize="0,128" path="m1426,8664l1426,8791e" filled="false" stroked="true" strokeweight=".648pt" strokecolor="#231f20">
                <v:path arrowok="t"/>
              </v:shape>
            </v:group>
            <v:group style="position:absolute;left:1457;top:8661;width:133;height:134" coordorigin="1457,8661" coordsize="133,134">
              <v:shape style="position:absolute;left:1457;top:8661;width:133;height:134" coordorigin="1457,8661" coordsize="133,134" path="m1533,8661l1514,8661,1506,8662,1459,8709,1457,8718,1457,8737,1506,8793,1514,8795,1533,8795,1542,8793,1558,8786,1563,8783,1516,8783,1508,8782,1471,8735,1471,8720,1516,8672,1563,8672,1558,8669,1542,8662,1533,8661xe" filled="true" fillcolor="#231f20" stroked="false">
                <v:path arrowok="t"/>
                <v:fill type="solid"/>
              </v:shape>
              <v:shape style="position:absolute;left:1457;top:8661;width:133;height:134" coordorigin="1457,8661" coordsize="133,134" path="m1563,8672l1532,8672,1539,8674,1552,8680,1577,8720,1577,8735,1532,8783,1563,8783,1590,8737,1590,8718,1589,8709,1582,8693,1577,8686,1565,8674,1563,8672xe" filled="true" fillcolor="#231f20" stroked="false">
                <v:path arrowok="t"/>
                <v:fill type="solid"/>
              </v:shape>
              <v:shape style="position:absolute;left:1652;top:8661;width:114;height:134" type="#_x0000_t75" stroked="false">
                <v:imagedata r:id="rId22" o:title=""/>
              </v:shape>
              <v:shape style="position:absolute;left:1797;top:8664;width:208;height:127" type="#_x0000_t75" stroked="false">
                <v:imagedata r:id="rId23" o:title=""/>
              </v:shape>
              <v:shape style="position:absolute;left:2038;top:8664;width:407;height:127" type="#_x0000_t75" stroked="false">
                <v:imagedata r:id="rId24" o:title=""/>
              </v:shape>
              <v:shape style="position:absolute;left:2501;top:8664;width:216;height:127" type="#_x0000_t75" stroked="false">
                <v:imagedata r:id="rId25" o:title=""/>
              </v:shape>
              <v:shape style="position:absolute;left:2777;top:8661;width:382;height:134" type="#_x0000_t75" stroked="false">
                <v:imagedata r:id="rId26" o:title=""/>
              </v:shape>
              <v:shape style="position:absolute;left:3186;top:8657;width:518;height:140" type="#_x0000_t75" stroked="false">
                <v:imagedata r:id="rId27" o:title=""/>
              </v:shape>
            </v:group>
            <w10:wrap type="none"/>
          </v:group>
        </w:pict>
      </w:r>
      <w:r>
        <w:rPr/>
        <w:pict>
          <v:group style="position:absolute;margin-left:26.827801pt;margin-top:443.643005pt;width:102.05pt;height:6.9pt;mso-position-horizontal-relative:page;mso-position-vertical-relative:page;z-index:1408" coordorigin="537,8873" coordsize="2041,138">
            <v:shape style="position:absolute;left:537;top:8880;width:555;height:130" type="#_x0000_t75" stroked="false">
              <v:imagedata r:id="rId28" o:title=""/>
            </v:shape>
            <v:shape style="position:absolute;left:1151;top:8880;width:647;height:130" type="#_x0000_t75" stroked="false">
              <v:imagedata r:id="rId29" o:title=""/>
            </v:shape>
            <v:shape style="position:absolute;left:1850;top:8873;width:727;height:138" type="#_x0000_t75" stroked="false">
              <v:imagedata r:id="rId30" o:title=""/>
            </v:shape>
            <w10:wrap type="none"/>
          </v:group>
        </w:pict>
      </w:r>
      <w:r>
        <w:rPr/>
        <w:pict>
          <v:group style="position:absolute;margin-left:27.4582pt;margin-top:465.269012pt;width:139.050pt;height:18.25pt;mso-position-horizontal-relative:page;mso-position-vertical-relative:page;z-index:1432" coordorigin="549,9305" coordsize="2781,365">
            <v:shape style="position:absolute;left:549;top:9309;width:237;height:134" type="#_x0000_t75" stroked="false">
              <v:imagedata r:id="rId31" o:title=""/>
            </v:shape>
            <v:shape style="position:absolute;left:810;top:9305;width:422;height:140" type="#_x0000_t75" stroked="false">
              <v:imagedata r:id="rId32" o:title=""/>
            </v:shape>
            <v:shape style="position:absolute;left:1292;top:9309;width:617;height:134" type="#_x0000_t75" stroked="false">
              <v:imagedata r:id="rId33" o:title=""/>
            </v:shape>
            <v:shape style="position:absolute;left:1976;top:9312;width:217;height:127" type="#_x0000_t75" stroked="false">
              <v:imagedata r:id="rId34" o:title=""/>
            </v:shape>
            <v:shape style="position:absolute;left:2257;top:9309;width:385;height:134" type="#_x0000_t75" stroked="false">
              <v:imagedata r:id="rId35" o:title=""/>
            </v:shape>
            <v:shape style="position:absolute;left:2672;top:9305;width:525;height:140" type="#_x0000_t75" stroked="false">
              <v:imagedata r:id="rId36" o:title=""/>
            </v:shape>
            <v:shape style="position:absolute;left:552;top:9521;width:790;height:137" type="#_x0000_t75" stroked="false">
              <v:imagedata r:id="rId37" o:title=""/>
            </v:shape>
            <v:shape style="position:absolute;left:1392;top:9521;width:530;height:138" type="#_x0000_t75" stroked="false">
              <v:imagedata r:id="rId38" o:title=""/>
            </v:shape>
            <v:shape style="position:absolute;left:1980;top:9528;width:432;height:130" type="#_x0000_t75" stroked="false">
              <v:imagedata r:id="rId39" o:title=""/>
            </v:shape>
            <v:shape style="position:absolute;left:2435;top:9504;width:230;height:166" type="#_x0000_t75" stroked="false">
              <v:imagedata r:id="rId40" o:title=""/>
            </v:shape>
            <v:shape style="position:absolute;left:2708;top:9528;width:621;height:130" type="#_x0000_t75" stroked="false">
              <v:imagedata r:id="rId41" o:title=""/>
            </v:shape>
            <w10:wrap type="none"/>
          </v:group>
        </w:pict>
      </w:r>
      <w:r>
        <w:rPr/>
        <w:pict>
          <v:group style="position:absolute;margin-left:26.827999pt;margin-top:497.669006pt;width:130.9500pt;height:29.05pt;mso-position-horizontal-relative:page;mso-position-vertical-relative:page;z-index:1456" coordorigin="537,9953" coordsize="2619,581">
            <v:shape style="position:absolute;left:556;top:9960;width:109;height:127" type="#_x0000_t75" stroked="false">
              <v:imagedata r:id="rId42" o:title=""/>
            </v:shape>
            <v:shape style="position:absolute;left:692;top:9953;width:726;height:140" type="#_x0000_t75" stroked="false">
              <v:imagedata r:id="rId43" o:title=""/>
            </v:shape>
            <v:shape style="position:absolute;left:1485;top:9960;width:217;height:127" type="#_x0000_t75" stroked="false">
              <v:imagedata r:id="rId15" o:title=""/>
            </v:shape>
            <v:shape style="position:absolute;left:1773;top:9960;width:199;height:131" type="#_x0000_t75" stroked="false">
              <v:imagedata r:id="rId44" o:title=""/>
            </v:shape>
            <v:group style="position:absolute;left:2005;top:9960;width:86;height:128" coordorigin="2005,9960" coordsize="86,128">
              <v:shape style="position:absolute;left:2005;top:9960;width:86;height:128" coordorigin="2005,9960" coordsize="86,128" path="m2048,9960l2005,9960,2005,10087,2050,10087,2057,10086,2068,10083,2073,10081,2079,10076,2018,10076,2018,10026,2078,10026,2077,10024,2070,10021,2061,10020,2061,10020,2068,10018,2073,10016,2018,10016,2018,9971,2077,9971,2075,9969,2067,9964,2062,9962,2053,9960,2048,9960xe" filled="true" fillcolor="#231f20" stroked="false">
                <v:path arrowok="t"/>
                <v:fill type="solid"/>
              </v:shape>
              <v:shape style="position:absolute;left:2005;top:9960;width:86;height:128" coordorigin="2005,9960" coordsize="86,128" path="m2078,10026l2055,10026,2063,10028,2074,10037,2077,10043,2077,10056,2076,10060,2047,10076,2079,10076,2081,10075,2085,10071,2089,10062,2090,10057,2090,10043,2087,10035,2078,10026xe" filled="true" fillcolor="#231f20" stroked="false">
                <v:path arrowok="t"/>
                <v:fill type="solid"/>
              </v:shape>
              <v:shape style="position:absolute;left:2005;top:9960;width:86;height:128" coordorigin="2005,9960" coordsize="86,128" path="m2077,9971l2045,9971,2049,9971,2056,9973,2071,9989,2071,9998,2047,10016,2073,10016,2074,10015,2082,10005,2084,9999,2084,9986,2083,9981,2078,9972,2077,9971xe" filled="true" fillcolor="#231f20" stroked="false">
                <v:path arrowok="t"/>
                <v:fill type="solid"/>
              </v:shape>
            </v:group>
            <v:group style="position:absolute;left:2119;top:9960;width:73;height:128" coordorigin="2119,9960" coordsize="73,128">
              <v:shape style="position:absolute;left:2119;top:9960;width:73;height:128" coordorigin="2119,9960" coordsize="73,128" path="m2132,9960l2119,9960,2119,10087,2192,10087,2192,10076,2132,10076,2132,9960xe" filled="true" fillcolor="#231f20" stroked="false">
                <v:path arrowok="t"/>
                <v:fill type="solid"/>
              </v:shape>
            </v:group>
            <v:group style="position:absolute;left:2218;top:9960;width:2;height:128" coordorigin="2218,9960" coordsize="2,128">
              <v:shape style="position:absolute;left:2218;top:9960;width:2;height:128" coordorigin="2218,9960" coordsize="0,128" path="m2218,9960l2218,10087e" filled="false" stroked="true" strokeweight=".648pt" strokecolor="#231f20">
                <v:path arrowok="t"/>
              </v:shape>
            </v:group>
            <v:group style="position:absolute;left:2251;top:9957;width:115;height:134" coordorigin="2251,9957" coordsize="115,134">
              <v:shape style="position:absolute;left:2251;top:9957;width:115;height:134" coordorigin="2251,9957" coordsize="115,134" path="m2322,9957l2308,9957,2299,9958,2253,10005,2251,10014,2251,10033,2253,10042,2256,10050,2259,10059,2308,10091,2323,10091,2354,10079,2310,10079,2302,10078,2265,10031,2265,10016,2310,9968,2354,9968,2352,9966,2348,9964,2340,9960,2336,9959,2327,9957,2322,9957xe" filled="true" fillcolor="#231f20" stroked="false">
                <v:path arrowok="t"/>
                <v:fill type="solid"/>
              </v:shape>
              <v:shape style="position:absolute;left:2251;top:9957;width:115;height:134" coordorigin="2251,9957" coordsize="115,134" path="m2355,10060l2351,10067,2345,10072,2332,10078,2325,10079,2354,10079,2354,10079,2361,10073,2363,10070,2365,10067,2355,10060xe" filled="true" fillcolor="#231f20" stroked="false">
                <v:path arrowok="t"/>
                <v:fill type="solid"/>
              </v:shape>
              <v:shape style="position:absolute;left:2251;top:9957;width:115;height:134" coordorigin="2251,9957" coordsize="115,134" path="m2354,9968l2322,9968,2326,9969,2333,9971,2352,9985,2363,9977,2361,9974,2358,9971,2354,9968xe" filled="true" fillcolor="#231f20" stroked="false">
                <v:path arrowok="t"/>
                <v:fill type="solid"/>
              </v:shape>
            </v:group>
            <v:group style="position:absolute;left:2370;top:9960;width:123;height:128" coordorigin="2370,9960" coordsize="123,128">
              <v:shape style="position:absolute;left:2370;top:9960;width:123;height:128" coordorigin="2370,9960" coordsize="123,128" path="m2438,9960l2425,9960,2370,10087,2385,10087,2398,10054,2478,10054,2473,10042,2403,10042,2431,9974,2444,9974,2438,9960xe" filled="true" fillcolor="#231f20" stroked="false">
                <v:path arrowok="t"/>
                <v:fill type="solid"/>
              </v:shape>
              <v:shape style="position:absolute;left:2370;top:9960;width:123;height:128" coordorigin="2370,9960" coordsize="123,128" path="m2478,10054l2464,10054,2478,10087,2493,10087,2478,10054xe" filled="true" fillcolor="#231f20" stroked="false">
                <v:path arrowok="t"/>
                <v:fill type="solid"/>
              </v:shape>
              <v:shape style="position:absolute;left:2370;top:9960;width:123;height:128" coordorigin="2370,9960" coordsize="123,128" path="m2444,9974l2431,9974,2459,10042,2473,10042,2444,9974xe" filled="true" fillcolor="#231f20" stroked="false">
                <v:path arrowok="t"/>
                <v:fill type="solid"/>
              </v:shape>
            </v:group>
            <v:group style="position:absolute;left:2501;top:9957;width:115;height:134" coordorigin="2501,9957" coordsize="115,134">
              <v:shape style="position:absolute;left:2501;top:9957;width:115;height:134" coordorigin="2501,9957" coordsize="115,134" path="m2573,9957l2558,9957,2550,9958,2503,10005,2501,10014,2501,10033,2503,10042,2506,10050,2510,10059,2558,10091,2574,10091,2604,10079,2560,10079,2553,10078,2515,10031,2515,10016,2560,9968,2605,9968,2602,9966,2598,9964,2590,9960,2586,9959,2577,9957,2573,9957xe" filled="true" fillcolor="#231f20" stroked="false">
                <v:path arrowok="t"/>
                <v:fill type="solid"/>
              </v:shape>
              <v:shape style="position:absolute;left:2501;top:9957;width:115;height:134" coordorigin="2501,9957" coordsize="115,134" path="m2605,10060l2601,10067,2595,10072,2582,10078,2575,10079,2604,10079,2605,10079,2611,10073,2613,10070,2616,10067,2605,10060xe" filled="true" fillcolor="#231f20" stroked="false">
                <v:path arrowok="t"/>
                <v:fill type="solid"/>
              </v:shape>
              <v:shape style="position:absolute;left:2501;top:9957;width:115;height:134" coordorigin="2501,9957" coordsize="115,134" path="m2605,9968l2572,9968,2576,9969,2583,9971,2602,9985,2613,9977,2611,9974,2608,9971,2605,9968xe" filled="true" fillcolor="#231f20" stroked="false">
                <v:path arrowok="t"/>
                <v:fill type="solid"/>
              </v:shape>
            </v:group>
            <v:group style="position:absolute;left:2644;top:9960;width:2;height:128" coordorigin="2644,9960" coordsize="2,128">
              <v:shape style="position:absolute;left:2644;top:9960;width:2;height:128" coordorigin="2644,9960" coordsize="0,128" path="m2644,9960l2644,10087e" filled="false" stroked="true" strokeweight=".648pt" strokecolor="#231f20">
                <v:path arrowok="t"/>
              </v:shape>
            </v:group>
            <v:group style="position:absolute;left:2678;top:9957;width:133;height:134" coordorigin="2678,9957" coordsize="133,134">
              <v:shape style="position:absolute;left:2678;top:9957;width:133;height:134" coordorigin="2678,9957" coordsize="133,134" path="m2754,9957l2735,9957,2726,9958,2680,10005,2678,10014,2678,10033,2726,10089,2735,10091,2754,10091,2763,10089,2779,10082,2783,10079,2736,10079,2729,10078,2692,10031,2692,10016,2736,9968,2783,9968,2779,9965,2763,9958,2754,9957xe" filled="true" fillcolor="#231f20" stroked="false">
                <v:path arrowok="t"/>
                <v:fill type="solid"/>
              </v:shape>
              <v:shape style="position:absolute;left:2678;top:9957;width:133;height:134" coordorigin="2678,9957" coordsize="133,134" path="m2783,9968l2752,9968,2760,9970,2773,9976,2797,10016,2797,10031,2752,10079,2783,10079,2811,10033,2811,10014,2809,10005,2802,9989,2798,9982,2786,9970,2783,9968xe" filled="true" fillcolor="#231f20" stroked="false">
                <v:path arrowok="t"/>
                <v:fill type="solid"/>
              </v:shape>
            </v:group>
            <v:group style="position:absolute;left:2838;top:9960;width:104;height:128" coordorigin="2838,9960" coordsize="104,128">
              <v:shape style="position:absolute;left:2838;top:9960;width:104;height:128" coordorigin="2838,9960" coordsize="104,128" path="m2854,9960l2838,9960,2838,10087,2851,10087,2851,9978,2866,9978,2854,9960xe" filled="true" fillcolor="#231f20" stroked="false">
                <v:path arrowok="t"/>
                <v:fill type="solid"/>
              </v:shape>
              <v:shape style="position:absolute;left:2838;top:9960;width:104;height:128" coordorigin="2838,9960" coordsize="104,128" path="m2866,9978l2851,9978,2925,10087,2941,10087,2941,10068,2928,10068,2866,9978xe" filled="true" fillcolor="#231f20" stroked="false">
                <v:path arrowok="t"/>
                <v:fill type="solid"/>
              </v:shape>
              <v:shape style="position:absolute;left:2838;top:9960;width:104;height:128" coordorigin="2838,9960" coordsize="104,128" path="m2941,9960l2928,9960,2928,10068,2941,10068,2941,9960xe" filled="true" fillcolor="#231f20" stroked="false">
                <v:path arrowok="t"/>
                <v:fill type="solid"/>
              </v:shape>
              <v:shape style="position:absolute;left:2975;top:9957;width:180;height:134" type="#_x0000_t75" stroked="false">
                <v:imagedata r:id="rId45" o:title=""/>
              </v:shape>
              <v:shape style="position:absolute;left:539;top:10176;width:108;height:127" type="#_x0000_t75" stroked="false">
                <v:imagedata r:id="rId46" o:title=""/>
              </v:shape>
              <v:shape style="position:absolute;left:705;top:10176;width:315;height:127" type="#_x0000_t75" stroked="false">
                <v:imagedata r:id="rId47" o:title=""/>
              </v:shape>
              <v:shape style="position:absolute;left:1080;top:10140;width:628;height:170" type="#_x0000_t75" stroked="false">
                <v:imagedata r:id="rId48" o:title=""/>
              </v:shape>
              <v:shape style="position:absolute;left:1735;top:10169;width:300;height:140" type="#_x0000_t75" stroked="false">
                <v:imagedata r:id="rId49" o:title=""/>
              </v:shape>
              <v:shape style="position:absolute;left:2101;top:10173;width:237;height:134" type="#_x0000_t75" stroked="false">
                <v:imagedata r:id="rId50" o:title=""/>
              </v:shape>
              <v:shape style="position:absolute;left:2362;top:10169;width:422;height:140" type="#_x0000_t75" stroked="false">
                <v:imagedata r:id="rId51" o:title=""/>
              </v:shape>
              <v:shape style="position:absolute;left:537;top:10356;width:566;height:178" type="#_x0000_t75" stroked="false">
                <v:imagedata r:id="rId52" o:title=""/>
              </v:shape>
              <v:shape style="position:absolute;left:1149;top:10385;width:778;height:137" type="#_x0000_t75" stroked="false">
                <v:imagedata r:id="rId53" o:title=""/>
              </v:shape>
              <v:shape style="position:absolute;left:1975;top:10392;width:405;height:130" type="#_x0000_t75" stroked="false">
                <v:imagedata r:id="rId54" o:title=""/>
              </v:shape>
            </v:group>
            <w10:wrap type="none"/>
          </v:group>
        </w:pict>
      </w:r>
      <w:r>
        <w:rPr/>
        <w:pict>
          <v:group style="position:absolute;margin-left:27.061899pt;margin-top:540.437012pt;width:105.45pt;height:29.05pt;mso-position-horizontal-relative:page;mso-position-vertical-relative:page;z-index:1480" coordorigin="541,10809" coordsize="2109,581">
            <v:shape style="position:absolute;left:556;top:10815;width:861;height:179" type="#_x0000_t75" stroked="false">
              <v:imagedata r:id="rId55" o:title=""/>
            </v:shape>
            <v:shape style="position:absolute;left:1482;top:10815;width:495;height:138" type="#_x0000_t75" stroked="false">
              <v:imagedata r:id="rId56" o:title=""/>
            </v:shape>
            <v:group style="position:absolute;left:2042;top:10865;width:83;height:89" coordorigin="2042,10865" coordsize="83,89">
              <v:shape style="position:absolute;left:2042;top:10865;width:83;height:89" coordorigin="2042,10865" coordsize="83,89" path="m2091,10865l2079,10865,2073,10866,2042,10916,2043,10921,2079,10953,2093,10953,2099,10952,2111,10947,2116,10943,2081,10943,2077,10942,2055,10912,2125,10912,2125,10903,2055,10903,2055,10899,2080,10875,2113,10875,2111,10873,2107,10870,2097,10866,2091,10865xe" filled="true" fillcolor="#231f20" stroked="false">
                <v:path arrowok="t"/>
                <v:fill type="solid"/>
              </v:shape>
              <v:shape style="position:absolute;left:2042;top:10865;width:83;height:89" coordorigin="2042,10865" coordsize="83,89" path="m2113,10928l2110,10932,2107,10936,2097,10942,2092,10943,2116,10943,2117,10942,2122,10936,2113,10928xe" filled="true" fillcolor="#231f20" stroked="false">
                <v:path arrowok="t"/>
                <v:fill type="solid"/>
              </v:shape>
              <v:shape style="position:absolute;left:2042;top:10865;width:83;height:89" coordorigin="2042,10865" coordsize="83,89" path="m2113,10875l2093,10875,2100,10878,2110,10888,2112,10895,2112,10903,2125,10903,2125,10901,2124,10896,2120,10885,2118,10881,2113,10875xe" filled="true" fillcolor="#231f20" stroked="false">
                <v:path arrowok="t"/>
                <v:fill type="solid"/>
              </v:shape>
            </v:group>
            <v:group style="position:absolute;left:2158;top:10815;width:2;height:137" coordorigin="2158,10815" coordsize="2,137">
              <v:shape style="position:absolute;left:2158;top:10815;width:2;height:137" coordorigin="2158,10815" coordsize="0,137" path="m2158,10815l2158,10951e" filled="false" stroked="true" strokeweight=".612pt" strokecolor="#231f20">
                <v:path arrowok="t"/>
              </v:shape>
            </v:group>
            <v:group style="position:absolute;left:548;top:11037;width:82;height:134" coordorigin="548,11037" coordsize="82,134">
              <v:shape style="position:absolute;left:548;top:11037;width:82;height:134" coordorigin="548,11037" coordsize="82,134" path="m560,11140l548,11144,551,11153,557,11159,564,11164,571,11168,579,11171,594,11171,599,11170,609,11166,613,11164,618,11159,582,11159,576,11158,566,11151,562,11146,560,11140xe" filled="true" fillcolor="#231f20" stroked="false">
                <v:path arrowok="t"/>
                <v:fill type="solid"/>
              </v:shape>
              <v:shape style="position:absolute;left:548;top:11037;width:82;height:134" coordorigin="548,11037" coordsize="82,134" path="m617,11048l591,11048,594,11048,600,11050,613,11068,613,11076,587,11095,578,11095,578,11106,587,11106,591,11107,616,11127,616,11136,592,11159,618,11159,621,11157,624,11153,628,11144,629,11138,629,11123,627,11116,617,11105,611,11102,604,11100,604,11100,610,11098,615,11095,624,11085,626,11078,626,11065,625,11060,621,11052,618,11048,617,11048xe" filled="true" fillcolor="#231f20" stroked="false">
                <v:path arrowok="t"/>
                <v:fill type="solid"/>
              </v:shape>
              <v:shape style="position:absolute;left:548;top:11037;width:82;height:134" coordorigin="548,11037" coordsize="82,134" path="m593,11037l581,11037,574,11038,561,11045,556,11050,552,11057,563,11063,566,11058,569,11054,578,11049,582,11048,617,11048,611,11043,607,11040,598,11037,593,11037xe" filled="true" fillcolor="#231f20" stroked="false">
                <v:path arrowok="t"/>
                <v:fill type="solid"/>
              </v:shape>
              <v:shape style="position:absolute;left:699;top:11031;width:197;height:138" type="#_x0000_t75" stroked="false">
                <v:imagedata r:id="rId57" o:title=""/>
              </v:shape>
              <v:shape style="position:absolute;left:958;top:11042;width:639;height:168" type="#_x0000_t75" stroked="false">
                <v:imagedata r:id="rId58" o:title=""/>
              </v:shape>
              <v:shape style="position:absolute;left:1629;top:11031;width:253;height:138" type="#_x0000_t75" stroked="false">
                <v:imagedata r:id="rId59" o:title=""/>
              </v:shape>
              <v:shape style="position:absolute;left:1946;top:11031;width:197;height:138" type="#_x0000_t75" stroked="false">
                <v:imagedata r:id="rId60" o:title=""/>
              </v:shape>
              <v:shape style="position:absolute;left:2220;top:11037;width:279;height:131" type="#_x0000_t75" stroked="false">
                <v:imagedata r:id="rId61" o:title=""/>
              </v:shape>
            </v:group>
            <v:group style="position:absolute;left:2533;top:11040;width:44;height:128" coordorigin="2533,11040" coordsize="44,128">
              <v:shape style="position:absolute;left:2533;top:11040;width:44;height:128" coordorigin="2533,11040" coordsize="44,128" path="m2577,11056l2564,11056,2564,11167,2577,11167,2577,11056xe" filled="true" fillcolor="#231f20" stroked="false">
                <v:path arrowok="t"/>
                <v:fill type="solid"/>
              </v:shape>
              <v:shape style="position:absolute;left:2533;top:11040;width:44;height:128" coordorigin="2533,11040" coordsize="44,128" path="m2577,11040l2565,11040,2533,11067,2541,11076,2564,11056,2577,11056,2577,11040xe" filled="true" fillcolor="#231f20" stroked="false">
                <v:path arrowok="t"/>
                <v:fill type="solid"/>
              </v:shape>
            </v:group>
            <v:group style="position:absolute;left:2630;top:11149;width:20;height:20" coordorigin="2630,11149" coordsize="20,20">
              <v:shape style="position:absolute;left:2630;top:11149;width:20;height:20" coordorigin="2630,11149" coordsize="20,20" path="m2643,11149l2637,11149,2635,11150,2631,11154,2630,11156,2630,11161,2631,11163,2635,11167,2637,11168,2643,11168,2645,11167,2649,11163,2650,11161,2650,11156,2649,11154,2645,11150,2643,11149xe" filled="true" fillcolor="#231f20" stroked="false">
                <v:path arrowok="t"/>
                <v:fill type="solid"/>
              </v:shape>
              <v:shape style="position:absolute;left:541;top:11241;width:915;height:148" type="#_x0000_t75" stroked="false">
                <v:imagedata r:id="rId62" o:title=""/>
              </v:shape>
            </v:group>
            <w10:wrap type="none"/>
          </v:group>
        </w:pict>
      </w:r>
      <w:r>
        <w:rPr/>
        <w:pict>
          <v:group style="position:absolute;margin-left:27.729pt;margin-top:573.161987pt;width:102.75pt;height:28.75pt;mso-position-horizontal-relative:page;mso-position-vertical-relative:page;z-index:1504" coordorigin="555,11463" coordsize="2055,575">
            <v:shape style="position:absolute;left:555;top:11491;width:575;height:133" type="#_x0000_t75" stroked="false">
              <v:imagedata r:id="rId63" o:title=""/>
            </v:shape>
            <v:shape style="position:absolute;left:1178;top:11474;width:520;height:168" type="#_x0000_t75" stroked="false">
              <v:imagedata r:id="rId64" o:title=""/>
            </v:shape>
            <v:group style="position:absolute;left:1754;top:11515;width:83;height:128" coordorigin="1754,11515" coordsize="83,128">
              <v:shape style="position:absolute;left:1754;top:11515;width:83;height:128" coordorigin="1754,11515" coordsize="83,128" path="m1758,11630l1757,11641,1761,11642,1764,11642,1775,11642,1781,11641,1789,11633,1789,11632,1764,11632,1761,11631,1758,11630xe" filled="true" fillcolor="#231f20" stroked="false">
                <v:path arrowok="t"/>
                <v:fill type="solid"/>
              </v:shape>
              <v:shape style="position:absolute;left:1754;top:11515;width:83;height:128" coordorigin="1754,11515" coordsize="83,128" path="m1768,11515l1754,11515,1790,11599,1784,11617,1782,11622,1780,11625,1775,11630,1772,11632,1789,11632,1792,11628,1795,11621,1808,11586,1797,11586,1768,11515xe" filled="true" fillcolor="#231f20" stroked="false">
                <v:path arrowok="t"/>
                <v:fill type="solid"/>
              </v:shape>
              <v:shape style="position:absolute;left:1754;top:11515;width:83;height:128" coordorigin="1754,11515" coordsize="83,128" path="m1837,11515l1823,11515,1797,11586,1808,11586,1837,11515xe" filled="true" fillcolor="#231f20" stroked="false">
                <v:path arrowok="t"/>
                <v:fill type="solid"/>
              </v:shape>
              <v:shape style="position:absolute;left:1891;top:11472;width:155;height:130" type="#_x0000_t75" stroked="false">
                <v:imagedata r:id="rId65" o:title=""/>
              </v:shape>
              <v:shape style="position:absolute;left:2077;top:11463;width:532;height:138" type="#_x0000_t75" stroked="false">
                <v:imagedata r:id="rId66" o:title=""/>
              </v:shape>
              <v:shape style="position:absolute;left:556;top:11688;width:438;height:171" type="#_x0000_t75" stroked="false">
                <v:imagedata r:id="rId67" o:title=""/>
              </v:shape>
            </v:group>
            <v:group style="position:absolute;left:1026;top:11731;width:74;height:87" coordorigin="1026,11731" coordsize="74,87">
              <v:shape style="position:absolute;left:1026;top:11731;width:74;height:87" coordorigin="1026,11731" coordsize="74,87" path="m1038,11731l1026,11731,1026,11793,1028,11802,1039,11814,1047,11817,1064,11817,1070,11816,1080,11810,1083,11807,1056,11807,1053,11806,1038,11782,1038,11731xe" filled="true" fillcolor="#231f20" stroked="false">
                <v:path arrowok="t"/>
                <v:fill type="solid"/>
              </v:shape>
              <v:shape style="position:absolute;left:1026;top:11731;width:74;height:87" coordorigin="1026,11731" coordsize="74,87" path="m1099,11801l1087,11801,1087,11809,1087,11812,1088,11815,1099,11815,1099,11812,1099,11810,1099,11801xe" filled="true" fillcolor="#231f20" stroked="false">
                <v:path arrowok="t"/>
                <v:fill type="solid"/>
              </v:shape>
              <v:shape style="position:absolute;left:1026;top:11731;width:74;height:87" coordorigin="1026,11731" coordsize="74,87" path="m1099,11731l1086,11731,1086,11780,1086,11785,1064,11807,1083,11807,1084,11806,1087,11801,1099,11801,1099,11731xe" filled="true" fillcolor="#231f20" stroked="false">
                <v:path arrowok="t"/>
                <v:fill type="solid"/>
              </v:shape>
            </v:group>
            <v:group style="position:absolute;left:1125;top:11729;width:83;height:89" coordorigin="1125,11729" coordsize="83,89">
              <v:shape style="position:absolute;left:1125;top:11729;width:83;height:89" coordorigin="1125,11729" coordsize="83,89" path="m1174,11729l1161,11729,1156,11730,1125,11780,1126,11785,1162,11817,1176,11817,1182,11816,1194,11811,1198,11807,1164,11807,1160,11806,1138,11776,1208,11776,1208,11767,1138,11767,1138,11763,1163,11739,1196,11739,1194,11737,1190,11734,1180,11730,1174,11729xe" filled="true" fillcolor="#231f20" stroked="false">
                <v:path arrowok="t"/>
                <v:fill type="solid"/>
              </v:shape>
              <v:shape style="position:absolute;left:1125;top:11729;width:83;height:89" coordorigin="1125,11729" coordsize="83,89" path="m1196,11792l1193,11796,1190,11800,1180,11806,1175,11807,1198,11807,1200,11806,1205,11800,1196,11792xe" filled="true" fillcolor="#231f20" stroked="false">
                <v:path arrowok="t"/>
                <v:fill type="solid"/>
              </v:shape>
              <v:shape style="position:absolute;left:1125;top:11729;width:83;height:89" coordorigin="1125,11729" coordsize="83,89" path="m1196,11739l1176,11739,1183,11742,1192,11752,1195,11759,1195,11767,1208,11767,1208,11765,1207,11760,1203,11749,1201,11745,1196,11739xe" filled="true" fillcolor="#231f20" stroked="false">
                <v:path arrowok="t"/>
                <v:fill type="solid"/>
              </v:shape>
            </v:group>
            <v:group style="position:absolute;left:1228;top:11729;width:90;height:89" coordorigin="1228,11729" coordsize="90,89">
              <v:shape style="position:absolute;left:1228;top:11729;width:90;height:89" coordorigin="1228,11729" coordsize="90,89" path="m1279,11729l1266,11729,1260,11730,1228,11767,1228,11780,1266,11817,1279,11817,1285,11816,1296,11812,1301,11809,1303,11807,1268,11807,1263,11806,1241,11778,1241,11769,1268,11739,1303,11739,1301,11738,1296,11734,1285,11730,1279,11729xe" filled="true" fillcolor="#231f20" stroked="false">
                <v:path arrowok="t"/>
                <v:fill type="solid"/>
              </v:shape>
              <v:shape style="position:absolute;left:1228;top:11729;width:90;height:89" coordorigin="1228,11729" coordsize="90,89" path="m1303,11739l1278,11739,1282,11740,1290,11744,1305,11769,1305,11778,1278,11807,1303,11807,1309,11801,1312,11796,1317,11785,1318,11780,1318,11767,1317,11761,1312,11750,1309,11745,1303,11739xe" filled="true" fillcolor="#231f20" stroked="false">
                <v:path arrowok="t"/>
                <v:fill type="solid"/>
              </v:shape>
              <v:shape style="position:absolute;left:1389;top:11679;width:660;height:179" type="#_x0000_t75" stroked="false">
                <v:imagedata r:id="rId68" o:title=""/>
              </v:shape>
              <v:shape style="position:absolute;left:556;top:11904;width:168;height:130" type="#_x0000_t75" stroked="false">
                <v:imagedata r:id="rId69" o:title=""/>
              </v:shape>
            </v:group>
            <v:group style="position:absolute;left:756;top:11895;width:88;height:139" coordorigin="756,11895" coordsize="88,139">
              <v:shape style="position:absolute;left:756;top:11895;width:88;height:139" coordorigin="756,11895" coordsize="88,139" path="m780,12017l769,12017,772,12022,777,12027,788,12032,794,12033,807,12033,813,12032,824,12028,828,12025,830,12023,794,12023,790,12022,782,12019,780,12017xe" filled="true" fillcolor="#231f20" stroked="false">
                <v:path arrowok="t"/>
                <v:fill type="solid"/>
              </v:shape>
              <v:shape style="position:absolute;left:756;top:11895;width:88;height:139" coordorigin="756,11895" coordsize="88,139" path="m768,11895l756,11895,756,12031,768,12031,768,12017,780,12017,767,11994,767,11984,779,11962,768,11962,768,11895xe" filled="true" fillcolor="#231f20" stroked="false">
                <v:path arrowok="t"/>
                <v:fill type="solid"/>
              </v:shape>
              <v:shape style="position:absolute;left:756;top:11895;width:88;height:139" coordorigin="756,11895" coordsize="88,139" path="m830,11955l804,11955,809,11956,817,11960,831,11984,831,11994,804,12023,830,12023,836,12017,839,12012,841,12007,843,12001,844,11995,844,11983,843,11977,839,11966,836,11962,830,11955xe" filled="true" fillcolor="#231f20" stroked="false">
                <v:path arrowok="t"/>
                <v:fill type="solid"/>
              </v:shape>
              <v:shape style="position:absolute;left:756;top:11895;width:88;height:139" coordorigin="756,11895" coordsize="88,139" path="m807,11945l794,11945,788,11946,777,11952,772,11956,769,11962,779,11962,782,11960,790,11956,794,11955,830,11955,828,11954,824,11951,813,11946,807,11945xe" filled="true" fillcolor="#231f20" stroked="false">
                <v:path arrowok="t"/>
                <v:fill type="solid"/>
              </v:shape>
              <v:shape style="position:absolute;left:871;top:11889;width:594;height:148" type="#_x0000_t75" stroked="false">
                <v:imagedata r:id="rId70" o:title=""/>
              </v:shape>
              <v:shape style="position:absolute;left:1542;top:11895;width:495;height:138" type="#_x0000_t75" stroked="false">
                <v:imagedata r:id="rId71" o:title=""/>
              </v:shape>
              <v:shape style="position:absolute;left:2068;top:11906;width:250;height:127" type="#_x0000_t75" stroked="false">
                <v:imagedata r:id="rId72" o:title=""/>
              </v:shape>
            </v:group>
            <w10:wrap type="none"/>
          </v:group>
        </w:pict>
      </w:r>
      <w:r>
        <w:rPr/>
        <w:pict>
          <v:shape style="position:absolute;margin-left:27.801399pt;margin-top:605.994019pt;width:31.40858pt;height:6.50250pt;mso-position-horizontal-relative:page;mso-position-vertical-relative:page;z-index:1528" type="#_x0000_t75" stroked="false">
            <v:imagedata r:id="rId73" o:title=""/>
            <w10:wrap type="none"/>
          </v:shape>
        </w:pict>
      </w:r>
      <w:r>
        <w:rPr/>
        <w:pict>
          <v:group style="position:absolute;margin-left:62.700901pt;margin-top:605.830994pt;width:73.4pt;height:6.7pt;mso-position-horizontal-relative:page;mso-position-vertical-relative:page;z-index:1552" coordorigin="1254,12117" coordsize="1468,134">
            <v:shape style="position:absolute;left:1254;top:12120;width:104;height:127" type="#_x0000_t75" stroked="false">
              <v:imagedata r:id="rId74" o:title=""/>
            </v:shape>
            <v:group style="position:absolute;left:1390;top:12120;width:74;height:130" coordorigin="1390,12120" coordsize="74,130">
              <v:shape style="position:absolute;left:1390;top:12120;width:74;height:130" coordorigin="1390,12120" coordsize="74,130" path="m1452,12120l1436,12120,1418,12146,1429,12146,1452,12120xe" filled="true" fillcolor="#231f20" stroked="false">
                <v:path arrowok="t"/>
                <v:fill type="solid"/>
              </v:shape>
              <v:shape style="position:absolute;left:1390;top:12120;width:74;height:130" coordorigin="1390,12120" coordsize="74,130" path="m1402,12163l1390,12163,1390,12225,1393,12234,1398,12240,1403,12246,1411,12249,1428,12249,1434,12248,1445,12242,1447,12239,1421,12239,1417,12238,1402,12214,1402,12163xe" filled="true" fillcolor="#231f20" stroked="false">
                <v:path arrowok="t"/>
                <v:fill type="solid"/>
              </v:shape>
              <v:shape style="position:absolute;left:1390;top:12120;width:74;height:130" coordorigin="1390,12120" coordsize="74,130" path="m1463,12233l1451,12233,1452,12241,1452,12244,1452,12247,1464,12247,1463,12244,1463,12241,1463,12233xe" filled="true" fillcolor="#231f20" stroked="false">
                <v:path arrowok="t"/>
                <v:fill type="solid"/>
              </v:shape>
              <v:shape style="position:absolute;left:1390;top:12120;width:74;height:130" coordorigin="1390,12120" coordsize="74,130" path="m1463,12163l1451,12163,1451,12212,1450,12217,1428,12239,1447,12239,1449,12238,1451,12233,1463,12233,1463,12163xe" filled="true" fillcolor="#231f20" stroked="false">
                <v:path arrowok="t"/>
                <v:fill type="solid"/>
              </v:shape>
            </v:group>
            <v:group style="position:absolute;left:1495;top:12161;width:128;height:87" coordorigin="1495,12161" coordsize="128,87">
              <v:shape style="position:absolute;left:1495;top:12161;width:128;height:87" coordorigin="1495,12161" coordsize="128,87" path="m1506,12163l1495,12163,1495,12168,1495,12198,1495,12247,1508,12247,1508,12198,1508,12194,1511,12185,1513,12182,1517,12177,1507,12177,1507,12171,1507,12165,1506,12163xe" filled="true" fillcolor="#231f20" stroked="false">
                <v:path arrowok="t"/>
                <v:fill type="solid"/>
              </v:shape>
              <v:shape style="position:absolute;left:1495;top:12161;width:128;height:87" coordorigin="1495,12161" coordsize="128,87" path="m1557,12171l1536,12171,1540,12172,1545,12174,1552,12247,1565,12247,1567,12187,1571,12179,1561,12179,1560,12175,1558,12172,1557,12171xe" filled="true" fillcolor="#231f20" stroked="false">
                <v:path arrowok="t"/>
                <v:fill type="solid"/>
              </v:shape>
              <v:shape style="position:absolute;left:1495;top:12161;width:128;height:87" coordorigin="1495,12161" coordsize="128,87" path="m1615,12171l1597,12171,1602,12174,1609,12185,1610,12192,1610,12247,1623,12247,1623,12185,1620,12177,1615,12171xe" filled="true" fillcolor="#231f20" stroked="false">
                <v:path arrowok="t"/>
                <v:fill type="solid"/>
              </v:shape>
              <v:shape style="position:absolute;left:1495;top:12161;width:128;height:87" coordorigin="1495,12161" coordsize="128,87" path="m1601,12161l1584,12161,1578,12162,1568,12169,1564,12173,1561,12179,1571,12179,1572,12178,1574,12176,1580,12172,1584,12171,1615,12171,1609,12164,1601,12161xe" filled="true" fillcolor="#231f20" stroked="false">
                <v:path arrowok="t"/>
                <v:fill type="solid"/>
              </v:shape>
              <v:shape style="position:absolute;left:1495;top:12161;width:128;height:87" coordorigin="1495,12161" coordsize="128,87" path="m1537,12161l1529,12161,1524,12162,1514,12169,1510,12173,1507,12177,1517,12177,1518,12176,1520,12174,1526,12172,1529,12171,1557,12171,1554,12168,1552,12166,1547,12163,1545,12162,1540,12161,1537,12161xe" filled="true" fillcolor="#231f20" stroked="false">
                <v:path arrowok="t"/>
                <v:fill type="solid"/>
              </v:shape>
            </v:group>
            <v:group style="position:absolute;left:1648;top:12161;width:83;height:89" coordorigin="1648,12161" coordsize="83,89">
              <v:shape style="position:absolute;left:1648;top:12161;width:83;height:89" coordorigin="1648,12161" coordsize="83,89" path="m1697,12161l1685,12161,1679,12162,1648,12212,1649,12217,1686,12249,1699,12249,1705,12248,1717,12243,1722,12239,1687,12239,1683,12238,1661,12208,1731,12208,1731,12199,1661,12199,1661,12195,1687,12171,1719,12171,1717,12169,1713,12166,1703,12162,1697,12161xe" filled="true" fillcolor="#231f20" stroked="false">
                <v:path arrowok="t"/>
                <v:fill type="solid"/>
              </v:shape>
              <v:shape style="position:absolute;left:1648;top:12161;width:83;height:89" coordorigin="1648,12161" coordsize="83,89" path="m1719,12224l1716,12228,1713,12232,1704,12238,1698,12239,1722,12239,1723,12238,1728,12232,1719,12224xe" filled="true" fillcolor="#231f20" stroked="false">
                <v:path arrowok="t"/>
                <v:fill type="solid"/>
              </v:shape>
              <v:shape style="position:absolute;left:1648;top:12161;width:83;height:89" coordorigin="1648,12161" coordsize="83,89" path="m1719,12171l1699,12171,1706,12174,1716,12184,1718,12191,1719,12199,1731,12199,1731,12197,1730,12192,1727,12181,1724,12177,1719,12171xe" filled="true" fillcolor="#231f20" stroked="false">
                <v:path arrowok="t"/>
                <v:fill type="solid"/>
              </v:shape>
            </v:group>
            <v:group style="position:absolute;left:1757;top:12161;width:48;height:87" coordorigin="1757,12161" coordsize="48,87">
              <v:shape style="position:absolute;left:1757;top:12161;width:48;height:87" coordorigin="1757,12161" coordsize="48,87" path="m1768,12163l1757,12163,1757,12165,1757,12172,1757,12247,1770,12247,1770,12199,1770,12194,1773,12186,1775,12182,1779,12177,1769,12177,1769,12171,1769,12165,1768,12163xe" filled="true" fillcolor="#231f20" stroked="false">
                <v:path arrowok="t"/>
                <v:fill type="solid"/>
              </v:shape>
              <v:shape style="position:absolute;left:1757;top:12161;width:48;height:87" coordorigin="1757,12161" coordsize="48,87" path="m1790,12161l1785,12162,1775,12169,1772,12173,1769,12177,1779,12177,1782,12175,1788,12173,1791,12172,1803,12172,1804,12162,1803,12161,1802,12161,1801,12161,1790,12161xe" filled="true" fillcolor="#231f20" stroked="false">
                <v:path arrowok="t"/>
                <v:fill type="solid"/>
              </v:shape>
              <v:shape style="position:absolute;left:1757;top:12161;width:48;height:87" coordorigin="1757,12161" coordsize="48,87" path="m1803,12172l1791,12172,1798,12173,1801,12173,1802,12173,1803,12173,1803,12172xe" filled="true" fillcolor="#231f20" stroked="false">
                <v:path arrowok="t"/>
                <v:fill type="solid"/>
              </v:shape>
            </v:group>
            <v:group style="position:absolute;left:1813;top:12161;width:90;height:89" coordorigin="1813,12161" coordsize="90,89">
              <v:shape style="position:absolute;left:1813;top:12161;width:90;height:89" coordorigin="1813,12161" coordsize="90,89" path="m1864,12161l1851,12161,1845,12162,1813,12199,1813,12212,1851,12249,1864,12249,1870,12248,1881,12244,1886,12241,1888,12239,1853,12239,1848,12238,1826,12210,1826,12201,1853,12171,1888,12171,1886,12170,1881,12166,1870,12162,1864,12161xe" filled="true" fillcolor="#231f20" stroked="false">
                <v:path arrowok="t"/>
                <v:fill type="solid"/>
              </v:shape>
              <v:shape style="position:absolute;left:1813;top:12161;width:90;height:89" coordorigin="1813,12161" coordsize="90,89" path="m1888,12171l1863,12171,1867,12172,1875,12176,1890,12201,1890,12210,1863,12239,1888,12239,1894,12233,1897,12228,1901,12217,1903,12212,1903,12199,1901,12193,1897,12182,1894,12177,1888,12171xe" filled="true" fillcolor="#231f20" stroked="false">
                <v:path arrowok="t"/>
                <v:fill type="solid"/>
              </v:shape>
              <v:shape style="position:absolute;left:1968;top:12117;width:602;height:134" type="#_x0000_t75" stroked="false">
                <v:imagedata r:id="rId75" o:title=""/>
              </v:shape>
            </v:group>
            <v:group style="position:absolute;left:2605;top:12120;width:44;height:128" coordorigin="2605,12120" coordsize="44,128">
              <v:shape style="position:absolute;left:2605;top:12120;width:44;height:128" coordorigin="2605,12120" coordsize="44,128" path="m2648,12136l2636,12136,2636,12247,2648,12247,2648,12136xe" filled="true" fillcolor="#231f20" stroked="false">
                <v:path arrowok="t"/>
                <v:fill type="solid"/>
              </v:shape>
              <v:shape style="position:absolute;left:2605;top:12120;width:44;height:128" coordorigin="2605,12120" coordsize="44,128" path="m2648,12120l2637,12120,2605,12146,2612,12155,2636,12136,2648,12136,2648,12120xe" filled="true" fillcolor="#231f20" stroked="false">
                <v:path arrowok="t"/>
                <v:fill type="solid"/>
              </v:shape>
            </v:group>
            <v:group style="position:absolute;left:2702;top:12229;width:20;height:20" coordorigin="2702,12229" coordsize="20,20">
              <v:shape style="position:absolute;left:2702;top:12229;width:20;height:20" coordorigin="2702,12229" coordsize="20,20" path="m2715,12229l2709,12229,2707,12230,2703,12234,2702,12236,2702,12241,2703,12243,2707,12247,2709,12248,2715,12248,2717,12247,2721,12243,2722,12241,2722,12236,2721,12234,2717,12230,2715,12229xe" filled="true" fillcolor="#231f20" stroked="false">
                <v:path arrowok="t"/>
                <v:fill type="solid"/>
              </v:shape>
            </v:group>
            <w10:wrap type="none"/>
          </v:group>
        </w:pict>
      </w:r>
      <w:r>
        <w:rPr/>
        <w:pict>
          <v:group style="position:absolute;margin-left:27.4582pt;margin-top:616.630981pt;width:109.85pt;height:6.7pt;mso-position-horizontal-relative:page;mso-position-vertical-relative:page;z-index:1576" coordorigin="549,12333" coordsize="2197,134">
            <v:shape style="position:absolute;left:549;top:12333;width:1393;height:134" type="#_x0000_t75" stroked="false">
              <v:imagedata r:id="rId76" o:title=""/>
            </v:shape>
            <v:shape style="position:absolute;left:1996;top:12333;width:497;height:134" type="#_x0000_t75" stroked="false">
              <v:imagedata r:id="rId77" o:title=""/>
            </v:shape>
            <v:shape style="position:absolute;left:2524;top:12336;width:221;height:131" type="#_x0000_t75" stroked="false">
              <v:imagedata r:id="rId78" o:title=""/>
            </v:shape>
            <w10:wrap type="none"/>
          </v:group>
        </w:pict>
      </w:r>
      <w:r>
        <w:rPr/>
        <w:pict>
          <v:group style="position:absolute;margin-left:47.151199pt;margin-top:129.625pt;width:116.95pt;height:103.65pt;mso-position-horizontal-relative:page;mso-position-vertical-relative:page;z-index:1696" coordorigin="943,2593" coordsize="2339,2073">
            <v:shape style="position:absolute;left:943;top:3980;width:291;height:466" type="#_x0000_t75" stroked="false">
              <v:imagedata r:id="rId79" o:title=""/>
            </v:shape>
            <v:group style="position:absolute;left:943;top:3979;width:292;height:467" coordorigin="943,3979" coordsize="292,467">
              <v:shape style="position:absolute;left:943;top:3979;width:292;height:467" coordorigin="943,3979" coordsize="292,467" path="m989,4352l970,4352,960,4356,947,4371,943,4380,943,4401,1000,4442,1038,4446,1047,4446,1055,4445,1038,4445,1025,4445,964,4428,944,4401,944,4380,947,4372,961,4356,970,4353,993,4353,989,4352xe" filled="true" fillcolor="#808285" stroked="false">
                <v:path arrowok="t"/>
                <v:fill type="solid"/>
              </v:shape>
              <v:shape style="position:absolute;left:943;top:3979;width:292;height:467" coordorigin="943,3979" coordsize="292,467" path="m1235,3980l1234,3980,1234,3990,1221,3990,1181,4036,1181,4316,1180,4328,1158,4394,1102,4434,1050,4445,1055,4445,1114,4430,1166,4382,1182,4316,1182,4035,1183,4022,1234,3991,1235,3991,1235,3990,1235,3980xe" filled="true" fillcolor="#808285" stroked="false">
                <v:path arrowok="t"/>
                <v:fill type="solid"/>
              </v:shape>
              <v:shape style="position:absolute;left:943;top:3979;width:292;height:467" coordorigin="943,3979" coordsize="292,467" path="m993,4353l989,4353,995,4354,1001,4357,1019,4385,1018,4388,1017,4392,1016,4395,1015,4398,1015,4411,1024,4416,1057,4416,1062,4415,1025,4415,1016,4410,1016,4398,1016,4396,1018,4392,1019,4388,1020,4385,1020,4377,1001,4356,996,4353,993,4353xe" filled="true" fillcolor="#808285" stroked="false">
                <v:path arrowok="t"/>
                <v:fill type="solid"/>
              </v:shape>
              <v:shape style="position:absolute;left:943;top:3979;width:292;height:467" coordorigin="943,3979" coordsize="292,467" path="m1068,3991l1056,3991,1067,3991,1078,3994,1088,4002,1096,4015,1098,4021,1100,4035,1100,4338,1089,4399,1057,4415,1062,4415,1099,4365,1100,4035,1099,4021,1096,4015,1088,4001,1078,3994,1068,3991xe" filled="true" fillcolor="#808285" stroked="false">
                <v:path arrowok="t"/>
                <v:fill type="solid"/>
              </v:shape>
              <v:shape style="position:absolute;left:943;top:3979;width:292;height:467" coordorigin="943,3979" coordsize="292,467" path="m1235,3979l1048,3979,1048,3980,1048,3990,1048,3991,1068,3991,1067,3990,1056,3990,1049,3990,1049,3980,1235,3980,1235,3980,1235,3979xe" filled="true" fillcolor="#808285" stroked="false">
                <v:path arrowok="t"/>
                <v:fill type="solid"/>
              </v:shape>
              <v:shape style="position:absolute;left:943;top:3979;width:292;height:467" coordorigin="943,3979" coordsize="292,467" path="m1056,3990l1049,3990,1056,3990,1056,3990xe" filled="true" fillcolor="#808285" stroked="false">
                <v:path arrowok="t"/>
                <v:fill type="solid"/>
              </v:shape>
              <v:shape style="position:absolute;left:1213;top:3972;width:382;height:367" type="#_x0000_t75" stroked="false">
                <v:imagedata r:id="rId80" o:title=""/>
              </v:shape>
            </v:group>
            <v:group style="position:absolute;left:1212;top:3972;width:383;height:368" coordorigin="1212,3972" coordsize="383,368">
              <v:shape style="position:absolute;left:1212;top:3972;width:383;height:368" coordorigin="1212,3972" coordsize="383,368" path="m1409,3972l1404,3972,1403,3972,1275,4259,1266,4277,1226,4326,1213,4328,1212,4328,1212,4339,1213,4340,1333,4340,1334,4339,1334,4339,1213,4339,1213,4329,1267,4278,1404,3973,1410,3973,1410,3972,1409,3972xe" filled="true" fillcolor="#808285" stroked="false">
                <v:path arrowok="t"/>
                <v:fill type="solid"/>
              </v:shape>
              <v:shape style="position:absolute;left:1212;top:3972;width:383;height:368" coordorigin="1212,3972" coordsize="383,368" path="m1373,4096l1372,4096,1417,4201,1433,4237,1434,4237,1438,4246,1438,4247,1459,4296,1460,4300,1461,4301,1462,4305,1462,4308,1462,4316,1460,4320,1457,4322,1451,4326,1441,4328,1420,4328,1420,4328,1420,4339,1420,4340,1595,4340,1595,4339,1595,4339,1421,4339,1421,4329,1442,4329,1452,4327,1457,4323,1461,4320,1463,4316,1463,4308,1463,4305,1462,4301,1461,4300,1458,4293,1434,4237,1418,4200,1373,4096xe" filled="true" fillcolor="#808285" stroked="false">
                <v:path arrowok="t"/>
                <v:fill type="solid"/>
              </v:shape>
              <v:shape style="position:absolute;left:1212;top:3972;width:383;height:368" coordorigin="1212,3972" coordsize="383,368" path="m1371,4192l1363,4192,1385,4195,1401,4201,1411,4206,1415,4209,1349,4224,1310,4252,1291,4282,1286,4300,1285,4311,1289,4318,1302,4325,1314,4328,1333,4329,1333,4339,1334,4339,1333,4328,1333,4328,1314,4327,1303,4325,1298,4322,1290,4317,1286,4310,1311,4252,1415,4210,1415,4210,1416,4209,1416,4209,1416,4208,1412,4205,1401,4200,1385,4194,1371,4192xe" filled="true" fillcolor="#808285" stroked="false">
                <v:path arrowok="t"/>
                <v:fill type="solid"/>
              </v:shape>
              <v:shape style="position:absolute;left:1212;top:3972;width:383;height:368" coordorigin="1212,3972" coordsize="383,368" path="m1410,3973l1538,4267,1569,4319,1594,4329,1594,4339,1595,4339,1595,4328,1595,4328,1584,4327,1575,4324,1539,4266,1410,3973xe" filled="true" fillcolor="#808285" stroked="false">
                <v:path arrowok="t"/>
                <v:fill type="solid"/>
              </v:shape>
              <v:shape style="position:absolute;left:1212;top:3972;width:383;height:368" coordorigin="1212,3972" coordsize="383,368" path="m1372,4094l1327,4195,1324,4200,1329,4199,1326,4199,1330,4191,1372,4096,1373,4096,1372,4094xe" filled="true" fillcolor="#808285" stroked="false">
                <v:path arrowok="t"/>
                <v:fill type="solid"/>
              </v:shape>
              <v:shape style="position:absolute;left:1212;top:3972;width:383;height:368" coordorigin="1212,3972" coordsize="383,368" path="m1363,4192l1351,4192,1339,4194,1326,4199,1329,4199,1339,4195,1352,4192,1371,4192,1363,4192xe" filled="true" fillcolor="#808285" stroked="false">
                <v:path arrowok="t"/>
                <v:fill type="solid"/>
              </v:shape>
              <v:shape style="position:absolute;left:1623;top:3980;width:332;height:360" type="#_x0000_t75" stroked="false">
                <v:imagedata r:id="rId81" o:title=""/>
              </v:shape>
            </v:group>
            <v:group style="position:absolute;left:1623;top:3979;width:334;height:361" coordorigin="1623,3979" coordsize="334,361">
              <v:shape style="position:absolute;left:1623;top:3979;width:334;height:361" coordorigin="1623,3979" coordsize="334,361" path="m1815,3979l1623,3979,1623,3980,1623,3990,1623,3991,1645,3991,1653,3992,1673,4023,1673,4296,1672,4306,1670,4311,1668,4316,1665,4320,1660,4323,1654,4326,1646,4328,1623,4328,1623,4328,1623,4339,1623,4340,1943,4340,1943,4339,1943,4339,1624,4339,1624,4329,1646,4329,1654,4327,1661,4323,1665,4321,1669,4317,1672,4310,1673,4306,1674,4296,1674,4023,1673,4012,1669,4002,1665,3998,1654,3992,1646,3990,1624,3990,1624,3980,1816,3980,1816,3980,1815,3979xe" filled="true" fillcolor="#808285" stroked="false">
                <v:path arrowok="t"/>
                <v:fill type="solid"/>
              </v:shape>
              <v:shape style="position:absolute;left:1623;top:3979;width:334;height:361" coordorigin="1623,3979" coordsize="334,361" path="m1956,4213l1956,4213,1942,4339,1943,4339,1956,4213xe" filled="true" fillcolor="#808285" stroked="false">
                <v:path arrowok="t"/>
                <v:fill type="solid"/>
              </v:shape>
              <v:shape style="position:absolute;left:1623;top:3979;width:334;height:361" coordorigin="1623,3979" coordsize="334,361" path="m1816,3980l1815,3980,1815,3990,1789,3990,1781,3992,1774,3995,1770,3998,1766,4002,1763,4008,1761,4012,1760,4023,1760,4288,1761,4300,1791,4319,1838,4319,1852,4318,1853,4318,1791,4318,1781,4317,1761,4288,1761,4023,1762,4013,1764,4008,1767,4003,1770,3999,1775,3996,1781,3993,1789,3991,1815,3991,1816,3990,1816,3980xe" filled="true" fillcolor="#808285" stroked="false">
                <v:path arrowok="t"/>
                <v:fill type="solid"/>
              </v:shape>
              <v:shape style="position:absolute;left:1623;top:3979;width:334;height:361" coordorigin="1623,3979" coordsize="334,361" path="m1956,4212l1944,4212,1944,4212,1938,4232,1931,4250,1894,4302,1838,4318,1853,4318,1911,4287,1938,4233,1945,4213,1956,4213,1956,4212,1956,4212xe" filled="true" fillcolor="#808285" stroked="false">
                <v:path arrowok="t"/>
                <v:fill type="solid"/>
              </v:shape>
              <v:shape style="position:absolute;left:1985;top:3980;width:188;height:360" type="#_x0000_t75" stroked="false">
                <v:imagedata r:id="rId82" o:title=""/>
              </v:shape>
            </v:group>
            <v:group style="position:absolute;left:1985;top:3979;width:190;height:361" coordorigin="1985,3979" coordsize="190,361">
              <v:shape style="position:absolute;left:1985;top:3979;width:190;height:361" coordorigin="1985,3979" coordsize="190,361" path="m2174,3979l1985,3979,1985,3980,1985,3990,1985,3991,2008,3991,2015,3992,2035,4019,2035,4299,2034,4307,2032,4312,2030,4316,2027,4320,2022,4323,2016,4326,2008,4328,1985,4328,1985,4328,1985,4339,1985,4340,2174,4340,2174,4339,2174,4339,1986,4339,1986,4329,2008,4329,2016,4327,2023,4323,2027,4321,2031,4317,2034,4310,2035,4306,2036,4296,2036,4023,2035,4012,2008,3990,1986,3990,1986,3980,2174,3980,2174,3980,2174,3979xe" filled="true" fillcolor="#808285" stroked="false">
                <v:path arrowok="t"/>
                <v:fill type="solid"/>
              </v:shape>
              <v:shape style="position:absolute;left:1985;top:3979;width:190;height:361" coordorigin="1985,3979" coordsize="190,361" path="m2174,3980l2173,3980,2173,3990,2151,3990,2143,3992,2136,3995,2132,3998,2128,4002,2123,4012,2123,4023,2122,4296,2123,4306,2124,4307,2126,4312,2128,4316,2132,4320,2143,4327,2151,4329,2173,4329,2173,4339,2174,4339,2174,4328,2174,4328,2152,4328,2144,4326,2123,4296,2123,4023,2124,4013,2127,4007,2129,4003,2132,3999,2137,3996,2143,3993,2151,3991,2174,3991,2174,3990,2174,3980xe" filled="true" fillcolor="#808285" stroked="false">
                <v:path arrowok="t"/>
                <v:fill type="solid"/>
              </v:shape>
              <v:shape style="position:absolute;left:2213;top:3971;width:253;height:377" type="#_x0000_t75" stroked="false">
                <v:imagedata r:id="rId83" o:title=""/>
              </v:shape>
              <v:shape style="position:absolute;left:2508;top:3971;width:341;height:376" type="#_x0000_t75" stroked="false">
                <v:imagedata r:id="rId84" o:title=""/>
              </v:shape>
              <v:shape style="position:absolute;left:2898;top:3974;width:383;height:374" type="#_x0000_t75" stroked="false">
                <v:imagedata r:id="rId85" o:title=""/>
              </v:shape>
            </v:group>
            <v:group style="position:absolute;left:1067;top:3993;width:73;height:421" coordorigin="1067,3993" coordsize="73,421">
              <v:shape style="position:absolute;left:1067;top:3993;width:73;height:421" coordorigin="1067,3993" coordsize="73,421" path="m1070,4412l1067,4413,1070,4412xe" filled="true" fillcolor="#6d6e71" stroked="false">
                <v:path arrowok="t"/>
                <v:fill type="solid"/>
              </v:shape>
              <v:shape style="position:absolute;left:1067;top:3993;width:73;height:421" coordorigin="1067,3993" coordsize="73,421" path="m1077,3993l1085,3996,1092,4002,1099,4021,1101,4036,1100,4339,1089,4399,1070,4412,1105,4402,1127,4376,1137,4350,1139,4339,1139,4050,1133,4026,1118,4009,1098,3999,1077,3993xe" filled="true" fillcolor="#6d6e71" stroked="false">
                <v:path arrowok="t"/>
                <v:fill type="solid"/>
              </v:shape>
              <v:shape style="position:absolute;left:1070;top:3993;width:72;height:420" type="#_x0000_t75" stroked="false">
                <v:imagedata r:id="rId86" o:title=""/>
              </v:shape>
              <v:shape style="position:absolute;left:1212;top:3972;width:383;height:368" type="#_x0000_t75" stroked="false">
                <v:imagedata r:id="rId87" o:title=""/>
              </v:shape>
              <v:shape style="position:absolute;left:1379;top:4021;width:128;height:306" type="#_x0000_t75" stroked="false">
                <v:imagedata r:id="rId88" o:title=""/>
              </v:shape>
              <v:shape style="position:absolute;left:1275;top:4205;width:140;height:120" type="#_x0000_t75" stroked="false">
                <v:imagedata r:id="rId89" o:title=""/>
              </v:shape>
            </v:group>
            <v:group style="position:absolute;left:1646;top:3991;width:70;height:338" coordorigin="1646,3991" coordsize="70,338">
              <v:shape style="position:absolute;left:1646;top:3991;width:70;height:338" coordorigin="1646,3991" coordsize="70,338" path="m1646,3991l1674,4023,1674,4295,1673,4306,1671,4311,1669,4317,1665,4321,1661,4323,1657,4325,1653,4327,1649,4328,1686,4322,1705,4311,1714,4299,1715,4294,1715,4164,1715,4056,1715,4029,1708,4011,1691,4000,1668,3993,1646,3991xe" filled="true" fillcolor="#6d6e71" stroked="false">
                <v:path arrowok="t"/>
                <v:fill type="solid"/>
              </v:shape>
              <v:shape style="position:absolute;left:1651;top:3991;width:69;height:337" type="#_x0000_t75" stroked="false">
                <v:imagedata r:id="rId90" o:title=""/>
              </v:shape>
            </v:group>
            <v:group style="position:absolute;left:2009;top:3991;width:70;height:338" coordorigin="2009,3991" coordsize="70,338">
              <v:shape style="position:absolute;left:2009;top:3991;width:70;height:338" coordorigin="2009,3991" coordsize="70,338" path="m2009,3991l2037,4023,2037,4296,2036,4307,2034,4311,2032,4317,2028,4321,2023,4324,2020,4326,2016,4327,2012,4328,2048,4323,2068,4311,2076,4300,2078,4294,2078,4164,2078,4056,2078,4029,2071,4011,2054,4000,2031,3994,2009,3991xe" filled="true" fillcolor="#6d6e71" stroked="false">
                <v:path arrowok="t"/>
                <v:fill type="solid"/>
              </v:shape>
              <v:shape style="position:absolute;left:2014;top:3991;width:69;height:337" type="#_x0000_t75" stroked="false">
                <v:imagedata r:id="rId90" o:title=""/>
              </v:shape>
              <v:shape style="position:absolute;left:2214;top:3972;width:221;height:357" type="#_x0000_t75" stroked="false">
                <v:imagedata r:id="rId91" o:title=""/>
              </v:shape>
              <v:shape style="position:absolute;left:2243;top:3973;width:198;height:356" type="#_x0000_t75" stroked="false">
                <v:imagedata r:id="rId92" o:title=""/>
              </v:shape>
              <v:shape style="position:absolute;left:2899;top:3975;width:190;height:372" type="#_x0000_t75" stroked="false">
                <v:imagedata r:id="rId93" o:title=""/>
              </v:shape>
              <v:shape style="position:absolute;left:2941;top:3981;width:149;height:359" type="#_x0000_t75" stroked="false">
                <v:imagedata r:id="rId94" o:title=""/>
              </v:shape>
              <v:shape style="position:absolute;left:3090;top:3981;width:149;height:359" type="#_x0000_t75" stroked="false">
                <v:imagedata r:id="rId95" o:title=""/>
              </v:shape>
              <v:shape style="position:absolute;left:3090;top:3975;width:190;height:372" type="#_x0000_t75" stroked="false">
                <v:imagedata r:id="rId96" o:title=""/>
              </v:shape>
              <v:shape style="position:absolute;left:2508;top:3971;width:342;height:377" type="#_x0000_t75" stroked="false">
                <v:imagedata r:id="rId97" o:title=""/>
              </v:shape>
              <v:shape style="position:absolute;left:2553;top:3980;width:157;height:355" type="#_x0000_t75" stroked="false">
                <v:imagedata r:id="rId98" o:title=""/>
              </v:shape>
              <v:shape style="position:absolute;left:1627;top:3684;width:162;height:117" type="#_x0000_t75" stroked="false">
                <v:imagedata r:id="rId99" o:title=""/>
              </v:shape>
              <v:shape style="position:absolute;left:1627;top:3684;width:162;height:117" type="#_x0000_t75" stroked="false">
                <v:imagedata r:id="rId99" o:title=""/>
              </v:shape>
              <v:shape style="position:absolute;left:1737;top:3730;width:242;height:129" type="#_x0000_t75" stroked="false">
                <v:imagedata r:id="rId100" o:title=""/>
              </v:shape>
              <v:shape style="position:absolute;left:1737;top:3730;width:223;height:129" type="#_x0000_t75" stroked="false">
                <v:imagedata r:id="rId101" o:title=""/>
              </v:shape>
              <v:shape style="position:absolute;left:2359;top:3683;width:271;height:157" type="#_x0000_t75" stroked="false">
                <v:imagedata r:id="rId102" o:title=""/>
              </v:shape>
              <v:shape style="position:absolute;left:1905;top:3729;width:480;height:183" type="#_x0000_t75" stroked="false">
                <v:imagedata r:id="rId103" o:title=""/>
              </v:shape>
              <v:shape style="position:absolute;left:2027;top:2926;width:314;height:280" type="#_x0000_t75" stroked="false">
                <v:imagedata r:id="rId104" o:title=""/>
              </v:shape>
              <v:shape style="position:absolute;left:2083;top:2888;width:41;height:37" type="#_x0000_t75" stroked="false">
                <v:imagedata r:id="rId105" o:title=""/>
              </v:shape>
              <v:shape style="position:absolute;left:2340;top:2767;width:137;height:92" type="#_x0000_t75" stroked="false">
                <v:imagedata r:id="rId106" o:title=""/>
              </v:shape>
              <v:shape style="position:absolute;left:2091;top:2847;width:137;height:92" type="#_x0000_t75" stroked="false">
                <v:imagedata r:id="rId106" o:title=""/>
              </v:shape>
              <v:shape style="position:absolute;left:2417;top:3107;width:102;height:93" type="#_x0000_t75" stroked="false">
                <v:imagedata r:id="rId107" o:title=""/>
              </v:shape>
              <v:shape style="position:absolute;left:2162;top:2836;width:305;height:116" type="#_x0000_t75" stroked="false">
                <v:imagedata r:id="rId108" o:title=""/>
              </v:shape>
              <v:shape style="position:absolute;left:2343;top:3175;width:265;height:479" type="#_x0000_t75" stroked="false">
                <v:imagedata r:id="rId109" o:title=""/>
              </v:shape>
              <v:shape style="position:absolute;left:2129;top:2676;width:6;height:57" type="#_x0000_t75" stroked="false">
                <v:imagedata r:id="rId110" o:title=""/>
              </v:shape>
              <v:shape style="position:absolute;left:2090;top:2676;width:8;height:60" type="#_x0000_t75" stroked="false">
                <v:imagedata r:id="rId111" o:title=""/>
              </v:shape>
              <v:shape style="position:absolute;left:2325;top:2720;width:80;height:104" type="#_x0000_t75" stroked="false">
                <v:imagedata r:id="rId112" o:title=""/>
              </v:shape>
              <v:shape style="position:absolute;left:2075;top:2730;width:6;height:103" type="#_x0000_t75" stroked="false">
                <v:imagedata r:id="rId113" o:title=""/>
              </v:shape>
              <v:shape style="position:absolute;left:2129;top:2823;width:30;height:50" type="#_x0000_t75" stroked="false">
                <v:imagedata r:id="rId114" o:title=""/>
              </v:shape>
              <v:shape style="position:absolute;left:2159;top:2778;width:239;height:124" type="#_x0000_t75" stroked="false">
                <v:imagedata r:id="rId115" o:title=""/>
              </v:shape>
            </v:group>
            <v:group style="position:absolute;left:2083;top:2919;width:9;height:53" coordorigin="2083,2919" coordsize="9,53">
              <v:shape style="position:absolute;left:2083;top:2919;width:9;height:53" coordorigin="2083,2919" coordsize="9,53" path="m2083,2919l2083,2966,2091,2972,2091,2925,2083,2919xe" filled="true" fillcolor="#939598" stroked="false">
                <v:path arrowok="t"/>
                <v:fill type="solid"/>
              </v:shape>
              <v:shape style="position:absolute;left:2035;top:2962;width:8;height:53" type="#_x0000_t75" stroked="false">
                <v:imagedata r:id="rId116" o:title=""/>
              </v:shape>
              <v:shape style="position:absolute;left:2029;top:2990;width:22;height:59" type="#_x0000_t75" stroked="false">
                <v:imagedata r:id="rId117" o:title=""/>
              </v:shape>
              <v:shape style="position:absolute;left:2231;top:3030;width:4;height:54" type="#_x0000_t75" stroked="false">
                <v:imagedata r:id="rId118" o:title=""/>
              </v:shape>
              <v:shape style="position:absolute;left:2224;top:3074;width:15;height:65" type="#_x0000_t75" stroked="false">
                <v:imagedata r:id="rId119" o:title=""/>
              </v:shape>
              <v:shape style="position:absolute;left:2203;top:3074;width:21;height:59" type="#_x0000_t75" stroked="false">
                <v:imagedata r:id="rId120" o:title=""/>
              </v:shape>
              <v:shape style="position:absolute;left:2212;top:3115;width:13;height:53" type="#_x0000_t75" stroked="false">
                <v:imagedata r:id="rId121" o:title=""/>
              </v:shape>
              <v:shape style="position:absolute;left:1777;top:3073;width:4;height:100" type="#_x0000_t75" stroked="false">
                <v:imagedata r:id="rId122" o:title=""/>
              </v:shape>
              <v:shape style="position:absolute;left:2427;top:3073;width:6;height:101" type="#_x0000_t75" stroked="false">
                <v:imagedata r:id="rId123" o:title=""/>
              </v:shape>
              <v:shape style="position:absolute;left:2009;top:3076;width:18;height:100" type="#_x0000_t75" stroked="false">
                <v:imagedata r:id="rId124" o:title=""/>
              </v:shape>
              <v:shape style="position:absolute;left:2009;top:3076;width:18;height:100" type="#_x0000_t75" stroked="false">
                <v:imagedata r:id="rId124" o:title=""/>
              </v:shape>
              <v:shape style="position:absolute;left:2164;top:3112;width:54;height:65" type="#_x0000_t75" stroked="false">
                <v:imagedata r:id="rId125" o:title=""/>
              </v:shape>
              <v:shape style="position:absolute;left:2030;top:3132;width:4;height:47" type="#_x0000_t75" stroked="false">
                <v:imagedata r:id="rId126" o:title=""/>
              </v:shape>
              <v:shape style="position:absolute;left:2027;top:3128;width:3;height:51" type="#_x0000_t75" stroked="false">
                <v:imagedata r:id="rId127" o:title=""/>
              </v:shape>
              <v:shape style="position:absolute;left:2034;top:3132;width:26;height:61" type="#_x0000_t75" stroked="false">
                <v:imagedata r:id="rId128" o:title=""/>
              </v:shape>
              <v:shape style="position:absolute;left:2034;top:3132;width:26;height:61" type="#_x0000_t75" stroked="false">
                <v:imagedata r:id="rId128" o:title=""/>
              </v:shape>
              <v:shape style="position:absolute;left:2060;top:3146;width:2;height:51" type="#_x0000_t75" stroked="false">
                <v:imagedata r:id="rId129" o:title=""/>
              </v:shape>
              <v:shape style="position:absolute;left:2060;top:3146;width:2;height:51" type="#_x0000_t75" stroked="false">
                <v:imagedata r:id="rId129" o:title=""/>
              </v:shape>
              <v:shape style="position:absolute;left:1757;top:3157;width:4;height:61" type="#_x0000_t75" stroked="false">
                <v:imagedata r:id="rId116" o:title=""/>
              </v:shape>
              <v:shape style="position:absolute;left:1757;top:3157;width:4;height:61" type="#_x0000_t75" stroked="false">
                <v:imagedata r:id="rId116" o:title=""/>
              </v:shape>
              <v:shape style="position:absolute;left:2449;top:3148;width:4;height:70" type="#_x0000_t75" stroked="false">
                <v:imagedata r:id="rId130" o:title=""/>
              </v:shape>
              <v:shape style="position:absolute;left:1705;top:3223;width:17;height:130" type="#_x0000_t75" stroked="false">
                <v:imagedata r:id="rId131" o:title=""/>
              </v:shape>
              <v:shape style="position:absolute;left:2488;top:3215;width:17;height:138" type="#_x0000_t75" stroked="false">
                <v:imagedata r:id="rId132" o:title=""/>
              </v:shape>
              <v:shape style="position:absolute;left:2511;top:3466;width:39;height:104" type="#_x0000_t75" stroked="false">
                <v:imagedata r:id="rId133" o:title=""/>
              </v:shape>
              <v:shape style="position:absolute;left:1661;top:3473;width:39;height:98" type="#_x0000_t75" stroked="false">
                <v:imagedata r:id="rId134" o:title=""/>
              </v:shape>
              <v:shape style="position:absolute;left:1661;top:3473;width:39;height:98" type="#_x0000_t75" stroked="false">
                <v:imagedata r:id="rId134" o:title=""/>
              </v:shape>
              <v:shape style="position:absolute;left:1696;top:3568;width:9;height:81" type="#_x0000_t75" stroked="false">
                <v:imagedata r:id="rId135" o:title=""/>
              </v:shape>
              <v:shape style="position:absolute;left:2505;top:3556;width:10;height:93" type="#_x0000_t75" stroked="false">
                <v:imagedata r:id="rId136" o:title=""/>
              </v:shape>
              <v:shape style="position:absolute;left:1627;top:3637;width:99;height:106" type="#_x0000_t75" stroked="false">
                <v:imagedata r:id="rId137" o:title=""/>
              </v:shape>
              <v:shape style="position:absolute;left:2484;top:3637;width:99;height:106" type="#_x0000_t75" stroked="false">
                <v:imagedata r:id="rId138" o:title=""/>
              </v:shape>
              <v:shape style="position:absolute;left:1856;top:3684;width:32;height:64" type="#_x0000_t75" stroked="false">
                <v:imagedata r:id="rId139" o:title=""/>
              </v:shape>
              <v:shape style="position:absolute;left:1856;top:3684;width:32;height:64" type="#_x0000_t75" stroked="false">
                <v:imagedata r:id="rId140" o:title=""/>
              </v:shape>
              <v:shape style="position:absolute;left:2322;top:3684;width:32;height:64" type="#_x0000_t75" stroked="false">
                <v:imagedata r:id="rId141" o:title=""/>
              </v:shape>
              <v:shape style="position:absolute;left:2322;top:3684;width:32;height:64" type="#_x0000_t75" stroked="false">
                <v:imagedata r:id="rId142" o:title=""/>
              </v:shape>
              <v:shape style="position:absolute;left:2354;top:3695;width:130;height:96" type="#_x0000_t75" stroked="false">
                <v:imagedata r:id="rId143" o:title=""/>
              </v:shape>
              <v:shape style="position:absolute;left:1726;top:3695;width:130;height:96" type="#_x0000_t75" stroked="false">
                <v:imagedata r:id="rId144" o:title=""/>
              </v:shape>
              <v:shape style="position:absolute;left:1888;top:3684;width:434;height:163" type="#_x0000_t75" stroked="false">
                <v:imagedata r:id="rId145" o:title=""/>
              </v:shape>
              <v:shape style="position:absolute;left:2079;top:2836;width:19;height:57" type="#_x0000_t75" stroked="false">
                <v:imagedata r:id="rId146" o:title=""/>
              </v:shape>
              <v:shape style="position:absolute;left:2079;top:2836;width:19;height:57" type="#_x0000_t75" stroked="false">
                <v:imagedata r:id="rId146" o:title=""/>
              </v:shape>
            </v:group>
            <v:group style="position:absolute;left:1627;top:2593;width:956;height:1208" coordorigin="1627,2593" coordsize="956,1208">
              <v:shape style="position:absolute;left:1627;top:2593;width:956;height:1208" coordorigin="1627,2593" coordsize="956,1208" path="m2322,3685l1888,3685,1896,3697,1961,3759,2054,3797,2105,3801,2169,3793,2227,3771,2279,3735,2322,3685xe" filled="true" fillcolor="#e6e7e8" stroked="false">
                <v:path arrowok="t"/>
                <v:fill type="solid"/>
              </v:shape>
              <v:shape style="position:absolute;left:1627;top:2593;width:956;height:1208" coordorigin="1627,2593" coordsize="956,1208" path="m1753,3171l1733,3171,1721,3177,1713,3187,1708,3197,1705,3209,1705,3225,1709,3245,1720,3287,1721,3319,1716,3341,1710,3353,1709,3359,1695,3381,1681,3405,1668,3431,1661,3459,1664,3487,1669,3499,1677,3509,1687,3517,1699,3525,1697,3541,1696,3557,1697,3577,1704,3595,1705,3605,1654,3635,1627,3639,1645,3657,1648,3661,1659,3671,1675,3681,1687,3689,1711,3697,1726,3697,1731,3705,1745,3727,1762,3739,1777,3745,1790,3745,1848,3717,1856,3703,1870,3697,1880,3691,1888,3685,2529,3685,2535,3681,2551,3671,2562,3661,2583,3639,2556,3635,2536,3633,2522,3629,2513,3623,2508,3619,2504,3613,2504,3605,2506,3595,2513,3577,2514,3557,2513,3541,2511,3525,2523,3517,2533,3509,2541,3499,2546,3487,2549,3459,2542,3431,2529,3405,2514,3381,2501,3359,2498,3349,2493,3339,2489,3319,2490,3287,2502,3243,2505,3225,2481,3173,1757,3173,1753,3171xe" filled="true" fillcolor="#e6e7e8" stroked="false">
                <v:path arrowok="t"/>
                <v:fill type="solid"/>
              </v:shape>
              <v:shape style="position:absolute;left:1627;top:2593;width:956;height:1208" coordorigin="1627,2593" coordsize="956,1208" path="m2529,3685l2322,3685,2330,3691,2340,3697,2354,3703,2355,3707,2420,3745,2433,3745,2448,3739,2465,3727,2479,3705,2484,3697,2499,3697,2523,3689,2529,3685xe" filled="true" fillcolor="#e6e7e8" stroked="false">
                <v:path arrowok="t"/>
                <v:fill type="solid"/>
              </v:shape>
              <v:shape style="position:absolute;left:1627;top:2593;width:956;height:1208" coordorigin="1627,2593" coordsize="956,1208" path="m1763,3107l1759,3133,1756,3149,1757,3163,1761,3173,2449,3173,2452,3165,2055,3165,2037,3161,2024,3149,2016,3143,2005,3135,1992,3127,1782,3127,1763,3107xe" filled="true" fillcolor="#e6e7e8" stroked="false">
                <v:path arrowok="t"/>
                <v:fill type="solid"/>
              </v:shape>
              <v:shape style="position:absolute;left:1627;top:2593;width:956;height:1208" coordorigin="1627,2593" coordsize="956,1208" path="m2477,3171l2457,3171,2453,3173,2481,3173,2477,3171xe" filled="true" fillcolor="#e6e7e8" stroked="false">
                <v:path arrowok="t"/>
                <v:fill type="solid"/>
              </v:shape>
              <v:shape style="position:absolute;left:1627;top:2593;width:956;height:1208" coordorigin="1627,2593" coordsize="956,1208" path="m2172,3147l2060,3147,2060,3149,2061,3155,2060,3159,2058,3159,2056,3161,2055,3165,2452,3165,2452,3163,2454,3153,2180,3153,2177,3151,2172,3147xe" filled="true" fillcolor="#e6e7e8" stroked="false">
                <v:path arrowok="t"/>
                <v:fill type="solid"/>
              </v:shape>
              <v:shape style="position:absolute;left:1627;top:2593;width:956;height:1208" coordorigin="1627,2593" coordsize="956,1208" path="m2224,3117l2212,3117,2225,3123,2200,3137,2192,3143,2186,3149,2182,3153,2454,3153,2454,3149,2451,3129,2427,3129,2429,3123,2429,3121,2226,3121,2224,3117xe" filled="true" fillcolor="#e6e7e8" stroked="false">
                <v:path arrowok="t"/>
                <v:fill type="solid"/>
              </v:shape>
              <v:shape style="position:absolute;left:1627;top:2593;width:956;height:1208" coordorigin="1627,2593" coordsize="956,1208" path="m2113,2593l2102,2619,2090,2677,2098,2691,2098,2711,2080,2717,2077,2723,2076,2725,2075,2727,2075,2731,2076,2733,2079,2749,2081,2769,2081,2797,2079,2831,2079,2837,2081,2841,2085,2845,2088,2847,2098,2847,2098,2917,2083,2921,2091,2927,2074,2927,2064,2933,2053,2941,2043,2953,2035,2963,2043,2969,2042,2971,2042,2973,2029,2991,2040,2999,2042,3001,2045,3001,2050,3003,2042,3009,2033,3017,2026,3027,2019,3029,2015,3035,2013,3045,2013,3047,2014,3049,2009,3069,2010,3089,2015,3111,2027,3129,2030,3133,2034,3133,2037,3143,2044,3147,2170,3147,2169,3145,2167,3145,2167,3139,2166,3135,2164,3131,2165,3127,2166,3127,2168,3125,2172,3121,2177,3113,2222,3113,2208,3089,2204,3081,2203,3077,2203,3075,2236,3075,2233,3049,2232,3045,2232,3041,2231,3039,2234,3031,2229,3029,2223,3015,2219,3001,2216,2987,2209,2973,2198,2961,2181,2953,2181,2941,2129,2905,2129,2827,2141,2825,2281,2825,2294,2823,2354,2813,2398,2787,2398,2779,2325,2779,2342,2773,2358,2767,2372,2759,2383,2747,2390,2739,2321,2739,2289,2735,2281,2733,2218,2733,2209,2719,2194,2711,2176,2705,2129,2705,2129,2687,2135,2677,2123,2619,2113,2593xe" filled="true" fillcolor="#e6e7e8" stroked="false">
                <v:path arrowok="t"/>
                <v:fill type="solid"/>
              </v:shape>
              <v:shape style="position:absolute;left:1627;top:2593;width:956;height:1208" coordorigin="1627,2593" coordsize="956,1208" path="m2447,3107l2427,3129,2451,3129,2447,3107xe" filled="true" fillcolor="#e6e7e8" stroked="false">
                <v:path arrowok="t"/>
                <v:fill type="solid"/>
              </v:shape>
              <v:shape style="position:absolute;left:1627;top:2593;width:956;height:1208" coordorigin="1627,2593" coordsize="956,1208" path="m1777,3075l1780,3117,1781,3123,1782,3127,1992,3127,1989,3125,1981,3121,1833,3121,1822,3117,1812,3111,1803,3103,1777,3075xe" filled="true" fillcolor="#e6e7e8" stroked="false">
                <v:path arrowok="t"/>
                <v:fill type="solid"/>
              </v:shape>
              <v:shape style="position:absolute;left:1627;top:2593;width:956;height:1208" coordorigin="1627,2593" coordsize="956,1208" path="m2222,3113l2177,3113,2181,3115,2185,3117,2217,3125,2212,3117,2224,3117,2222,3113xe" filled="true" fillcolor="#e6e7e8" stroked="false">
                <v:path arrowok="t"/>
                <v:fill type="solid"/>
              </v:shape>
              <v:shape style="position:absolute;left:1627;top:2593;width:956;height:1208" coordorigin="1627,2593" coordsize="956,1208" path="m1944,3105l1919,3105,1908,3107,1895,3111,1858,3121,1981,3121,1965,3113,1944,3105xe" filled="true" fillcolor="#e6e7e8" stroked="false">
                <v:path arrowok="t"/>
                <v:fill type="solid"/>
              </v:shape>
              <v:shape style="position:absolute;left:1627;top:2593;width:956;height:1208" coordorigin="1627,2593" coordsize="956,1208" path="m2291,3105l2281,3105,2270,3107,2261,3107,2251,3111,2241,3115,2236,3117,2231,3119,2226,3121,2352,3121,2327,3113,2314,3109,2302,3107,2291,3105xe" filled="true" fillcolor="#e6e7e8" stroked="false">
                <v:path arrowok="t"/>
                <v:fill type="solid"/>
              </v:shape>
              <v:shape style="position:absolute;left:1627;top:2593;width:956;height:1208" coordorigin="1627,2593" coordsize="956,1208" path="m2433,3075l2407,3103,2397,3111,2388,3117,2377,3121,2429,3121,2430,3117,2433,3075xe" filled="true" fillcolor="#e6e7e8" stroked="false">
                <v:path arrowok="t"/>
                <v:fill type="solid"/>
              </v:shape>
              <v:shape style="position:absolute;left:1627;top:2593;width:956;height:1208" coordorigin="1627,2593" coordsize="956,1208" path="m2236,3075l2224,3075,2239,3093,2236,3075xe" filled="true" fillcolor="#e6e7e8" stroked="false">
                <v:path arrowok="t"/>
                <v:fill type="solid"/>
              </v:shape>
              <v:shape style="position:absolute;left:1627;top:2593;width:956;height:1208" coordorigin="1627,2593" coordsize="956,1208" path="m2224,3075l2203,3075,2214,3077,2224,3087,2224,3075xe" filled="true" fillcolor="#e6e7e8" stroked="false">
                <v:path arrowok="t"/>
                <v:fill type="solid"/>
              </v:shape>
              <v:shape style="position:absolute;left:1627;top:2593;width:956;height:1208" coordorigin="1627,2593" coordsize="956,1208" path="m2281,2825l2159,2825,2159,2833,2160,2841,2160,2843,2162,2851,2168,2857,2184,2857,2224,2839,2244,2833,2267,2827,2281,2825xe" filled="true" fillcolor="#e6e7e8" stroked="false">
                <v:path arrowok="t"/>
                <v:fill type="solid"/>
              </v:shape>
              <v:shape style="position:absolute;left:1627;top:2593;width:956;height:1208" coordorigin="1627,2593" coordsize="956,1208" path="m2398,2777l2377,2779,2398,2779,2398,2777xe" filled="true" fillcolor="#e6e7e8" stroked="false">
                <v:path arrowok="t"/>
                <v:fill type="solid"/>
              </v:shape>
              <v:shape style="position:absolute;left:1627;top:2593;width:956;height:1208" coordorigin="1627,2593" coordsize="956,1208" path="m2405,2721l2372,2731,2361,2735,2350,2737,2340,2737,2330,2739,2390,2739,2405,2721xe" filled="true" fillcolor="#e6e7e8" stroked="false">
                <v:path arrowok="t"/>
                <v:fill type="solid"/>
              </v:shape>
              <v:shape style="position:absolute;left:1627;top:2593;width:956;height:1208" coordorigin="1627,2593" coordsize="956,1208" path="m2268,2731l2245,2731,2225,2733,2281,2733,2268,2731xe" filled="true" fillcolor="#e6e7e8" stroked="false">
                <v:path arrowok="t"/>
                <v:fill type="solid"/>
              </v:shape>
              <v:shape style="position:absolute;left:1627;top:2593;width:956;height:1208" coordorigin="1627,2593" coordsize="956,1208" path="m2153,2703l2138,2703,2129,2705,2176,2705,2153,2703xe" filled="true" fillcolor="#e6e7e8" stroked="false">
                <v:path arrowok="t"/>
                <v:fill type="solid"/>
              </v:shape>
              <v:shape style="position:absolute;left:1855;top:3211;width:500;height:575" type="#_x0000_t75" stroked="false">
                <v:imagedata r:id="rId147" o:title=""/>
              </v:shape>
            </v:group>
            <v:group style="position:absolute;left:1890;top:3251;width:430;height:495" coordorigin="1890,3251" coordsize="430,495">
              <v:shape style="position:absolute;left:1890;top:3251;width:430;height:495" coordorigin="1890,3251" coordsize="430,495" path="m2319,3251l1890,3251,1890,3535,1902,3601,1933,3659,1979,3705,2038,3735,2105,3746,2173,3735,2231,3705,2278,3659,2309,3601,2320,3535,2319,3251xe" filled="true" fillcolor="#ffffff" stroked="false">
                <v:path arrowok="t"/>
                <v:fill type="solid"/>
              </v:shape>
              <v:shape style="position:absolute;left:1927;top:3290;width:354;height:418" type="#_x0000_t75" stroked="false">
                <v:imagedata r:id="rId148" o:title=""/>
              </v:shape>
            </v:group>
            <v:group style="position:absolute;left:1927;top:3290;width:355;height:418" coordorigin="1927,3290" coordsize="355,418">
              <v:shape style="position:absolute;left:1927;top:3290;width:355;height:418" coordorigin="1927,3290" coordsize="355,418" path="m2281,3290l1927,3290,1927,3531,1941,3599,1979,3655,2036,3693,2105,3707,2173,3693,2229,3655,2267,3599,2281,3531,2281,3290xe" filled="true" fillcolor="#6f7173" stroked="false">
                <v:path arrowok="t"/>
                <v:fill type="solid"/>
              </v:shape>
              <v:shape style="position:absolute;left:1924;top:3287;width:360;height:423" type="#_x0000_t75" stroked="false">
                <v:imagedata r:id="rId149" o:title=""/>
              </v:shape>
            </v:group>
            <v:group style="position:absolute;left:2011;top:3491;width:3;height:3" coordorigin="2011,3491" coordsize="3,3">
              <v:shape style="position:absolute;left:2011;top:3491;width:3;height:3" coordorigin="2011,3491" coordsize="3,3" path="m2013,3491l2011,3491,2011,3494,2013,3494,2014,3493,2014,3492,2013,3491xe" filled="true" fillcolor="#5f6062" stroked="false">
                <v:path arrowok="t"/>
                <v:fill type="solid"/>
              </v:shape>
              <v:shape style="position:absolute;left:1952;top:3477;width:148;height:195" type="#_x0000_t75" stroked="false">
                <v:imagedata r:id="rId150" o:title=""/>
              </v:shape>
              <v:shape style="position:absolute;left:1961;top:3486;width:131;height:173" type="#_x0000_t75" stroked="false">
                <v:imagedata r:id="rId151" o:title=""/>
              </v:shape>
            </v:group>
            <v:group style="position:absolute;left:2194;top:3491;width:3;height:3" coordorigin="2194,3491" coordsize="3,3">
              <v:shape style="position:absolute;left:2194;top:3491;width:3;height:3" coordorigin="2194,3491" coordsize="3,3" path="m2196,3491l2195,3491,2194,3492,2194,3493,2195,3494,2196,3494,2197,3493,2197,3492,2196,3491xe" filled="true" fillcolor="#5f6062" stroked="false">
                <v:path arrowok="t"/>
                <v:fill type="solid"/>
              </v:shape>
              <v:shape style="position:absolute;left:2108;top:3477;width:148;height:195" type="#_x0000_t75" stroked="false">
                <v:imagedata r:id="rId152" o:title=""/>
              </v:shape>
              <v:shape style="position:absolute;left:2117;top:3486;width:131;height:173" type="#_x0000_t75" stroked="false">
                <v:imagedata r:id="rId153" o:title=""/>
              </v:shape>
              <v:shape style="position:absolute;left:2043;top:3426;width:125;height:273" type="#_x0000_t75" stroked="false">
                <v:imagedata r:id="rId154" o:title=""/>
              </v:shape>
              <v:shape style="position:absolute;left:2055;top:3435;width:99;height:245" type="#_x0000_t75" stroked="false">
                <v:imagedata r:id="rId155" o:title=""/>
              </v:shape>
              <v:shape style="position:absolute;left:2052;top:3434;width:105;height:250" type="#_x0000_t75" stroked="false">
                <v:imagedata r:id="rId156" o:title=""/>
              </v:shape>
              <v:shape style="position:absolute;left:1644;top:3093;width:462;height:647" type="#_x0000_t75" stroked="false">
                <v:imagedata r:id="rId157" o:title=""/>
              </v:shape>
              <v:shape style="position:absolute;left:1655;top:3107;width:436;height:617" type="#_x0000_t75" stroked="false">
                <v:imagedata r:id="rId158" o:title=""/>
              </v:shape>
              <v:shape style="position:absolute;left:1650;top:3099;width:445;height:630" type="#_x0000_t75" stroked="false">
                <v:imagedata r:id="rId159" o:title=""/>
              </v:shape>
              <v:shape style="position:absolute;left:1694;top:3122;width:384;height:590" type="#_x0000_t75" stroked="false">
                <v:imagedata r:id="rId160" o:title=""/>
              </v:shape>
            </v:group>
            <v:group style="position:absolute;left:1694;top:3122;width:385;height:590" coordorigin="1694,3122" coordsize="385,590">
              <v:shape style="position:absolute;left:1694;top:3122;width:385;height:590" coordorigin="1694,3122" coordsize="385,590" path="m1804,3542l1768,3542,1776,3593,1788,3621,1789,3647,1767,3693,1803,3712,1831,3695,1840,3650,1816,3586,1847,3586,1845,3584,1836,3571,1833,3563,1809,3563,1804,3542xe" filled="true" fillcolor="#323031" stroked="false">
                <v:path arrowok="t"/>
                <v:fill type="solid"/>
              </v:shape>
              <v:shape style="position:absolute;left:1694;top:3122;width:385;height:590" coordorigin="1694,3122" coordsize="385,590" path="m1847,3586l1816,3586,1840,3614,1850,3636,1851,3655,1849,3673,1865,3664,1877,3647,1874,3621,1847,3586xe" filled="true" fillcolor="#323031" stroked="false">
                <v:path arrowok="t"/>
                <v:fill type="solid"/>
              </v:shape>
              <v:shape style="position:absolute;left:1694;top:3122;width:385;height:590" coordorigin="1694,3122" coordsize="385,590" path="m1822,3365l1771,3365,1763,3424,1737,3481,1718,3536,1729,3590,1732,3610,1728,3627,1716,3641,1694,3652,1715,3663,1742,3660,1764,3641,1769,3600,1767,3585,1765,3571,1766,3557,1768,3542,1804,3542,1801,3525,1811,3495,1826,3474,1834,3465,1846,3422,1822,3365xe" filled="true" fillcolor="#323031" stroked="false">
                <v:path arrowok="t"/>
                <v:fill type="solid"/>
              </v:shape>
              <v:shape style="position:absolute;left:1694;top:3122;width:385;height:590" coordorigin="1694,3122" coordsize="385,590" path="m1832,3500l1819,3517,1813,3533,1811,3548,1809,3563,1833,3563,1830,3556,1828,3533,1832,3500xe" filled="true" fillcolor="#323031" stroked="false">
                <v:path arrowok="t"/>
                <v:fill type="solid"/>
              </v:shape>
              <v:shape style="position:absolute;left:1694;top:3122;width:385;height:590" coordorigin="1694,3122" coordsize="385,590" path="m1738,3267l1740,3310,1733,3347,1719,3382,1700,3421,1694,3444,1695,3462,1702,3478,1718,3495,1730,3462,1747,3434,1763,3404,1768,3379,1750,3379,1748,3353,1748,3320,1746,3289,1738,3267xe" filled="true" fillcolor="#323031" stroked="false">
                <v:path arrowok="t"/>
                <v:fill type="solid"/>
              </v:shape>
              <v:shape style="position:absolute;left:1694;top:3122;width:385;height:590" coordorigin="1694,3122" coordsize="385,590" path="m1755,3304l1758,3340,1756,3358,1752,3369,1750,3379,1768,3379,1771,3365,1822,3365,1818,3357,1784,3357,1774,3333,1767,3321,1762,3313,1755,3304xe" filled="true" fillcolor="#323031" stroked="false">
                <v:path arrowok="t"/>
                <v:fill type="solid"/>
              </v:shape>
              <v:shape style="position:absolute;left:1694;top:3122;width:385;height:590" coordorigin="1694,3122" coordsize="385,590" path="m1757,3191l1734,3209,1740,3244,1760,3287,1780,3328,1784,3357,1818,3357,1794,3306,1794,3258,1828,3258,1827,3250,1844,3231,1871,3228,1895,3228,1925,3224,1973,3206,2008,3202,2064,3202,2073,3199,1825,3199,1757,3191xe" filled="true" fillcolor="#323031" stroked="false">
                <v:path arrowok="t"/>
                <v:fill type="solid"/>
              </v:shape>
              <v:shape style="position:absolute;left:1694;top:3122;width:385;height:590" coordorigin="1694,3122" coordsize="385,590" path="m1828,3258l1794,3258,1799,3283,1805,3297,1811,3313,1816,3344,1830,3307,1828,3276,1828,3258xe" filled="true" fillcolor="#323031" stroked="false">
                <v:path arrowok="t"/>
                <v:fill type="solid"/>
              </v:shape>
              <v:shape style="position:absolute;left:1694;top:3122;width:385;height:590" coordorigin="1694,3122" coordsize="385,590" path="m1895,3228l1871,3228,1894,3228,1895,3228xe" filled="true" fillcolor="#323031" stroked="false">
                <v:path arrowok="t"/>
                <v:fill type="solid"/>
              </v:shape>
              <v:shape style="position:absolute;left:1694;top:3122;width:385;height:590" coordorigin="1694,3122" coordsize="385,590" path="m2064,3202l2008,3202,2063,3202,2064,3202xe" filled="true" fillcolor="#323031" stroked="false">
                <v:path arrowok="t"/>
                <v:fill type="solid"/>
              </v:shape>
              <v:shape style="position:absolute;left:1694;top:3122;width:385;height:590" coordorigin="1694,3122" coordsize="385,590" path="m1781,3152l1784,3163,1791,3176,1804,3190,1825,3199,2073,3199,2078,3197,2076,3191,2060,3188,2058,3182,2031,3174,2028,3172,1827,3172,1781,3152xe" filled="true" fillcolor="#323031" stroked="false">
                <v:path arrowok="t"/>
                <v:fill type="solid"/>
              </v:shape>
              <v:shape style="position:absolute;left:1694;top:3122;width:385;height:590" coordorigin="1694,3122" coordsize="385,590" path="m1991,3146l1919,3146,1890,3156,1861,3169,1827,3172,2028,3172,2018,3165,2002,3152,1991,3146xe" filled="true" fillcolor="#323031" stroked="false">
                <v:path arrowok="t"/>
                <v:fill type="solid"/>
              </v:shape>
              <v:shape style="position:absolute;left:1694;top:3122;width:385;height:590" coordorigin="1694,3122" coordsize="385,590" path="m1812,3131l1826,3157,1847,3161,1878,3154,1919,3146,1991,3146,1978,3138,1845,3138,1812,3131xe" filled="true" fillcolor="#323031" stroked="false">
                <v:path arrowok="t"/>
                <v:fill type="solid"/>
              </v:shape>
              <v:shape style="position:absolute;left:1694;top:3122;width:385;height:590" coordorigin="1694,3122" coordsize="385,590" path="m1925,3122l1884,3130,1845,3138,1978,3138,1968,3132,1925,3122xe" filled="true" fillcolor="#323031" stroked="false">
                <v:path arrowok="t"/>
                <v:fill type="solid"/>
              </v:shape>
              <v:shape style="position:absolute;left:1694;top:3122;width:384;height:590" type="#_x0000_t75" stroked="false">
                <v:imagedata r:id="rId161" o:title=""/>
              </v:shape>
            </v:group>
            <v:group style="position:absolute;left:1694;top:3122;width:385;height:590" coordorigin="1694,3122" coordsize="385,590">
              <v:shape style="position:absolute;left:1694;top:3122;width:385;height:590" coordorigin="1694,3122" coordsize="385,590" path="m1804,3542l1768,3542,1776,3593,1788,3621,1789,3647,1767,3693,1803,3712,1831,3695,1840,3650,1816,3586,1847,3586,1845,3584,1836,3571,1833,3563,1809,3563,1804,3542xe" filled="true" fillcolor="#6f7173" stroked="false">
                <v:path arrowok="t"/>
                <v:fill type="solid"/>
              </v:shape>
              <v:shape style="position:absolute;left:1694;top:3122;width:385;height:590" coordorigin="1694,3122" coordsize="385,590" path="m1847,3586l1816,3586,1840,3614,1850,3636,1851,3655,1849,3673,1865,3664,1877,3647,1874,3621,1847,3586xe" filled="true" fillcolor="#6f7173" stroked="false">
                <v:path arrowok="t"/>
                <v:fill type="solid"/>
              </v:shape>
              <v:shape style="position:absolute;left:1694;top:3122;width:385;height:590" coordorigin="1694,3122" coordsize="385,590" path="m1822,3365l1771,3365,1763,3424,1737,3481,1718,3536,1729,3590,1732,3610,1728,3627,1716,3641,1694,3652,1715,3663,1742,3660,1764,3641,1769,3600,1767,3585,1765,3571,1766,3557,1768,3542,1804,3542,1801,3525,1811,3495,1826,3474,1834,3465,1846,3422,1822,3365xe" filled="true" fillcolor="#6f7173" stroked="false">
                <v:path arrowok="t"/>
                <v:fill type="solid"/>
              </v:shape>
              <v:shape style="position:absolute;left:1694;top:3122;width:385;height:590" coordorigin="1694,3122" coordsize="385,590" path="m1832,3500l1819,3517,1813,3533,1811,3548,1809,3563,1833,3563,1830,3556,1828,3533,1832,3500xe" filled="true" fillcolor="#6f7173" stroked="false">
                <v:path arrowok="t"/>
                <v:fill type="solid"/>
              </v:shape>
              <v:shape style="position:absolute;left:1694;top:3122;width:385;height:590" coordorigin="1694,3122" coordsize="385,590" path="m1738,3267l1740,3310,1733,3347,1719,3382,1700,3421,1694,3444,1695,3462,1702,3478,1718,3495,1730,3462,1747,3434,1763,3404,1768,3379,1750,3379,1748,3353,1748,3320,1746,3289,1738,3267xe" filled="true" fillcolor="#6f7173" stroked="false">
                <v:path arrowok="t"/>
                <v:fill type="solid"/>
              </v:shape>
              <v:shape style="position:absolute;left:1694;top:3122;width:385;height:590" coordorigin="1694,3122" coordsize="385,590" path="m1755,3304l1758,3340,1756,3358,1752,3369,1750,3379,1768,3379,1771,3365,1822,3365,1818,3357,1784,3357,1774,3333,1767,3321,1762,3313,1755,3304xe" filled="true" fillcolor="#6f7173" stroked="false">
                <v:path arrowok="t"/>
                <v:fill type="solid"/>
              </v:shape>
              <v:shape style="position:absolute;left:1694;top:3122;width:385;height:590" coordorigin="1694,3122" coordsize="385,590" path="m1757,3191l1734,3209,1740,3244,1760,3287,1780,3328,1784,3357,1818,3357,1794,3306,1794,3258,1828,3258,1827,3250,1844,3231,1871,3228,1895,3228,1925,3224,1973,3206,2008,3202,2064,3202,2073,3199,1825,3199,1757,3191xe" filled="true" fillcolor="#6f7173" stroked="false">
                <v:path arrowok="t"/>
                <v:fill type="solid"/>
              </v:shape>
              <v:shape style="position:absolute;left:1694;top:3122;width:385;height:590" coordorigin="1694,3122" coordsize="385,590" path="m1828,3258l1794,3258,1799,3283,1805,3297,1811,3313,1816,3344,1830,3307,1828,3276,1828,3258xe" filled="true" fillcolor="#6f7173" stroked="false">
                <v:path arrowok="t"/>
                <v:fill type="solid"/>
              </v:shape>
              <v:shape style="position:absolute;left:1694;top:3122;width:385;height:590" coordorigin="1694,3122" coordsize="385,590" path="m1895,3228l1871,3228,1894,3228,1895,3228xe" filled="true" fillcolor="#6f7173" stroked="false">
                <v:path arrowok="t"/>
                <v:fill type="solid"/>
              </v:shape>
              <v:shape style="position:absolute;left:1694;top:3122;width:385;height:590" coordorigin="1694,3122" coordsize="385,590" path="m2064,3202l2008,3202,2063,3202,2064,3202xe" filled="true" fillcolor="#6f7173" stroked="false">
                <v:path arrowok="t"/>
                <v:fill type="solid"/>
              </v:shape>
              <v:shape style="position:absolute;left:1694;top:3122;width:385;height:590" coordorigin="1694,3122" coordsize="385,590" path="m1781,3152l1784,3163,1791,3176,1804,3190,1825,3199,2073,3199,2078,3197,2076,3191,2060,3188,2058,3182,2031,3174,2028,3172,1827,3172,1781,3152xe" filled="true" fillcolor="#6f7173" stroked="false">
                <v:path arrowok="t"/>
                <v:fill type="solid"/>
              </v:shape>
              <v:shape style="position:absolute;left:1694;top:3122;width:385;height:590" coordorigin="1694,3122" coordsize="385,590" path="m1991,3146l1919,3146,1890,3156,1861,3169,1827,3172,2028,3172,2018,3165,2002,3152,1991,3146xe" filled="true" fillcolor="#6f7173" stroked="false">
                <v:path arrowok="t"/>
                <v:fill type="solid"/>
              </v:shape>
              <v:shape style="position:absolute;left:1694;top:3122;width:385;height:590" coordorigin="1694,3122" coordsize="385,590" path="m1812,3131l1826,3157,1847,3161,1878,3154,1919,3146,1991,3146,1978,3138,1845,3138,1812,3131xe" filled="true" fillcolor="#6f7173" stroked="false">
                <v:path arrowok="t"/>
                <v:fill type="solid"/>
              </v:shape>
              <v:shape style="position:absolute;left:1694;top:3122;width:385;height:590" coordorigin="1694,3122" coordsize="385,590" path="m1925,3122l1884,3130,1845,3138,1978,3138,1968,3132,1925,3122xe" filled="true" fillcolor="#6f7173" stroked="false">
                <v:path arrowok="t"/>
                <v:fill type="solid"/>
              </v:shape>
              <v:shape style="position:absolute;left:1830;top:3148;width:187;height:86" type="#_x0000_t75" stroked="false">
                <v:imagedata r:id="rId162" o:title=""/>
              </v:shape>
              <v:shape style="position:absolute;left:1844;top:3161;width:153;height:52" type="#_x0000_t75" stroked="false">
                <v:imagedata r:id="rId163" o:title=""/>
              </v:shape>
              <v:shape style="position:absolute;left:1762;top:3368;width:70;height:171" type="#_x0000_t75" stroked="false">
                <v:imagedata r:id="rId164" o:title=""/>
              </v:shape>
              <v:shape style="position:absolute;left:1776;top:3381;width:36;height:143" type="#_x0000_t75" stroked="false">
                <v:imagedata r:id="rId165" o:title=""/>
              </v:shape>
              <v:shape style="position:absolute;left:2105;top:3093;width:462;height:647" type="#_x0000_t75" stroked="false">
                <v:imagedata r:id="rId166" o:title=""/>
              </v:shape>
              <v:shape style="position:absolute;left:2118;top:3107;width:436;height:617" type="#_x0000_t75" stroked="false">
                <v:imagedata r:id="rId167" o:title=""/>
              </v:shape>
              <v:shape style="position:absolute;left:2115;top:3099;width:445;height:630" type="#_x0000_t75" stroked="false">
                <v:imagedata r:id="rId168" o:title=""/>
              </v:shape>
              <v:shape style="position:absolute;left:2132;top:3122;width:384;height:590" type="#_x0000_t75" stroked="false">
                <v:imagedata r:id="rId169" o:title=""/>
              </v:shape>
            </v:group>
            <v:group style="position:absolute;left:2132;top:3122;width:385;height:590" coordorigin="2132,3122" coordsize="385,590">
              <v:shape style="position:absolute;left:2132;top:3122;width:385;height:590" coordorigin="2132,3122" coordsize="385,590" path="m2435,3586l2394,3586,2371,3650,2379,3695,2408,3712,2443,3693,2421,3647,2422,3621,2434,3593,2435,3586xe" filled="true" fillcolor="#323031" stroked="false">
                <v:path arrowok="t"/>
                <v:fill type="solid"/>
              </v:shape>
              <v:shape style="position:absolute;left:2132;top:3122;width:385;height:590" coordorigin="2132,3122" coordsize="385,590" path="m2378,3500l2383,3533,2380,3556,2374,3571,2365,3584,2336,3621,2334,3647,2346,3664,2361,3673,2359,3655,2360,3636,2370,3614,2394,3586,2435,3586,2439,3563,2402,3563,2400,3548,2398,3533,2392,3517,2378,3500xe" filled="true" fillcolor="#323031" stroked="false">
                <v:path arrowok="t"/>
                <v:fill type="solid"/>
              </v:shape>
              <v:shape style="position:absolute;left:2132;top:3122;width:385;height:590" coordorigin="2132,3122" coordsize="385,590" path="m2492,3542l2442,3542,2445,3557,2445,3571,2444,3585,2441,3600,2447,3641,2468,3660,2495,3663,2516,3652,2494,3641,2482,3627,2479,3610,2482,3590,2492,3542xe" filled="true" fillcolor="#323031" stroked="false">
                <v:path arrowok="t"/>
                <v:fill type="solid"/>
              </v:shape>
              <v:shape style="position:absolute;left:2132;top:3122;width:385;height:590" coordorigin="2132,3122" coordsize="385,590" path="m2464,3258l2417,3258,2416,3306,2388,3365,2365,3422,2376,3465,2384,3474,2399,3495,2409,3525,2402,3563,2439,3563,2442,3542,2492,3542,2493,3536,2473,3481,2447,3424,2439,3365,2457,3365,2454,3358,2454,3357,2426,3357,2431,3328,2450,3287,2464,3258xe" filled="true" fillcolor="#323031" stroked="false">
                <v:path arrowok="t"/>
                <v:fill type="solid"/>
              </v:shape>
              <v:shape style="position:absolute;left:2132;top:3122;width:385;height:590" coordorigin="2132,3122" coordsize="385,590" path="m2457,3365l2439,3365,2447,3404,2463,3434,2480,3462,2492,3495,2508,3478,2516,3462,2516,3444,2510,3421,2491,3382,2490,3379,2460,3379,2458,3369,2457,3365xe" filled="true" fillcolor="#323031" stroked="false">
                <v:path arrowok="t"/>
                <v:fill type="solid"/>
              </v:shape>
              <v:shape style="position:absolute;left:2132;top:3122;width:385;height:590" coordorigin="2132,3122" coordsize="385,590" path="m2473,3267l2464,3289,2462,3320,2462,3353,2460,3379,2490,3379,2477,3347,2470,3310,2473,3267xe" filled="true" fillcolor="#323031" stroked="false">
                <v:path arrowok="t"/>
                <v:fill type="solid"/>
              </v:shape>
              <v:shape style="position:absolute;left:2132;top:3122;width:385;height:590" coordorigin="2132,3122" coordsize="385,590" path="m2455,3304l2449,3313,2443,3321,2436,3333,2426,3357,2454,3357,2452,3340,2455,3304xe" filled="true" fillcolor="#323031" stroked="false">
                <v:path arrowok="t"/>
                <v:fill type="solid"/>
              </v:shape>
              <v:shape style="position:absolute;left:2132;top:3122;width:385;height:590" coordorigin="2132,3122" coordsize="385,590" path="m2473,3228l2340,3228,2367,3231,2383,3250,2382,3276,2380,3307,2394,3344,2399,3313,2405,3297,2411,3283,2417,3258,2464,3258,2471,3244,2473,3228xe" filled="true" fillcolor="#323031" stroked="false">
                <v:path arrowok="t"/>
                <v:fill type="solid"/>
              </v:shape>
              <v:shape style="position:absolute;left:2132;top:3122;width:385;height:590" coordorigin="2132,3122" coordsize="385,590" path="m2467,3202l2203,3202,2237,3206,2286,3224,2316,3228,2473,3228,2477,3209,2467,3202xe" filled="true" fillcolor="#323031" stroked="false">
                <v:path arrowok="t"/>
                <v:fill type="solid"/>
              </v:shape>
              <v:shape style="position:absolute;left:2132;top:3122;width:385;height:590" coordorigin="2132,3122" coordsize="385,590" path="m2285,3122l2242,3132,2208,3152,2192,3165,2179,3174,2152,3182,2150,3188,2135,3191,2132,3197,2147,3202,2467,3202,2463,3199,2385,3199,2407,3190,2420,3176,2422,3172,2384,3172,2349,3169,2320,3156,2291,3146,2391,3146,2395,3138,2365,3138,2327,3130,2285,3122xe" filled="true" fillcolor="#323031" stroked="false">
                <v:path arrowok="t"/>
                <v:fill type="solid"/>
              </v:shape>
              <v:shape style="position:absolute;left:2132;top:3122;width:385;height:590" coordorigin="2132,3122" coordsize="385,590" path="m2453,3191l2385,3199,2463,3199,2453,3191xe" filled="true" fillcolor="#323031" stroked="false">
                <v:path arrowok="t"/>
                <v:fill type="solid"/>
              </v:shape>
              <v:shape style="position:absolute;left:2132;top:3122;width:385;height:590" coordorigin="2132,3122" coordsize="385,590" path="m2429,3152l2384,3172,2422,3172,2427,3163,2429,3152xe" filled="true" fillcolor="#323031" stroked="false">
                <v:path arrowok="t"/>
                <v:fill type="solid"/>
              </v:shape>
              <v:shape style="position:absolute;left:2132;top:3122;width:385;height:590" coordorigin="2132,3122" coordsize="385,590" path="m2391,3146l2291,3146,2332,3154,2363,3161,2385,3157,2391,3146xe" filled="true" fillcolor="#323031" stroked="false">
                <v:path arrowok="t"/>
                <v:fill type="solid"/>
              </v:shape>
              <v:shape style="position:absolute;left:2132;top:3122;width:385;height:590" coordorigin="2132,3122" coordsize="385,590" path="m2399,3131l2365,3138,2395,3138,2399,3131xe" filled="true" fillcolor="#323031" stroked="false">
                <v:path arrowok="t"/>
                <v:fill type="solid"/>
              </v:shape>
              <v:shape style="position:absolute;left:2132;top:3122;width:384;height:590" type="#_x0000_t75" stroked="false">
                <v:imagedata r:id="rId170" o:title=""/>
              </v:shape>
            </v:group>
            <v:group style="position:absolute;left:2132;top:3122;width:385;height:590" coordorigin="2132,3122" coordsize="385,590">
              <v:shape style="position:absolute;left:2132;top:3122;width:385;height:590" coordorigin="2132,3122" coordsize="385,590" path="m2435,3586l2394,3586,2371,3650,2379,3695,2408,3712,2443,3693,2421,3647,2422,3621,2434,3593,2435,3586xe" filled="true" fillcolor="#6f7173" stroked="false">
                <v:path arrowok="t"/>
                <v:fill type="solid"/>
              </v:shape>
              <v:shape style="position:absolute;left:2132;top:3122;width:385;height:590" coordorigin="2132,3122" coordsize="385,590" path="m2378,3500l2383,3533,2380,3556,2374,3571,2365,3584,2336,3621,2334,3647,2346,3664,2361,3673,2359,3655,2360,3636,2370,3614,2394,3586,2435,3586,2439,3563,2402,3563,2400,3548,2398,3533,2392,3517,2378,3500xe" filled="true" fillcolor="#6f7173" stroked="false">
                <v:path arrowok="t"/>
                <v:fill type="solid"/>
              </v:shape>
              <v:shape style="position:absolute;left:2132;top:3122;width:385;height:590" coordorigin="2132,3122" coordsize="385,590" path="m2492,3542l2442,3542,2445,3557,2445,3571,2444,3585,2441,3600,2447,3641,2468,3660,2495,3663,2516,3652,2494,3641,2482,3627,2479,3610,2482,3590,2492,3542xe" filled="true" fillcolor="#6f7173" stroked="false">
                <v:path arrowok="t"/>
                <v:fill type="solid"/>
              </v:shape>
              <v:shape style="position:absolute;left:2132;top:3122;width:385;height:590" coordorigin="2132,3122" coordsize="385,590" path="m2464,3258l2417,3258,2416,3306,2388,3365,2365,3422,2376,3465,2384,3474,2399,3495,2409,3525,2402,3563,2439,3563,2442,3542,2492,3542,2493,3536,2473,3481,2447,3424,2439,3365,2457,3365,2454,3358,2454,3357,2426,3357,2431,3328,2450,3287,2464,3258xe" filled="true" fillcolor="#6f7173" stroked="false">
                <v:path arrowok="t"/>
                <v:fill type="solid"/>
              </v:shape>
              <v:shape style="position:absolute;left:2132;top:3122;width:385;height:590" coordorigin="2132,3122" coordsize="385,590" path="m2457,3365l2439,3365,2447,3404,2463,3434,2480,3462,2492,3495,2508,3478,2516,3462,2516,3444,2510,3421,2491,3382,2490,3379,2460,3379,2458,3369,2457,3365xe" filled="true" fillcolor="#6f7173" stroked="false">
                <v:path arrowok="t"/>
                <v:fill type="solid"/>
              </v:shape>
              <v:shape style="position:absolute;left:2132;top:3122;width:385;height:590" coordorigin="2132,3122" coordsize="385,590" path="m2473,3267l2464,3289,2462,3320,2462,3353,2460,3379,2490,3379,2477,3347,2470,3310,2473,3267xe" filled="true" fillcolor="#6f7173" stroked="false">
                <v:path arrowok="t"/>
                <v:fill type="solid"/>
              </v:shape>
              <v:shape style="position:absolute;left:2132;top:3122;width:385;height:590" coordorigin="2132,3122" coordsize="385,590" path="m2455,3304l2449,3313,2443,3321,2436,3333,2426,3357,2454,3357,2452,3340,2455,3304xe" filled="true" fillcolor="#6f7173" stroked="false">
                <v:path arrowok="t"/>
                <v:fill type="solid"/>
              </v:shape>
              <v:shape style="position:absolute;left:2132;top:3122;width:385;height:590" coordorigin="2132,3122" coordsize="385,590" path="m2473,3228l2340,3228,2367,3231,2383,3250,2382,3276,2380,3307,2394,3344,2399,3313,2405,3297,2411,3283,2417,3258,2464,3258,2471,3244,2473,3228xe" filled="true" fillcolor="#6f7173" stroked="false">
                <v:path arrowok="t"/>
                <v:fill type="solid"/>
              </v:shape>
              <v:shape style="position:absolute;left:2132;top:3122;width:385;height:590" coordorigin="2132,3122" coordsize="385,590" path="m2467,3202l2203,3202,2237,3206,2286,3224,2316,3228,2473,3228,2477,3209,2467,3202xe" filled="true" fillcolor="#6f7173" stroked="false">
                <v:path arrowok="t"/>
                <v:fill type="solid"/>
              </v:shape>
              <v:shape style="position:absolute;left:2132;top:3122;width:385;height:590" coordorigin="2132,3122" coordsize="385,590" path="m2285,3122l2242,3132,2208,3152,2192,3165,2179,3174,2152,3182,2150,3188,2135,3191,2132,3197,2147,3202,2467,3202,2463,3199,2385,3199,2407,3190,2420,3176,2422,3172,2384,3172,2349,3169,2320,3156,2291,3146,2391,3146,2395,3138,2365,3138,2327,3130,2285,3122xe" filled="true" fillcolor="#6f7173" stroked="false">
                <v:path arrowok="t"/>
                <v:fill type="solid"/>
              </v:shape>
              <v:shape style="position:absolute;left:2132;top:3122;width:385;height:590" coordorigin="2132,3122" coordsize="385,590" path="m2453,3191l2385,3199,2463,3199,2453,3191xe" filled="true" fillcolor="#6f7173" stroked="false">
                <v:path arrowok="t"/>
                <v:fill type="solid"/>
              </v:shape>
              <v:shape style="position:absolute;left:2132;top:3122;width:385;height:590" coordorigin="2132,3122" coordsize="385,590" path="m2429,3152l2384,3172,2422,3172,2427,3163,2429,3152xe" filled="true" fillcolor="#6f7173" stroked="false">
                <v:path arrowok="t"/>
                <v:fill type="solid"/>
              </v:shape>
              <v:shape style="position:absolute;left:2132;top:3122;width:385;height:590" coordorigin="2132,3122" coordsize="385,590" path="m2391,3146l2291,3146,2332,3154,2363,3161,2385,3157,2391,3146xe" filled="true" fillcolor="#6f7173" stroked="false">
                <v:path arrowok="t"/>
                <v:fill type="solid"/>
              </v:shape>
              <v:shape style="position:absolute;left:2132;top:3122;width:385;height:590" coordorigin="2132,3122" coordsize="385,590" path="m2399,3131l2365,3138,2395,3138,2399,3131xe" filled="true" fillcolor="#6f7173" stroked="false">
                <v:path arrowok="t"/>
                <v:fill type="solid"/>
              </v:shape>
              <v:shape style="position:absolute;left:2385;top:3368;width:70;height:171" type="#_x0000_t75" stroked="false">
                <v:imagedata r:id="rId171" o:title=""/>
              </v:shape>
              <v:shape style="position:absolute;left:2399;top:3381;width:36;height:143" type="#_x0000_t75" stroked="false">
                <v:imagedata r:id="rId172" o:title=""/>
              </v:shape>
              <v:shape style="position:absolute;left:2201;top:3148;width:187;height:86" type="#_x0000_t75" stroked="false">
                <v:imagedata r:id="rId173" o:title=""/>
              </v:shape>
              <v:shape style="position:absolute;left:2214;top:3161;width:153;height:52" type="#_x0000_t75" stroked="false">
                <v:imagedata r:id="rId174" o:title=""/>
              </v:shape>
            </v:group>
            <v:group style="position:absolute;left:2101;top:2617;width:24;height:75" coordorigin="2101,2617" coordsize="24,75">
              <v:shape style="position:absolute;left:2101;top:2617;width:24;height:75" coordorigin="2101,2617" coordsize="24,75" path="m2113,2617l2101,2672,2113,2691,2124,2672,2113,2617xe" filled="true" fillcolor="#999b9e" stroked="false">
                <v:path arrowok="t"/>
                <v:fill type="solid"/>
              </v:shape>
            </v:group>
            <v:group style="position:absolute;left:2105;top:2625;width:10;height:59" coordorigin="2105,2625" coordsize="10,59">
              <v:shape style="position:absolute;left:2105;top:2625;width:10;height:59" coordorigin="2105,2625" coordsize="10,59" path="m2112,2625l2105,2671,2112,2684,2115,2672,2112,2625xe" filled="true" fillcolor="#ffffff" stroked="false">
                <v:path arrowok="t"/>
                <v:fill type="solid"/>
              </v:shape>
            </v:group>
            <v:group style="position:absolute;left:2114;top:2691;width:2;height:311" coordorigin="2114,2691" coordsize="2,311">
              <v:shape style="position:absolute;left:2114;top:2691;width:2;height:311" coordorigin="2114,2691" coordsize="0,311" path="m2114,2691l2114,3001e" filled="false" stroked="true" strokeweight=".522pt" strokecolor="#999b9e">
                <v:path arrowok="t"/>
              </v:shape>
            </v:group>
            <v:group style="position:absolute;left:2112;top:2694;width:2;height:294" coordorigin="2112,2694" coordsize="2,294">
              <v:shape style="position:absolute;left:2112;top:2694;width:2;height:294" coordorigin="2112,2694" coordsize="0,294" path="m2112,2694l2112,2988e" filled="false" stroked="true" strokeweight=".188pt" strokecolor="#ffffff">
                <v:path arrowok="t"/>
              </v:shape>
            </v:group>
            <v:group style="position:absolute;left:2090;top:2809;width:26;height:23" coordorigin="2090,2809" coordsize="26,23">
              <v:shape style="position:absolute;left:2090;top:2809;width:26;height:23" coordorigin="2090,2809" coordsize="26,23" path="m2092,2811l2090,2826,2092,2832,2099,2832,2107,2829,2115,2828,2115,2815,2106,2815,2092,2811xe" filled="true" fillcolor="#999b9e" stroked="false">
                <v:path arrowok="t"/>
                <v:fill type="solid"/>
              </v:shape>
              <v:shape style="position:absolute;left:2090;top:2809;width:26;height:23" coordorigin="2090,2809" coordsize="26,23" path="m2115,2809l2106,2815,2115,2815,2115,2809xe" filled="true" fillcolor="#999b9e" stroked="false">
                <v:path arrowok="t"/>
                <v:fill type="solid"/>
              </v:shape>
              <v:shape style="position:absolute;left:2086;top:2709;width:291;height:132" type="#_x0000_t75" stroked="false">
                <v:imagedata r:id="rId175" o:title=""/>
              </v:shape>
              <v:shape style="position:absolute;left:2082;top:2706;width:298;height:139" type="#_x0000_t75" stroked="false">
                <v:imagedata r:id="rId176" o:title=""/>
              </v:shape>
              <v:shape style="position:absolute;left:2086;top:2709;width:291;height:132" type="#_x0000_t75" stroked="false">
                <v:imagedata r:id="rId177" o:title=""/>
              </v:shape>
              <v:shape style="position:absolute;left:2105;top:2725;width:145;height:112" type="#_x0000_t75" stroked="false">
                <v:imagedata r:id="rId178" o:title=""/>
              </v:shape>
              <v:shape style="position:absolute;left:2286;top:3259;width:26;height:26" type="#_x0000_t75" stroked="false">
                <v:imagedata r:id="rId179" o:title=""/>
              </v:shape>
              <v:shape style="position:absolute;left:2287;top:3426;width:27;height:27" type="#_x0000_t75" stroked="false">
                <v:imagedata r:id="rId180" o:title=""/>
              </v:shape>
              <v:shape style="position:absolute;left:1896;top:3257;width:29;height:29" type="#_x0000_t75" stroked="false">
                <v:imagedata r:id="rId181" o:title=""/>
              </v:shape>
              <v:shape style="position:absolute;left:1894;top:3425;width:29;height:29" type="#_x0000_t75" stroked="false">
                <v:imagedata r:id="rId182" o:title=""/>
              </v:shape>
              <v:shape style="position:absolute;left:1915;top:3601;width:25;height:24" type="#_x0000_t75" stroked="false">
                <v:imagedata r:id="rId183" o:title=""/>
              </v:shape>
              <v:shape style="position:absolute;left:2269;top:3599;width:27;height:27" type="#_x0000_t75" stroked="false">
                <v:imagedata r:id="rId184" o:title=""/>
              </v:shape>
              <v:shape style="position:absolute;left:2090;top:3713;width:28;height:28" type="#_x0000_t75" stroked="false">
                <v:imagedata r:id="rId185" o:title=""/>
              </v:shape>
              <v:shape style="position:absolute;left:1980;top:2985;width:249;height:319" type="#_x0000_t75" stroked="false">
                <v:imagedata r:id="rId186" o:title=""/>
              </v:shape>
              <v:shape style="position:absolute;left:1993;top:2992;width:214;height:281" type="#_x0000_t75" stroked="false">
                <v:imagedata r:id="rId187" o:title=""/>
              </v:shape>
              <v:shape style="position:absolute;left:1993;top:2989;width:217;height:286" type="#_x0000_t75" stroked="false">
                <v:imagedata r:id="rId188" o:title=""/>
              </v:shape>
              <v:shape style="position:absolute;left:2152;top:3191;width:46;height:23" type="#_x0000_t75" stroked="false">
                <v:imagedata r:id="rId189" o:title=""/>
              </v:shape>
              <v:shape style="position:absolute;left:2106;top:3146;width:86;height:79" type="#_x0000_t75" stroked="false">
                <v:imagedata r:id="rId190" o:title=""/>
              </v:shape>
              <v:shape style="position:absolute;left:2008;top:3174;width:78;height:88" type="#_x0000_t75" stroked="false">
                <v:imagedata r:id="rId191" o:title=""/>
              </v:shape>
              <v:shape style="position:absolute;left:2047;top:2996;width:69;height:41" type="#_x0000_t75" stroked="false">
                <v:imagedata r:id="rId192" o:title=""/>
              </v:shape>
              <v:shape style="position:absolute;left:2105;top:3004;width:76;height:165" type="#_x0000_t75" stroked="false">
                <v:imagedata r:id="rId193" o:title=""/>
              </v:shape>
              <v:shape style="position:absolute;left:2074;top:3131;width:22;height:37" type="#_x0000_t75" stroked="false">
                <v:imagedata r:id="rId194" o:title=""/>
              </v:shape>
            </v:group>
            <v:group style="position:absolute;left:2052;top:3226;width:8;height:9" coordorigin="2052,3226" coordsize="8,9">
              <v:shape style="position:absolute;left:2052;top:3226;width:8;height:9" coordorigin="2052,3226" coordsize="8,9" path="m2058,3226l2054,3226,2052,3228,2052,3229,2052,3232,2053,3234,2058,3234,2059,3232,2059,3228,2058,3226xe" filled="true" fillcolor="#b5b7b9" stroked="false">
                <v:path arrowok="t"/>
                <v:fill type="solid"/>
              </v:shape>
            </v:group>
            <v:group style="position:absolute;left:2038;top:3239;width:8;height:9" coordorigin="2038,3239" coordsize="8,9">
              <v:shape style="position:absolute;left:2038;top:3239;width:8;height:9" coordorigin="2038,3239" coordsize="8,9" path="m2044,3239l2040,3239,2038,3240,2038,3242,2038,3245,2039,3247,2044,3247,2045,3245,2045,3241,2044,3239xe" filled="true" fillcolor="#b5b7b9" stroked="false">
                <v:path arrowok="t"/>
                <v:fill type="solid"/>
              </v:shape>
            </v:group>
            <v:group style="position:absolute;left:2071;top:3221;width:8;height:8" coordorigin="2071,3221" coordsize="8,8">
              <v:shape style="position:absolute;left:2071;top:3221;width:8;height:8" coordorigin="2071,3221" coordsize="8,8" path="m2077,3221l2073,3221,2072,3222,2072,3223,2071,3224,2071,3227,2073,3228,2077,3228,2079,3227,2079,3222,2077,3221xe" filled="true" fillcolor="#b5b7b9" stroked="false">
                <v:path arrowok="t"/>
                <v:fill type="solid"/>
              </v:shape>
            </v:group>
            <v:group style="position:absolute;left:2093;top:3224;width:8;height:8" coordorigin="2093,3224" coordsize="8,8">
              <v:shape style="position:absolute;left:2093;top:3224;width:8;height:8" coordorigin="2093,3224" coordsize="8,8" path="m2099,3224l2095,3224,2094,3225,2093,3226,2093,3230,2094,3231,2099,3231,2100,3230,2100,3225,2099,3224xe" filled="true" fillcolor="#b5b7b9" stroked="false">
                <v:path arrowok="t"/>
                <v:fill type="solid"/>
              </v:shape>
            </v:group>
            <v:group style="position:absolute;left:2112;top:3219;width:9;height:8" coordorigin="2112,3219" coordsize="9,8">
              <v:shape style="position:absolute;left:2112;top:3219;width:9;height:8" coordorigin="2112,3219" coordsize="9,8" path="m2118,3219l2115,3219,2113,3219,2113,3221,2112,3222,2112,3224,2115,3226,2118,3226,2120,3224,2120,3220,2118,3219xe" filled="true" fillcolor="#b5b7b9" stroked="false">
                <v:path arrowok="t"/>
                <v:fill type="solid"/>
              </v:shape>
              <v:shape style="position:absolute;left:2020;top:3032;width:105;height:99" type="#_x0000_t75" stroked="false">
                <v:imagedata r:id="rId195" o:title=""/>
              </v:shape>
            </v:group>
            <v:group style="position:absolute;left:2152;top:3193;width:45;height:22" coordorigin="2152,3193" coordsize="45,22">
              <v:shape style="position:absolute;left:2152;top:3193;width:45;height:22" coordorigin="2152,3193" coordsize="45,22" path="m2179,3193l2152,3214,2167,3213,2170,3213,2177,3212,2197,3205,2196,3194,2179,3193xe" filled="true" fillcolor="#323031" stroked="false">
                <v:path arrowok="t"/>
                <v:fill type="solid"/>
              </v:shape>
              <v:shape style="position:absolute;left:2152;top:3193;width:45;height:22" coordorigin="2152,3193" coordsize="45,22" path="m2170,3213l2167,3213,2164,3213,2170,3213xe" filled="true" fillcolor="#323031" stroked="false">
                <v:path arrowok="t"/>
                <v:fill type="solid"/>
              </v:shape>
            </v:group>
            <v:group style="position:absolute;left:2106;top:3146;width:86;height:80" coordorigin="2106,3146" coordsize="86,80">
              <v:shape style="position:absolute;left:2106;top:3146;width:86;height:80" coordorigin="2106,3146" coordsize="86,80" path="m2152,3146l2145,3155,2136,3164,2123,3172,2106,3178,2119,3189,2125,3200,2126,3212,2123,3225,2138,3213,2153,3198,2171,3185,2192,3184,2170,3175,2158,3167,2153,3159,2152,3146xe" filled="true" fillcolor="#323031" stroked="false">
                <v:path arrowok="t"/>
                <v:fill type="solid"/>
              </v:shape>
            </v:group>
            <v:group style="position:absolute;left:2008;top:3174;width:78;height:89" coordorigin="2008,3174" coordsize="78,89">
              <v:shape style="position:absolute;left:2008;top:3174;width:78;height:89" coordorigin="2008,3174" coordsize="78,89" path="m2073,3174l2056,3190,2043,3207,2031,3225,2018,3249,2016,3252,2013,3259,2008,3262,2019,3262,2034,3259,2041,3255,2026,3255,2039,3225,2056,3203,2073,3187,2085,3178,2081,3178,2076,3175,2073,3174xe" filled="true" fillcolor="#323031" stroked="false">
                <v:path arrowok="t"/>
                <v:fill type="solid"/>
              </v:shape>
              <v:shape style="position:absolute;left:2008;top:3174;width:78;height:89" coordorigin="2008,3174" coordsize="78,89" path="m2063,3234l2054,3242,2045,3249,2036,3253,2026,3255,2041,3255,2049,3250,2063,3234xe" filled="true" fillcolor="#323031" stroked="false">
                <v:path arrowok="t"/>
                <v:fill type="solid"/>
              </v:shape>
              <v:shape style="position:absolute;left:2008;top:3174;width:78;height:89" coordorigin="2008,3174" coordsize="78,89" path="m2086,3177l2081,3178,2085,3178,2086,3177xe" filled="true" fillcolor="#323031" stroked="false">
                <v:path arrowok="t"/>
                <v:fill type="solid"/>
              </v:shape>
            </v:group>
            <v:group style="position:absolute;left:2047;top:2996;width:69;height:42" coordorigin="2047,2996" coordsize="69,42">
              <v:shape style="position:absolute;left:2047;top:2996;width:69;height:42" coordorigin="2047,2996" coordsize="69,42" path="m2115,2996l2104,2997,2085,3003,2064,3014,2047,3030,2055,3033,2061,3034,2066,3037,2073,3023,2084,3011,2099,3002,2115,2996xe" filled="true" fillcolor="#323031" stroked="false">
                <v:path arrowok="t"/>
                <v:fill type="solid"/>
              </v:shape>
            </v:group>
            <v:group style="position:absolute;left:2105;top:3004;width:76;height:166" coordorigin="2105,3004" coordsize="76,166">
              <v:shape style="position:absolute;left:2105;top:3004;width:76;height:166" coordorigin="2105,3004" coordsize="76,166" path="m2156,3004l2166,3031,2167,3067,2156,3100,2134,3122,2139,3132,2136,3142,2125,3155,2105,3169,2120,3163,2132,3155,2143,3145,2150,3132,2152,3124,2156,3118,2162,3111,2172,3098,2180,3077,2181,3051,2173,3025,2156,3004xe" filled="true" fillcolor="#323031" stroked="false">
                <v:path arrowok="t"/>
                <v:fill type="solid"/>
              </v:shape>
            </v:group>
            <v:group style="position:absolute;left:2074;top:3131;width:23;height:38" coordorigin="2074,3131" coordsize="23,38">
              <v:shape style="position:absolute;left:2074;top:3131;width:23;height:38" coordorigin="2074,3131" coordsize="23,38" path="m2076,3133l2074,3134,2078,3136,2078,3157,2076,3167,2077,3169,2088,3169,2085,3158,2090,3137,2086,3137,2076,3133xe" filled="true" fillcolor="#323031" stroked="false">
                <v:path arrowok="t"/>
                <v:fill type="solid"/>
              </v:shape>
              <v:shape style="position:absolute;left:2074;top:3131;width:23;height:38" coordorigin="2074,3131" coordsize="23,38" path="m2097,3131l2086,3137,2090,3137,2097,3131xe" filled="true" fillcolor="#323031" stroked="false">
                <v:path arrowok="t"/>
                <v:fill type="solid"/>
              </v:shape>
            </v:group>
            <v:group style="position:absolute;left:2052;top:3226;width:8;height:9" coordorigin="2052,3226" coordsize="8,9">
              <v:shape style="position:absolute;left:2052;top:3226;width:8;height:9" coordorigin="2052,3226" coordsize="8,9" path="m2058,3226l2054,3226,2052,3228,2052,3229,2052,3232,2053,3234,2058,3234,2059,3232,2059,3228,2058,3226xe" filled="true" fillcolor="#323031" stroked="false">
                <v:path arrowok="t"/>
                <v:fill type="solid"/>
              </v:shape>
            </v:group>
            <v:group style="position:absolute;left:2038;top:3239;width:8;height:9" coordorigin="2038,3239" coordsize="8,9">
              <v:shape style="position:absolute;left:2038;top:3239;width:8;height:9" coordorigin="2038,3239" coordsize="8,9" path="m2044,3239l2040,3239,2038,3240,2038,3242,2038,3245,2039,3247,2044,3247,2045,3245,2045,3241,2044,3239xe" filled="true" fillcolor="#323031" stroked="false">
                <v:path arrowok="t"/>
                <v:fill type="solid"/>
              </v:shape>
            </v:group>
            <v:group style="position:absolute;left:2071;top:3221;width:8;height:8" coordorigin="2071,3221" coordsize="8,8">
              <v:shape style="position:absolute;left:2071;top:3221;width:8;height:8" coordorigin="2071,3221" coordsize="8,8" path="m2077,3221l2073,3221,2072,3222,2072,3223,2071,3224,2071,3227,2073,3228,2077,3228,2079,3227,2079,3222,2077,3221xe" filled="true" fillcolor="#323031" stroked="false">
                <v:path arrowok="t"/>
                <v:fill type="solid"/>
              </v:shape>
            </v:group>
            <v:group style="position:absolute;left:2093;top:3224;width:8;height:8" coordorigin="2093,3224" coordsize="8,8">
              <v:shape style="position:absolute;left:2093;top:3224;width:8;height:8" coordorigin="2093,3224" coordsize="8,8" path="m2099,3224l2095,3224,2094,3225,2093,3226,2093,3230,2094,3231,2099,3231,2100,3230,2100,3225,2099,3224xe" filled="true" fillcolor="#323031" stroked="false">
                <v:path arrowok="t"/>
                <v:fill type="solid"/>
              </v:shape>
            </v:group>
            <v:group style="position:absolute;left:2112;top:3219;width:9;height:8" coordorigin="2112,3219" coordsize="9,8">
              <v:shape style="position:absolute;left:2112;top:3219;width:9;height:8" coordorigin="2112,3219" coordsize="9,8" path="m2118,3219l2115,3219,2113,3219,2113,3221,2112,3222,2112,3224,2115,3226,2118,3226,2120,3224,2120,3220,2118,3219xe" filled="true" fillcolor="#323031" stroked="false">
                <v:path arrowok="t"/>
                <v:fill type="solid"/>
              </v:shape>
            </v:group>
            <v:group style="position:absolute;left:2020;top:3030;width:105;height:101" coordorigin="2020,3030" coordsize="105,101">
              <v:shape style="position:absolute;left:2020;top:3030;width:105;height:101" coordorigin="2020,3030" coordsize="105,101" path="m2079,3118l2041,3118,2045,3124,2048,3129,2052,3131,2069,3123,2079,3118xe" filled="true" fillcolor="#323031" stroked="false">
                <v:path arrowok="t"/>
                <v:fill type="solid"/>
              </v:shape>
              <v:shape style="position:absolute;left:2020;top:3030;width:105;height:101" coordorigin="2020,3030" coordsize="105,101" path="m2029,3030l2022,3037,2026,3044,2021,3059,2020,3079,2024,3099,2035,3119,2037,3119,2040,3118,2079,3118,2084,3115,2097,3104,2109,3089,2122,3086,2124,3075,2119,3068,2105,3068,2091,3058,2075,3047,2056,3038,2035,3033,2029,3030xe" filled="true" fillcolor="#323031" stroked="false">
                <v:path arrowok="t"/>
                <v:fill type="solid"/>
              </v:shape>
              <v:shape style="position:absolute;left:2020;top:3030;width:105;height:101" coordorigin="2020,3030" coordsize="105,101" path="m2118,3066l2105,3068,2119,3068,2118,3066xe" filled="true" fillcolor="#323031" stroked="false">
                <v:path arrowok="t"/>
                <v:fill type="solid"/>
              </v:shape>
              <v:shape style="position:absolute;left:2028;top:3046;width:76;height:64" type="#_x0000_t75" stroked="false">
                <v:imagedata r:id="rId196" o:title=""/>
              </v:shape>
              <v:shape style="position:absolute;left:2044;top:3085;width:62;height:38" type="#_x0000_t75" stroked="false">
                <v:imagedata r:id="rId197" o:title=""/>
              </v:shape>
            </v:group>
            <v:group style="position:absolute;left:2028;top:3046;width:76;height:65" coordorigin="2028,3046" coordsize="76,65">
              <v:shape style="position:absolute;left:2028;top:3046;width:76;height:65" coordorigin="2028,3046" coordsize="76,65" path="m2041,3046l2039,3046,2035,3048,2033,3051,2028,3065,2028,3081,2028,3083,2031,3098,2038,3110,2058,3104,2077,3096,2093,3089,2103,3083,2101,3081,2100,3077,2102,3071,2088,3063,2076,3056,2062,3051,2041,3046xe" filled="true" fillcolor="#323031" stroked="false">
                <v:path arrowok="t"/>
                <v:fill type="solid"/>
              </v:shape>
            </v:group>
            <v:group style="position:absolute;left:2044;top:3085;width:62;height:39" coordorigin="2044,3085" coordsize="62,39">
              <v:shape style="position:absolute;left:2044;top:3085;width:62;height:39" coordorigin="2044,3085" coordsize="62,39" path="m2104,3085l2096,3092,2085,3099,2068,3108,2044,3117,2046,3119,2047,3121,2049,3123,2064,3117,2079,3110,2093,3101,2106,3087,2106,3087,2104,3085xe" filled="true" fillcolor="#323031" stroked="false">
                <v:path arrowok="t"/>
                <v:fill type="solid"/>
              </v:shape>
            </v:group>
            <v:group style="position:absolute;left:2105;top:3070;width:16;height:16" coordorigin="2105,3070" coordsize="16,16">
              <v:shape style="position:absolute;left:2105;top:3070;width:16;height:16" coordorigin="2105,3070" coordsize="16,16" path="m2117,3070l2109,3070,2106,3072,2105,3075,2105,3082,2108,3086,2117,3086,2120,3082,2120,3074,2117,3070xe" filled="true" fillcolor="#d5d7d8" stroked="false">
                <v:path arrowok="t"/>
                <v:fill type="solid"/>
              </v:shape>
            </v:group>
            <v:group style="position:absolute;left:2109;top:3074;width:9;height:9" coordorigin="2109,3074" coordsize="9,9">
              <v:shape style="position:absolute;left:2109;top:3074;width:9;height:9" coordorigin="2109,3074" coordsize="9,9" path="m2115,3074l2111,3074,2109,3074,2109,3077,2109,3080,2110,3083,2115,3083,2117,3080,2117,3076,2115,3074xe" filled="true" fillcolor="#999b9e" stroked="false">
                <v:path arrowok="t"/>
                <v:fill type="solid"/>
              </v:shape>
              <v:shape style="position:absolute;left:2035;top:2905;width:202;height:210" type="#_x0000_t75" stroked="false">
                <v:imagedata r:id="rId198" o:title=""/>
              </v:shape>
              <v:shape style="position:absolute;left:2043;top:2911;width:186;height:193" type="#_x0000_t75" stroked="false">
                <v:imagedata r:id="rId199" o:title=""/>
              </v:shape>
              <v:shape style="position:absolute;left:2004;top:3318;width:202;height:156" type="#_x0000_t75" stroked="false">
                <v:imagedata r:id="rId200" o:title=""/>
              </v:shape>
              <v:shape style="position:absolute;left:2011;top:3322;width:186;height:147" type="#_x0000_t75" stroked="false">
                <v:imagedata r:id="rId201" o:title=""/>
              </v:shape>
              <v:shape style="position:absolute;left:2011;top:3326;width:186;height:139" type="#_x0000_t75" stroked="false">
                <v:imagedata r:id="rId202" o:title=""/>
              </v:shape>
              <v:shape style="position:absolute;left:965;top:4556;width:106;height:109" type="#_x0000_t75" stroked="false">
                <v:imagedata r:id="rId203" o:title=""/>
              </v:shape>
              <v:shape style="position:absolute;left:1107;top:4556;width:102;height:109" type="#_x0000_t75" stroked="false">
                <v:imagedata r:id="rId204" o:title=""/>
              </v:shape>
            </v:group>
            <v:group style="position:absolute;left:1246;top:4559;width:94;height:105" coordorigin="1246,4559" coordsize="94,105">
              <v:shape style="position:absolute;left:1246;top:4559;width:94;height:105" coordorigin="1246,4559" coordsize="94,105" path="m1300,4559l1246,4559,1246,4561,1254,4561,1257,4562,1260,4566,1261,4570,1261,4650,1261,4654,1257,4659,1254,4660,1246,4660,1246,4663,1307,4663,1316,4662,1327,4657,1288,4657,1282,4657,1276,4655,1276,4613,1277,4612,1279,4612,1297,4612,1325,4612,1323,4611,1316,4610,1322,4608,1324,4607,1298,4607,1285,4606,1280,4606,1278,4606,1276,4605,1276,4565,1280,4564,1285,4564,1322,4564,1319,4562,1306,4559,1300,4559xe" filled="true" fillcolor="#58595b" stroked="false">
                <v:path arrowok="t"/>
                <v:fill type="solid"/>
              </v:shape>
              <v:shape style="position:absolute;left:1246;top:4559;width:94;height:105" coordorigin="1246,4559" coordsize="94,105" path="m1325,4612l1297,4612,1303,4613,1313,4617,1317,4620,1321,4628,1322,4632,1322,4642,1320,4647,1310,4655,1303,4657,1327,4657,1332,4654,1338,4644,1340,4639,1340,4627,1337,4622,1329,4614,1325,4612xe" filled="true" fillcolor="#58595b" stroked="false">
                <v:path arrowok="t"/>
                <v:fill type="solid"/>
              </v:shape>
              <v:shape style="position:absolute;left:1246;top:4559;width:94;height:105" coordorigin="1246,4559" coordsize="94,105" path="m1322,4564l1299,4564,1307,4566,1312,4570,1317,4574,1319,4580,1319,4590,1298,4607,1324,4607,1327,4605,1330,4600,1333,4596,1335,4592,1335,4580,1333,4575,1325,4565,1322,4564xe" filled="true" fillcolor="#58595b" stroked="false">
                <v:path arrowok="t"/>
                <v:fill type="solid"/>
              </v:shape>
            </v:group>
            <v:group style="position:absolute;left:1381;top:4559;width:45;height:105" coordorigin="1381,4559" coordsize="45,105">
              <v:shape style="position:absolute;left:1381;top:4559;width:45;height:105" coordorigin="1381,4559" coordsize="45,105" path="m1426,4660l1381,4660,1381,4663,1426,4663,1426,4660xe" filled="true" fillcolor="#58595b" stroked="false">
                <v:path arrowok="t"/>
                <v:fill type="solid"/>
              </v:shape>
              <v:shape style="position:absolute;left:1381;top:4559;width:45;height:105" coordorigin="1381,4559" coordsize="45,105" path="m1418,4561l1387,4561,1389,4562,1392,4563,1396,4651,1395,4655,1394,4656,1392,4659,1389,4660,1419,4660,1411,4571,1411,4567,1414,4563,1418,4561xe" filled="true" fillcolor="#58595b" stroked="false">
                <v:path arrowok="t"/>
                <v:fill type="solid"/>
              </v:shape>
              <v:shape style="position:absolute;left:1381;top:4559;width:45;height:105" coordorigin="1381,4559" coordsize="45,105" path="m1426,4559l1381,4559,1381,4561,1426,4561,1426,4559xe" filled="true" fillcolor="#58595b" stroked="false">
                <v:path arrowok="t"/>
                <v:fill type="solid"/>
              </v:shape>
            </v:group>
            <v:group style="position:absolute;left:1461;top:4559;width:90;height:105" coordorigin="1461,4559" coordsize="90,105">
              <v:shape style="position:absolute;left:1461;top:4559;width:90;height:105" coordorigin="1461,4559" coordsize="90,105" path="m1541,4559l1461,4559,1461,4561,1469,4561,1472,4562,1475,4566,1476,4570,1476,4650,1476,4653,1474,4656,1473,4657,1472,4658,1469,4659,1467,4660,1461,4660,1461,4663,1541,4663,1543,4657,1496,4657,1494,4657,1492,4656,1492,4655,1491,4653,1491,4650,1491,4611,1533,4611,1533,4605,1491,4605,1491,4564,1542,4564,1541,4559xe" filled="true" fillcolor="#58595b" stroked="false">
                <v:path arrowok="t"/>
                <v:fill type="solid"/>
              </v:shape>
              <v:shape style="position:absolute;left:1461;top:4559;width:90;height:105" coordorigin="1461,4559" coordsize="90,105" path="m1550,4637l1547,4637,1544,4643,1541,4648,1535,4653,1533,4655,1527,4657,1523,4657,1543,4657,1550,4637xe" filled="true" fillcolor="#58595b" stroked="false">
                <v:path arrowok="t"/>
                <v:fill type="solid"/>
              </v:shape>
              <v:shape style="position:absolute;left:1461;top:4559;width:90;height:105" coordorigin="1461,4559" coordsize="90,105" path="m1533,4611l1518,4611,1521,4612,1525,4614,1527,4615,1529,4618,1529,4621,1530,4627,1533,4627,1533,4611xe" filled="true" fillcolor="#58595b" stroked="false">
                <v:path arrowok="t"/>
                <v:fill type="solid"/>
              </v:shape>
              <v:shape style="position:absolute;left:1461;top:4559;width:90;height:105" coordorigin="1461,4559" coordsize="90,105" path="m1533,4590l1530,4590,1530,4596,1528,4600,1526,4603,1524,4605,1520,4605,1533,4605,1533,4590xe" filled="true" fillcolor="#58595b" stroked="false">
                <v:path arrowok="t"/>
                <v:fill type="solid"/>
              </v:shape>
              <v:shape style="position:absolute;left:1461;top:4559;width:90;height:105" coordorigin="1461,4559" coordsize="90,105" path="m1542,4564l1524,4564,1528,4565,1530,4565,1533,4566,1535,4568,1536,4570,1537,4572,1538,4576,1540,4581,1543,4581,1542,4564xe" filled="true" fillcolor="#58595b" stroked="false">
                <v:path arrowok="t"/>
                <v:fill type="solid"/>
              </v:shape>
              <v:shape style="position:absolute;left:1585;top:4559;width:242;height:106" type="#_x0000_t75" stroked="false">
                <v:imagedata r:id="rId205" o:title=""/>
              </v:shape>
              <v:shape style="position:absolute;left:1864;top:4556;width:102;height:109" type="#_x0000_t75" stroked="false">
                <v:imagedata r:id="rId206" o:title=""/>
              </v:shape>
              <v:shape style="position:absolute;left:2071;top:4559;width:105;height:104" type="#_x0000_t75" stroked="false">
                <v:imagedata r:id="rId207" o:title=""/>
              </v:shape>
            </v:group>
            <v:group style="position:absolute;left:2213;top:4559;width:90;height:105" coordorigin="2213,4559" coordsize="90,105">
              <v:shape style="position:absolute;left:2213;top:4559;width:90;height:105" coordorigin="2213,4559" coordsize="90,105" path="m2294,4559l2213,4559,2213,4561,2221,4561,2224,4562,2228,4566,2228,4570,2228,4650,2228,4653,2227,4656,2226,4657,2224,4658,2222,4659,2219,4660,2213,4660,2213,4663,2294,4663,2296,4657,2249,4657,2247,4657,2245,4656,2244,4655,2243,4653,2243,4650,2243,4611,2285,4611,2285,4605,2243,4605,2243,4564,2294,4564,2294,4559xe" filled="true" fillcolor="#58595b" stroked="false">
                <v:path arrowok="t"/>
                <v:fill type="solid"/>
              </v:shape>
              <v:shape style="position:absolute;left:2213;top:4559;width:90;height:105" coordorigin="2213,4559" coordsize="90,105" path="m2303,4637l2300,4637,2296,4643,2293,4648,2287,4653,2285,4655,2279,4657,2275,4657,2296,4657,2303,4637xe" filled="true" fillcolor="#58595b" stroked="false">
                <v:path arrowok="t"/>
                <v:fill type="solid"/>
              </v:shape>
              <v:shape style="position:absolute;left:2213;top:4559;width:90;height:105" coordorigin="2213,4559" coordsize="90,105" path="m2285,4611l2270,4611,2274,4612,2278,4614,2279,4615,2281,4618,2282,4621,2282,4627,2285,4627,2285,4611xe" filled="true" fillcolor="#58595b" stroked="false">
                <v:path arrowok="t"/>
                <v:fill type="solid"/>
              </v:shape>
              <v:shape style="position:absolute;left:2213;top:4559;width:90;height:105" coordorigin="2213,4559" coordsize="90,105" path="m2285,4590l2282,4590,2282,4596,2281,4600,2276,4605,2272,4605,2285,4605,2285,4590xe" filled="true" fillcolor="#58595b" stroked="false">
                <v:path arrowok="t"/>
                <v:fill type="solid"/>
              </v:shape>
              <v:shape style="position:absolute;left:2213;top:4559;width:90;height:105" coordorigin="2213,4559" coordsize="90,105" path="m2294,4564l2277,4564,2280,4565,2282,4565,2292,4581,2295,4581,2294,4564xe" filled="true" fillcolor="#58595b" stroked="false">
                <v:path arrowok="t"/>
                <v:fill type="solid"/>
              </v:shape>
            </v:group>
            <v:group style="position:absolute;left:2338;top:4559;width:90;height:105" coordorigin="2338,4559" coordsize="90,105">
              <v:shape style="position:absolute;left:2338;top:4559;width:90;height:105" coordorigin="2338,4559" coordsize="90,105" path="m2385,4559l2338,4559,2338,4561,2346,4561,2349,4562,2352,4566,2352,4569,2353,4651,2352,4653,2352,4654,2349,4659,2346,4660,2338,4660,2338,4663,2419,4663,2421,4656,2377,4656,2373,4656,2368,4649,2368,4570,2380,4561,2385,4561,2385,4559xe" filled="true" fillcolor="#58595b" stroked="false">
                <v:path arrowok="t"/>
                <v:fill type="solid"/>
              </v:shape>
              <v:shape style="position:absolute;left:2338;top:4559;width:90;height:105" coordorigin="2338,4559" coordsize="90,105" path="m2425,4634l2399,4656,2421,4656,2428,4635,2425,4634xe" filled="true" fillcolor="#58595b" stroked="false">
                <v:path arrowok="t"/>
                <v:fill type="solid"/>
              </v:shape>
              <v:shape style="position:absolute;left:2338;top:4559;width:90;height:105" coordorigin="2338,4559" coordsize="90,105" path="m2385,4561l2380,4561,2385,4561xe" filled="true" fillcolor="#58595b" stroked="false">
                <v:path arrowok="t"/>
                <v:fill type="solid"/>
              </v:shape>
            </v:group>
            <v:group style="position:absolute;left:2524;top:4559;width:90;height:105" coordorigin="2524,4559" coordsize="90,105">
              <v:shape style="position:absolute;left:2524;top:4559;width:90;height:105" coordorigin="2524,4559" coordsize="90,105" path="m2605,4559l2524,4559,2524,4561,2532,4561,2536,4562,2539,4566,2539,4568,2539,4651,2539,4653,2538,4656,2537,4657,2535,4658,2533,4659,2531,4660,2524,4660,2524,4663,2605,4663,2607,4657,2560,4657,2558,4657,2554,4611,2596,4611,2596,4605,2554,4605,2554,4564,2605,4564,2605,4559xe" filled="true" fillcolor="#58595b" stroked="false">
                <v:path arrowok="t"/>
                <v:fill type="solid"/>
              </v:shape>
              <v:shape style="position:absolute;left:2524;top:4559;width:90;height:105" coordorigin="2524,4559" coordsize="90,105" path="m2614,4637l2611,4637,2607,4643,2604,4648,2586,4657,2607,4657,2614,4637xe" filled="true" fillcolor="#58595b" stroked="false">
                <v:path arrowok="t"/>
                <v:fill type="solid"/>
              </v:shape>
              <v:shape style="position:absolute;left:2524;top:4559;width:90;height:105" coordorigin="2524,4559" coordsize="90,105" path="m2596,4611l2581,4611,2585,4612,2589,4614,2590,4615,2592,4618,2593,4621,2593,4627,2596,4627,2596,4611xe" filled="true" fillcolor="#58595b" stroked="false">
                <v:path arrowok="t"/>
                <v:fill type="solid"/>
              </v:shape>
              <v:shape style="position:absolute;left:2524;top:4559;width:90;height:105" coordorigin="2524,4559" coordsize="90,105" path="m2596,4590l2593,4590,2593,4596,2592,4600,2587,4605,2583,4605,2596,4605,2596,4590xe" filled="true" fillcolor="#58595b" stroked="false">
                <v:path arrowok="t"/>
                <v:fill type="solid"/>
              </v:shape>
              <v:shape style="position:absolute;left:2524;top:4559;width:90;height:105" coordorigin="2524,4559" coordsize="90,105" path="m2605,4564l2588,4564,2592,4565,2594,4565,2603,4581,2606,4581,2605,4564xe" filled="true" fillcolor="#58595b" stroked="false">
                <v:path arrowok="t"/>
                <v:fill type="solid"/>
              </v:shape>
            </v:group>
            <v:group style="position:absolute;left:2656;top:4556;width:70;height:110" coordorigin="2656,4556" coordsize="70,110">
              <v:shape style="position:absolute;left:2656;top:4556;width:70;height:110" coordorigin="2656,4556" coordsize="70,110" path="m2659,4629l2657,4629,2657,4665,2659,4665,2660,4663,2660,4661,2662,4660,2663,4659,2713,4659,2685,4659,2680,4658,2671,4653,2667,4650,2663,4643,2661,4637,2659,4629xe" filled="true" fillcolor="#58595b" stroked="false">
                <v:path arrowok="t"/>
                <v:fill type="solid"/>
              </v:shape>
              <v:shape style="position:absolute;left:2656;top:4556;width:70;height:110" coordorigin="2656,4556" coordsize="70,110" path="m2713,4659l2666,4659,2669,4660,2679,4663,2682,4664,2684,4664,2686,4665,2689,4665,2702,4665,2710,4662,2713,4659xe" filled="true" fillcolor="#58595b" stroked="false">
                <v:path arrowok="t"/>
                <v:fill type="solid"/>
              </v:shape>
              <v:shape style="position:absolute;left:2656;top:4556;width:70;height:110" coordorigin="2656,4556" coordsize="70,110" path="m2692,4556l2677,4556,2670,4559,2659,4570,2656,4576,2656,4588,2695,4622,2701,4626,2703,4627,2706,4629,2708,4632,2709,4634,2711,4637,2711,4640,2711,4647,2709,4651,2702,4658,2697,4659,2713,4659,2722,4651,2725,4644,2725,4632,2682,4596,2674,4591,2669,4584,2668,4581,2668,4574,2670,4570,2677,4564,2681,4562,2718,4562,2709,4562,2707,4561,2704,4560,2698,4557,2692,4556xe" filled="true" fillcolor="#58595b" stroked="false">
                <v:path arrowok="t"/>
                <v:fill type="solid"/>
              </v:shape>
              <v:shape style="position:absolute;left:2656;top:4556;width:70;height:110" coordorigin="2656,4556" coordsize="70,110" path="m2718,4562l2691,4562,2696,4563,2704,4568,2708,4572,2713,4580,2714,4585,2715,4592,2718,4592,2718,4562xe" filled="true" fillcolor="#58595b" stroked="false">
                <v:path arrowok="t"/>
                <v:fill type="solid"/>
              </v:shape>
              <v:shape style="position:absolute;left:2656;top:4556;width:70;height:110" coordorigin="2656,4556" coordsize="70,110" path="m2718,4556l2715,4556,2715,4559,2714,4560,2713,4561,2712,4562,2711,4562,2718,4562,2718,4556xe" filled="true" fillcolor="#58595b" stroked="false">
                <v:path arrowok="t"/>
                <v:fill type="solid"/>
              </v:shape>
              <v:shape style="position:absolute;left:2767;top:4556;width:219;height:107" type="#_x0000_t75" stroked="false">
                <v:imagedata r:id="rId208" o:title=""/>
              </v:shape>
              <v:shape style="position:absolute;left:3019;top:4559;width:105;height:104" type="#_x0000_t75" stroked="false">
                <v:imagedata r:id="rId209" o:title=""/>
              </v:shape>
              <v:shape style="position:absolute;left:3164;top:4556;width:102;height:109" type="#_x0000_t75" stroked="false">
                <v:imagedata r:id="rId210" o:title=""/>
              </v:shape>
              <v:shape style="position:absolute;left:1967;top:4457;width:1146;height:57" type="#_x0000_t75" stroked="false">
                <v:imagedata r:id="rId211" o:title=""/>
              </v:shape>
              <v:shape style="position:absolute;left:1049;top:4457;width:882;height:60" type="#_x0000_t75" stroked="false">
                <v:imagedata r:id="rId212" o:title=""/>
              </v:shape>
            </v:group>
            <v:group style="position:absolute;left:1967;top:4436;width:1131;height:43" coordorigin="1967,4436" coordsize="1131,43">
              <v:shape style="position:absolute;left:1967;top:4436;width:1131;height:43" coordorigin="1967,4436" coordsize="1131,43" path="m1967,4478l3097,4478,3097,4436,1967,4436,1967,4478xe" filled="true" fillcolor="#9d1b30" stroked="false">
                <v:path arrowok="t"/>
                <v:fill type="solid"/>
              </v:shape>
            </v:group>
            <v:group style="position:absolute;left:1053;top:4435;width:857;height:43" coordorigin="1053,4435" coordsize="857,43">
              <v:shape style="position:absolute;left:1053;top:4435;width:857;height:43" coordorigin="1053,4435" coordsize="857,43" path="m1053,4478l1909,4478,1909,4435,1053,4435,1053,4478xe" filled="true" fillcolor="#9d1b30" stroked="false">
                <v:path arrowok="t"/>
                <v:fill type="solid"/>
              </v:shape>
            </v:group>
            <v:group style="position:absolute;left:1980;top:4457;width:1117;height:22" coordorigin="1980,4457" coordsize="1117,22">
              <v:shape style="position:absolute;left:1980;top:4457;width:1117;height:22" coordorigin="1980,4457" coordsize="1117,22" path="m1980,4478l3097,4478,3097,4457,1980,4457,1980,4478xe" filled="true" fillcolor="#939598" stroked="false">
                <v:path arrowok="t"/>
                <v:fill type="solid"/>
              </v:shape>
            </v:group>
            <v:group style="position:absolute;left:1967;top:4447;width:14;height:32" coordorigin="1967,4447" coordsize="14,32">
              <v:shape style="position:absolute;left:1967;top:4447;width:14;height:32" coordorigin="1967,4447" coordsize="14,32" path="m1967,4447l1967,4467,1980,4478,1980,4458,1967,4447xe" filled="true" fillcolor="#bcbec0" stroked="false">
                <v:path arrowok="t"/>
                <v:fill type="solid"/>
              </v:shape>
            </v:group>
            <v:group style="position:absolute;left:1896;top:4447;width:14;height:32" coordorigin="1896,4447" coordsize="14,32">
              <v:shape style="position:absolute;left:1896;top:4447;width:14;height:32" coordorigin="1896,4447" coordsize="14,32" path="m1909,4447l1896,4458,1896,4478,1909,4467,1909,4447xe" filled="true" fillcolor="#bcbec0" stroked="false">
                <v:path arrowok="t"/>
                <v:fill type="solid"/>
              </v:shape>
            </v:group>
            <v:group style="position:absolute;left:1049;top:4457;width:847;height:22" coordorigin="1049,4457" coordsize="847,22">
              <v:shape style="position:absolute;left:1049;top:4457;width:847;height:22" coordorigin="1049,4457" coordsize="847,22" path="m1049,4478l1896,4478,1896,4457,1049,4457,1049,4478xe" filled="true" fillcolor="#939598" stroked="false">
                <v:path arrowok="t"/>
                <v:fill type="solid"/>
              </v:shape>
            </v:group>
            <w10:wrap type="none"/>
          </v:group>
        </w:pict>
      </w:r>
      <w:r>
        <w:rPr/>
        <w:pict>
          <v:shape style="position:absolute;margin-left:239.436005pt;margin-top:129.277008pt;width:6.546774pt;height:9.18pt;mso-position-horizontal-relative:page;mso-position-vertical-relative:page;z-index:1720" type="#_x0000_t75" stroked="false">
            <v:imagedata r:id="rId213" o:title=""/>
            <w10:wrap type="none"/>
          </v:shape>
        </w:pict>
      </w:r>
      <w:r>
        <w:rPr/>
        <w:pict>
          <v:shape style="position:absolute;margin-left:252.300995pt;margin-top:129.117004pt;width:6.417066pt;height:9.36pt;mso-position-horizontal-relative:page;mso-position-vertical-relative:page;z-index:1744" type="#_x0000_t75" stroked="false">
            <v:imagedata r:id="rId214" o:title=""/>
            <w10:wrap type="none"/>
          </v:shape>
        </w:pict>
      </w:r>
      <w:r>
        <w:rPr/>
        <w:pict>
          <v:shape style="position:absolute;margin-left:265.608002pt;margin-top:129.277008pt;width:7.219457pt;height:9.1875pt;mso-position-horizontal-relative:page;mso-position-vertical-relative:page;z-index:1768" type="#_x0000_t75" stroked="false">
            <v:imagedata r:id="rId215" o:title=""/>
            <w10:wrap type="none"/>
          </v:shape>
        </w:pict>
      </w:r>
      <w:r>
        <w:rPr/>
        <w:pict>
          <v:group style="position:absolute;margin-left:278.873993pt;margin-top:129.016998pt;width:3.55pt;height:9.65pt;mso-position-horizontal-relative:page;mso-position-vertical-relative:page;z-index:1792" coordorigin="5577,2580" coordsize="71,193">
            <v:group style="position:absolute;left:5582;top:2764;width:62;height:2" coordorigin="5582,2764" coordsize="62,2">
              <v:shape style="position:absolute;left:5582;top:2764;width:62;height:2" coordorigin="5582,2764" coordsize="62,0" path="m5582,2764l5643,2764e" filled="false" stroked="true" strokeweight=".415pt" strokecolor="#9d1b30">
                <v:path arrowok="t"/>
              </v:shape>
            </v:group>
            <v:group style="position:absolute;left:5613;top:2594;width:2;height:166" coordorigin="5613,2594" coordsize="2,166">
              <v:shape style="position:absolute;left:5613;top:2594;width:2;height:166" coordorigin="5613,2594" coordsize="0,166" path="m5613,2594l5613,2760e" filled="false" stroked="true" strokeweight="1.33305pt" strokecolor="#9d1b30">
                <v:path arrowok="t"/>
              </v:shape>
            </v:group>
            <v:group style="position:absolute;left:5582;top:2590;width:62;height:2" coordorigin="5582,2590" coordsize="62,2">
              <v:shape style="position:absolute;left:5582;top:2590;width:62;height:2" coordorigin="5582,2590" coordsize="62,0" path="m5582,2590l5643,2590e" filled="false" stroked="true" strokeweight=".415pt" strokecolor="#9d1b30">
                <v:path arrowok="t"/>
              </v:shape>
            </v:group>
            <w10:wrap type="none"/>
          </v:group>
        </w:pict>
      </w:r>
      <w:r>
        <w:rPr/>
        <w:pict>
          <v:shape style="position:absolute;margin-left:288.953003pt;margin-top:126.210007pt;width:8.31851pt;height:12.375pt;mso-position-horizontal-relative:page;mso-position-vertical-relative:page;z-index:1816" type="#_x0000_t75" stroked="false">
            <v:imagedata r:id="rId216" o:title=""/>
            <w10:wrap type="none"/>
          </v:shape>
        </w:pict>
      </w:r>
      <w:r>
        <w:rPr/>
        <w:pict>
          <v:shape style="position:absolute;margin-left:304.048004pt;margin-top:129.277008pt;width:7.906736pt;height:9.18pt;mso-position-horizontal-relative:page;mso-position-vertical-relative:page;z-index:1840" type="#_x0000_t75" stroked="false">
            <v:imagedata r:id="rId217" o:title=""/>
            <w10:wrap type="none"/>
          </v:shape>
        </w:pict>
      </w:r>
      <w:r>
        <w:rPr/>
        <w:pict>
          <v:group style="position:absolute;margin-left:318.464996pt;margin-top:129.016998pt;width:3.55pt;height:9.65pt;mso-position-horizontal-relative:page;mso-position-vertical-relative:page;z-index:1864" coordorigin="6369,2580" coordsize="71,193">
            <v:group style="position:absolute;left:6374;top:2764;width:62;height:2" coordorigin="6374,2764" coordsize="62,2">
              <v:shape style="position:absolute;left:6374;top:2764;width:62;height:2" coordorigin="6374,2764" coordsize="62,0" path="m6374,2764l6435,2764e" filled="false" stroked="true" strokeweight=".415pt" strokecolor="#9d1b30">
                <v:path arrowok="t"/>
              </v:shape>
            </v:group>
            <v:group style="position:absolute;left:6404;top:2594;width:2;height:166" coordorigin="6404,2594" coordsize="2,166">
              <v:shape style="position:absolute;left:6404;top:2594;width:2;height:166" coordorigin="6404,2594" coordsize="0,166" path="m6404,2594l6404,2760e" filled="false" stroked="true" strokeweight="1.33305pt" strokecolor="#9d1b30">
                <v:path arrowok="t"/>
              </v:shape>
            </v:group>
            <v:group style="position:absolute;left:6374;top:2590;width:62;height:2" coordorigin="6374,2590" coordsize="62,2">
              <v:shape style="position:absolute;left:6374;top:2590;width:62;height:2" coordorigin="6374,2590" coordsize="62,0" path="m6374,2590l6435,2590e" filled="false" stroked="true" strokeweight=".415pt" strokecolor="#9d1b30">
                <v:path arrowok="t"/>
              </v:shape>
            </v:group>
            <w10:wrap type="none"/>
          </v:group>
        </w:pict>
      </w:r>
      <w:r>
        <w:rPr/>
        <w:pict>
          <v:shape style="position:absolute;margin-left:328.545502pt;margin-top:129.10701pt;width:6.954606pt;height:9.36pt;mso-position-horizontal-relative:page;mso-position-vertical-relative:page;z-index:1888" type="#_x0000_t75" stroked="false">
            <v:imagedata r:id="rId218" o:title=""/>
            <w10:wrap type="none"/>
          </v:shape>
        </w:pict>
      </w:r>
      <w:r>
        <w:rPr/>
        <w:pict>
          <v:shape style="position:absolute;margin-left:342.505005pt;margin-top:129.10701pt;width:8.221461pt;height:9.36pt;mso-position-horizontal-relative:page;mso-position-vertical-relative:page;z-index:1912" type="#_x0000_t75" stroked="false">
            <v:imagedata r:id="rId219" o:title=""/>
            <w10:wrap type="none"/>
          </v:shape>
        </w:pict>
      </w:r>
      <w:r>
        <w:rPr/>
        <w:pict>
          <v:shape style="position:absolute;margin-left:367.114014pt;margin-top:129.10701pt;width:8.221461pt;height:9.36pt;mso-position-horizontal-relative:page;mso-position-vertical-relative:page;z-index:1936" type="#_x0000_t75" stroked="false">
            <v:imagedata r:id="rId219" o:title=""/>
            <w10:wrap type="none"/>
          </v:shape>
        </w:pict>
      </w:r>
      <w:r>
        <w:rPr/>
        <w:pict>
          <v:shape style="position:absolute;margin-left:382.209015pt;margin-top:129.115997pt;width:6.126983pt;height:9.1875pt;mso-position-horizontal-relative:page;mso-position-vertical-relative:page;z-index:1960" type="#_x0000_t75" stroked="false">
            <v:imagedata r:id="rId220" o:title=""/>
            <w10:wrap type="none"/>
          </v:shape>
        </w:pict>
      </w:r>
      <w:r>
        <w:rPr/>
        <w:pict>
          <v:group style="position:absolute;margin-left:394.580994pt;margin-top:129.016998pt;width:3.55pt;height:9.65pt;mso-position-horizontal-relative:page;mso-position-vertical-relative:page;z-index:1984" coordorigin="7892,2580" coordsize="71,193">
            <v:group style="position:absolute;left:7896;top:2764;width:62;height:2" coordorigin="7896,2764" coordsize="62,2">
              <v:shape style="position:absolute;left:7896;top:2764;width:62;height:2" coordorigin="7896,2764" coordsize="62,0" path="m7896,2764l7957,2764e" filled="false" stroked="true" strokeweight=".415pt" strokecolor="#9d1b30">
                <v:path arrowok="t"/>
              </v:shape>
            </v:group>
            <v:group style="position:absolute;left:7927;top:2594;width:2;height:166" coordorigin="7927,2594" coordsize="2,166">
              <v:shape style="position:absolute;left:7927;top:2594;width:2;height:166" coordorigin="7927,2594" coordsize="0,166" path="m7927,2594l7927,2760e" filled="false" stroked="true" strokeweight="1.33305pt" strokecolor="#9d1b30">
                <v:path arrowok="t"/>
              </v:shape>
            </v:group>
            <v:group style="position:absolute;left:7896;top:2590;width:62;height:2" coordorigin="7896,2590" coordsize="62,2">
              <v:shape style="position:absolute;left:7896;top:2590;width:62;height:2" coordorigin="7896,2590" coordsize="62,0" path="m7896,2590l7957,2590e" filled="false" stroked="true" strokeweight=".415pt" strokecolor="#9d1b30">
                <v:path arrowok="t"/>
              </v:shape>
            </v:group>
            <w10:wrap type="none"/>
          </v:group>
        </w:pict>
      </w:r>
      <w:r>
        <w:rPr/>
        <w:pict>
          <v:shape style="position:absolute;margin-left:404.660492pt;margin-top:129.10701pt;width:6.954606pt;height:9.36pt;mso-position-horizontal-relative:page;mso-position-vertical-relative:page;z-index:2008" type="#_x0000_t75" stroked="false">
            <v:imagedata r:id="rId218" o:title=""/>
            <w10:wrap type="none"/>
          </v:shape>
        </w:pict>
      </w:r>
      <w:r>
        <w:rPr/>
        <w:pict>
          <v:group style="position:absolute;margin-left:418.394989pt;margin-top:129.016998pt;width:3.55pt;height:9.65pt;mso-position-horizontal-relative:page;mso-position-vertical-relative:page;z-index:2032" coordorigin="8368,2580" coordsize="71,193">
            <v:group style="position:absolute;left:8372;top:2764;width:62;height:2" coordorigin="8372,2764" coordsize="62,2">
              <v:shape style="position:absolute;left:8372;top:2764;width:62;height:2" coordorigin="8372,2764" coordsize="62,0" path="m8372,2764l8434,2764e" filled="false" stroked="true" strokeweight=".415pt" strokecolor="#9d1b30">
                <v:path arrowok="t"/>
              </v:shape>
            </v:group>
            <v:group style="position:absolute;left:8403;top:2594;width:2;height:166" coordorigin="8403,2594" coordsize="2,166">
              <v:shape style="position:absolute;left:8403;top:2594;width:2;height:166" coordorigin="8403,2594" coordsize="0,166" path="m8403,2594l8403,2760e" filled="false" stroked="true" strokeweight="1.33305pt" strokecolor="#9d1b30">
                <v:path arrowok="t"/>
              </v:shape>
            </v:group>
            <v:group style="position:absolute;left:8372;top:2590;width:62;height:2" coordorigin="8372,2590" coordsize="62,2">
              <v:shape style="position:absolute;left:8372;top:2590;width:62;height:2" coordorigin="8372,2590" coordsize="62,0" path="m8372,2590l8434,2590e" filled="false" stroked="true" strokeweight=".415pt" strokecolor="#9d1b30">
                <v:path arrowok="t"/>
              </v:shape>
            </v:group>
            <w10:wrap type="none"/>
          </v:group>
        </w:pict>
      </w:r>
      <w:r>
        <w:rPr/>
        <w:pict>
          <v:shape style="position:absolute;margin-left:427.835999pt;margin-top:129.277008pt;width:8.549921pt;height:9.18pt;mso-position-horizontal-relative:page;mso-position-vertical-relative:page;z-index:2056" type="#_x0000_t75" stroked="false">
            <v:imagedata r:id="rId221" o:title=""/>
            <w10:wrap type="none"/>
          </v:shape>
        </w:pict>
      </w:r>
      <w:r>
        <w:rPr/>
        <w:pict>
          <v:shape style="position:absolute;margin-left:442.477997pt;margin-top:129.277008pt;width:6.055601pt;height:9.1875pt;mso-position-horizontal-relative:page;mso-position-vertical-relative:page;z-index:2080" type="#_x0000_t75" stroked="false">
            <v:imagedata r:id="rId222" o:title=""/>
            <w10:wrap type="none"/>
          </v:shape>
        </w:pict>
      </w:r>
      <w:r>
        <w:rPr/>
        <w:pict>
          <v:group style="position:absolute;margin-left:238.802994pt;margin-top:97.704002pt;width:96.55pt;height:20.150pt;mso-position-horizontal-relative:page;mso-position-vertical-relative:page;z-index:-127960" coordorigin="4776,1954" coordsize="1931,403">
            <v:shape style="position:absolute;left:4776;top:1955;width:278;height:400" type="#_x0000_t75" stroked="false">
              <v:imagedata r:id="rId223" o:title=""/>
            </v:shape>
            <v:group style="position:absolute;left:5090;top:1954;width:257;height:403" coordorigin="5090,1954" coordsize="257,403">
              <v:shape style="position:absolute;left:5090;top:1954;width:257;height:403" coordorigin="5090,1954" coordsize="257,403" path="m5304,2329l5123,2329,5134,2335,5154,2344,5175,2351,5195,2355,5216,2357,5244,2355,5269,2349,5291,2338,5304,2329xe" filled="true" fillcolor="#636466" stroked="false">
                <v:path arrowok="t"/>
                <v:fill type="solid"/>
              </v:shape>
              <v:shape style="position:absolute;left:5090;top:1954;width:257;height:403" coordorigin="5090,1954" coordsize="257,403" path="m5113,2235l5094,2235,5090,2238,5090,2346,5094,2350,5114,2350,5118,2346,5119,2334,5119,2330,5119,2329,5304,2329,5311,2324,5311,2323,5211,2323,5194,2322,5136,2292,5117,2238,5113,2235xe" filled="true" fillcolor="#636466" stroked="false">
                <v:path arrowok="t"/>
                <v:fill type="solid"/>
              </v:shape>
              <v:shape style="position:absolute;left:5090;top:1954;width:257;height:403" coordorigin="5090,1954" coordsize="257,403" path="m5216,1954l5144,1973,5104,2024,5096,2067,5097,2083,5123,2137,5235,2198,5256,2210,5271,2224,5280,2241,5283,2260,5282,2273,5242,2319,5211,2323,5311,2323,5327,2307,5338,2288,5345,2267,5347,2245,5346,2230,5317,2172,5200,2110,5189,2104,5153,2053,5152,2042,5153,2032,5203,1989,5218,1987,5325,1987,5325,1982,5297,1982,5296,1981,5293,1980,5286,1977,5268,1967,5251,1960,5233,1955,5216,1954xe" filled="true" fillcolor="#636466" stroked="false">
                <v:path arrowok="t"/>
                <v:fill type="solid"/>
              </v:shape>
              <v:shape style="position:absolute;left:5090;top:1954;width:257;height:403" coordorigin="5090,1954" coordsize="257,403" path="m5325,1987l5218,1987,5233,1989,5247,1992,5295,2049,5299,2073,5302,2076,5322,2076,5325,2072,5325,1987xe" filled="true" fillcolor="#636466" stroked="false">
                <v:path arrowok="t"/>
                <v:fill type="solid"/>
              </v:shape>
              <v:shape style="position:absolute;left:5090;top:1954;width:257;height:403" coordorigin="5090,1954" coordsize="257,403" path="m5322,1958l5302,1958,5298,1961,5297,1980,5297,1980,5297,1982,5325,1982,5325,1961,5322,1958xe" filled="true" fillcolor="#636466" stroked="false">
                <v:path arrowok="t"/>
                <v:fill type="solid"/>
              </v:shape>
              <v:shape style="position:absolute;left:5357;top:1955;width:307;height:394" type="#_x0000_t75" stroked="false">
                <v:imagedata r:id="rId224" o:title=""/>
              </v:shape>
            </v:group>
            <v:group style="position:absolute;left:5629;top:1961;width:698;height:389" coordorigin="5629,1961" coordsize="698,389">
              <v:shape style="position:absolute;left:5629;top:1961;width:698;height:389" coordorigin="5629,1961" coordsize="698,389" path="m5824,1961l5797,1961,5794,1963,5663,2320,5662,2323,5633,2323,5629,2326,5629,2346,5633,2350,5731,2350,5735,2346,5735,2326,5731,2323,5700,2323,5735,2225,5923,2225,5911,2192,5748,2192,5795,2063,5864,2063,5827,1963,5824,1961xe" filled="true" fillcolor="#636466" stroked="false">
                <v:path arrowok="t"/>
                <v:fill type="solid"/>
              </v:shape>
              <v:shape style="position:absolute;left:5629;top:1961;width:698;height:389" coordorigin="5629,1961" coordsize="698,389" path="m5923,2225l5854,2225,5889,2323,5858,2323,5855,2326,5855,2346,5858,2350,5987,2350,5990,2348,5991,2345,6191,2345,6220,2337,6237,2328,5991,2328,5990,2325,5987,2323,5959,2323,5923,2225xe" filled="true" fillcolor="#636466" stroked="false">
                <v:path arrowok="t"/>
                <v:fill type="solid"/>
              </v:shape>
              <v:shape style="position:absolute;left:5629;top:1961;width:698;height:389" coordorigin="5629,1961" coordsize="698,389" path="m6191,2345l5991,2345,5992,2348,5995,2350,6149,2350,6186,2346,6191,2345xe" filled="true" fillcolor="#636466" stroked="false">
                <v:path arrowok="t"/>
                <v:fill type="solid"/>
              </v:shape>
              <v:shape style="position:absolute;left:5629;top:1961;width:698;height:389" coordorigin="5629,1961" coordsize="698,389" path="m6244,1987l6026,1987,6026,2323,5995,2323,5992,2325,5991,2328,6237,2328,6250,2320,6254,2317,6091,2317,6091,1994,6254,1994,6250,1991,6244,1987xe" filled="true" fillcolor="#636466" stroked="false">
                <v:path arrowok="t"/>
                <v:fill type="solid"/>
              </v:shape>
              <v:shape style="position:absolute;left:5629;top:1961;width:698;height:389" coordorigin="5629,1961" coordsize="698,389" path="m6254,1994l6149,1994,6171,1997,6192,2004,6242,2060,6258,2120,6260,2155,6258,2191,6242,2251,6192,2306,6149,2317,6254,2317,6299,2269,6323,2198,6326,2155,6323,2113,6314,2075,6299,2042,6277,2013,6254,1994xe" filled="true" fillcolor="#636466" stroked="false">
                <v:path arrowok="t"/>
                <v:fill type="solid"/>
              </v:shape>
              <v:shape style="position:absolute;left:5629;top:1961;width:698;height:389" coordorigin="5629,1961" coordsize="698,389" path="m5864,2063l5795,2063,5842,2192,5911,2192,5864,2063xe" filled="true" fillcolor="#636466" stroked="false">
                <v:path arrowok="t"/>
                <v:fill type="solid"/>
              </v:shape>
              <v:shape style="position:absolute;left:5629;top:1961;width:698;height:389" coordorigin="5629,1961" coordsize="698,389" path="m6149,1961l5994,1961,5990,1965,5990,1984,5994,1988,5999,1988,6026,1987,6244,1987,6220,1974,6186,1964,6149,1961xe" filled="true" fillcolor="#636466" stroked="false">
                <v:path arrowok="t"/>
                <v:fill type="solid"/>
              </v:shape>
            </v:group>
            <v:group style="position:absolute;left:6351;top:1954;width:355;height:403" coordorigin="6351,1954" coordsize="355,403">
              <v:shape style="position:absolute;left:6351;top:1954;width:355;height:403" coordorigin="6351,1954" coordsize="355,403" path="m6529,1954l6457,1968,6401,2008,6364,2072,6351,2155,6355,2200,6379,2273,6427,2326,6491,2353,6529,2357,6566,2353,6600,2343,6631,2326,6632,2325,6529,2325,6506,2322,6450,2281,6420,2193,6418,2155,6420,2118,6436,2055,6486,1997,6529,1986,6632,1986,6631,1985,6600,1968,6566,1957,6529,1954xe" filled="true" fillcolor="#636466" stroked="false">
                <v:path arrowok="t"/>
                <v:fill type="solid"/>
              </v:shape>
              <v:shape style="position:absolute;left:6351;top:1954;width:355;height:403" coordorigin="6351,1954" coordsize="355,403" path="m6632,1986l6529,1986,6551,1988,6572,1997,6621,2055,6638,2118,6640,2155,6638,2193,6621,2256,6572,2314,6529,2325,6632,2325,6679,2273,6703,2200,6706,2155,6703,2111,6694,2072,6679,2037,6657,2008,6632,1986xe" filled="true" fillcolor="#636466" stroked="false">
                <v:path arrowok="t"/>
                <v:fill type="solid"/>
              </v:shape>
            </v:group>
            <w10:wrap type="none"/>
          </v:group>
        </w:pict>
      </w:r>
      <w:r>
        <w:rPr/>
        <w:pict>
          <v:group style="position:absolute;margin-left:339.730988pt;margin-top:97.704002pt;width:112.05pt;height:24.5pt;mso-position-horizontal-relative:page;mso-position-vertical-relative:page;z-index:-127936" coordorigin="6795,1954" coordsize="2241,490">
            <v:group style="position:absolute;left:7101;top:1961;width:202;height:483" coordorigin="7101,1961" coordsize="202,483">
              <v:shape style="position:absolute;left:7101;top:1961;width:202;height:483" coordorigin="7101,1961" coordsize="202,483" path="m7146,2341l7131,2341,7121,2342,7111,2349,7104,2363,7101,2385,7102,2396,7155,2442,7172,2444,7213,2433,7231,2413,7168,2413,7159,2410,7159,2381,7162,2371,7169,2358,7169,2354,7157,2344,7146,2341xe" filled="true" fillcolor="#636466" stroked="false">
                <v:path arrowok="t"/>
                <v:fill type="solid"/>
              </v:shape>
              <v:shape style="position:absolute;left:7101;top:1961;width:202;height:483" coordorigin="7101,1961" coordsize="202,483" path="m7301,1987l7202,1987,7202,2368,7199,2394,7192,2408,7184,2413,7177,2413,7231,2413,7243,2399,7261,2344,7267,2267,7267,1988,7300,1988,7301,1987xe" filled="true" fillcolor="#636466" stroked="false">
                <v:path arrowok="t"/>
                <v:fill type="solid"/>
              </v:shape>
              <v:shape style="position:absolute;left:7101;top:1961;width:202;height:483" coordorigin="7101,1961" coordsize="202,483" path="m7300,1961l7170,1961,7166,1965,7166,1984,7170,1988,7175,1988,7202,1987,7301,1987,7303,1984,7303,1965,7300,1961xe" filled="true" fillcolor="#636466" stroked="false">
                <v:path arrowok="t"/>
                <v:fill type="solid"/>
              </v:shape>
            </v:group>
            <v:group style="position:absolute;left:7293;top:1961;width:754;height:394" coordorigin="7293,1961" coordsize="754,394">
              <v:shape style="position:absolute;left:7293;top:1961;width:754;height:394" coordorigin="7293,1961" coordsize="754,394" path="m7911,2348l7652,2348,7653,2349,7654,2350,7837,2350,7858,2350,7876,2351,7890,2353,7902,2355,7903,2355,7908,2355,7911,2351,7911,2348xe" filled="true" fillcolor="#636466" stroked="false">
                <v:path arrowok="t"/>
                <v:fill type="solid"/>
              </v:shape>
              <v:shape style="position:absolute;left:7293;top:1961;width:754;height:394" coordorigin="7293,1961" coordsize="754,394" path="m7488,1961l7461,1961,7458,1963,7325,2323,7296,2323,7293,2326,7293,2346,7296,2350,7395,2350,7398,2346,7398,2326,7395,2323,7363,2323,7399,2225,7587,2225,7575,2192,7411,2192,7459,2063,7527,2063,7491,1963,7488,1961xe" filled="true" fillcolor="#636466" stroked="false">
                <v:path arrowok="t"/>
                <v:fill type="solid"/>
              </v:shape>
              <v:shape style="position:absolute;left:7293;top:1961;width:754;height:394" coordorigin="7293,1961" coordsize="754,394" path="m7587,2225l7517,2225,7553,2323,7522,2323,7518,2326,7518,2346,7522,2350,7649,2350,7650,2349,7652,2348,7911,2348,7911,2347,8046,2347,8046,2346,8046,2337,7909,2337,7908,2324,7652,2324,7650,2323,7649,2323,7623,2323,7622,2320,7587,2225xe" filled="true" fillcolor="#636466" stroked="false">
                <v:path arrowok="t"/>
                <v:fill type="solid"/>
              </v:shape>
              <v:shape style="position:absolute;left:7293;top:1961;width:754;height:394" coordorigin="7293,1961" coordsize="754,394" path="m8046,2347l7911,2347,7913,2348,7915,2350,8042,2350,8046,2347xe" filled="true" fillcolor="#636466" stroked="false">
                <v:path arrowok="t"/>
                <v:fill type="solid"/>
              </v:shape>
              <v:shape style="position:absolute;left:7293;top:1961;width:754;height:394" coordorigin="7293,1961" coordsize="754,394" path="m8043,1987l7945,1987,7945,2323,7913,2323,7909,2326,7909,2337,8046,2337,8046,2326,8042,2323,8010,2323,8010,1988,8042,1988,8043,1987xe" filled="true" fillcolor="#636466" stroked="false">
                <v:path arrowok="t"/>
                <v:fill type="solid"/>
              </v:shape>
              <v:shape style="position:absolute;left:7293;top:1961;width:754;height:394" coordorigin="7293,1961" coordsize="754,394" path="m7782,1987l7684,1987,7684,2323,7654,2323,7653,2323,7652,2324,7908,2324,7907,2317,7749,2317,7749,1988,7781,1988,7782,1987xe" filled="true" fillcolor="#636466" stroked="false">
                <v:path arrowok="t"/>
                <v:fill type="solid"/>
              </v:shape>
              <v:shape style="position:absolute;left:7293;top:1961;width:754;height:394" coordorigin="7293,1961" coordsize="754,394" path="m7902,2235l7880,2235,7876,2238,7867,2311,7866,2317,7907,2317,7906,2309,7906,2291,7905,2271,7905,2238,7902,2235xe" filled="true" fillcolor="#636466" stroked="false">
                <v:path arrowok="t"/>
                <v:fill type="solid"/>
              </v:shape>
              <v:shape style="position:absolute;left:7293;top:1961;width:754;height:394" coordorigin="7293,1961" coordsize="754,394" path="m7527,2063l7459,2063,7506,2192,7575,2192,7527,2063xe" filled="true" fillcolor="#636466" stroked="false">
                <v:path arrowok="t"/>
                <v:fill type="solid"/>
              </v:shape>
              <v:shape style="position:absolute;left:7293;top:1961;width:754;height:394" coordorigin="7293,1961" coordsize="754,394" path="m7781,1961l7652,1961,7648,1965,7648,1984,7652,1988,7656,1988,7684,1987,7782,1987,7785,1984,7785,1965,7781,1961xe" filled="true" fillcolor="#636466" stroked="false">
                <v:path arrowok="t"/>
                <v:fill type="solid"/>
              </v:shape>
              <v:shape style="position:absolute;left:7293;top:1961;width:754;height:394" coordorigin="7293,1961" coordsize="754,394" path="m8042,1961l7913,1961,7909,1965,7909,1984,7913,1988,7917,1988,7945,1987,8043,1987,8046,1984,8046,1965,8042,1961xe" filled="true" fillcolor="#636466" stroked="false">
                <v:path arrowok="t"/>
                <v:fill type="solid"/>
              </v:shape>
            </v:group>
            <v:group style="position:absolute;left:8074;top:1954;width:257;height:403" coordorigin="8074,1954" coordsize="257,403">
              <v:shape style="position:absolute;left:8074;top:1954;width:257;height:403" coordorigin="8074,1954" coordsize="257,403" path="m8288,2329l8106,2329,8117,2335,8138,2344,8158,2351,8179,2355,8199,2357,8227,2355,8253,2349,8275,2338,8288,2329xe" filled="true" fillcolor="#636466" stroked="false">
                <v:path arrowok="t"/>
                <v:fill type="solid"/>
              </v:shape>
              <v:shape style="position:absolute;left:8074;top:1954;width:257;height:403" coordorigin="8074,1954" coordsize="257,403" path="m8097,2235l8078,2235,8074,2238,8074,2346,8078,2350,8098,2350,8101,2346,8102,2334,8102,2330,8103,2329,8288,2329,8295,2324,8295,2323,8195,2323,8177,2322,8120,2292,8100,2238,8097,2235xe" filled="true" fillcolor="#636466" stroked="false">
                <v:path arrowok="t"/>
                <v:fill type="solid"/>
              </v:shape>
              <v:shape style="position:absolute;left:8074;top:1954;width:257;height:403" coordorigin="8074,1954" coordsize="257,403" path="m8200,1954l8128,1973,8087,2024,8079,2067,8080,2083,8106,2137,8218,2198,8240,2210,8255,2224,8264,2241,8267,2260,8266,2273,8226,2319,8195,2323,8295,2323,8310,2307,8322,2288,8329,2267,8331,2245,8330,2230,8301,2172,8184,2110,8172,2104,8137,2053,8136,2042,8137,2032,8186,1989,8201,1987,8309,1987,8309,1982,8280,1982,8279,1981,8276,1980,8270,1977,8252,1967,8234,1960,8217,1955,8200,1954xe" filled="true" fillcolor="#636466" stroked="false">
                <v:path arrowok="t"/>
                <v:fill type="solid"/>
              </v:shape>
              <v:shape style="position:absolute;left:8074;top:1954;width:257;height:403" coordorigin="8074,1954" coordsize="257,403" path="m8309,1987l8201,1987,8217,1989,8231,1992,8279,2049,8283,2073,8286,2076,8305,2076,8309,2072,8309,1987xe" filled="true" fillcolor="#636466" stroked="false">
                <v:path arrowok="t"/>
                <v:fill type="solid"/>
              </v:shape>
              <v:shape style="position:absolute;left:8074;top:1954;width:257;height:403" coordorigin="8074,1954" coordsize="257,403" path="m8305,1958l8285,1958,8282,1961,8281,1980,8281,1980,8280,1982,8309,1982,8309,1961,8305,1958xe" filled="true" fillcolor="#636466" stroked="false">
                <v:path arrowok="t"/>
                <v:fill type="solid"/>
              </v:shape>
            </v:group>
            <v:group style="position:absolute;left:8353;top:1954;width:302;height:403" coordorigin="8353,1954" coordsize="302,403">
              <v:shape style="position:absolute;left:8353;top:1954;width:302;height:403" coordorigin="8353,1954" coordsize="302,403" path="m8531,1954l8459,1968,8402,2008,8365,2072,8353,2156,8356,2200,8381,2273,8429,2326,8494,2353,8531,2357,8551,2355,8572,2351,8592,2344,8612,2335,8622,2329,8625,2329,8626,2329,8655,2329,8655,2323,8531,2323,8507,2321,8451,2280,8421,2194,8419,2156,8421,2118,8437,2056,8486,1998,8531,1988,8655,1988,8655,1980,8622,1980,8611,1974,8591,1966,8571,1959,8551,1955,8531,1954xe" filled="true" fillcolor="#636466" stroked="false">
                <v:path arrowok="t"/>
                <v:fill type="solid"/>
              </v:shape>
              <v:shape style="position:absolute;left:8353;top:1954;width:302;height:403" coordorigin="8353,1954" coordsize="302,403" path="m8655,2329l8626,2329,8626,2330,8627,2335,8628,2346,8631,2350,8651,2350,8655,2346,8655,2329xe" filled="true" fillcolor="#636466" stroked="false">
                <v:path arrowok="t"/>
                <v:fill type="solid"/>
              </v:shape>
              <v:shape style="position:absolute;left:8353;top:1954;width:302;height:403" coordorigin="8353,1954" coordsize="302,403" path="m8651,2235l8632,2235,8628,2238,8628,2242,8624,2262,8583,2312,8531,2323,8655,2323,8655,2238,8651,2235xe" filled="true" fillcolor="#636466" stroked="false">
                <v:path arrowok="t"/>
                <v:fill type="solid"/>
              </v:shape>
              <v:shape style="position:absolute;left:8353;top:1954;width:302;height:403" coordorigin="8353,1954" coordsize="302,403" path="m8655,1988l8531,1988,8550,1989,8567,1993,8618,2032,8628,2073,8632,2076,8651,2076,8655,2073,8655,1988xe" filled="true" fillcolor="#636466" stroked="false">
                <v:path arrowok="t"/>
                <v:fill type="solid"/>
              </v:shape>
              <v:shape style="position:absolute;left:8353;top:1954;width:302;height:403" coordorigin="8353,1954" coordsize="302,403" path="m8651,1958l8631,1958,8627,1961,8627,1975,8626,1979,8626,1980,8622,1980,8655,1980,8655,1961,8651,1958xe" filled="true" fillcolor="#636466" stroked="false">
                <v:path arrowok="t"/>
                <v:fill type="solid"/>
              </v:shape>
            </v:group>
            <v:group style="position:absolute;left:8680;top:1954;width:355;height:403" coordorigin="8680,1954" coordsize="355,403">
              <v:shape style="position:absolute;left:8680;top:1954;width:355;height:403" coordorigin="8680,1954" coordsize="355,403" path="m8857,1954l8786,1968,8729,2008,8692,2072,8680,2155,8683,2200,8707,2273,8755,2326,8820,2353,8857,2357,8895,2353,8929,2343,8959,2326,8960,2325,8857,2325,8834,2322,8779,2281,8748,2193,8746,2155,8748,2118,8765,2055,8814,1997,8857,1986,8960,1986,8959,1985,8929,1968,8895,1957,8857,1954xe" filled="true" fillcolor="#636466" stroked="false">
                <v:path arrowok="t"/>
                <v:fill type="solid"/>
              </v:shape>
              <v:shape style="position:absolute;left:8680;top:1954;width:355;height:403" coordorigin="8680,1954" coordsize="355,403" path="m8960,1986l8857,1986,8879,1988,8900,1997,8950,2055,8966,2118,8968,2155,8966,2193,8950,2256,8900,2314,8857,2325,8960,2325,9007,2273,9032,2200,9035,2155,9032,2111,9022,2072,9007,2037,8986,2008,8960,1986xe" filled="true" fillcolor="#636466" stroked="false">
                <v:path arrowok="t"/>
                <v:fill type="solid"/>
              </v:shape>
              <v:shape style="position:absolute;left:6795;top:2100;width:251;height:157" type="#_x0000_t75" stroked="false">
                <v:imagedata r:id="rId225" o:title=""/>
              </v:shape>
            </v:group>
            <w10:wrap type="none"/>
          </v:group>
        </w:pict>
      </w:r>
      <w:r>
        <w:rPr/>
        <w:pict>
          <v:group style="position:absolute;margin-left:470.672791pt;margin-top:56.032005pt;width:62.4pt;height:87.7pt;mso-position-horizontal-relative:page;mso-position-vertical-relative:page;z-index:2152" coordorigin="9413,1121" coordsize="1248,1754">
            <v:shape style="position:absolute;left:9413;top:1121;width:1248;height:1754" type="#_x0000_t75" stroked="false">
              <v:imagedata r:id="rId226" o:title=""/>
            </v:shape>
            <v:shape style="position:absolute;left:9886;top:2223;width:304;height:212" type="#_x0000_t75" stroked="false">
              <v:imagedata r:id="rId227" o:title=""/>
            </v:shape>
            <v:shape style="position:absolute;left:9454;top:2331;width:251;height:467" type="#_x0000_t75" stroked="false">
              <v:imagedata r:id="rId228" o:title=""/>
            </v:shape>
            <v:shape style="position:absolute;left:9433;top:1761;width:906;height:1080" type="#_x0000_t75" stroked="false">
              <v:imagedata r:id="rId229" o:title=""/>
            </v:shape>
            <v:shape style="position:absolute;left:9447;top:2057;width:254;height:290" type="#_x0000_t75" stroked="false">
              <v:imagedata r:id="rId230" o:title=""/>
            </v:shape>
            <v:shape style="position:absolute;left:9861;top:2433;width:352;height:296" type="#_x0000_t75" stroked="false">
              <v:imagedata r:id="rId231" o:title=""/>
            </v:shape>
            <v:shape style="position:absolute;left:10370;top:2057;width:257;height:740" type="#_x0000_t75" stroked="false">
              <v:imagedata r:id="rId232" o:title=""/>
            </v:shape>
            <v:shape style="position:absolute;left:10148;top:1761;width:494;height:420" type="#_x0000_t75" stroked="false">
              <v:imagedata r:id="rId233" o:title=""/>
            </v:shape>
            <v:shape style="position:absolute;left:10373;top:2060;width:237;height:172" type="#_x0000_t75" stroked="false">
              <v:imagedata r:id="rId234" o:title=""/>
            </v:shape>
            <v:group style="position:absolute;left:9624;top:2194;width:5;height:2" coordorigin="9624,2194" coordsize="5,2">
              <v:shape style="position:absolute;left:9624;top:2194;width:5;height:2" coordorigin="9624,2194" coordsize="5,0" path="m9624,2194l9628,2194e" filled="false" stroked="true" strokeweight=".119pt" strokecolor="#ffffff">
                <v:path arrowok="t"/>
              </v:shape>
            </v:group>
            <v:group style="position:absolute;left:10177;top:1733;width:85;height:109" coordorigin="10177,1733" coordsize="85,109">
              <v:shape style="position:absolute;left:10177;top:1733;width:85;height:109" coordorigin="10177,1733" coordsize="85,109" path="m10183,1810l10184,1815,10185,1817,10187,1817,10187,1823,10189,1828,10192,1832,10196,1836,10201,1839,10213,1841,10219,1839,10224,1835,10228,1832,10205,1832,10195,1824,10197,1811,10191,1811,10183,1810xe" filled="true" fillcolor="#ffffff" stroked="false">
                <v:path arrowok="t"/>
                <v:fill type="solid"/>
              </v:shape>
              <v:shape style="position:absolute;left:10177;top:1733;width:85;height:109" coordorigin="10177,1733" coordsize="85,109" path="m10214,1768l10218,1772,10224,1780,10228,1794,10227,1812,10227,1814,10218,1830,10205,1832,10228,1832,10229,1831,10233,1824,10234,1815,10235,1814,10236,1801,10235,1791,10233,1784,10246,1784,10250,1782,10255,1780,10233,1780,10225,1776,10214,1768xe" filled="true" fillcolor="#ffffff" stroked="false">
                <v:path arrowok="t"/>
                <v:fill type="solid"/>
              </v:shape>
              <v:shape style="position:absolute;left:10177;top:1733;width:85;height:109" coordorigin="10177,1733" coordsize="85,109" path="m10197,1810l10191,1811,10197,1811,10197,1810xe" filled="true" fillcolor="#ffffff" stroked="false">
                <v:path arrowok="t"/>
                <v:fill type="solid"/>
              </v:shape>
              <v:shape style="position:absolute;left:10177;top:1733;width:85;height:109" coordorigin="10177,1733" coordsize="85,109" path="m10246,1784l10233,1784,10243,1785,10246,1784xe" filled="true" fillcolor="#ffffff" stroked="false">
                <v:path arrowok="t"/>
                <v:fill type="solid"/>
              </v:shape>
              <v:shape style="position:absolute;left:10177;top:1733;width:85;height:109" coordorigin="10177,1733" coordsize="85,109" path="m10186,1733l10186,1733,10182,1735,10177,1737,10194,1743,10212,1751,10230,1761,10248,1775,10239,1779,10233,1780,10255,1780,10203,1738,10186,1733xe" filled="true" fillcolor="#ffffff" stroked="false">
                <v:path arrowok="t"/>
                <v:fill type="solid"/>
              </v:shape>
            </v:group>
            <v:group style="position:absolute;left:10016;top:1536;width:219;height:204" coordorigin="10016,1536" coordsize="219,204">
              <v:shape style="position:absolute;left:10016;top:1536;width:219;height:204" coordorigin="10016,1536" coordsize="219,204" path="m10123,1630l10083,1681,10083,1681,10024,1720,10016,1740,10019,1739,10021,1739,10022,1739,10024,1739,10026,1739,10029,1730,10065,1697,10088,1697,10089,1695,10129,1673,10155,1666,10165,1665,10203,1665,10193,1661,10186,1660,10198,1659,10122,1659,10122,1658,10122,1658,10124,1654,10126,1650,10127,1647,10128,1646,10128,1646,10128,1645,10149,1645,10153,1644,10157,1641,10159,1638,10139,1638,10123,1630xe" filled="true" fillcolor="#ffffff" stroked="false">
                <v:path arrowok="t"/>
                <v:fill type="solid"/>
              </v:shape>
              <v:shape style="position:absolute;left:10016;top:1536;width:219;height:204" coordorigin="10016,1536" coordsize="219,204" path="m10088,1697l10065,1697,10052,1710,10042,1721,10035,1731,10031,1738,10037,1738,10040,1738,10088,1697xe" filled="true" fillcolor="#ffffff" stroked="false">
                <v:path arrowok="t"/>
                <v:fill type="solid"/>
              </v:shape>
              <v:shape style="position:absolute;left:10016;top:1536;width:219;height:204" coordorigin="10016,1536" coordsize="219,204" path="m10203,1665l10165,1665,10127,1679,10095,1699,10069,1719,10050,1738,10062,1738,10063,1738,10080,1729,10096,1724,10111,1724,10187,1724,10188,1723,10199,1713,10234,1713,10232,1696,10219,1676,10205,1665,10203,1665xe" filled="true" fillcolor="#ffffff" stroked="false">
                <v:path arrowok="t"/>
                <v:fill type="solid"/>
              </v:shape>
              <v:shape style="position:absolute;left:10016;top:1536;width:219;height:204" coordorigin="10016,1536" coordsize="219,204" path="m10187,1724l10111,1724,10124,1726,10131,1727,10137,1730,10143,1732,10145,1733,10149,1734,10153,1734,10157,1734,10163,1733,10168,1731,10187,1724xe" filled="true" fillcolor="#ffffff" stroked="false">
                <v:path arrowok="t"/>
                <v:fill type="solid"/>
              </v:shape>
              <v:shape style="position:absolute;left:10016;top:1536;width:219;height:204" coordorigin="10016,1536" coordsize="219,204" path="m10234,1713l10199,1713,10207,1728,10223,1729,10235,1718,10234,1713xe" filled="true" fillcolor="#ffffff" stroked="false">
                <v:path arrowok="t"/>
                <v:fill type="solid"/>
              </v:shape>
              <v:shape style="position:absolute;left:10016;top:1536;width:219;height:204" coordorigin="10016,1536" coordsize="219,204" path="m10195,1642l10168,1645,10144,1651,10122,1659,10198,1659,10205,1658,10217,1652,10223,1645,10225,1643,10195,1642xe" filled="true" fillcolor="#ffffff" stroked="false">
                <v:path arrowok="t"/>
                <v:fill type="solid"/>
              </v:shape>
              <v:shape style="position:absolute;left:10016;top:1536;width:219;height:204" coordorigin="10016,1536" coordsize="219,204" path="m10149,1645l10128,1645,10129,1646,10130,1646,10136,1648,10143,1648,10149,1645xe" filled="true" fillcolor="#ffffff" stroked="false">
                <v:path arrowok="t"/>
                <v:fill type="solid"/>
              </v:shape>
              <v:shape style="position:absolute;left:10016;top:1536;width:219;height:204" coordorigin="10016,1536" coordsize="219,204" path="m10142,1583l10101,1583,10119,1585,10142,1594,10158,1613,10154,1630,10139,1638,10159,1638,10162,1636,10163,1633,10165,1631,10168,1624,10169,1616,10166,1607,10163,1599,10157,1592,10147,1586,10146,1585,10143,1584,10142,1583xe" filled="true" fillcolor="#ffffff" stroked="false">
                <v:path arrowok="t"/>
                <v:fill type="solid"/>
              </v:shape>
              <v:shape style="position:absolute;left:10016;top:1536;width:219;height:204" coordorigin="10016,1536" coordsize="219,204" path="m10111,1536l10051,1577,10050,1579,10048,1581,10046,1582,10046,1590,10046,1594,10046,1596,10047,1594,10051,1591,10062,1580,10075,1570,10088,1560,10104,1551,10113,1551,10113,1550,10111,1536xe" filled="true" fillcolor="#ffffff" stroked="false">
                <v:path arrowok="t"/>
                <v:fill type="solid"/>
              </v:shape>
              <v:shape style="position:absolute;left:10016;top:1536;width:219;height:204" coordorigin="10016,1536" coordsize="219,204" path="m10113,1551l10104,1551,10104,1564,10102,1572,10095,1579,10080,1590,10088,1586,10101,1583,10142,1583,10130,1577,10118,1574,10107,1574,10114,1561,10113,1551xe" filled="true" fillcolor="#ffffff" stroked="false">
                <v:path arrowok="t"/>
                <v:fill type="solid"/>
              </v:shape>
            </v:group>
            <v:group style="position:absolute;left:9921;top:1482;width:144;height:275" coordorigin="9921,1482" coordsize="144,275">
              <v:shape style="position:absolute;left:9921;top:1482;width:144;height:275" coordorigin="9921,1482" coordsize="144,275" path="m9966,1482l9927,1574,9921,1654,9935,1717,9953,1757,9956,1756,9959,1754,9963,1753,9943,1670,9943,1612,9950,1577,9955,1565,10034,1565,10032,1555,10052,1555,10061,1548,10064,1537,9963,1537,9971,1514,9971,1497,9968,1486,9966,1482xe" filled="true" fillcolor="#ffffff" stroked="false">
                <v:path arrowok="t"/>
                <v:fill type="solid"/>
              </v:shape>
              <v:shape style="position:absolute;left:9921;top:1482;width:144;height:275" coordorigin="9921,1482" coordsize="144,275" path="m10034,1565l9955,1565,9949,1618,9949,1624,9952,1673,9961,1717,9972,1750,9976,1748,9981,1747,9980,1744,9980,1740,9979,1737,9987,1668,10018,1632,10019,1631,10030,1615,10032,1609,10034,1602,10036,1577,10036,1574,10034,1565xe" filled="true" fillcolor="#ffffff" stroked="false">
                <v:path arrowok="t"/>
                <v:fill type="solid"/>
              </v:shape>
              <v:shape style="position:absolute;left:9921;top:1482;width:144;height:275" coordorigin="9921,1482" coordsize="144,275" path="m10052,1555l10032,1555,10039,1559,10046,1559,10051,1556,10052,1555xe" filled="true" fillcolor="#ffffff" stroked="false">
                <v:path arrowok="t"/>
                <v:fill type="solid"/>
              </v:shape>
              <v:shape style="position:absolute;left:9921;top:1482;width:144;height:275" coordorigin="9921,1482" coordsize="144,275" path="m10025,1507l9998,1511,9980,1519,9969,1529,9963,1537,10064,1537,10065,1535,10062,1522,10025,1507xe" filled="true" fillcolor="#ffffff" stroked="false">
                <v:path arrowok="t"/>
                <v:fill type="solid"/>
              </v:shape>
            </v:group>
            <v:group style="position:absolute;left:10479;top:1791;width:2;height:2" coordorigin="10479,1791" coordsize="2,2">
              <v:shape style="position:absolute;left:10479;top:1791;width:2;height:2" coordorigin="10479,1791" coordsize="1,1" path="m10479,1791l10479,1792,10479,1792,10479,1791xe" filled="true" fillcolor="#ffffff" stroked="false">
                <v:path arrowok="t"/>
                <v:fill type="solid"/>
              </v:shape>
            </v:group>
            <v:group style="position:absolute;left:9987;top:1664;width:16;height:65" coordorigin="9987,1664" coordsize="16,65">
              <v:shape style="position:absolute;left:9987;top:1664;width:16;height:65" coordorigin="9987,1664" coordsize="16,65" path="m10003,1664l9987,1711,9987,1717,9988,1722,9989,1729,9990,1715,9993,1699,9997,1682,10003,1664xe" filled="true" fillcolor="#ffffff" stroked="false">
                <v:path arrowok="t"/>
                <v:fill type="solid"/>
              </v:shape>
            </v:group>
            <v:group style="position:absolute;left:10559;top:1831;width:77;height:22" coordorigin="10559,1831" coordsize="77,22">
              <v:shape style="position:absolute;left:10559;top:1831;width:77;height:22" coordorigin="10559,1831" coordsize="77,22" path="m10618,1834l10584,1834,10606,1837,10623,1844,10636,1852,10625,1839,10618,1834xe" filled="true" fillcolor="#ffffff" stroked="false">
                <v:path arrowok="t"/>
                <v:fill type="solid"/>
              </v:shape>
              <v:shape style="position:absolute;left:10559;top:1831;width:77;height:22" coordorigin="10559,1831" coordsize="77,22" path="m10604,1831l10582,1831,10567,1832,10559,1838,10584,1834,10618,1834,10616,1833,10604,1831xe" filled="true" fillcolor="#ffffff" stroked="false">
                <v:path arrowok="t"/>
                <v:fill type="solid"/>
              </v:shape>
            </v:group>
            <v:group style="position:absolute;left:10417;top:1726;width:61;height:63" coordorigin="10417,1726" coordsize="61,63">
              <v:shape style="position:absolute;left:10417;top:1726;width:61;height:63" coordorigin="10417,1726" coordsize="61,63" path="m10431,1726l10423,1728,10417,1731,10435,1736,10452,1747,10467,1764,10478,1788,10476,1777,10470,1762,10460,1746,10445,1733,10431,1726xe" filled="true" fillcolor="#ffffff" stroked="false">
                <v:path arrowok="t"/>
                <v:fill type="solid"/>
              </v:shape>
            </v:group>
            <v:group style="position:absolute;left:10341;top:1826;width:91;height:85" coordorigin="10341,1826" coordsize="91,85">
              <v:shape style="position:absolute;left:10341;top:1826;width:91;height:85" coordorigin="10341,1826" coordsize="91,85" path="m10415,1826l10399,1865,10374,1891,10351,1906,10341,1911,10386,1896,10413,1871,10427,1845,10431,1828,10426,1828,10421,1828,10415,1826xe" filled="true" fillcolor="#ffffff" stroked="false">
                <v:path arrowok="t"/>
                <v:fill type="solid"/>
              </v:shape>
              <v:shape style="position:absolute;left:10341;top:1826;width:91;height:85" coordorigin="10341,1826" coordsize="91,85" path="m10431,1828l10426,1828,10431,1828,10431,1828xe" filled="true" fillcolor="#ffffff" stroked="false">
                <v:path arrowok="t"/>
                <v:fill type="solid"/>
              </v:shape>
            </v:group>
            <v:group style="position:absolute;left:9537;top:2115;width:34;height:76" coordorigin="9537,2115" coordsize="34,76">
              <v:shape style="position:absolute;left:9537;top:2115;width:34;height:76" coordorigin="9537,2115" coordsize="34,76" path="m9565,2115l9562,2117,9558,2120,9559,2137,9557,2154,9550,2172,9537,2190,9559,2172,9569,2158,9570,2141,9565,2115xe" filled="true" fillcolor="#ffffff" stroked="false">
                <v:path arrowok="t"/>
                <v:fill type="solid"/>
              </v:shape>
            </v:group>
            <v:group style="position:absolute;left:9643;top:1826;width:91;height:85" coordorigin="9643,1826" coordsize="91,85">
              <v:shape style="position:absolute;left:9643;top:1826;width:91;height:85" coordorigin="9643,1826" coordsize="91,85" path="m9643,1828l9648,1845,9661,1871,9689,1896,9734,1911,9697,1896,9677,1882,9667,1861,9660,1828,9648,1828,9643,1828xe" filled="true" fillcolor="#ffffff" stroked="false">
                <v:path arrowok="t"/>
                <v:fill type="solid"/>
              </v:shape>
              <v:shape style="position:absolute;left:9643;top:1826;width:91;height:85" coordorigin="9643,1826" coordsize="91,85" path="m9659,1826l9654,1828,9648,1828,9660,1828,9659,1826xe" filled="true" fillcolor="#ffffff" stroked="false">
                <v:path arrowok="t"/>
                <v:fill type="solid"/>
              </v:shape>
            </v:group>
            <v:group style="position:absolute;left:9998;top:1607;width:66;height:136" coordorigin="9998,1607" coordsize="66,136">
              <v:shape style="position:absolute;left:9998;top:1607;width:66;height:136" coordorigin="9998,1607" coordsize="66,136" path="m10063,1607l10024,1658,9998,1743,10003,1742,10006,1741,10026,1668,10059,1613,10063,1607xe" filled="true" fillcolor="#ffffff" stroked="false">
                <v:path arrowok="t"/>
                <v:fill type="solid"/>
              </v:shape>
            </v:group>
            <v:group style="position:absolute;left:9597;top:1726;width:61;height:63" coordorigin="9597,1726" coordsize="61,63">
              <v:shape style="position:absolute;left:9597;top:1726;width:61;height:63" coordorigin="9597,1726" coordsize="61,63" path="m9643,1726l9599,1777,9597,1788,9608,1764,9622,1747,9640,1736,9657,1731,9652,1728,9643,1726xe" filled="true" fillcolor="#ffffff" stroked="false">
                <v:path arrowok="t"/>
                <v:fill type="solid"/>
              </v:shape>
            </v:group>
            <v:group style="position:absolute;left:10108;top:1743;width:90;height:18" coordorigin="10108,1743" coordsize="90,18">
              <v:shape style="position:absolute;left:10108;top:1743;width:90;height:18" coordorigin="10108,1743" coordsize="90,18" path="m10182,1750l10139,1750,10157,1752,10177,1755,10197,1761,10182,1750xe" filled="true" fillcolor="#ffffff" stroked="false">
                <v:path arrowok="t"/>
                <v:fill type="solid"/>
              </v:shape>
              <v:shape style="position:absolute;left:10108;top:1743;width:90;height:18" coordorigin="10108,1743" coordsize="90,18" path="m10144,1743l10108,1746,10112,1747,10117,1749,10121,1750,10139,1750,10182,1750,10180,1749,10166,1744,10144,1743xe" filled="true" fillcolor="#ffffff" stroked="false">
                <v:path arrowok="t"/>
                <v:fill type="solid"/>
              </v:shape>
            </v:group>
            <v:group style="position:absolute;left:10077;top:1731;width:42;height:10" coordorigin="10077,1731" coordsize="42,10">
              <v:shape style="position:absolute;left:10077;top:1731;width:42;height:10" coordorigin="10077,1731" coordsize="42,10" path="m10101,1731l10090,1733,10078,1739,10077,1739,10077,1739,10080,1740,10086,1741,10094,1738,10106,1735,10119,1733,10114,1732,10101,1731xe" filled="true" fillcolor="#ffffff" stroked="false">
                <v:path arrowok="t"/>
                <v:fill type="solid"/>
              </v:shape>
            </v:group>
            <v:group style="position:absolute;left:9439;top:1831;width:77;height:21" coordorigin="9439,1831" coordsize="77,21">
              <v:shape style="position:absolute;left:9439;top:1831;width:77;height:21" coordorigin="9439,1831" coordsize="77,21" path="m9491,1831l9468,1834,9452,1841,9442,1848,9439,1852,9452,1844,9469,1837,9490,1834,9510,1834,9507,1832,9493,1831,9491,1831xe" filled="true" fillcolor="#ffffff" stroked="false">
                <v:path arrowok="t"/>
                <v:fill type="solid"/>
              </v:shape>
              <v:shape style="position:absolute;left:9439;top:1831;width:77;height:21" coordorigin="9439,1831" coordsize="77,21" path="m9510,1834l9490,1834,9516,1838,9510,1834xe" filled="true" fillcolor="#ffffff" stroked="false">
                <v:path arrowok="t"/>
                <v:fill type="solid"/>
              </v:shape>
            </v:group>
            <v:group style="position:absolute;left:10288;top:2142;width:44;height:44" coordorigin="10288,2142" coordsize="44,44">
              <v:shape style="position:absolute;left:10288;top:2142;width:44;height:44" coordorigin="10288,2142" coordsize="44,44" path="m10302,2142l10288,2155,10297,2164,10288,2172,10302,2186,10310,2177,10328,2177,10332,2172,10324,2164,10332,2155,10328,2150,10310,2150,10302,2142xe" filled="true" fillcolor="#636466" stroked="false">
                <v:path arrowok="t"/>
                <v:fill type="solid"/>
              </v:shape>
              <v:shape style="position:absolute;left:10288;top:2142;width:44;height:44" coordorigin="10288,2142" coordsize="44,44" path="m10328,2177l10310,2177,10319,2186,10328,2177xe" filled="true" fillcolor="#636466" stroked="false">
                <v:path arrowok="t"/>
                <v:fill type="solid"/>
              </v:shape>
              <v:shape style="position:absolute;left:10288;top:2142;width:44;height:44" coordorigin="10288,2142" coordsize="44,44" path="m10319,2142l10310,2150,10328,2150,10319,2142xe" filled="true" fillcolor="#636466" stroked="false">
                <v:path arrowok="t"/>
                <v:fill type="solid"/>
              </v:shape>
            </v:group>
            <v:group style="position:absolute;left:10266;top:2625;width:44;height:44" coordorigin="10266,2625" coordsize="44,44">
              <v:shape style="position:absolute;left:10266;top:2625;width:44;height:44" coordorigin="10266,2625" coordsize="44,44" path="m10280,2625l10266,2639,10275,2647,10266,2656,10280,2669,10288,2660,10306,2660,10310,2656,10302,2647,10310,2639,10306,2634,10288,2634,10280,2625xe" filled="true" fillcolor="#636466" stroked="false">
                <v:path arrowok="t"/>
                <v:fill type="solid"/>
              </v:shape>
              <v:shape style="position:absolute;left:10266;top:2625;width:44;height:44" coordorigin="10266,2625" coordsize="44,44" path="m10306,2660l10288,2660,10297,2669,10306,2660xe" filled="true" fillcolor="#636466" stroked="false">
                <v:path arrowok="t"/>
                <v:fill type="solid"/>
              </v:shape>
              <v:shape style="position:absolute;left:10266;top:2625;width:44;height:44" coordorigin="10266,2625" coordsize="44,44" path="m10297,2625l10288,2634,10306,2634,10297,2625xe" filled="true" fillcolor="#636466" stroked="false">
                <v:path arrowok="t"/>
                <v:fill type="solid"/>
              </v:shape>
            </v:group>
            <v:group style="position:absolute;left:10288;top:2384;width:44;height:44" coordorigin="10288,2384" coordsize="44,44">
              <v:shape style="position:absolute;left:10288;top:2384;width:44;height:44" coordorigin="10288,2384" coordsize="44,44" path="m10302,2384l10288,2397,10297,2405,10288,2414,10302,2427,10310,2419,10328,2419,10332,2414,10324,2405,10332,2397,10328,2392,10310,2392,10302,2384xe" filled="true" fillcolor="#636466" stroked="false">
                <v:path arrowok="t"/>
                <v:fill type="solid"/>
              </v:shape>
              <v:shape style="position:absolute;left:10288;top:2384;width:44;height:44" coordorigin="10288,2384" coordsize="44,44" path="m10328,2419l10310,2419,10319,2427,10328,2419xe" filled="true" fillcolor="#636466" stroked="false">
                <v:path arrowok="t"/>
                <v:fill type="solid"/>
              </v:shape>
              <v:shape style="position:absolute;left:10288;top:2384;width:44;height:44" coordorigin="10288,2384" coordsize="44,44" path="m10319,2384l10310,2392,10328,2392,10319,2384xe" filled="true" fillcolor="#636466" stroked="false">
                <v:path arrowok="t"/>
                <v:fill type="solid"/>
              </v:shape>
            </v:group>
            <v:group style="position:absolute;left:10015;top:2791;width:44;height:44" coordorigin="10015,2791" coordsize="44,44">
              <v:shape style="position:absolute;left:10015;top:2791;width:44;height:44" coordorigin="10015,2791" coordsize="44,44" path="m10029,2791l10015,2804,10024,2813,10015,2821,10029,2834,10037,2826,10055,2826,10059,2821,10050,2813,10059,2804,10055,2799,10037,2799,10029,2791xe" filled="true" fillcolor="#636466" stroked="false">
                <v:path arrowok="t"/>
                <v:fill type="solid"/>
              </v:shape>
              <v:shape style="position:absolute;left:10015;top:2791;width:44;height:44" coordorigin="10015,2791" coordsize="44,44" path="m10055,2826l10037,2826,10046,2834,10055,2826xe" filled="true" fillcolor="#636466" stroked="false">
                <v:path arrowok="t"/>
                <v:fill type="solid"/>
              </v:shape>
              <v:shape style="position:absolute;left:10015;top:2791;width:44;height:44" coordorigin="10015,2791" coordsize="44,44" path="m10046,2791l10037,2799,10055,2799,10046,2791xe" filled="true" fillcolor="#636466" stroked="false">
                <v:path arrowok="t"/>
                <v:fill type="solid"/>
              </v:shape>
            </v:group>
            <v:group style="position:absolute;left:9742;top:2384;width:44;height:44" coordorigin="9742,2384" coordsize="44,44">
              <v:shape style="position:absolute;left:9742;top:2384;width:44;height:44" coordorigin="9742,2384" coordsize="44,44" path="m9755,2384l9742,2397,9751,2405,9742,2414,9755,2427,9764,2419,9781,2419,9786,2414,9777,2405,9786,2397,9781,2392,9764,2392,9755,2384xe" filled="true" fillcolor="#636466" stroked="false">
                <v:path arrowok="t"/>
                <v:fill type="solid"/>
              </v:shape>
              <v:shape style="position:absolute;left:9742;top:2384;width:44;height:44" coordorigin="9742,2384" coordsize="44,44" path="m9781,2419l9764,2419,9773,2427,9781,2419xe" filled="true" fillcolor="#636466" stroked="false">
                <v:path arrowok="t"/>
                <v:fill type="solid"/>
              </v:shape>
              <v:shape style="position:absolute;left:9742;top:2384;width:44;height:44" coordorigin="9742,2384" coordsize="44,44" path="m9773,2384l9764,2392,9781,2392,9773,2384xe" filled="true" fillcolor="#636466" stroked="false">
                <v:path arrowok="t"/>
                <v:fill type="solid"/>
              </v:shape>
            </v:group>
            <v:group style="position:absolute;left:9764;top:2625;width:44;height:44" coordorigin="9764,2625" coordsize="44,44">
              <v:shape style="position:absolute;left:9764;top:2625;width:44;height:44" coordorigin="9764,2625" coordsize="44,44" path="m9778,2625l9764,2639,9773,2647,9764,2656,9778,2669,9786,2660,9804,2660,9808,2656,9799,2647,9808,2639,9804,2634,9786,2634,9778,2625xe" filled="true" fillcolor="#636466" stroked="false">
                <v:path arrowok="t"/>
                <v:fill type="solid"/>
              </v:shape>
              <v:shape style="position:absolute;left:9764;top:2625;width:44;height:44" coordorigin="9764,2625" coordsize="44,44" path="m9804,2660l9786,2660,9795,2669,9804,2660xe" filled="true" fillcolor="#636466" stroked="false">
                <v:path arrowok="t"/>
                <v:fill type="solid"/>
              </v:shape>
              <v:shape style="position:absolute;left:9764;top:2625;width:44;height:44" coordorigin="9764,2625" coordsize="44,44" path="m9795,2625l9786,2634,9804,2634,9795,2625xe" filled="true" fillcolor="#636466" stroked="false">
                <v:path arrowok="t"/>
                <v:fill type="solid"/>
              </v:shape>
            </v:group>
            <v:group style="position:absolute;left:9742;top:2142;width:44;height:44" coordorigin="9742,2142" coordsize="44,44">
              <v:shape style="position:absolute;left:9742;top:2142;width:44;height:44" coordorigin="9742,2142" coordsize="44,44" path="m9755,2142l9742,2155,9751,2164,9742,2172,9755,2186,9764,2177,9781,2177,9786,2172,9777,2164,9786,2155,9781,2150,9764,2150,9755,2142xe" filled="true" fillcolor="#636466" stroked="false">
                <v:path arrowok="t"/>
                <v:fill type="solid"/>
              </v:shape>
              <v:shape style="position:absolute;left:9742;top:2142;width:44;height:44" coordorigin="9742,2142" coordsize="44,44" path="m9781,2177l9764,2177,9773,2186,9781,2177xe" filled="true" fillcolor="#636466" stroked="false">
                <v:path arrowok="t"/>
                <v:fill type="solid"/>
              </v:shape>
              <v:shape style="position:absolute;left:9742;top:2142;width:44;height:44" coordorigin="9742,2142" coordsize="44,44" path="m9773,2142l9764,2150,9781,2150,9773,2142xe" filled="true" fillcolor="#636466" stroked="false">
                <v:path arrowok="t"/>
                <v:fill type="solid"/>
              </v:shape>
              <v:shape style="position:absolute;left:10079;top:1296;width:138;height:139" type="#_x0000_t75" stroked="false">
                <v:imagedata r:id="rId235" o:title=""/>
              </v:shape>
            </v:group>
            <w10:wrap type="none"/>
          </v:group>
        </w:pict>
      </w:r>
    </w:p>
    <w:p>
      <w:pPr>
        <w:tabs>
          <w:tab w:pos="4408" w:val="left" w:leader="none"/>
        </w:tabs>
        <w:spacing w:line="240" w:lineRule="auto"/>
        <w:ind w:left="1097" w:right="0" w:firstLine="0"/>
        <w:rPr>
          <w:rFonts w:ascii="Times New Roman" w:hAnsi="Times New Roman" w:cs="Times New Roman" w:eastAsia="Times New Roman" w:hint="default"/>
          <w:sz w:val="20"/>
          <w:szCs w:val="20"/>
        </w:rPr>
      </w:pPr>
      <w:r>
        <w:rPr>
          <w:rFonts w:ascii="Times New Roman"/>
          <w:sz w:val="20"/>
        </w:rPr>
        <w:drawing>
          <wp:inline distT="0" distB="0" distL="0" distR="0">
            <wp:extent cx="767370" cy="776287"/>
            <wp:effectExtent l="0" t="0" r="0" b="0"/>
            <wp:docPr id="1" name="image232.png" descr=""/>
            <wp:cNvGraphicFramePr>
              <a:graphicFrameLocks noChangeAspect="1"/>
            </wp:cNvGraphicFramePr>
            <a:graphic>
              <a:graphicData uri="http://schemas.openxmlformats.org/drawingml/2006/picture">
                <pic:pic>
                  <pic:nvPicPr>
                    <pic:cNvPr id="2" name="image232.png"/>
                    <pic:cNvPicPr/>
                  </pic:nvPicPr>
                  <pic:blipFill>
                    <a:blip r:embed="rId236" cstate="print"/>
                    <a:stretch>
                      <a:fillRect/>
                    </a:stretch>
                  </pic:blipFill>
                  <pic:spPr>
                    <a:xfrm>
                      <a:off x="0" y="0"/>
                      <a:ext cx="767370" cy="776287"/>
                    </a:xfrm>
                    <a:prstGeom prst="rect">
                      <a:avLst/>
                    </a:prstGeom>
                  </pic:spPr>
                </pic:pic>
              </a:graphicData>
            </a:graphic>
          </wp:inline>
        </w:drawing>
      </w:r>
      <w:r>
        <w:rPr>
          <w:rFonts w:ascii="Times New Roman"/>
          <w:sz w:val="20"/>
        </w:rPr>
      </w:r>
      <w:r>
        <w:rPr>
          <w:rFonts w:ascii="Times New Roman"/>
          <w:sz w:val="20"/>
        </w:rPr>
        <w:tab/>
      </w:r>
      <w:r>
        <w:rPr>
          <w:rFonts w:ascii="Times New Roman"/>
          <w:position w:val="61"/>
          <w:sz w:val="20"/>
        </w:rPr>
        <w:pict>
          <v:group style="width:89.2pt;height:3.85pt;mso-position-horizontal-relative:char;mso-position-vertical-relative:line" coordorigin="0,0" coordsize="1784,77">
            <v:group style="position:absolute;left:0;top:0;width:1784;height:77" coordorigin="0,0" coordsize="1784,77">
              <v:shape style="position:absolute;left:0;top:0;width:1784;height:77" coordorigin="0,0" coordsize="1784,77" path="m1759,0l0,38,1759,77,1783,57,1783,20,1759,0xe" filled="true" fillcolor="#9d1b30" stroked="false">
                <v:path arrowok="t"/>
                <v:fill type="solid"/>
              </v:shape>
            </v:group>
          </v:group>
        </w:pict>
      </w:r>
      <w:r>
        <w:rPr>
          <w:rFonts w:ascii="Times New Roman"/>
          <w:position w:val="61"/>
          <w:sz w:val="20"/>
        </w:rPr>
      </w:r>
      <w:r>
        <w:rPr>
          <w:rFonts w:ascii="Times New Roman"/>
          <w:spacing w:val="87"/>
          <w:position w:val="61"/>
          <w:sz w:val="20"/>
        </w:rPr>
        <w:t> </w:t>
      </w:r>
      <w:r>
        <w:rPr>
          <w:rFonts w:ascii="Times New Roman"/>
          <w:spacing w:val="87"/>
          <w:position w:val="52"/>
          <w:sz w:val="20"/>
        </w:rPr>
        <w:drawing>
          <wp:inline distT="0" distB="0" distL="0" distR="0">
            <wp:extent cx="235298" cy="166687"/>
            <wp:effectExtent l="0" t="0" r="0" b="0"/>
            <wp:docPr id="3" name="image233.png" descr=""/>
            <wp:cNvGraphicFramePr>
              <a:graphicFrameLocks noChangeAspect="1"/>
            </wp:cNvGraphicFramePr>
            <a:graphic>
              <a:graphicData uri="http://schemas.openxmlformats.org/drawingml/2006/picture">
                <pic:pic>
                  <pic:nvPicPr>
                    <pic:cNvPr id="4" name="image233.png"/>
                    <pic:cNvPicPr/>
                  </pic:nvPicPr>
                  <pic:blipFill>
                    <a:blip r:embed="rId237" cstate="print"/>
                    <a:stretch>
                      <a:fillRect/>
                    </a:stretch>
                  </pic:blipFill>
                  <pic:spPr>
                    <a:xfrm>
                      <a:off x="0" y="0"/>
                      <a:ext cx="235298" cy="166687"/>
                    </a:xfrm>
                    <a:prstGeom prst="rect">
                      <a:avLst/>
                    </a:prstGeom>
                  </pic:spPr>
                </pic:pic>
              </a:graphicData>
            </a:graphic>
          </wp:inline>
        </w:drawing>
      </w:r>
      <w:r>
        <w:rPr>
          <w:rFonts w:ascii="Times New Roman"/>
          <w:spacing w:val="87"/>
          <w:position w:val="52"/>
          <w:sz w:val="20"/>
        </w:rPr>
      </w:r>
      <w:r>
        <w:rPr>
          <w:rFonts w:ascii="Times New Roman"/>
          <w:spacing w:val="79"/>
          <w:position w:val="52"/>
          <w:sz w:val="7"/>
        </w:rPr>
        <w:t> </w:t>
      </w:r>
      <w:r>
        <w:rPr>
          <w:rFonts w:ascii="Times New Roman"/>
          <w:spacing w:val="79"/>
          <w:position w:val="61"/>
          <w:sz w:val="20"/>
        </w:rPr>
        <w:pict>
          <v:group style="width:89.2pt;height:3.85pt;mso-position-horizontal-relative:char;mso-position-vertical-relative:line" coordorigin="0,0" coordsize="1784,77">
            <v:group style="position:absolute;left:0;top:0;width:1784;height:77" coordorigin="0,0" coordsize="1784,77">
              <v:shape style="position:absolute;left:0;top:0;width:1784;height:77" coordorigin="0,0" coordsize="1784,77" path="m24,0l0,20,0,57,24,77,1783,38,24,0xe" filled="true" fillcolor="#9d1b30" stroked="false">
                <v:path arrowok="t"/>
                <v:fill type="solid"/>
              </v:shape>
            </v:group>
          </v:group>
        </w:pict>
      </w:r>
      <w:r>
        <w:rPr>
          <w:rFonts w:ascii="Times New Roman"/>
          <w:spacing w:val="79"/>
          <w:position w:val="61"/>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3"/>
        <w:rPr>
          <w:rFonts w:ascii="Times New Roman" w:hAnsi="Times New Roman" w:cs="Times New Roman" w:eastAsia="Times New Roman" w:hint="default"/>
          <w:sz w:val="22"/>
          <w:szCs w:val="22"/>
        </w:rPr>
      </w:pPr>
      <w:r>
        <w:rPr/>
        <w:pict>
          <v:group style="position:absolute;margin-left:63.2789pt;margin-top:14.27879pt;width:31pt;height:6.2pt;mso-position-horizontal-relative:page;mso-position-vertical-relative:paragraph;z-index:1072;mso-wrap-distance-left:0;mso-wrap-distance-right:0" coordorigin="1266,286" coordsize="620,124">
            <v:shape style="position:absolute;left:1266;top:286;width:240;height:123" type="#_x0000_t75" stroked="false">
              <v:imagedata r:id="rId238" o:title=""/>
            </v:shape>
            <v:shape style="position:absolute;left:1537;top:289;width:109;height:117" type="#_x0000_t75" stroked="false">
              <v:imagedata r:id="rId239" o:title=""/>
            </v:shape>
            <v:group style="position:absolute;left:1677;top:289;width:82;height:117" coordorigin="1677,289" coordsize="82,117">
              <v:shape style="position:absolute;left:1677;top:289;width:82;height:117" coordorigin="1677,289" coordsize="82,117" path="m1755,289l1677,289,1677,406,1758,406,1758,381,1704,381,1704,357,1753,357,1753,335,1704,335,1704,312,1755,312,1755,289xe" filled="true" fillcolor="#58595b" stroked="false">
                <v:path arrowok="t"/>
                <v:fill type="solid"/>
              </v:shape>
            </v:group>
            <v:group style="position:absolute;left:1790;top:289;width:96;height:117" coordorigin="1790,289" coordsize="96,117">
              <v:shape style="position:absolute;left:1790;top:289;width:96;height:117" coordorigin="1790,289" coordsize="96,117" path="m1840,289l1790,289,1790,406,1817,406,1817,359,1857,359,1855,356,1862,353,1868,349,1877,339,1817,339,1817,311,1878,311,1873,303,1869,299,1861,294,1856,292,1845,289,1840,289xe" filled="true" fillcolor="#58595b" stroked="false">
                <v:path arrowok="t"/>
                <v:fill type="solid"/>
              </v:shape>
              <v:shape style="position:absolute;left:1790;top:289;width:96;height:117" coordorigin="1790,289" coordsize="96,117" path="m1857,359l1827,359,1852,406,1885,406,1857,359xe" filled="true" fillcolor="#58595b" stroked="false">
                <v:path arrowok="t"/>
                <v:fill type="solid"/>
              </v:shape>
              <v:shape style="position:absolute;left:1790;top:289;width:96;height:117" coordorigin="1790,289" coordsize="96,117" path="m1878,311l1817,311,1836,312,1841,312,1851,322,1851,327,1817,339,1877,339,1879,332,1879,317,1878,312xe" filled="true" fillcolor="#58595b" stroked="false">
                <v:path arrowok="t"/>
                <v:fill type="solid"/>
              </v:shape>
            </v:group>
            <w10:wrap type="topAndBottom"/>
          </v:group>
        </w:pict>
      </w:r>
      <w:r>
        <w:rPr/>
        <w:pict>
          <v:group style="position:absolute;margin-left:98.2658pt;margin-top:13.725789pt;width:50.3pt;height:7.3pt;mso-position-horizontal-relative:page;mso-position-vertical-relative:paragraph;z-index:1096;mso-wrap-distance-left:0;mso-wrap-distance-right:0" coordorigin="1965,275" coordsize="1006,146">
            <v:shape style="position:absolute;left:1965;top:289;width:177;height:120" type="#_x0000_t75" stroked="false">
              <v:imagedata r:id="rId240" o:title=""/>
            </v:shape>
            <v:shape style="position:absolute;left:2178;top:286;width:457;height:123" type="#_x0000_t75" stroked="false">
              <v:imagedata r:id="rId241" o:title=""/>
            </v:shape>
            <v:shape style="position:absolute;left:2661;top:275;width:310;height:145" type="#_x0000_t75" stroked="false">
              <v:imagedata r:id="rId242" o:title=""/>
            </v:shape>
            <w10:wrap type="topAndBottom"/>
          </v:group>
        </w:pict>
      </w:r>
    </w:p>
    <w:p>
      <w:pPr>
        <w:spacing w:line="240" w:lineRule="auto" w:before="11"/>
        <w:rPr>
          <w:rFonts w:ascii="Times New Roman" w:hAnsi="Times New Roman" w:cs="Times New Roman" w:eastAsia="Times New Roman" w:hint="default"/>
          <w:sz w:val="2"/>
          <w:szCs w:val="2"/>
        </w:rPr>
      </w:pPr>
    </w:p>
    <w:p>
      <w:pPr>
        <w:spacing w:line="240" w:lineRule="auto"/>
        <w:ind w:left="433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303.6pt;height:398.95pt;mso-position-horizontal-relative:char;mso-position-vertical-relative:line" coordorigin="0,0" coordsize="6072,7979">
            <v:shape style="position:absolute;left:2420;top:2011;width:1897;height:1692" type="#_x0000_t75" stroked="false">
              <v:imagedata r:id="rId243" o:title=""/>
            </v:shape>
            <v:shape style="position:absolute;left:2759;top:1780;width:251;height:222" type="#_x0000_t75" stroked="false">
              <v:imagedata r:id="rId244" o:title=""/>
            </v:shape>
            <v:shape style="position:absolute;left:2807;top:1528;width:827;height:557" type="#_x0000_t75" stroked="false">
              <v:imagedata r:id="rId245" o:title=""/>
            </v:shape>
            <v:shape style="position:absolute;left:4316;top:1044;width:827;height:557" type="#_x0000_t75" stroked="false">
              <v:imagedata r:id="rId246" o:title=""/>
            </v:shape>
            <v:shape style="position:absolute;left:3240;top:1463;width:1843;height:708" type="#_x0000_t75" stroked="false">
              <v:imagedata r:id="rId247" o:title=""/>
            </v:shape>
            <v:shape style="position:absolute;left:4778;top:3101;width:620;height:546" type="#_x0000_t75" stroked="false">
              <v:imagedata r:id="rId248" o:title=""/>
            </v:shape>
            <v:shape style="position:absolute;left:4331;top:3513;width:1605;height:2900" type="#_x0000_t75" stroked="false">
              <v:imagedata r:id="rId249" o:title=""/>
            </v:shape>
            <v:shape style="position:absolute;left:4220;top:760;width:484;height:630" type="#_x0000_t75" stroked="false">
              <v:imagedata r:id="rId250" o:title=""/>
            </v:shape>
            <v:shape style="position:absolute;left:2799;top:495;width:49;height:365" type="#_x0000_t75" stroked="false">
              <v:imagedata r:id="rId251" o:title=""/>
            </v:shape>
            <v:shape style="position:absolute;left:2712;top:822;width:36;height:624" type="#_x0000_t75" stroked="false">
              <v:imagedata r:id="rId252" o:title=""/>
            </v:shape>
            <v:shape style="position:absolute;left:3040;top:1385;width:181;height:302" type="#_x0000_t75" stroked="false">
              <v:imagedata r:id="rId253" o:title=""/>
            </v:shape>
            <v:shape style="position:absolute;left:3220;top:1111;width:1445;height:750" type="#_x0000_t75" stroked="false">
              <v:imagedata r:id="rId254" o:title=""/>
            </v:shape>
            <v:group style="position:absolute;left:2757;top:1969;width:50;height:320" coordorigin="2757,1969" coordsize="50,320">
              <v:shape style="position:absolute;left:2757;top:1969;width:50;height:320" coordorigin="2757,1969" coordsize="50,320" path="m2757,1969l2757,2253,2807,2288,2807,2003,2757,1969xe" filled="true" fillcolor="#939598" stroked="false">
                <v:path arrowok="t"/>
                <v:fill type="solid"/>
              </v:shape>
              <v:shape style="position:absolute;left:2471;top:2227;width:48;height:320" type="#_x0000_t75" stroked="false">
                <v:imagedata r:id="rId255" o:title=""/>
              </v:shape>
              <v:shape style="position:absolute;left:2429;top:2398;width:131;height:357" type="#_x0000_t75" stroked="false">
                <v:imagedata r:id="rId256" o:title=""/>
              </v:shape>
              <v:shape style="position:absolute;left:3652;top:2635;width:21;height:329" type="#_x0000_t75" stroked="false">
                <v:imagedata r:id="rId257" o:title=""/>
              </v:shape>
              <v:shape style="position:absolute;left:3612;top:2904;width:89;height:396" type="#_x0000_t75" stroked="false">
                <v:imagedata r:id="rId258" o:title=""/>
              </v:shape>
              <v:shape style="position:absolute;left:3484;top:2905;width:129;height:358" type="#_x0000_t75" stroked="false">
                <v:imagedata r:id="rId259" o:title=""/>
              </v:shape>
              <v:shape style="position:absolute;left:3542;top:3152;width:76;height:320" type="#_x0000_t75" stroked="false">
                <v:imagedata r:id="rId260" o:title=""/>
              </v:shape>
              <v:shape style="position:absolute;left:4840;top:2895;width:34;height:613" type="#_x0000_t75" stroked="false">
                <v:imagedata r:id="rId261" o:title=""/>
              </v:shape>
              <v:shape style="position:absolute;left:2311;top:2914;width:109;height:603" type="#_x0000_t75" stroked="false">
                <v:imagedata r:id="rId262" o:title=""/>
              </v:shape>
              <v:shape style="position:absolute;left:2311;top:2914;width:109;height:603" type="#_x0000_t75" stroked="false">
                <v:imagedata r:id="rId262" o:title=""/>
              </v:shape>
              <v:shape style="position:absolute;left:3246;top:3132;width:325;height:396" type="#_x0000_t75" stroked="false">
                <v:imagedata r:id="rId263" o:title=""/>
              </v:shape>
              <v:shape style="position:absolute;left:2439;top:3256;width:22;height:284" type="#_x0000_t75" stroked="false">
                <v:imagedata r:id="rId264" o:title=""/>
              </v:shape>
              <v:shape style="position:absolute;left:2420;top:3233;width:19;height:307" type="#_x0000_t75" stroked="false">
                <v:imagedata r:id="rId265" o:title=""/>
              </v:shape>
              <v:shape style="position:absolute;left:2461;top:3256;width:157;height:367" type="#_x0000_t75" stroked="false">
                <v:imagedata r:id="rId266" o:title=""/>
              </v:shape>
              <v:shape style="position:absolute;left:2461;top:3256;width:157;height:367" type="#_x0000_t75" stroked="false">
                <v:imagedata r:id="rId266" o:title=""/>
              </v:shape>
              <v:shape style="position:absolute;left:2617;top:3338;width:5;height:308" type="#_x0000_t75" stroked="false">
                <v:imagedata r:id="rId267" o:title=""/>
              </v:shape>
              <v:shape style="position:absolute;left:2617;top:3339;width:5;height:308" type="#_x0000_t75" stroked="false">
                <v:imagedata r:id="rId267" o:title=""/>
              </v:shape>
              <v:shape style="position:absolute;left:4974;top:3354;width:22;height:422" type="#_x0000_t75" stroked="false">
                <v:imagedata r:id="rId268" o:title=""/>
              </v:shape>
              <v:shape style="position:absolute;left:5211;top:3767;width:104;height:826" type="#_x0000_t75" stroked="false">
                <v:imagedata r:id="rId269" o:title=""/>
              </v:shape>
              <v:shape style="position:absolute;left:5347;top:5289;width:233;height:618" type="#_x0000_t75" stroked="false">
                <v:imagedata r:id="rId270" o:title=""/>
              </v:shape>
              <v:shape style="position:absolute;left:5311;top:5819;width:58;height:589" type="#_x0000_t75" stroked="false">
                <v:imagedata r:id="rId271" o:title=""/>
              </v:shape>
              <v:shape style="position:absolute;left:0;top:6592;width:980;height:708" type="#_x0000_t75" stroked="false">
                <v:imagedata r:id="rId272" o:title=""/>
              </v:shape>
              <v:shape style="position:absolute;left:0;top:6592;width:980;height:708" type="#_x0000_t75" stroked="false">
                <v:imagedata r:id="rId272" o:title=""/>
              </v:shape>
              <v:shape style="position:absolute;left:668;top:6876;width:1465;height:778" type="#_x0000_t75" stroked="false">
                <v:imagedata r:id="rId273" o:title=""/>
              </v:shape>
              <v:shape style="position:absolute;left:668;top:6876;width:1350;height:783" type="#_x0000_t75" stroked="false">
                <v:imagedata r:id="rId274" o:title=""/>
              </v:shape>
              <v:shape style="position:absolute;left:4431;top:6590;width:1641;height:954" type="#_x0000_t75" stroked="false">
                <v:imagedata r:id="rId275" o:title=""/>
              </v:shape>
              <v:shape style="position:absolute;left:1682;top:6869;width:2906;height:1109" type="#_x0000_t75" stroked="false">
                <v:imagedata r:id="rId276" o:title=""/>
              </v:shape>
              <v:shape style="position:absolute;left:204;top:5277;width:233;height:631" type="#_x0000_t75" stroked="false">
                <v:imagedata r:id="rId277" o:title=""/>
              </v:shape>
              <v:shape style="position:absolute;left:204;top:5277;width:233;height:631" type="#_x0000_t75" stroked="false">
                <v:imagedata r:id="rId277" o:title=""/>
              </v:shape>
              <v:shape style="position:absolute;left:415;top:5819;width:58;height:588" type="#_x0000_t75" stroked="false">
                <v:imagedata r:id="rId278" o:title=""/>
              </v:shape>
              <v:shape style="position:absolute;left:0;top:6308;width:599;height:641" type="#_x0000_t75" stroked="false">
                <v:imagedata r:id="rId279" o:title=""/>
              </v:shape>
              <v:shape style="position:absolute;left:5184;top:6308;width:599;height:641" type="#_x0000_t75" stroked="false">
                <v:imagedata r:id="rId280" o:title=""/>
              </v:shape>
              <v:shape style="position:absolute;left:1385;top:6596;width:194;height:389" type="#_x0000_t75" stroked="false">
                <v:imagedata r:id="rId281" o:title=""/>
              </v:shape>
              <v:shape style="position:absolute;left:1385;top:6596;width:194;height:389" type="#_x0000_t75" stroked="false">
                <v:imagedata r:id="rId282" o:title=""/>
              </v:shape>
              <v:shape style="position:absolute;left:4204;top:6595;width:195;height:390" type="#_x0000_t75" stroked="false">
                <v:imagedata r:id="rId283" o:title=""/>
              </v:shape>
              <v:shape style="position:absolute;left:4206;top:6597;width:193;height:387" type="#_x0000_t75" stroked="false">
                <v:imagedata r:id="rId284" o:title=""/>
              </v:shape>
              <v:shape style="position:absolute;left:4399;top:6664;width:786;height:578" type="#_x0000_t75" stroked="false">
                <v:imagedata r:id="rId285" o:title=""/>
              </v:shape>
              <v:shape style="position:absolute;left:600;top:6664;width:786;height:578" type="#_x0000_t75" stroked="false">
                <v:imagedata r:id="rId286" o:title=""/>
              </v:shape>
              <v:shape style="position:absolute;left:1579;top:6595;width:2624;height:989" type="#_x0000_t75" stroked="false">
                <v:imagedata r:id="rId287" o:title=""/>
              </v:shape>
              <v:shape style="position:absolute;left:2734;top:1431;width:114;height:376" type="#_x0000_t75" stroked="false">
                <v:imagedata r:id="rId288" o:title=""/>
              </v:shape>
              <v:shape style="position:absolute;left:2734;top:1431;width:114;height:376" type="#_x0000_t75" stroked="false">
                <v:imagedata r:id="rId288" o:title=""/>
              </v:shape>
              <v:shape style="position:absolute;left:3040;top:494;width:35;height:344" type="#_x0000_t75" stroked="false">
                <v:imagedata r:id="rId289" o:title=""/>
              </v:shape>
              <v:shape style="position:absolute;left:909;top:2896;width:26;height:604" type="#_x0000_t75" stroked="false">
                <v:imagedata r:id="rId290" o:title=""/>
              </v:shape>
              <v:shape style="position:absolute;left:788;top:3353;width:22;height:422" type="#_x0000_t75" stroked="false">
                <v:imagedata r:id="rId291" o:title=""/>
              </v:shape>
              <v:shape style="position:absolute;left:788;top:3353;width:22;height:422" type="#_x0000_t75" stroked="false">
                <v:imagedata r:id="rId291" o:title=""/>
              </v:shape>
              <v:shape style="position:absolute;left:469;top:3754;width:104;height:835" type="#_x0000_t75" stroked="false">
                <v:imagedata r:id="rId292" o:title=""/>
              </v:shape>
            </v:group>
            <v:group style="position:absolute;left:0;top:0;width:5783;height:7300" coordorigin="0,0" coordsize="5783,7300">
              <v:shape style="position:absolute;left:0;top:0;width:5783;height:7300" coordorigin="0,0" coordsize="5783,7300" path="m4204,6600l1579,6600,1625,6660,1673,6740,1724,6800,1779,6840,1836,6900,1896,6960,1957,7000,2020,7040,2085,7080,2152,7120,2220,7160,2290,7200,2362,7220,2660,7300,3126,7300,3423,7220,3495,7180,3565,7160,3633,7120,3700,7080,3765,7040,3828,7000,3889,6960,3948,6900,4004,6840,4058,6800,4109,6740,4158,6660,4204,6600xe" filled="true" fillcolor="#e6e7e8" stroked="false">
                <v:path arrowok="t"/>
                <v:fill type="solid"/>
              </v:shape>
              <v:shape style="position:absolute;left:0;top:0;width:5783;height:7300" coordorigin="0,0" coordsize="5783,7300" path="m5115,3500l669,3500,610,3520,522,3580,492,3640,475,3700,469,3760,475,3840,493,3940,534,4060,559,4180,571,4280,571,4360,563,4420,550,4480,533,4540,517,4560,503,4600,491,4620,470,4660,443,4720,413,4760,375,4820,336,4880,298,4960,264,5040,235,5100,215,5180,204,5260,206,5340,222,5400,254,5480,300,5540,361,5580,437,5640,426,5700,418,5760,415,5840,420,5900,435,5980,464,6060,471,6100,473,6140,468,6180,453,6200,424,6240,371,6260,286,6280,162,6300,0,6320,111,6440,133,6460,170,6500,223,6540,289,6580,363,6620,435,6660,506,6660,574,6680,600,6680,628,6720,685,6820,748,6880,814,6920,877,6960,1071,6960,1153,6940,1226,6900,1288,6840,1337,6800,1353,6780,1367,6760,1377,6740,1385,6720,1444,6680,1495,6660,1540,6640,1579,6600,5458,6600,5495,6580,5561,6540,5613,6500,5651,6460,5672,6440,5783,6320,5621,6300,5497,6280,5412,6260,5359,6240,5316,6180,5311,6140,5313,6100,5320,6060,5349,5980,5364,5900,5369,5840,5366,5760,5358,5700,5347,5640,5423,5580,5484,5540,5530,5480,5561,5400,5578,5340,5579,5260,5569,5180,5548,5100,5520,5040,5485,4960,5447,4880,5408,4820,5370,4760,5340,4700,5312,4660,5288,4620,5270,4560,5259,4540,5246,4520,5231,4480,5219,4420,5212,4360,5213,4260,5226,4160,5251,4060,5294,3920,5311,3840,5316,3760,5309,3700,5291,3640,5262,3580,5173,3520,5115,3500xe" filled="true" fillcolor="#e6e7e8" stroked="false">
                <v:path arrowok="t"/>
                <v:fill type="solid"/>
              </v:shape>
              <v:shape style="position:absolute;left:0;top:0;width:5783;height:7300" coordorigin="0,0" coordsize="5783,7300" path="m5458,6600l4204,6600,4243,6640,4288,6660,4340,6680,4399,6720,4431,6780,4496,6840,4558,6900,4631,6940,4712,6960,4907,6960,4970,6920,5035,6880,5098,6820,5156,6720,5184,6680,5209,6680,5278,6660,5349,6660,5421,6620,5458,6600xe" filled="true" fillcolor="#e6e7e8" stroked="false">
                <v:path arrowok="t"/>
                <v:fill type="solid"/>
              </v:shape>
              <v:shape style="position:absolute;left:0;top:0;width:5783;height:7300" coordorigin="0,0" coordsize="5783,7300" path="m823,3100l796,3260,788,3340,789,3400,797,3460,810,3500,4974,3500,4987,3460,2589,3460,2521,3440,2473,3420,2437,3380,2403,3360,2366,3320,2318,3300,2253,3240,2208,3220,935,3220,823,3100xe" filled="true" fillcolor="#e6e7e8" stroked="false">
                <v:path arrowok="t"/>
                <v:fill type="solid"/>
              </v:shape>
              <v:shape style="position:absolute;left:0;top:0;width:5783;height:7300" coordorigin="0,0" coordsize="5783,7300" path="m3294,3340l2617,3340,2620,3360,2622,3380,2622,3400,2620,3420,2611,3420,2603,3440,2596,3440,2589,3460,4987,3460,4994,3400,4995,3380,3333,3380,3320,3360,3294,3340xe" filled="true" fillcolor="#e6e7e8" stroked="false">
                <v:path arrowok="t"/>
                <v:fill type="solid"/>
              </v:shape>
              <v:shape style="position:absolute;left:0;top:0;width:5783;height:7300" coordorigin="0,0" coordsize="5783,7300" path="m3593,3140l3330,3140,3347,3160,3542,3160,3618,3200,3531,3240,3466,3300,3418,3320,3380,3360,3371,3360,3363,3380,4995,3380,4995,3340,4988,3260,4984,3240,4840,3240,4847,3200,3626,3200,3593,3140xe" filled="true" fillcolor="#e6e7e8" stroked="false">
                <v:path arrowok="t"/>
                <v:fill type="solid"/>
              </v:shape>
              <v:shape style="position:absolute;left:0;top:0;width:5783;height:7300" coordorigin="0,0" coordsize="5783,7300" path="m3666,2740l2337,2740,2339,2760,2321,2820,2312,2880,2312,2960,2321,3040,2342,3100,2375,3180,2420,3240,2439,3260,2461,3260,2478,3300,2504,3320,2537,3340,3276,3340,3268,3320,3266,3300,3262,3280,3255,3280,3246,3260,3249,3240,3256,3240,3258,3220,3272,3220,3289,3200,3308,3180,3330,3140,3593,3140,3516,3000,3500,2960,3491,2940,3486,2920,3689,2920,3666,2740xe" filled="true" fillcolor="#e6e7e8" stroked="false">
                <v:path arrowok="t"/>
                <v:fill type="solid"/>
              </v:shape>
              <v:shape style="position:absolute;left:0;top:0;width:5783;height:7300" coordorigin="0,0" coordsize="5783,7300" path="m4961,3100l4840,3240,4984,3240,4961,3100xe" filled="true" fillcolor="#e6e7e8" stroked="false">
                <v:path arrowok="t"/>
                <v:fill type="solid"/>
              </v:shape>
              <v:shape style="position:absolute;left:0;top:0;width:5783;height:7300" coordorigin="0,0" coordsize="5783,7300" path="m909,2900l926,3140,928,3160,931,3180,934,3200,935,3220,2208,3220,2164,3200,1317,3200,1247,3180,1182,3160,1122,3120,1066,3080,909,2900xe" filled="true" fillcolor="#e6e7e8" stroked="false">
                <v:path arrowok="t"/>
                <v:fill type="solid"/>
              </v:shape>
              <v:shape style="position:absolute;left:0;top:0;width:5783;height:7300" coordorigin="0,0" coordsize="5783,7300" path="m3542,3160l3380,3160,3397,3180,3571,3220,3542,3160xe" filled="true" fillcolor="#e6e7e8" stroked="false">
                <v:path arrowok="t"/>
                <v:fill type="solid"/>
              </v:shape>
              <v:shape style="position:absolute;left:0;top:0;width:5783;height:7300" coordorigin="0,0" coordsize="5783,7300" path="m1946,3100l1699,3100,1622,3120,1531,3140,1485,3160,1432,3180,1376,3180,1317,3200,2164,3200,2044,3140,1997,3120,1946,3100xe" filled="true" fillcolor="#e6e7e8" stroked="false">
                <v:path arrowok="t"/>
                <v:fill type="solid"/>
              </v:shape>
              <v:shape style="position:absolute;left:0;top:0;width:5783;height:7300" coordorigin="0,0" coordsize="5783,7300" path="m4408,3180l3647,3180,3626,3200,4466,3200,4408,3180xe" filled="true" fillcolor="#e6e7e8" stroked="false">
                <v:path arrowok="t"/>
                <v:fill type="solid"/>
              </v:shape>
              <v:shape style="position:absolute;left:0;top:0;width:5783;height:7300" coordorigin="0,0" coordsize="5783,7300" path="m4874,2900l4718,3080,4662,3120,4602,3160,4537,3180,4466,3200,4847,3200,4852,3180,4855,3160,4857,3140,4874,2900xe" filled="true" fillcolor="#e6e7e8" stroked="false">
                <v:path arrowok="t"/>
                <v:fill type="solid"/>
              </v:shape>
              <v:shape style="position:absolute;left:0;top:0;width:5783;height:7300" coordorigin="0,0" coordsize="5783,7300" path="m4082,3100l3893,3100,3835,3120,3777,3120,3716,3140,3692,3160,3668,3180,4349,3180,4234,3140,4154,3120,4082,3100xe" filled="true" fillcolor="#e6e7e8" stroked="false">
                <v:path arrowok="t"/>
                <v:fill type="solid"/>
              </v:shape>
              <v:shape style="position:absolute;left:0;top:0;width:5783;height:7300" coordorigin="0,0" coordsize="5783,7300" path="m3689,2920l3612,2920,3701,3020,3689,2920xe" filled="true" fillcolor="#e6e7e8" stroked="false">
                <v:path arrowok="t"/>
                <v:fill type="solid"/>
              </v:shape>
              <v:shape style="position:absolute;left:0;top:0;width:5783;height:7300" coordorigin="0,0" coordsize="5783,7300" path="m3612,2920l3554,2920,3614,2980,3612,2920xe" filled="true" fillcolor="#e6e7e8" stroked="false">
                <v:path arrowok="t"/>
                <v:fill type="solid"/>
              </v:shape>
              <v:shape style="position:absolute;left:0;top:0;width:5783;height:7300" coordorigin="0,0" coordsize="5783,7300" path="m3992,840l2715,840,2725,900,2734,960,2742,1020,2746,1100,2748,1200,2744,1300,2734,1440,2736,1460,2742,1480,2750,1500,2759,1500,2770,1520,2803,1520,2825,1540,2848,1540,2848,1960,2757,1980,2807,2020,2707,2020,2641,2060,2578,2100,2471,2240,2519,2280,2513,2280,2503,2300,2429,2400,2498,2460,2510,2460,2540,2480,2560,2480,2521,2500,2484,2540,2449,2580,2415,2620,2386,2640,2363,2660,2347,2680,2337,2720,2336,2720,2336,2740,3664,2740,3661,2720,3657,2700,3652,2680,3673,2640,3625,2580,3602,2520,3584,2460,3567,2400,3541,2320,3501,2260,3439,2200,3351,2160,3353,2160,3353,2140,3351,2120,3344,2080,3331,2060,3314,2020,3263,1960,3195,1920,3040,1880,3040,1420,3089,1400,4033,1400,4168,1380,4278,1360,4365,1340,4433,1320,4527,1260,4559,1240,4575,1240,4649,1160,4665,1120,4220,1120,4306,1100,4387,1060,4460,1020,4524,980,4577,940,4619,880,4215,880,4176,860,4028,860,3992,840xe" filled="true" fillcolor="#e6e7e8" stroked="false">
                <v:path arrowok="t"/>
                <v:fill type="solid"/>
              </v:shape>
              <v:shape style="position:absolute;left:0;top:0;width:5783;height:7300" coordorigin="0,0" coordsize="5783,7300" path="m3941,1400l3220,1400,3220,1420,3221,1420,3221,1440,3222,1460,3223,1480,3224,1480,3239,1540,3290,1580,3401,1580,3448,1560,3504,1540,3562,1500,3627,1480,3697,1460,3773,1440,3854,1420,3941,1400xe" filled="true" fillcolor="#e6e7e8" stroked="false">
                <v:path arrowok="t"/>
                <v:fill type="solid"/>
              </v:shape>
              <v:shape style="position:absolute;left:0;top:0;width:5783;height:7300" coordorigin="0,0" coordsize="5783,7300" path="m4704,760l4508,840,4439,860,4376,860,4315,880,4619,880,4704,760xe" filled="true" fillcolor="#e6e7e8" stroked="false">
                <v:path arrowok="t"/>
                <v:fill type="solid"/>
              </v:shape>
              <v:shape style="position:absolute;left:0;top:0;width:5783;height:7300" coordorigin="0,0" coordsize="5783,7300" path="m2940,0l2877,140,2799,500,2848,580,2848,700,2784,740,2746,760,2727,780,2719,800,2714,800,2712,820,2712,840,3578,840,3542,780,3494,740,3433,700,3361,680,3277,660,3040,660,3040,560,3074,500,3002,140,2940,0xe" filled="true" fillcolor="#e6e7e8" stroked="false">
                <v:path arrowok="t"/>
                <v:fill type="solid"/>
              </v:shape>
              <v:shape style="position:absolute;left:0;top:0;width:5783;height:7300" coordorigin="0,0" coordsize="5783,7300" path="m3818,820l3750,820,3717,840,3858,840,3818,820xe" filled="true" fillcolor="#e6e7e8" stroked="false">
                <v:path arrowok="t"/>
                <v:fill type="solid"/>
              </v:shape>
              <v:shape style="position:absolute;left:1389;top:3739;width:3007;height:3464" type="#_x0000_t75" stroked="false">
                <v:imagedata r:id="rId293" o:title=""/>
              </v:shape>
              <v:shape style="position:absolute;left:1381;top:3730;width:3024;height:3480" type="#_x0000_t75" stroked="false">
                <v:imagedata r:id="rId294" o:title=""/>
              </v:shape>
              <v:shape style="position:absolute;left:1492;top:3876;width:2805;height:3196" type="#_x0000_t75" stroked="false">
                <v:imagedata r:id="rId295" o:title=""/>
              </v:shape>
            </v:group>
            <v:group style="position:absolute;left:1593;top:3976;width:2600;height:2994" coordorigin="1593,3976" coordsize="2600,2994">
              <v:shape style="position:absolute;left:1593;top:3976;width:2600;height:2994" coordorigin="1593,3976" coordsize="2600,2994" path="m4188,3976l1593,3976,1593,5695,1595,5765,1602,5838,1614,5911,1629,5982,1648,6052,1671,6120,1698,6186,1729,6251,1762,6314,1800,6375,1840,6433,1884,6489,1930,6543,1979,6594,2031,6643,2086,6689,2143,6731,2202,6771,2263,6808,2327,6841,2393,6870,2460,6896,2529,6919,2600,6937,2672,6952,2745,6962,2819,6968,2895,6970,2971,6968,3045,6961,3118,6950,3190,6936,3261,6917,3329,6895,3397,6868,3462,6839,3525,6806,3587,6769,3646,6730,3702,6687,3757,6642,3808,6593,3857,6542,3904,6489,3947,6433,3987,6375,4024,6314,4058,6252,4088,6188,4115,6121,4137,6054,4157,5984,4172,5914,4183,5842,4190,5769,4193,5695,4188,3976xe" filled="true" fillcolor="#ffffff" stroked="false">
                <v:path arrowok="t"/>
                <v:fill type="solid"/>
              </v:shape>
              <v:shape style="position:absolute;left:1814;top:4209;width:2144;height:2528" type="#_x0000_t75" stroked="false">
                <v:imagedata r:id="rId296" o:title=""/>
              </v:shape>
            </v:group>
            <v:group style="position:absolute;left:1814;top:4209;width:2144;height:2529" coordorigin="1814,4209" coordsize="2144,2529">
              <v:shape style="position:absolute;left:1814;top:4209;width:2144;height:2529" coordorigin="1814,4209" coordsize="2144,2529" path="m3958,4209l1814,4209,1814,5670,1817,5740,1825,5815,1838,5888,1856,5959,1879,6028,1907,6095,1939,6160,1975,6223,2015,6283,2059,6340,2107,6394,2158,6445,2212,6492,2269,6536,2330,6576,2392,6612,2458,6644,2525,6672,2595,6695,2667,6713,2740,6726,2815,6734,2891,6737,2966,6734,3040,6725,3113,6712,3184,6693,3253,6670,3320,6642,3385,6610,3447,6574,3507,6534,3563,6491,3617,6444,3668,6393,3715,6339,3758,6282,3798,6223,3834,6161,3866,6096,3893,6030,3916,5961,3934,5890,3947,5818,3955,5744,3958,5670,3958,4209xe" filled="true" fillcolor="#6f7173" stroked="false">
                <v:path arrowok="t"/>
                <v:fill type="solid"/>
              </v:shape>
              <v:shape style="position:absolute;left:1798;top:4192;width:2177;height:2562" type="#_x0000_t75" stroked="false">
                <v:imagedata r:id="rId297" o:title=""/>
              </v:shape>
            </v:group>
            <v:group style="position:absolute;left:2325;top:5430;width:14;height:15" coordorigin="2325,5430" coordsize="14,15">
              <v:shape style="position:absolute;left:2325;top:5430;width:14;height:15" coordorigin="2325,5430" coordsize="14,15" path="m2334,5430l2325,5430,2325,5444,2334,5444,2339,5439,2339,5434,2334,5430xe" filled="true" fillcolor="#5f6062" stroked="false">
                <v:path arrowok="t"/>
                <v:fill type="solid"/>
              </v:shape>
              <v:shape style="position:absolute;left:1968;top:5345;width:902;height:1152" type="#_x0000_t75" stroked="false">
                <v:imagedata r:id="rId298" o:title=""/>
              </v:shape>
              <v:shape style="position:absolute;left:2018;top:5395;width:792;height:1050" type="#_x0000_t75" stroked="false">
                <v:imagedata r:id="rId299" o:title=""/>
              </v:shape>
              <v:shape style="position:absolute;left:2312;top:5416;width:171;height:113" type="#_x0000_t75" stroked="false">
                <v:imagedata r:id="rId300" o:title=""/>
              </v:shape>
            </v:group>
            <v:group style="position:absolute;left:3433;top:5430;width:14;height:15" coordorigin="3433,5430" coordsize="14,15">
              <v:shape style="position:absolute;left:3433;top:5430;width:14;height:15" coordorigin="3433,5430" coordsize="14,15" path="m3442,5430l3437,5430,3433,5434,3433,5439,3437,5444,3442,5444,3447,5439,3447,5434,3442,5430xe" filled="true" fillcolor="#5f6062" stroked="false">
                <v:path arrowok="t"/>
                <v:fill type="solid"/>
              </v:shape>
              <v:shape style="position:absolute;left:2913;top:5345;width:902;height:1152" type="#_x0000_t75" stroked="false">
                <v:imagedata r:id="rId301" o:title=""/>
              </v:shape>
              <v:shape style="position:absolute;left:2963;top:5395;width:791;height:1050" type="#_x0000_t75" stroked="false">
                <v:imagedata r:id="rId302" o:title=""/>
              </v:shape>
              <v:shape style="position:absolute;left:3287;top:5416;width:174;height:113" type="#_x0000_t75" stroked="false">
                <v:imagedata r:id="rId303" o:title=""/>
              </v:shape>
              <v:shape style="position:absolute;left:2519;top:5033;width:741;height:1613" type="#_x0000_t75" stroked="false">
                <v:imagedata r:id="rId304" o:title=""/>
              </v:shape>
              <v:shape style="position:absolute;left:2587;top:5091;width:597;height:1483" type="#_x0000_t75" stroked="false">
                <v:imagedata r:id="rId305" o:title=""/>
              </v:shape>
              <v:shape style="position:absolute;left:2568;top:5082;width:636;height:1510" type="#_x0000_t75" stroked="false">
                <v:imagedata r:id="rId306" o:title=""/>
              </v:shape>
              <v:shape style="position:absolute;left:103;top:3022;width:2796;height:3916" type="#_x0000_t75" stroked="false">
                <v:imagedata r:id="rId307" o:title=""/>
              </v:shape>
              <v:shape style="position:absolute;left:171;top:3102;width:2641;height:3750" type="#_x0000_t75" stroked="false">
                <v:imagedata r:id="rId308" o:title=""/>
              </v:shape>
              <v:shape style="position:absolute;left:136;top:3069;width:2693;height:3800" type="#_x0000_t75" stroked="false">
                <v:imagedata r:id="rId309" o:title=""/>
              </v:shape>
              <v:shape style="position:absolute;left:403;top:3206;width:2328;height:3560" type="#_x0000_t75" stroked="false">
                <v:imagedata r:id="rId310" o:title=""/>
              </v:shape>
            </v:group>
            <v:group style="position:absolute;left:403;top:3206;width:2328;height:3560" coordorigin="403,3206" coordsize="2328,3560">
              <v:shape style="position:absolute;left:403;top:3206;width:2328;height:3560" coordorigin="403,3206" coordsize="2328,3560" path="m1057,5746l854,5746,859,5826,869,5906,881,5966,896,6026,912,6086,929,6126,946,6166,961,6186,974,6226,984,6246,990,6286,992,6326,987,6366,976,6406,958,6466,931,6526,896,6586,850,6666,890,6706,930,6726,971,6766,1128,6766,1162,6746,1221,6686,1264,6606,1287,6506,1289,6446,1285,6386,1273,6306,1254,6246,1226,6166,1189,6086,1143,6006,1320,6006,1289,5966,1260,5906,1236,5866,1098,5866,1062,5786,1057,5746xe" filled="true" fillcolor="#323031" stroked="false">
                <v:path arrowok="t"/>
                <v:fill type="solid"/>
              </v:shape>
              <v:shape style="position:absolute;left:403;top:3206;width:2328;height:3560" coordorigin="403,3206" coordsize="2328,3560" path="m1320,6006l1143,6006,1229,6106,1289,6186,1327,6246,1348,6306,1356,6366,1354,6426,1349,6486,1342,6546,1375,6526,1410,6506,1445,6466,1477,6446,1502,6406,1517,6346,1518,6306,1502,6246,1466,6166,1406,6086,1320,6006xe" filled="true" fillcolor="#323031" stroked="false">
                <v:path arrowok="t"/>
                <v:fill type="solid"/>
              </v:shape>
              <v:shape style="position:absolute;left:403;top:3206;width:2328;height:3560" coordorigin="403,3206" coordsize="2328,3560" path="m1181,4686l872,4686,878,4746,876,4806,868,4866,854,4946,835,5006,812,5066,785,5126,757,5186,727,5246,697,5306,667,5386,638,5446,612,5506,588,5566,569,5626,554,5686,545,5746,542,5806,547,5866,560,5926,582,5986,614,6026,630,6106,634,6166,623,6226,597,6286,553,6346,490,6386,406,6406,440,6446,483,6466,532,6486,641,6486,695,6466,746,6426,790,6406,826,6346,852,6286,863,6186,858,6106,844,6006,836,5926,838,5846,854,5746,1057,5746,1050,5686,1057,5606,1080,5526,1112,5466,1187,5346,1243,5286,1252,5286,1289,5246,1314,5206,1329,5146,1333,5106,1328,5046,1316,4986,1298,4926,1274,4866,1245,4806,1214,4746,1181,4686xe" filled="true" fillcolor="#323031" stroked="false">
                <v:path arrowok="t"/>
                <v:fill type="solid"/>
              </v:shape>
              <v:shape style="position:absolute;left:403;top:3206;width:2328;height:3560" coordorigin="403,3206" coordsize="2328,3560" path="m1243,5486l1181,5566,1143,5626,1123,5686,1114,5746,1108,5806,1098,5866,1236,5866,1220,5806,1214,5726,1220,5626,1243,5486xe" filled="true" fillcolor="#323031" stroked="false">
                <v:path arrowok="t"/>
                <v:fill type="solid"/>
              </v:shape>
              <v:shape style="position:absolute;left:403;top:3206;width:2328;height:3560" coordorigin="403,3206" coordsize="2328,3560" path="m668,4086l680,4166,685,4246,685,4326,679,4406,668,4466,653,4526,633,4606,609,4666,582,4726,551,4786,517,4866,481,4926,442,5006,416,5106,403,5166,403,5226,418,5286,447,5346,491,5406,551,5466,569,5386,594,5326,623,5266,656,5206,691,5146,727,5086,761,5026,794,4966,823,4906,846,4846,863,4766,745,4766,737,4706,733,4626,732,4546,733,4446,731,4366,727,4266,716,4186,697,4126,668,4086xe" filled="true" fillcolor="#323031" stroked="false">
                <v:path arrowok="t"/>
                <v:fill type="solid"/>
              </v:shape>
              <v:shape style="position:absolute;left:403;top:3206;width:2328;height:3560" coordorigin="403,3206" coordsize="2328,3560" path="m777,4306l792,4446,794,4546,786,4606,773,4666,759,4686,748,4726,745,4766,863,4766,872,4686,1181,4686,1155,4626,949,4626,899,4506,862,4426,834,4386,808,4346,777,4306xe" filled="true" fillcolor="#323031" stroked="false">
                <v:path arrowok="t"/>
                <v:fill type="solid"/>
              </v:shape>
              <v:shape style="position:absolute;left:403;top:3206;width:2328;height:3560" coordorigin="403,3206" coordsize="2328,3560" path="m1026,3626l748,3626,715,3646,669,3686,642,3766,642,3786,655,3866,681,3946,717,4026,759,4106,782,4166,827,4246,870,4326,908,4406,937,4486,947,4526,954,4546,957,4586,955,4606,949,4626,1155,4626,1146,4606,1113,4546,1080,4486,1050,4406,1024,4346,1003,4286,987,4226,979,4166,979,4126,988,4066,1007,4026,1208,4026,1207,4006,1231,3926,1310,3866,1372,3846,1669,3846,1729,3826,1800,3826,1882,3786,1979,3766,2093,3706,2187,3706,2279,3686,2698,3686,2731,3666,1198,3666,1105,3646,1104,3645,1026,3626xe" filled="true" fillcolor="#323031" stroked="false">
                <v:path arrowok="t"/>
                <v:fill type="solid"/>
              </v:shape>
              <v:shape style="position:absolute;left:403;top:3206;width:2328;height:3560" coordorigin="403,3206" coordsize="2328,3560" path="m1208,4026l1007,4026,1020,4106,1034,4166,1048,4206,1063,4226,1077,4266,1106,4326,1119,4386,1132,4446,1143,4546,1186,4466,1214,4406,1228,4346,1232,4286,1229,4226,1222,4166,1215,4106,1208,4066,1208,4026xe" filled="true" fillcolor="#323031" stroked="false">
                <v:path arrowok="t"/>
                <v:fill type="solid"/>
              </v:shape>
              <v:shape style="position:absolute;left:403;top:3206;width:2328;height:3560" coordorigin="403,3206" coordsize="2328,3560" path="m1104,3645l1105,3646,1198,3666,1107,3646,1104,3645xe" filled="true" fillcolor="#323031" stroked="false">
                <v:path arrowok="t"/>
                <v:fill type="solid"/>
              </v:shape>
              <v:shape style="position:absolute;left:403;top:3206;width:2328;height:3560" coordorigin="403,3206" coordsize="2328,3560" path="m931,3386l959,3486,1037,3586,1104,3645,1198,3666,2731,3666,2715,3626,2668,3606,2622,3606,2608,3566,2538,3546,2484,3526,2443,3526,2412,3506,1173,3506,1099,3486,1019,3446,931,3386xe" filled="true" fillcolor="#323031" stroked="false">
                <v:path arrowok="t"/>
                <v:fill type="solid"/>
              </v:shape>
              <v:shape style="position:absolute;left:403;top:3206;width:2328;height:3560" coordorigin="403,3206" coordsize="2328,3560" path="m890,3606l835,3606,788,3626,953,3626,890,3606xe" filled="true" fillcolor="#323031" stroked="false">
                <v:path arrowok="t"/>
                <v:fill type="solid"/>
              </v:shape>
              <v:shape style="position:absolute;left:403;top:3206;width:2328;height:3560" coordorigin="403,3206" coordsize="2328,3560" path="m2220,3346l1767,3346,1715,3366,1469,3466,1417,3486,1362,3506,2412,3506,2387,3486,2364,3466,2340,3446,2310,3426,2271,3386,2220,3346xe" filled="true" fillcolor="#323031" stroked="false">
                <v:path arrowok="t"/>
                <v:fill type="solid"/>
              </v:shape>
              <v:shape style="position:absolute;left:403;top:3206;width:2328;height:3560" coordorigin="403,3206" coordsize="2328,3560" path="m1116,3266l1141,3326,1169,3386,1203,3426,1241,3446,1333,3446,1388,3426,1450,3426,1518,3406,1594,3386,1676,3366,1767,3346,2220,3346,2153,3306,1221,3306,1167,3286,1116,3266xe" filled="true" fillcolor="#323031" stroked="false">
                <v:path arrowok="t"/>
                <v:fill type="solid"/>
              </v:shape>
              <v:shape style="position:absolute;left:403;top:3206;width:2328;height:3560" coordorigin="403,3206" coordsize="2328,3560" path="m1925,3206l1718,3206,1520,3266,1456,3266,1335,3306,2153,3306,2066,3266,1995,3226,1925,3206xe" filled="true" fillcolor="#323031" stroked="false">
                <v:path arrowok="t"/>
                <v:fill type="solid"/>
              </v:shape>
              <v:shape style="position:absolute;left:403;top:3206;width:2328;height:3560" type="#_x0000_t75" stroked="false">
                <v:imagedata r:id="rId311" o:title=""/>
              </v:shape>
            </v:group>
            <v:group style="position:absolute;left:403;top:3206;width:2328;height:3560" coordorigin="403,3206" coordsize="2328,3560">
              <v:shape style="position:absolute;left:403;top:3206;width:2328;height:3560" coordorigin="403,3206" coordsize="2328,3560" path="m1057,5746l854,5746,859,5826,869,5906,881,5966,896,6026,912,6086,929,6126,946,6166,961,6186,974,6226,984,6246,990,6286,992,6326,987,6366,976,6406,958,6466,931,6526,896,6586,850,6666,890,6706,930,6726,971,6766,1128,6766,1162,6746,1221,6686,1264,6606,1287,6506,1289,6446,1285,6386,1273,6306,1254,6246,1226,6166,1189,6086,1143,6006,1320,6006,1289,5966,1260,5906,1236,5866,1098,5866,1062,5786,1057,5746xe" filled="true" fillcolor="#6f7173" stroked="false">
                <v:path arrowok="t"/>
                <v:fill type="solid"/>
              </v:shape>
              <v:shape style="position:absolute;left:403;top:3206;width:2328;height:3560" coordorigin="403,3206" coordsize="2328,3560" path="m1320,6006l1143,6006,1229,6106,1289,6186,1327,6246,1348,6306,1356,6366,1354,6426,1349,6486,1342,6546,1375,6526,1410,6506,1445,6466,1477,6446,1502,6406,1517,6346,1518,6306,1502,6246,1466,6166,1406,6086,1320,6006xe" filled="true" fillcolor="#6f7173" stroked="false">
                <v:path arrowok="t"/>
                <v:fill type="solid"/>
              </v:shape>
              <v:shape style="position:absolute;left:403;top:3206;width:2328;height:3560" coordorigin="403,3206" coordsize="2328,3560" path="m1181,4686l872,4686,878,4746,876,4806,868,4866,854,4946,835,5006,812,5066,785,5126,757,5186,727,5246,697,5306,667,5386,638,5446,612,5506,588,5566,569,5626,554,5686,545,5746,542,5806,547,5866,560,5926,582,5986,614,6026,630,6106,634,6166,623,6226,597,6286,553,6346,490,6386,406,6406,440,6446,483,6466,532,6486,641,6486,695,6466,746,6426,790,6406,826,6346,852,6286,863,6186,858,6106,844,6006,836,5926,838,5846,854,5746,1057,5746,1050,5686,1057,5606,1080,5526,1112,5466,1187,5346,1243,5286,1252,5286,1289,5246,1314,5206,1329,5146,1333,5106,1328,5046,1316,4986,1298,4926,1274,4866,1245,4806,1214,4746,1181,4686xe" filled="true" fillcolor="#6f7173" stroked="false">
                <v:path arrowok="t"/>
                <v:fill type="solid"/>
              </v:shape>
              <v:shape style="position:absolute;left:403;top:3206;width:2328;height:3560" coordorigin="403,3206" coordsize="2328,3560" path="m1243,5486l1181,5566,1143,5626,1123,5686,1114,5746,1108,5806,1098,5866,1236,5866,1220,5806,1214,5726,1220,5626,1243,5486xe" filled="true" fillcolor="#6f7173" stroked="false">
                <v:path arrowok="t"/>
                <v:fill type="solid"/>
              </v:shape>
              <v:shape style="position:absolute;left:403;top:3206;width:2328;height:3560" coordorigin="403,3206" coordsize="2328,3560" path="m668,4086l680,4166,685,4246,685,4326,679,4406,668,4466,653,4526,633,4606,609,4666,582,4726,551,4786,517,4866,481,4926,442,5006,416,5106,403,5166,403,5226,418,5286,447,5346,491,5406,551,5466,569,5386,594,5326,623,5266,656,5206,691,5146,727,5086,761,5026,794,4966,823,4906,846,4846,863,4766,745,4766,737,4706,733,4626,732,4546,733,4446,731,4366,727,4266,716,4186,697,4126,668,4086xe" filled="true" fillcolor="#6f7173" stroked="false">
                <v:path arrowok="t"/>
                <v:fill type="solid"/>
              </v:shape>
              <v:shape style="position:absolute;left:403;top:3206;width:2328;height:3560" coordorigin="403,3206" coordsize="2328,3560" path="m777,4306l792,4446,794,4546,786,4606,773,4666,759,4686,748,4726,745,4766,863,4766,872,4686,1181,4686,1155,4626,949,4626,899,4506,862,4426,834,4386,808,4346,777,4306xe" filled="true" fillcolor="#6f7173" stroked="false">
                <v:path arrowok="t"/>
                <v:fill type="solid"/>
              </v:shape>
              <v:shape style="position:absolute;left:403;top:3206;width:2328;height:3560" coordorigin="403,3206" coordsize="2328,3560" path="m1026,3626l748,3626,715,3646,669,3686,642,3766,642,3786,655,3866,681,3946,717,4026,759,4106,782,4166,827,4246,870,4326,908,4406,937,4486,947,4526,954,4546,957,4586,955,4606,949,4626,1155,4626,1146,4606,1113,4546,1080,4486,1050,4406,1024,4346,1003,4286,987,4226,979,4166,979,4126,988,4066,1007,4026,1208,4026,1207,4006,1231,3926,1310,3866,1372,3846,1669,3846,1729,3826,1800,3826,1882,3786,1979,3766,2093,3706,2187,3706,2279,3686,2698,3686,2731,3666,1198,3666,1105,3646,1104,3645,1026,3626xe" filled="true" fillcolor="#6f7173" stroked="false">
                <v:path arrowok="t"/>
                <v:fill type="solid"/>
              </v:shape>
              <v:shape style="position:absolute;left:403;top:3206;width:2328;height:3560" coordorigin="403,3206" coordsize="2328,3560" path="m1208,4026l1007,4026,1020,4106,1034,4166,1048,4206,1063,4226,1077,4266,1106,4326,1119,4386,1132,4446,1143,4546,1186,4466,1214,4406,1228,4346,1232,4286,1229,4226,1222,4166,1215,4106,1208,4066,1208,4026xe" filled="true" fillcolor="#6f7173" stroked="false">
                <v:path arrowok="t"/>
                <v:fill type="solid"/>
              </v:shape>
              <v:shape style="position:absolute;left:403;top:3206;width:2328;height:3560" coordorigin="403,3206" coordsize="2328,3560" path="m1104,3645l1105,3646,1198,3666,1107,3646,1104,3645xe" filled="true" fillcolor="#6f7173" stroked="false">
                <v:path arrowok="t"/>
                <v:fill type="solid"/>
              </v:shape>
              <v:shape style="position:absolute;left:403;top:3206;width:2328;height:3560" coordorigin="403,3206" coordsize="2328,3560" path="m931,3386l959,3486,1037,3586,1104,3645,1198,3666,2731,3666,2715,3626,2668,3606,2622,3606,2608,3566,2538,3546,2484,3526,2443,3526,2412,3506,1173,3506,1099,3486,1019,3446,931,3386xe" filled="true" fillcolor="#6f7173" stroked="false">
                <v:path arrowok="t"/>
                <v:fill type="solid"/>
              </v:shape>
              <v:shape style="position:absolute;left:403;top:3206;width:2328;height:3560" coordorigin="403,3206" coordsize="2328,3560" path="m890,3606l835,3606,788,3626,953,3626,890,3606xe" filled="true" fillcolor="#6f7173" stroked="false">
                <v:path arrowok="t"/>
                <v:fill type="solid"/>
              </v:shape>
              <v:shape style="position:absolute;left:403;top:3206;width:2328;height:3560" coordorigin="403,3206" coordsize="2328,3560" path="m2220,3346l1767,3346,1715,3366,1469,3466,1417,3486,1362,3506,2412,3506,2387,3486,2364,3466,2340,3446,2310,3426,2271,3386,2220,3346xe" filled="true" fillcolor="#6f7173" stroked="false">
                <v:path arrowok="t"/>
                <v:fill type="solid"/>
              </v:shape>
              <v:shape style="position:absolute;left:403;top:3206;width:2328;height:3560" coordorigin="403,3206" coordsize="2328,3560" path="m1116,3266l1141,3326,1169,3386,1203,3426,1241,3446,1333,3446,1388,3426,1450,3426,1518,3406,1594,3386,1676,3366,1767,3346,2220,3346,2153,3306,1221,3306,1167,3286,1116,3266xe" filled="true" fillcolor="#6f7173" stroked="false">
                <v:path arrowok="t"/>
                <v:fill type="solid"/>
              </v:shape>
              <v:shape style="position:absolute;left:403;top:3206;width:2328;height:3560" coordorigin="403,3206" coordsize="2328,3560" path="m1925,3206l1718,3206,1520,3266,1456,3266,1335,3306,2153,3306,2066,3266,1995,3226,1925,3206xe" filled="true" fillcolor="#6f7173" stroked="false">
                <v:path arrowok="t"/>
                <v:fill type="solid"/>
              </v:shape>
              <v:shape style="position:absolute;left:1229;top:3351;width:1092;height:481" type="#_x0000_t75" stroked="false">
                <v:imagedata r:id="rId312" o:title=""/>
              </v:shape>
              <v:shape style="position:absolute;left:1310;top:3432;width:922;height:312" type="#_x0000_t75" stroked="false">
                <v:imagedata r:id="rId313" o:title=""/>
              </v:shape>
              <v:shape style="position:absolute;left:818;top:4681;width:381;height:1032" type="#_x0000_t75" stroked="false">
                <v:imagedata r:id="rId314" o:title=""/>
              </v:shape>
              <v:shape style="position:absolute;left:899;top:4762;width:218;height:868" type="#_x0000_t75" stroked="false">
                <v:imagedata r:id="rId315" o:title=""/>
              </v:shape>
              <v:shape style="position:absolute;left:2889;top:3022;width:2796;height:3916" type="#_x0000_t75" stroked="false">
                <v:imagedata r:id="rId316" o:title=""/>
              </v:shape>
              <v:shape style="position:absolute;left:2974;top:3102;width:2641;height:3750" type="#_x0000_t75" stroked="false">
                <v:imagedata r:id="rId317" o:title=""/>
              </v:shape>
              <v:shape style="position:absolute;left:2956;top:3069;width:2693;height:3800" type="#_x0000_t75" stroked="false">
                <v:imagedata r:id="rId318" o:title=""/>
              </v:shape>
              <v:shape style="position:absolute;left:3055;top:3206;width:2328;height:3560" type="#_x0000_t75" stroked="false">
                <v:imagedata r:id="rId319" o:title=""/>
              </v:shape>
            </v:group>
            <v:group style="position:absolute;left:3055;top:3206;width:2329;height:3560" coordorigin="3055,3206" coordsize="2329,3560">
              <v:shape style="position:absolute;left:3055;top:3206;width:2329;height:3560" coordorigin="3055,3206" coordsize="2329,3560" path="m4894,6006l4642,6006,4596,6086,4559,6166,4532,6246,4512,6306,4500,6386,4496,6446,4498,6506,4507,6566,4541,6646,4592,6726,4658,6766,4814,6766,4855,6726,4896,6706,4936,6666,4890,6586,4854,6526,4828,6466,4809,6406,4799,6366,4794,6326,4796,6286,4802,6246,4812,6226,4825,6186,4840,6166,4856,6126,4873,6086,4889,6026,4894,6006xe" filled="true" fillcolor="#323031" stroked="false">
                <v:path arrowok="t"/>
                <v:fill type="solid"/>
              </v:shape>
              <v:shape style="position:absolute;left:3055;top:3206;width:2329;height:3560" coordorigin="3055,3206" coordsize="2329,3560" path="m4543,5486l4565,5626,4572,5726,4566,5806,4549,5866,4525,5906,4497,5966,4466,6006,4380,6086,4320,6166,4284,6246,4268,6306,4269,6346,4284,6406,4309,6446,4340,6466,4376,6506,4411,6526,4443,6546,4437,6486,4431,6426,4430,6366,4438,6306,4459,6246,4497,6186,4556,6106,4642,6006,4894,6006,4904,5966,4917,5906,4921,5866,4687,5866,4678,5806,4672,5746,4663,5686,4643,5626,4605,5566,4543,5486xe" filled="true" fillcolor="#323031" stroked="false">
                <v:path arrowok="t"/>
                <v:fill type="solid"/>
              </v:shape>
              <v:shape style="position:absolute;left:3055;top:3206;width:2329;height:3560" coordorigin="3055,3206" coordsize="2329,3560" path="m5241,5746l4931,5746,4947,5846,4950,5926,4942,6006,4927,6106,4923,6186,4934,6286,4959,6346,4995,6406,5040,6426,5091,6466,5145,6486,5253,6486,5303,6466,5346,6446,5380,6406,5296,6386,5233,6346,5189,6286,5163,6226,5152,6166,5156,6106,5172,6026,5204,5986,5226,5926,5239,5866,5244,5806,5241,5746xe" filled="true" fillcolor="#323031" stroked="false">
                <v:path arrowok="t"/>
                <v:fill type="solid"/>
              </v:shape>
              <v:shape style="position:absolute;left:3055;top:3206;width:2329;height:3560" coordorigin="3055,3206" coordsize="2329,3560" path="m5068,4026l4778,4026,4798,4066,4807,4126,4798,4226,4783,4286,4761,4346,4735,4406,4705,4486,4673,4546,4639,4606,4605,4686,4572,4746,4540,4806,4512,4866,4488,4926,4470,4986,4457,5046,4453,5106,4457,5146,4471,5206,4496,5246,4534,5286,4543,5286,4566,5306,4673,5466,4706,5526,4728,5606,4736,5686,4724,5786,4687,5866,4921,5866,4926,5826,4931,5746,5241,5746,5232,5686,5217,5626,5198,5566,5174,5506,5147,5446,5119,5386,5089,5306,5058,5246,5029,5186,5000,5126,4974,5066,4951,5006,4932,4946,4918,4866,4909,4806,4908,4746,4913,4686,5026,4686,5013,4666,5004,4626,4837,4626,4831,4606,4829,4586,4832,4546,4839,4526,4849,4486,4878,4406,4915,4326,4959,4246,5004,4166,5026,4106,5048,4066,5068,4026xe" filled="true" fillcolor="#323031" stroked="false">
                <v:path arrowok="t"/>
                <v:fill type="solid"/>
              </v:shape>
              <v:shape style="position:absolute;left:3055;top:3206;width:2329;height:3560" coordorigin="3055,3206" coordsize="2329,3560" path="m5026,4686l4913,4686,4922,4766,4939,4846,4963,4906,4992,4966,5024,5026,5059,5086,5094,5146,5129,5206,5162,5266,5192,5326,5216,5386,5235,5466,5295,5406,5339,5346,5368,5286,5383,5226,5383,5166,5370,5106,5343,5006,5305,4926,5268,4866,5235,4786,5224,4766,5040,4766,5037,4726,5026,4686xe" filled="true" fillcolor="#323031" stroked="false">
                <v:path arrowok="t"/>
                <v:fill type="solid"/>
              </v:shape>
              <v:shape style="position:absolute;left:3055;top:3206;width:2329;height:3560" coordorigin="3055,3206" coordsize="2329,3560" path="m5117,4086l5070,4186,5059,4266,5054,4366,5053,4426,5053,4546,5052,4626,5049,4706,5040,4766,5224,4766,5204,4726,5176,4666,5152,4606,5133,4526,5117,4466,5106,4406,5101,4326,5100,4246,5106,4166,5117,4086xe" filled="true" fillcolor="#323031" stroked="false">
                <v:path arrowok="t"/>
                <v:fill type="solid"/>
              </v:shape>
              <v:shape style="position:absolute;left:3055;top:3206;width:2329;height:3560" coordorigin="3055,3206" coordsize="2329,3560" path="m5008,4306l4978,4346,4951,4386,4923,4426,4887,4506,4837,4626,5004,4626,5000,4606,4992,4546,4993,4446,5008,4306xe" filled="true" fillcolor="#323031" stroked="false">
                <v:path arrowok="t"/>
                <v:fill type="solid"/>
              </v:shape>
              <v:shape style="position:absolute;left:3055;top:3206;width:2329;height:3560" coordorigin="3055,3206" coordsize="2329,3560" path="m4068,3206l3861,3206,3790,3226,3720,3266,3633,3306,3565,3346,3514,3386,3476,3426,3446,3446,3421,3466,3398,3486,3373,3506,3342,3526,3302,3526,3248,3546,3177,3566,3164,3606,3118,3606,3071,3626,3055,3666,3088,3686,3506,3686,3598,3706,3693,3706,3806,3766,3903,3786,3986,3826,4056,3826,4117,3846,4414,3846,4475,3866,4523,3886,4554,3926,4572,3966,4578,4006,4577,4066,4571,4106,4563,4166,4556,4226,4553,4286,4558,4346,4572,4406,4599,4466,4642,4546,4654,4446,4666,4386,4680,4326,4694,4286,4708,4266,4723,4226,4738,4206,4752,4166,4765,4106,4778,4026,5068,4026,5104,3946,5130,3866,5143,3786,5144,3766,5140,3726,5131,3706,5117,3686,5097,3666,4588,3666,4679,3646,4681,3645,4749,3586,4796,3526,4811,3506,4423,3506,4369,3486,4317,3466,4070,3366,4018,3346,4635,3346,4645,3326,4653,3306,4451,3306,4329,3266,4266,3266,4068,3206xe" filled="true" fillcolor="#323031" stroked="false">
                <v:path arrowok="t"/>
                <v:fill type="solid"/>
              </v:shape>
              <v:shape style="position:absolute;left:3055;top:3206;width:2329;height:3560" coordorigin="3055,3206" coordsize="2329,3560" path="m4681,3645l4679,3646,4588,3666,4681,3646,4681,3645xe" filled="true" fillcolor="#323031" stroked="false">
                <v:path arrowok="t"/>
                <v:fill type="solid"/>
              </v:shape>
              <v:shape style="position:absolute;left:3055;top:3206;width:2329;height:3560" coordorigin="3055,3206" coordsize="2329,3560" path="m5038,3626l4760,3626,4681,3645,4681,3646,4588,3666,5097,3666,5071,3646,5038,3626xe" filled="true" fillcolor="#323031" stroked="false">
                <v:path arrowok="t"/>
                <v:fill type="solid"/>
              </v:shape>
              <v:shape style="position:absolute;left:3055;top:3206;width:2329;height:3560" coordorigin="3055,3206" coordsize="2329,3560" path="m4951,3606l4896,3606,4832,3626,4998,3626,4951,3606xe" filled="true" fillcolor="#323031" stroked="false">
                <v:path arrowok="t"/>
                <v:fill type="solid"/>
              </v:shape>
              <v:shape style="position:absolute;left:3055;top:3206;width:2329;height:3560" coordorigin="3055,3206" coordsize="2329,3560" path="m4855,3386l4767,3446,4686,3486,4613,3506,4811,3506,4827,3486,4845,3426,4855,3386xe" filled="true" fillcolor="#323031" stroked="false">
                <v:path arrowok="t"/>
                <v:fill type="solid"/>
              </v:shape>
              <v:shape style="position:absolute;left:3055;top:3206;width:2329;height:3560" coordorigin="3055,3206" coordsize="2329,3560" path="m4635,3346l4018,3346,4109,3366,4192,3386,4268,3406,4336,3426,4397,3426,4452,3446,4545,3446,4583,3426,4616,3386,4635,3346xe" filled="true" fillcolor="#323031" stroked="false">
                <v:path arrowok="t"/>
                <v:fill type="solid"/>
              </v:shape>
              <v:shape style="position:absolute;left:3055;top:3206;width:2329;height:3560" coordorigin="3055,3206" coordsize="2329,3560" path="m4670,3266l4619,3286,4565,3306,4653,3306,4670,3266xe" filled="true" fillcolor="#323031" stroked="false">
                <v:path arrowok="t"/>
                <v:fill type="solid"/>
              </v:shape>
              <v:shape style="position:absolute;left:3055;top:3206;width:2328;height:3560" type="#_x0000_t75" stroked="false">
                <v:imagedata r:id="rId320" o:title=""/>
              </v:shape>
            </v:group>
            <v:group style="position:absolute;left:3055;top:3206;width:2329;height:3560" coordorigin="3055,3206" coordsize="2329,3560">
              <v:shape style="position:absolute;left:3055;top:3206;width:2329;height:3560" coordorigin="3055,3206" coordsize="2329,3560" path="m4894,6006l4642,6006,4596,6086,4559,6166,4532,6246,4512,6306,4500,6386,4496,6446,4498,6506,4507,6566,4541,6646,4592,6726,4658,6766,4814,6766,4855,6726,4896,6706,4936,6666,4890,6586,4854,6526,4828,6466,4809,6406,4799,6366,4794,6326,4796,6286,4802,6246,4812,6226,4825,6186,4840,6166,4856,6126,4873,6086,4889,6026,4894,6006xe" filled="true" fillcolor="#6f7173" stroked="false">
                <v:path arrowok="t"/>
                <v:fill type="solid"/>
              </v:shape>
              <v:shape style="position:absolute;left:3055;top:3206;width:2329;height:3560" coordorigin="3055,3206" coordsize="2329,3560" path="m4543,5486l4565,5626,4572,5726,4566,5806,4549,5866,4525,5906,4497,5966,4466,6006,4380,6086,4320,6166,4284,6246,4268,6306,4269,6346,4284,6406,4309,6446,4340,6466,4376,6506,4411,6526,4443,6546,4437,6486,4431,6426,4430,6366,4438,6306,4459,6246,4497,6186,4556,6106,4642,6006,4894,6006,4904,5966,4917,5906,4921,5866,4687,5866,4678,5806,4672,5746,4663,5686,4643,5626,4605,5566,4543,5486xe" filled="true" fillcolor="#6f7173" stroked="false">
                <v:path arrowok="t"/>
                <v:fill type="solid"/>
              </v:shape>
              <v:shape style="position:absolute;left:3055;top:3206;width:2329;height:3560" coordorigin="3055,3206" coordsize="2329,3560" path="m5241,5746l4931,5746,4947,5846,4950,5926,4942,6006,4927,6106,4923,6186,4934,6286,4959,6346,4995,6406,5040,6426,5091,6466,5145,6486,5253,6486,5303,6466,5346,6446,5380,6406,5296,6386,5233,6346,5189,6286,5163,6226,5152,6166,5156,6106,5172,6026,5204,5986,5226,5926,5239,5866,5244,5806,5241,5746xe" filled="true" fillcolor="#6f7173" stroked="false">
                <v:path arrowok="t"/>
                <v:fill type="solid"/>
              </v:shape>
              <v:shape style="position:absolute;left:3055;top:3206;width:2329;height:3560" coordorigin="3055,3206" coordsize="2329,3560" path="m5068,4026l4778,4026,4798,4066,4807,4126,4798,4226,4783,4286,4761,4346,4735,4406,4705,4486,4673,4546,4639,4606,4605,4686,4572,4746,4540,4806,4512,4866,4488,4926,4470,4986,4457,5046,4453,5106,4457,5146,4471,5206,4496,5246,4534,5286,4543,5286,4566,5306,4673,5466,4706,5526,4728,5606,4736,5686,4724,5786,4687,5866,4921,5866,4926,5826,4931,5746,5241,5746,5232,5686,5217,5626,5198,5566,5174,5506,5147,5446,5119,5386,5089,5306,5058,5246,5029,5186,5000,5126,4974,5066,4951,5006,4932,4946,4918,4866,4909,4806,4908,4746,4913,4686,5026,4686,5013,4666,5004,4626,4837,4626,4831,4606,4829,4586,4832,4546,4839,4526,4849,4486,4878,4406,4915,4326,4959,4246,5004,4166,5026,4106,5048,4066,5068,4026xe" filled="true" fillcolor="#6f7173" stroked="false">
                <v:path arrowok="t"/>
                <v:fill type="solid"/>
              </v:shape>
              <v:shape style="position:absolute;left:3055;top:3206;width:2329;height:3560" coordorigin="3055,3206" coordsize="2329,3560" path="m5026,4686l4913,4686,4922,4766,4939,4846,4963,4906,4992,4966,5024,5026,5059,5086,5094,5146,5129,5206,5162,5266,5192,5326,5216,5386,5235,5466,5295,5406,5339,5346,5368,5286,5383,5226,5383,5166,5370,5106,5343,5006,5305,4926,5268,4866,5235,4786,5224,4766,5040,4766,5037,4726,5026,4686xe" filled="true" fillcolor="#6f7173" stroked="false">
                <v:path arrowok="t"/>
                <v:fill type="solid"/>
              </v:shape>
              <v:shape style="position:absolute;left:3055;top:3206;width:2329;height:3560" coordorigin="3055,3206" coordsize="2329,3560" path="m5117,4086l5070,4186,5059,4266,5054,4366,5053,4426,5053,4546,5052,4626,5049,4706,5040,4766,5224,4766,5204,4726,5176,4666,5152,4606,5133,4526,5117,4466,5106,4406,5101,4326,5100,4246,5106,4166,5117,4086xe" filled="true" fillcolor="#6f7173" stroked="false">
                <v:path arrowok="t"/>
                <v:fill type="solid"/>
              </v:shape>
              <v:shape style="position:absolute;left:3055;top:3206;width:2329;height:3560" coordorigin="3055,3206" coordsize="2329,3560" path="m5008,4306l4978,4346,4951,4386,4923,4426,4887,4506,4837,4626,5004,4626,5000,4606,4992,4546,4993,4446,5008,4306xe" filled="true" fillcolor="#6f7173" stroked="false">
                <v:path arrowok="t"/>
                <v:fill type="solid"/>
              </v:shape>
              <v:shape style="position:absolute;left:3055;top:3206;width:2329;height:3560" coordorigin="3055,3206" coordsize="2329,3560" path="m4068,3206l3861,3206,3790,3226,3720,3266,3633,3306,3565,3346,3514,3386,3476,3426,3446,3446,3421,3466,3398,3486,3373,3506,3342,3526,3302,3526,3248,3546,3177,3566,3164,3606,3118,3606,3071,3626,3055,3666,3088,3686,3506,3686,3598,3706,3693,3706,3806,3766,3903,3786,3986,3826,4056,3826,4117,3846,4414,3846,4475,3866,4523,3886,4554,3926,4572,3966,4578,4006,4577,4066,4571,4106,4563,4166,4556,4226,4553,4286,4558,4346,4572,4406,4599,4466,4642,4546,4654,4446,4666,4386,4680,4326,4694,4286,4708,4266,4723,4226,4738,4206,4752,4166,4765,4106,4778,4026,5068,4026,5104,3946,5130,3866,5143,3786,5144,3766,5140,3726,5131,3706,5117,3686,5097,3666,4588,3666,4679,3646,4681,3645,4749,3586,4796,3526,4811,3506,4423,3506,4369,3486,4317,3466,4070,3366,4018,3346,4635,3346,4645,3326,4653,3306,4451,3306,4329,3266,4266,3266,4068,3206xe" filled="true" fillcolor="#6f7173" stroked="false">
                <v:path arrowok="t"/>
                <v:fill type="solid"/>
              </v:shape>
              <v:shape style="position:absolute;left:3055;top:3206;width:2329;height:3560" coordorigin="3055,3206" coordsize="2329,3560" path="m4681,3645l4679,3646,4588,3666,4681,3646,4681,3645xe" filled="true" fillcolor="#6f7173" stroked="false">
                <v:path arrowok="t"/>
                <v:fill type="solid"/>
              </v:shape>
              <v:shape style="position:absolute;left:3055;top:3206;width:2329;height:3560" coordorigin="3055,3206" coordsize="2329,3560" path="m5038,3626l4760,3626,4681,3645,4681,3646,4588,3666,5097,3666,5071,3646,5038,3626xe" filled="true" fillcolor="#6f7173" stroked="false">
                <v:path arrowok="t"/>
                <v:fill type="solid"/>
              </v:shape>
              <v:shape style="position:absolute;left:3055;top:3206;width:2329;height:3560" coordorigin="3055,3206" coordsize="2329,3560" path="m4951,3606l4896,3606,4832,3626,4998,3626,4951,3606xe" filled="true" fillcolor="#6f7173" stroked="false">
                <v:path arrowok="t"/>
                <v:fill type="solid"/>
              </v:shape>
              <v:shape style="position:absolute;left:3055;top:3206;width:2329;height:3560" coordorigin="3055,3206" coordsize="2329,3560" path="m4855,3386l4767,3446,4686,3486,4613,3506,4811,3506,4827,3486,4845,3426,4855,3386xe" filled="true" fillcolor="#6f7173" stroked="false">
                <v:path arrowok="t"/>
                <v:fill type="solid"/>
              </v:shape>
              <v:shape style="position:absolute;left:3055;top:3206;width:2329;height:3560" coordorigin="3055,3206" coordsize="2329,3560" path="m4635,3346l4018,3346,4109,3366,4192,3386,4268,3406,4336,3426,4397,3426,4452,3446,4545,3446,4583,3426,4616,3386,4635,3346xe" filled="true" fillcolor="#6f7173" stroked="false">
                <v:path arrowok="t"/>
                <v:fill type="solid"/>
              </v:shape>
              <v:shape style="position:absolute;left:3055;top:3206;width:2329;height:3560" coordorigin="3055,3206" coordsize="2329,3560" path="m4670,3266l4619,3286,4565,3306,4653,3306,4670,3266xe" filled="true" fillcolor="#6f7173" stroked="false">
                <v:path arrowok="t"/>
                <v:fill type="solid"/>
              </v:shape>
              <v:shape style="position:absolute;left:4588;top:4681;width:381;height:1032" type="#_x0000_t75" stroked="false">
                <v:imagedata r:id="rId321" o:title=""/>
              </v:shape>
              <v:shape style="position:absolute;left:4668;top:4762;width:218;height:868" type="#_x0000_t75" stroked="false">
                <v:imagedata r:id="rId322" o:title=""/>
              </v:shape>
              <v:shape style="position:absolute;left:3471;top:3351;width:1092;height:481" type="#_x0000_t75" stroked="false">
                <v:imagedata r:id="rId323" o:title=""/>
              </v:shape>
              <v:shape style="position:absolute;left:3552;top:3432;width:923;height:312" type="#_x0000_t75" stroked="false">
                <v:imagedata r:id="rId324" o:title=""/>
              </v:shape>
            </v:group>
            <v:group style="position:absolute;left:2868;top:139;width:140;height:448" coordorigin="2868,139" coordsize="140,448">
              <v:shape style="position:absolute;left:2868;top:139;width:140;height:448" coordorigin="2868,139" coordsize="140,448" path="m2940,139l2868,470,2940,587,3008,470,2940,139xe" filled="true" fillcolor="#999b9e" stroked="false">
                <v:path arrowok="t"/>
                <v:fill type="solid"/>
              </v:shape>
            </v:group>
            <v:group style="position:absolute;left:2891;top:189;width:59;height:353" coordorigin="2891,189" coordsize="59,353">
              <v:shape style="position:absolute;left:2891;top:189;width:59;height:353" coordorigin="2891,189" coordsize="59,353" path="m2936,189l2891,465,2936,542,2950,470,2936,189xe" filled="true" fillcolor="#ffffff" stroked="false">
                <v:path arrowok="t"/>
                <v:fill type="solid"/>
              </v:shape>
            </v:group>
            <v:group style="position:absolute;left:2945;top:587;width:2;height:1877" coordorigin="2945,587" coordsize="2,1877">
              <v:shape style="position:absolute;left:2945;top:587;width:2;height:1877" coordorigin="2945,587" coordsize="0,1877" path="m2945,587l2945,2464e" filled="false" stroked="true" strokeweight="3.182pt" strokecolor="#999b9e">
                <v:path arrowok="t"/>
              </v:shape>
            </v:group>
            <v:group style="position:absolute;left:2933;top:604;width:2;height:1782" coordorigin="2933,604" coordsize="2,1782">
              <v:shape style="position:absolute;left:2933;top:604;width:2;height:1782" coordorigin="2933,604" coordsize="0,1782" path="m2933,604l2933,2386e" filled="false" stroked="true" strokeweight="1.128pt" strokecolor="#ffffff">
                <v:path arrowok="t"/>
              </v:shape>
              <v:shape style="position:absolute;left:2800;top:1303;width:154;height:137" type="#_x0000_t75" stroked="false">
                <v:imagedata r:id="rId325" o:title=""/>
              </v:shape>
              <v:shape style="position:absolute;left:2778;top:695;width:1763;height:802" type="#_x0000_t75" stroked="false">
                <v:imagedata r:id="rId326" o:title=""/>
              </v:shape>
              <v:shape style="position:absolute;left:2757;top:677;width:1804;height:839" type="#_x0000_t75" stroked="false">
                <v:imagedata r:id="rId327" o:title=""/>
              </v:shape>
              <v:shape style="position:absolute;left:2778;top:695;width:1763;height:802" type="#_x0000_t75" stroked="false">
                <v:imagedata r:id="rId328" o:title=""/>
              </v:shape>
              <v:shape style="position:absolute;left:3282;top:1306;width:229;height:163" type="#_x0000_t75" stroked="false">
                <v:imagedata r:id="rId329" o:title=""/>
              </v:shape>
            </v:group>
            <v:group style="position:absolute;left:3531;top:872;width:2;height:448" coordorigin="3531,872" coordsize="2,448">
              <v:shape style="position:absolute;left:3531;top:872;width:2;height:448" coordorigin="3531,872" coordsize="0,448" path="m3531,872l3531,1319e" filled="false" stroked="true" strokeweight="2.026000pt" strokecolor="#636466">
                <v:path arrowok="t"/>
              </v:shape>
              <v:shape style="position:absolute;left:2903;top:801;width:399;height:398" type="#_x0000_t75" stroked="false">
                <v:imagedata r:id="rId330" o:title=""/>
              </v:shape>
            </v:group>
            <v:group style="position:absolute;left:2895;top:793;width:414;height:414" coordorigin="2895,793" coordsize="414,414">
              <v:shape style="position:absolute;left:2895;top:793;width:414;height:414" coordorigin="2895,793" coordsize="414,414" path="m3079,1037l3064,1037,3064,1120,3034,1120,3034,1206,3170,1206,3170,1192,3049,1192,3049,1135,3079,1135,3079,1037xe" filled="true" fillcolor="#77787b" stroked="false">
                <v:path arrowok="t"/>
                <v:fill type="solid"/>
              </v:shape>
              <v:shape style="position:absolute;left:2895;top:793;width:414;height:414" coordorigin="2895,793" coordsize="414,414" path="m3237,1022l3125,1022,3125,1135,3155,1135,3155,1192,3170,1192,3170,1120,3140,1120,3140,1037,3237,1037,3237,1022xe" filled="true" fillcolor="#77787b" stroked="false">
                <v:path arrowok="t"/>
                <v:fill type="solid"/>
              </v:shape>
              <v:shape style="position:absolute;left:2895;top:793;width:414;height:414" coordorigin="2895,793" coordsize="414,414" path="m2982,932l2895,932,2895,1068,2982,1068,2982,1052,2910,1052,2910,947,2982,947,2982,932xe" filled="true" fillcolor="#77787b" stroked="false">
                <v:path arrowok="t"/>
                <v:fill type="solid"/>
              </v:shape>
              <v:shape style="position:absolute;left:2895;top:793;width:414;height:414" coordorigin="2895,793" coordsize="414,414" path="m3237,1037l3222,1037,3222,1068,3309,1068,3309,1052,3237,1052,3237,1037xe" filled="true" fillcolor="#77787b" stroked="false">
                <v:path arrowok="t"/>
                <v:fill type="solid"/>
              </v:shape>
              <v:shape style="position:absolute;left:2895;top:793;width:414;height:414" coordorigin="2895,793" coordsize="414,414" path="m3079,1022l2966,1022,2966,1052,2982,1052,2982,1037,3079,1037,3079,1022xe" filled="true" fillcolor="#77787b" stroked="false">
                <v:path arrowok="t"/>
                <v:fill type="solid"/>
              </v:shape>
              <v:shape style="position:absolute;left:2895;top:793;width:414;height:414" coordorigin="2895,793" coordsize="414,414" path="m3309,947l3293,947,3293,1052,3309,1052,3309,947xe" filled="true" fillcolor="#77787b" stroked="false">
                <v:path arrowok="t"/>
                <v:fill type="solid"/>
              </v:shape>
              <v:shape style="position:absolute;left:2895;top:793;width:414;height:414" coordorigin="2895,793" coordsize="414,414" path="m2982,947l2966,947,2966,977,3079,977,3079,962,2982,962,2982,947xe" filled="true" fillcolor="#77787b" stroked="false">
                <v:path arrowok="t"/>
                <v:fill type="solid"/>
              </v:shape>
              <v:shape style="position:absolute;left:2895;top:793;width:414;height:414" coordorigin="2895,793" coordsize="414,414" path="m3170,808l3155,808,3155,865,3125,865,3125,977,3237,977,3237,962,3140,962,3140,880,3170,880,3170,808xe" filled="true" fillcolor="#77787b" stroked="false">
                <v:path arrowok="t"/>
                <v:fill type="solid"/>
              </v:shape>
              <v:shape style="position:absolute;left:2895;top:793;width:414;height:414" coordorigin="2895,793" coordsize="414,414" path="m3170,793l3034,793,3034,880,3064,880,3064,962,3079,962,3079,865,3049,865,3049,808,3170,808,3170,793xe" filled="true" fillcolor="#77787b" stroked="false">
                <v:path arrowok="t"/>
                <v:fill type="solid"/>
              </v:shape>
              <v:shape style="position:absolute;left:2895;top:793;width:414;height:414" coordorigin="2895,793" coordsize="414,414" path="m3309,932l3222,932,3222,962,3237,962,3237,947,3309,947,3309,932xe" filled="true" fillcolor="#77787b" stroked="false">
                <v:path arrowok="t"/>
                <v:fill type="solid"/>
              </v:shape>
              <v:shape style="position:absolute;left:2900;top:1093;width:109;height:109" type="#_x0000_t75" stroked="false">
                <v:imagedata r:id="rId331" o:title=""/>
              </v:shape>
              <v:shape style="position:absolute;left:3191;top:1093;width:109;height:109" type="#_x0000_t75" stroked="false">
                <v:imagedata r:id="rId332" o:title=""/>
              </v:shape>
              <v:shape style="position:absolute;left:2900;top:799;width:109;height:109" type="#_x0000_t75" stroked="false">
                <v:imagedata r:id="rId333" o:title=""/>
              </v:shape>
              <v:shape style="position:absolute;left:3191;top:799;width:109;height:109" type="#_x0000_t75" stroked="false">
                <v:imagedata r:id="rId334" o:title=""/>
              </v:shape>
              <v:shape style="position:absolute;left:3990;top:4026;width:154;height:154" type="#_x0000_t75" stroked="false">
                <v:imagedata r:id="rId335" o:title=""/>
              </v:shape>
              <v:shape style="position:absolute;left:3993;top:5033;width:166;height:166" type="#_x0000_t75" stroked="false">
                <v:imagedata r:id="rId336" o:title=""/>
              </v:shape>
              <v:shape style="position:absolute;left:1628;top:4009;width:174;height:174" type="#_x0000_t75" stroked="false">
                <v:imagedata r:id="rId337" o:title=""/>
              </v:shape>
              <v:shape style="position:absolute;left:1612;top:5027;width:178;height:178" type="#_x0000_t75" stroked="false">
                <v:imagedata r:id="rId338" o:title=""/>
              </v:shape>
              <v:shape style="position:absolute;left:1740;top:6090;width:148;height:148" type="#_x0000_t75" stroked="false">
                <v:imagedata r:id="rId339" o:title=""/>
              </v:shape>
              <v:shape style="position:absolute;left:3887;top:6083;width:161;height:161" type="#_x0000_t75" stroked="false">
                <v:imagedata r:id="rId340" o:title=""/>
              </v:shape>
              <v:shape style="position:absolute;left:2801;top:6768;width:169;height:170" type="#_x0000_t75" stroked="false">
                <v:imagedata r:id="rId341" o:title=""/>
              </v:shape>
              <v:shape style="position:absolute;left:2133;top:2363;width:1473;height:1903" type="#_x0000_t75" stroked="false">
                <v:imagedata r:id="rId342" o:title=""/>
              </v:shape>
              <v:shape style="position:absolute;left:2231;top:2407;width:1273;height:1697" type="#_x0000_t75" stroked="false">
                <v:imagedata r:id="rId343" o:title=""/>
              </v:shape>
              <v:shape style="position:absolute;left:2215;top:2391;width:1307;height:1730" type="#_x0000_t75" stroked="false">
                <v:imagedata r:id="rId344" o:title=""/>
              </v:shape>
              <v:shape style="position:absolute;left:3175;top:3612;width:282;height:141" type="#_x0000_t75" stroked="false">
                <v:imagedata r:id="rId345" o:title=""/>
              </v:shape>
              <v:shape style="position:absolute;left:2900;top:3341;width:520;height:479" type="#_x0000_t75" stroked="false">
                <v:imagedata r:id="rId346" o:title=""/>
              </v:shape>
              <v:shape style="position:absolute;left:2307;top:3508;width:471;height:535" type="#_x0000_t75" stroked="false">
                <v:imagedata r:id="rId347" o:title=""/>
              </v:shape>
              <v:shape style="position:absolute;left:2538;top:2431;width:416;height:249" type="#_x0000_t75" stroked="false">
                <v:imagedata r:id="rId348" o:title=""/>
              </v:shape>
              <v:shape style="position:absolute;left:2891;top:2482;width:463;height:999" type="#_x0000_t75" stroked="false">
                <v:imagedata r:id="rId349" o:title=""/>
              </v:shape>
              <v:shape style="position:absolute;left:2705;top:3250;width:136;height:226" type="#_x0000_t75" stroked="false">
                <v:imagedata r:id="rId350" o:title=""/>
              </v:shape>
            </v:group>
            <v:group style="position:absolute;left:2569;top:3825;width:46;height:50" coordorigin="2569,3825" coordsize="46,50">
              <v:shape style="position:absolute;left:2569;top:3825;width:46;height:50" coordorigin="2569,3825" coordsize="46,50" path="m2606,3825l2583,3825,2574,3834,2569,3843,2569,3861,2579,3874,2606,3874,2615,3861,2615,3838,2606,3825xe" filled="true" fillcolor="#b5b7b9" stroked="false">
                <v:path arrowok="t"/>
                <v:fill type="solid"/>
              </v:shape>
            </v:group>
            <v:group style="position:absolute;left:2484;top:3902;width:45;height:50" coordorigin="2484,3902" coordsize="45,50">
              <v:shape style="position:absolute;left:2484;top:3902;width:45;height:50" coordorigin="2484,3902" coordsize="45,50" path="m2520,3902l2497,3902,2488,3910,2484,3920,2484,3938,2493,3951,2520,3951,2529,3938,2529,3915,2520,3902xe" filled="true" fillcolor="#b5b7b9" stroked="false">
                <v:path arrowok="t"/>
                <v:fill type="solid"/>
              </v:shape>
            </v:group>
            <v:group style="position:absolute;left:2687;top:3793;width:46;height:46" coordorigin="2687,3793" coordsize="46,46">
              <v:shape style="position:absolute;left:2687;top:3793;width:46;height:46" coordorigin="2687,3793" coordsize="46,46" path="m2723,3793l2701,3793,2691,3798,2691,3807,2687,3811,2687,3829,2701,3838,2723,3838,2732,3829,2732,3802,2723,3793xe" filled="true" fillcolor="#b5b7b9" stroked="false">
                <v:path arrowok="t"/>
                <v:fill type="solid"/>
              </v:shape>
            </v:group>
            <v:group style="position:absolute;left:2818;top:3811;width:46;height:46" coordorigin="2818,3811" coordsize="46,46">
              <v:shape style="position:absolute;left:2818;top:3811;width:46;height:46" coordorigin="2818,3811" coordsize="46,46" path="m2855,3811l2832,3811,2823,3816,2818,3825,2818,3847,2827,3857,2855,3857,2864,3847,2864,3820,2855,3811xe" filled="true" fillcolor="#b5b7b9" stroked="false">
                <v:path arrowok="t"/>
                <v:fill type="solid"/>
              </v:shape>
            </v:group>
            <v:group style="position:absolute;left:2936;top:3780;width:50;height:46" coordorigin="2936,3780" coordsize="50,46">
              <v:shape style="position:absolute;left:2936;top:3780;width:50;height:46" coordorigin="2936,3780" coordsize="50,46" path="m2972,3780l2950,3780,2940,3784,2940,3793,2936,3798,2936,3811,2950,3825,2972,3825,2985,3811,2985,3789,2972,3780xe" filled="true" fillcolor="#b5b7b9" stroked="false">
                <v:path arrowok="t"/>
                <v:fill type="solid"/>
              </v:shape>
              <v:shape style="position:absolute;left:2377;top:2651;width:633;height:600" type="#_x0000_t75" stroked="false">
                <v:imagedata r:id="rId351" o:title=""/>
              </v:shape>
              <v:shape style="position:absolute;left:3175;top:3612;width:282;height:140" type="#_x0000_t75" stroked="false">
                <v:imagedata r:id="rId352" o:title=""/>
              </v:shape>
            </v:group>
            <v:group style="position:absolute;left:2900;top:3341;width:521;height:480" coordorigin="2900,3341" coordsize="521,480">
              <v:shape style="position:absolute;left:2900;top:3341;width:521;height:480" coordorigin="2900,3341" coordsize="521,480" path="m3175,3341l3102,3426,3048,3471,2981,3508,2900,3531,2964,3586,3003,3639,3020,3693,3019,3752,3004,3820,3054,3784,3104,3734,3157,3680,3213,3628,3275,3586,3343,3564,3411,3564,3308,3523,3237,3487,3198,3450,3181,3405,3175,3341xe" filled="true" fillcolor="#323031" stroked="false">
                <v:path arrowok="t"/>
                <v:fill type="solid"/>
              </v:shape>
              <v:shape style="position:absolute;left:2900;top:3341;width:521;height:480" coordorigin="2900,3341" coordsize="521,480" path="m3411,3564l3343,3564,3420,3567,3411,3564xe" filled="true" fillcolor="#323031" stroked="false">
                <v:path arrowok="t"/>
                <v:fill type="solid"/>
              </v:shape>
            </v:group>
            <v:group style="position:absolute;left:2307;top:3508;width:471;height:536" coordorigin="2307,3508" coordsize="471,536">
              <v:shape style="position:absolute;left:2307;top:3508;width:471;height:536" coordorigin="2307,3508" coordsize="471,536" path="m2696,3508l2635,3566,2583,3622,2536,3678,2493,3737,2452,3802,2410,3876,2366,3960,2355,3980,2342,4003,2326,4024,2307,4042,2358,4043,2424,4033,2498,4005,2510,3997,2416,3997,2450,3903,2495,3820,2545,3747,2599,3683,2652,3630,2702,3586,2778,3527,2754,3527,2732,3522,2712,3515,2696,3508xe" filled="true" fillcolor="#323031" stroked="false">
                <v:path arrowok="t"/>
                <v:fill type="solid"/>
              </v:shape>
              <v:shape style="position:absolute;left:2307;top:3508;width:471;height:536" coordorigin="2307,3508" coordsize="471,536" path="m2637,3870l2583,3922,2528,3960,2473,3986,2416,3997,2510,3997,2571,3953,2637,3870xe" filled="true" fillcolor="#323031" stroked="false">
                <v:path arrowok="t"/>
                <v:fill type="solid"/>
              </v:shape>
              <v:shape style="position:absolute;left:2307;top:3508;width:471;height:536" coordorigin="2307,3508" coordsize="471,536" path="m2778,3526l2754,3527,2778,3527,2778,3526xe" filled="true" fillcolor="#323031" stroked="false">
                <v:path arrowok="t"/>
                <v:fill type="solid"/>
              </v:shape>
            </v:group>
            <v:group style="position:absolute;left:2538;top:2431;width:416;height:250" coordorigin="2538,2431" coordsize="416,250">
              <v:shape style="position:absolute;left:2538;top:2431;width:416;height:250" coordorigin="2538,2431" coordsize="416,250" path="m2954,2431l2849,2449,2770,2476,2685,2516,2605,2571,2538,2640,2575,2649,2605,2658,2631,2668,2655,2680,2686,2611,2736,2550,2801,2500,2876,2460,2954,2431xe" filled="true" fillcolor="#323031" stroked="false">
                <v:path arrowok="t"/>
                <v:fill type="solid"/>
              </v:shape>
            </v:group>
            <v:group style="position:absolute;left:2891;top:2482;width:463;height:1000" coordorigin="2891,2482" coordsize="463,1000">
              <v:shape style="position:absolute;left:2891;top:2482;width:463;height:1000" coordorigin="2891,2482" coordsize="463,1000" path="m3203,2482l3230,2531,3251,2593,3265,2664,3271,2740,3269,2819,3259,2899,3240,2975,3212,3046,3174,3108,3126,3159,3067,3196,3093,3242,3091,3292,3059,3346,2993,3408,2891,3481,2963,3454,3028,3417,3084,3371,3131,3317,3166,3255,3177,3205,3198,3172,3298,3051,3344,2940,3353,2873,3354,2802,3344,2730,3325,2659,3295,2592,3254,2532,3203,2482xe" filled="true" fillcolor="#323031" stroked="false">
                <v:path arrowok="t"/>
                <v:fill type="solid"/>
              </v:shape>
              <v:shape style="position:absolute;left:2705;top:3250;width:136;height:226" type="#_x0000_t75" stroked="false">
                <v:imagedata r:id="rId353" o:title=""/>
              </v:shape>
            </v:group>
            <v:group style="position:absolute;left:2569;top:3825;width:46;height:50" coordorigin="2569,3825" coordsize="46,50">
              <v:shape style="position:absolute;left:2569;top:3825;width:46;height:50" coordorigin="2569,3825" coordsize="46,50" path="m2606,3825l2583,3825,2574,3834,2569,3843,2569,3861,2579,3874,2606,3874,2615,3861,2615,3838,2606,3825xe" filled="true" fillcolor="#323031" stroked="false">
                <v:path arrowok="t"/>
                <v:fill type="solid"/>
              </v:shape>
            </v:group>
            <v:group style="position:absolute;left:2484;top:3902;width:45;height:50" coordorigin="2484,3902" coordsize="45,50">
              <v:shape style="position:absolute;left:2484;top:3902;width:45;height:50" coordorigin="2484,3902" coordsize="45,50" path="m2520,3902l2497,3902,2488,3910,2484,3920,2484,3938,2493,3951,2520,3951,2529,3938,2529,3915,2520,3902xe" filled="true" fillcolor="#323031" stroked="false">
                <v:path arrowok="t"/>
                <v:fill type="solid"/>
              </v:shape>
            </v:group>
            <v:group style="position:absolute;left:2687;top:3793;width:46;height:46" coordorigin="2687,3793" coordsize="46,46">
              <v:shape style="position:absolute;left:2687;top:3793;width:46;height:46" coordorigin="2687,3793" coordsize="46,46" path="m2723,3793l2701,3793,2691,3798,2691,3807,2687,3811,2687,3829,2701,3838,2723,3838,2732,3829,2732,3802,2723,3793xe" filled="true" fillcolor="#323031" stroked="false">
                <v:path arrowok="t"/>
                <v:fill type="solid"/>
              </v:shape>
            </v:group>
            <v:group style="position:absolute;left:2818;top:3811;width:46;height:46" coordorigin="2818,3811" coordsize="46,46">
              <v:shape style="position:absolute;left:2818;top:3811;width:46;height:46" coordorigin="2818,3811" coordsize="46,46" path="m2855,3811l2832,3811,2823,3816,2818,3825,2818,3847,2827,3857,2855,3857,2864,3847,2864,3820,2855,3811xe" filled="true" fillcolor="#323031" stroked="false">
                <v:path arrowok="t"/>
                <v:fill type="solid"/>
              </v:shape>
            </v:group>
            <v:group style="position:absolute;left:2936;top:3780;width:50;height:46" coordorigin="2936,3780" coordsize="50,46">
              <v:shape style="position:absolute;left:2936;top:3780;width:50;height:46" coordorigin="2936,3780" coordsize="50,46" path="m2972,3780l2950,3780,2940,3784,2940,3793,2936,3798,2936,3811,2950,3825,2972,3825,2985,3811,2985,3789,2972,3780xe" filled="true" fillcolor="#323031" stroked="false">
                <v:path arrowok="t"/>
                <v:fill type="solid"/>
              </v:shape>
            </v:group>
            <v:group style="position:absolute;left:2377;top:2652;width:634;height:598" coordorigin="2377,2652" coordsize="634,598">
              <v:shape style="position:absolute;left:2377;top:2652;width:634;height:598" coordorigin="2377,2652" coordsize="634,598" path="m2734,3169l2506,3169,2522,3195,2538,3218,2555,3237,2574,3250,2643,3218,2705,3187,2734,3169xe" filled="true" fillcolor="#323031" stroked="false">
                <v:path arrowok="t"/>
                <v:fill type="solid"/>
              </v:shape>
              <v:shape style="position:absolute;left:2377;top:2652;width:634;height:598" coordorigin="2377,2652" coordsize="634,598" path="m2441,2652l2419,2667,2408,2691,2416,2721,2391,2779,2378,2851,2377,2932,2391,3016,2421,3098,2470,3174,2479,3174,2502,3169,2734,3169,2763,3152,2816,3112,2868,3061,2918,2997,2971,2993,3001,2967,3010,2929,3001,2891,2984,2870,2891,2870,2839,2827,2778,2783,2710,2741,2635,2704,2553,2674,2466,2653,2441,2652xe" filled="true" fillcolor="#323031" stroked="false">
                <v:path arrowok="t"/>
                <v:fill type="solid"/>
              </v:shape>
              <v:shape style="position:absolute;left:2377;top:2652;width:634;height:598" coordorigin="2377,2652" coordsize="634,598" path="m2939,2851l2891,2870,2984,2870,2976,2862,2939,2851xe" filled="true" fillcolor="#323031" stroked="false">
                <v:path arrowok="t"/>
                <v:fill type="solid"/>
              </v:shape>
              <v:shape style="position:absolute;left:2423;top:2735;width:459;height:389" type="#_x0000_t75" stroked="false">
                <v:imagedata r:id="rId354" o:title=""/>
              </v:shape>
              <v:shape style="position:absolute;left:2524;top:2970;width:375;height:230" type="#_x0000_t75" stroked="false">
                <v:imagedata r:id="rId355" o:title=""/>
              </v:shape>
            </v:group>
            <v:group style="position:absolute;left:2423;top:2735;width:459;height:389" coordorigin="2423,2735" coordsize="459,389">
              <v:shape style="position:absolute;left:2423;top:2735;width:459;height:389" coordorigin="2423,2735" coordsize="459,389" path="m2506,2735l2433,2832,2423,2913,2428,2995,2449,3068,2488,3124,2586,3093,2680,3058,2765,3022,2834,2987,2882,2957,2873,2947,2869,2931,2868,2911,2873,2889,2805,2845,2748,2811,2687,2783,2610,2759,2506,2735xe" filled="true" fillcolor="#323031" stroked="false">
                <v:path arrowok="t"/>
                <v:fill type="solid"/>
              </v:shape>
              <v:shape style="position:absolute;left:2524;top:2880;width:461;height:321" type="#_x0000_t75" stroked="false">
                <v:imagedata r:id="rId356" o:title=""/>
              </v:shape>
              <v:shape style="position:absolute;left:2469;top:1884;width:1232;height:1272" type="#_x0000_t75" stroked="false">
                <v:imagedata r:id="rId357" o:title=""/>
              </v:shape>
              <v:shape style="position:absolute;left:2520;top:1918;width:1123;height:1171" type="#_x0000_t75" stroked="false">
                <v:imagedata r:id="rId358" o:title=""/>
              </v:shape>
            </v:group>
            <v:group style="position:absolute;left:3094;top:2538;width:3;height:3" coordorigin="3094,2538" coordsize="3,3">
              <v:shape style="position:absolute;left:3094;top:2538;width:3;height:3" coordorigin="3094,2538" coordsize="3,3" path="m3096,2539l3097,2540,3097,2540,3096,2539,3096,2539xe" filled="true" fillcolor="#58595b" stroked="false">
                <v:path arrowok="t"/>
                <v:fill type="solid"/>
              </v:shape>
              <v:shape style="position:absolute;left:3094;top:2538;width:3;height:3" coordorigin="3094,2538" coordsize="3,3" path="m3095,2538l3095,2539,3096,2539,3095,2538xe" filled="true" fillcolor="#58595b" stroked="false">
                <v:path arrowok="t"/>
                <v:fill type="solid"/>
              </v:shape>
              <v:shape style="position:absolute;left:3094;top:2538;width:3;height:3" coordorigin="3094,2538" coordsize="3,3" path="m3094,2538l3095,2538,3094,2538xe" filled="true" fillcolor="#58595b" stroked="false">
                <v:path arrowok="t"/>
                <v:fill type="solid"/>
              </v:shape>
            </v:group>
            <v:group style="position:absolute;left:2570;top:1948;width:995;height:1092" coordorigin="2570,1948" coordsize="995,1092">
              <v:shape style="position:absolute;left:2570;top:1948;width:995;height:1092" coordorigin="2570,1948" coordsize="995,1092" path="m3300,2778l3243,2778,3245,2794,3267,2890,3304,2962,3348,3010,3390,3040,3386,3028,3383,3018,3376,2990,3372,2974,3369,2956,3365,2936,3402,2936,3396,2916,3393,2896,3393,2880,3393,2876,3393,2872,3393,2856,3393,2834,3392,2818,3312,2818,3300,2778xe" filled="true" fillcolor="#ffffff" stroked="false">
                <v:path arrowok="t"/>
                <v:fill type="solid"/>
              </v:shape>
              <v:shape style="position:absolute;left:2570;top:1948;width:995;height:1092" coordorigin="2570,1948" coordsize="995,1092" path="m3402,2936l3365,2936,3377,2950,3391,2958,3405,2964,3415,2968,3403,2940,3402,2936xe" filled="true" fillcolor="#ffffff" stroked="false">
                <v:path arrowok="t"/>
                <v:fill type="solid"/>
              </v:shape>
              <v:shape style="position:absolute;left:2570;top:1948;width:995;height:1092" coordorigin="2570,1948" coordsize="995,1092" path="m3244,2544l3246,2596,3263,2650,3287,2722,3312,2818,3392,2818,3390,2806,3378,2770,3350,2722,3396,2722,3395,2714,3396,2700,3397,2690,3394,2672,3382,2648,3465,2648,3462,2636,3458,2626,3358,2626,3317,2602,3287,2582,3265,2564,3244,2544xe" filled="true" fillcolor="#ffffff" stroked="false">
                <v:path arrowok="t"/>
                <v:fill type="solid"/>
              </v:shape>
              <v:shape style="position:absolute;left:2570;top:1948;width:995;height:1092" coordorigin="2570,1948" coordsize="995,1092" path="m3255,2662l3162,2662,3180,2736,3182,2750,3186,2762,3189,2776,3193,2790,3200,2786,3206,2786,3212,2784,3243,2778,3300,2778,3294,2758,3269,2700,3255,2662xe" filled="true" fillcolor="#ffffff" stroked="false">
                <v:path arrowok="t"/>
                <v:fill type="solid"/>
              </v:shape>
              <v:shape style="position:absolute;left:2570;top:1948;width:995;height:1092" coordorigin="2570,1948" coordsize="995,1092" path="m3396,2722l3350,2722,3370,2740,3387,2754,3414,2772,3404,2752,3399,2736,3396,2724,3396,2722xe" filled="true" fillcolor="#ffffff" stroked="false">
                <v:path arrowok="t"/>
                <v:fill type="solid"/>
              </v:shape>
              <v:shape style="position:absolute;left:2570;top:1948;width:995;height:1092" coordorigin="2570,1948" coordsize="995,1092" path="m3465,2648l3382,2648,3402,2664,3421,2672,3440,2678,3457,2684,3468,2688,3479,2694,3491,2702,3475,2672,3470,2664,3465,2648xe" filled="true" fillcolor="#ffffff" stroked="false">
                <v:path arrowok="t"/>
                <v:fill type="solid"/>
              </v:shape>
              <v:shape style="position:absolute;left:2570;top:1948;width:995;height:1092" coordorigin="2570,1948" coordsize="995,1092" path="m3538,2588l3453,2588,3486,2630,3515,2660,3539,2678,3558,2688,3560,2690,3562,2692,3565,2692,3558,2682,3550,2668,3538,2652,3524,2630,3498,2596,3543,2596,3538,2588xe" filled="true" fillcolor="#ffffff" stroked="false">
                <v:path arrowok="t"/>
                <v:fill type="solid"/>
              </v:shape>
              <v:shape style="position:absolute;left:2570;top:1948;width:995;height:1092" coordorigin="2570,1948" coordsize="995,1092" path="m3042,2254l2986,2254,2995,2256,3001,2262,3006,2268,3008,2276,3008,2286,2974,2358,2962,2380,2954,2400,2952,2418,2952,2426,3002,2492,3069,2526,3085,2532,3092,2536,3116,2600,3118,2626,3119,2644,3121,2660,3123,2676,3128,2686,3129,2684,3131,2684,3147,2672,3162,2662,3255,2662,3246,2636,3229,2566,3226,2486,3022,2486,3031,2470,3049,2448,3080,2426,3130,2408,3133,2394,3128,2378,3120,2364,3113,2354,3130,2342,3147,2328,3169,2314,3003,2314,3042,2254xe" filled="true" fillcolor="#ffffff" stroked="false">
                <v:path arrowok="t"/>
                <v:fill type="solid"/>
              </v:shape>
              <v:shape style="position:absolute;left:2570;top:1948;width:995;height:1092" coordorigin="2570,1948" coordsize="995,1092" path="m3104,2438l3057,2456,3022,2486,3226,2486,3255,2522,3290,2562,3326,2600,3358,2626,3458,2626,3457,2622,3455,2614,3455,2608,3454,2598,3453,2588,3538,2588,3533,2580,3523,2554,3425,2554,3379,2490,3317,2490,3312,2472,3203,2472,3155,2440,3104,2438xe" filled="true" fillcolor="#ffffff" stroked="false">
                <v:path arrowok="t"/>
                <v:fill type="solid"/>
              </v:shape>
              <v:shape style="position:absolute;left:2570;top:1948;width:995;height:1092" coordorigin="2570,1948" coordsize="995,1092" path="m3543,2596l3498,2596,3548,2612,3553,2612,3543,2596xe" filled="true" fillcolor="#ffffff" stroked="false">
                <v:path arrowok="t"/>
                <v:fill type="solid"/>
              </v:shape>
              <v:shape style="position:absolute;left:2570;top:1948;width:995;height:1092" coordorigin="2570,1948" coordsize="995,1092" path="m3439,2308l3249,2308,3317,2354,3359,2418,3390,2490,3425,2554,3523,2554,3518,2542,3506,2502,3496,2462,3480,2400,3459,2342,3439,2308xe" filled="true" fillcolor="#ffffff" stroked="false">
                <v:path arrowok="t"/>
                <v:fill type="solid"/>
              </v:shape>
              <v:shape style="position:absolute;left:2570;top:1948;width:995;height:1092" coordorigin="2570,1948" coordsize="995,1092" path="m3285,2340l3296,2378,3304,2408,3311,2442,3317,2490,3379,2490,3374,2482,3339,2422,3313,2376,3285,2340xe" filled="true" fillcolor="#ffffff" stroked="false">
                <v:path arrowok="t"/>
                <v:fill type="solid"/>
              </v:shape>
              <v:shape style="position:absolute;left:2570;top:1948;width:995;height:1092" coordorigin="2570,1948" coordsize="995,1092" path="m3212,2316l3183,2324,3156,2342,3130,2364,3134,2374,3138,2386,3141,2400,3140,2412,3175,2440,3194,2458,3203,2472,3312,2472,3306,2450,3288,2400,3268,2350,3253,2318,3240,2318,3212,2316xe" filled="true" fillcolor="#ffffff" stroked="false">
                <v:path arrowok="t"/>
                <v:fill type="solid"/>
              </v:shape>
              <v:shape style="position:absolute;left:2570;top:1948;width:995;height:1092" coordorigin="2570,1948" coordsize="995,1092" path="m2736,2276l2654,2276,2654,2310,2651,2320,2646,2332,2643,2338,2640,2348,2637,2356,2646,2352,2653,2348,2662,2346,2673,2342,2685,2338,2701,2330,2722,2316,2744,2298,2793,2298,2820,2290,2730,2290,2736,2276xe" filled="true" fillcolor="#ffffff" stroked="false">
                <v:path arrowok="t"/>
                <v:fill type="solid"/>
              </v:shape>
              <v:shape style="position:absolute;left:2570;top:1948;width:995;height:1092" coordorigin="2570,1948" coordsize="995,1092" path="m2763,2180l2737,2186,2704,2198,2662,2210,2599,2292,2576,2330,2570,2338,2579,2332,2589,2324,2598,2318,2654,2276,2736,2276,2748,2250,2761,2222,2773,2202,2785,2186,2763,2180xe" filled="true" fillcolor="#ffffff" stroked="false">
                <v:path arrowok="t"/>
                <v:fill type="solid"/>
              </v:shape>
              <v:shape style="position:absolute;left:2570;top:1948;width:995;height:1092" coordorigin="2570,1948" coordsize="995,1092" path="m2793,2298l2744,2298,2744,2326,2759,2314,2774,2306,2793,2298xe" filled="true" fillcolor="#ffffff" stroked="false">
                <v:path arrowok="t"/>
                <v:fill type="solid"/>
              </v:shape>
              <v:shape style="position:absolute;left:2570;top:1948;width:995;height:1092" coordorigin="2570,1948" coordsize="995,1092" path="m3272,2238l3229,2252,3199,2282,3212,2290,3224,2296,3234,2304,3240,2318,3253,2318,3249,2308,3439,2308,3429,2292,3385,2254,3325,2240,3272,2238xe" filled="true" fillcolor="#ffffff" stroked="false">
                <v:path arrowok="t"/>
                <v:fill type="solid"/>
              </v:shape>
              <v:shape style="position:absolute;left:2570;top:1948;width:995;height:1092" coordorigin="2570,1948" coordsize="995,1092" path="m3257,2144l3003,2144,3056,2150,3073,2182,3064,2230,3038,2278,3003,2314,3169,2314,3172,2312,3213,2304,3204,2296,3189,2292,3173,2290,3162,2290,3184,2278,3204,2260,3221,2242,3233,2222,3210,2222,3228,2200,3255,2154,3257,2144xe" filled="true" fillcolor="#ffffff" stroked="false">
                <v:path arrowok="t"/>
                <v:fill type="solid"/>
              </v:shape>
              <v:shape style="position:absolute;left:2570;top:1948;width:995;height:1092" coordorigin="2570,1948" coordsize="995,1092" path="m2907,2288l2827,2288,2832,2292,2860,2300,2883,2298,2904,2290,2907,2288xe" filled="true" fillcolor="#ffffff" stroked="false">
                <v:path arrowok="t"/>
                <v:fill type="solid"/>
              </v:shape>
              <v:shape style="position:absolute;left:2570;top:1948;width:995;height:1092" coordorigin="2570,1948" coordsize="995,1092" path="m2821,2170l2774,2170,2817,2176,2794,2200,2768,2230,2746,2260,2730,2290,2820,2290,2827,2288,2907,2288,2924,2278,2934,2272,2794,2272,2811,2222,2820,2174,2821,2170xe" filled="true" fillcolor="#ffffff" stroked="false">
                <v:path arrowok="t"/>
                <v:fill type="solid"/>
              </v:shape>
              <v:shape style="position:absolute;left:2570;top:1948;width:995;height:1092" coordorigin="2570,1948" coordsize="995,1092" path="m2930,2200l2887,2234,2854,2252,2825,2262,2794,2272,2934,2272,2956,2258,2962,2258,2973,2254,3042,2254,3047,2246,3047,2240,2953,2240,2942,2232,2937,2222,2933,2208,2930,2200xe" filled="true" fillcolor="#ffffff" stroked="false">
                <v:path arrowok="t"/>
                <v:fill type="solid"/>
              </v:shape>
              <v:shape style="position:absolute;left:2570;top:1948;width:995;height:1092" coordorigin="2570,1948" coordsize="995,1092" path="m2962,2258l2956,2258,2956,2260,2962,2258xe" filled="true" fillcolor="#ffffff" stroked="false">
                <v:path arrowok="t"/>
                <v:fill type="solid"/>
              </v:shape>
              <v:shape style="position:absolute;left:2570;top:1948;width:995;height:1092" coordorigin="2570,1948" coordsize="995,1092" path="m3257,2090l2907,2090,2854,2120,2836,2154,2834,2194,2826,2244,2856,2236,2888,2220,2917,2196,2940,2168,2997,2168,2999,2164,3003,2144,3257,2144,3262,2114,3257,2090xe" filled="true" fillcolor="#ffffff" stroked="false">
                <v:path arrowok="t"/>
                <v:fill type="solid"/>
              </v:shape>
              <v:shape style="position:absolute;left:2570;top:1948;width:995;height:1092" coordorigin="2570,1948" coordsize="995,1092" path="m2999,2176l2992,2194,2979,2212,2965,2228,2953,2240,3047,2240,3049,2202,3026,2180,2999,2176xe" filled="true" fillcolor="#ffffff" stroked="false">
                <v:path arrowok="t"/>
                <v:fill type="solid"/>
              </v:shape>
              <v:shape style="position:absolute;left:2570;top:1948;width:995;height:1092" coordorigin="2570,1948" coordsize="995,1092" path="m2997,2168l2940,2168,2937,2178,2938,2194,2944,2208,2957,2218,2977,2198,2991,2180,2997,2168xe" filled="true" fillcolor="#ffffff" stroked="false">
                <v:path arrowok="t"/>
                <v:fill type="solid"/>
              </v:shape>
              <v:shape style="position:absolute;left:2570;top:1948;width:995;height:1092" coordorigin="2570,1948" coordsize="995,1092" path="m2721,2184l2685,2184,2663,2208,2698,2194,2721,2184xe" filled="true" fillcolor="#ffffff" stroked="false">
                <v:path arrowok="t"/>
                <v:fill type="solid"/>
              </v:shape>
              <v:shape style="position:absolute;left:2570;top:1948;width:995;height:1092" coordorigin="2570,1948" coordsize="995,1092" path="m2798,2080l2745,2082,2679,2114,2602,2190,2609,2192,2631,2192,2647,2190,2685,2184,2721,2184,2734,2178,2774,2170,2821,2170,2835,2132,2867,2100,2866,2098,2866,2098,2798,2080xe" filled="true" fillcolor="#ffffff" stroked="false">
                <v:path arrowok="t"/>
                <v:fill type="solid"/>
              </v:shape>
              <v:shape style="position:absolute;left:2570;top:1948;width:995;height:1092" coordorigin="2570,1948" coordsize="995,1092" path="m2950,2024l2921,2028,2892,2046,2872,2084,2871,2090,2886,2092,2897,2090,3257,2090,3255,2078,3239,2050,3226,2036,3016,2036,2969,2026,2950,2024xe" filled="true" fillcolor="#ffffff" stroked="false">
                <v:path arrowok="t"/>
                <v:fill type="solid"/>
              </v:shape>
              <v:shape style="position:absolute;left:2570;top:1948;width:995;height:1092" coordorigin="2570,1948" coordsize="995,1092" path="m2991,1986l2977,1986,2965,1988,2970,1990,2979,2000,3016,2036,3226,2036,3206,2016,3052,2016,3023,1998,3006,1990,2991,1986xe" filled="true" fillcolor="#ffffff" stroked="false">
                <v:path arrowok="t"/>
                <v:fill type="solid"/>
              </v:shape>
              <v:shape style="position:absolute;left:2570;top:1948;width:995;height:1092" coordorigin="2570,1948" coordsize="995,1092" path="m3028,1948l3038,1960,3043,1976,3052,2016,3206,2016,3199,2008,3145,1974,3086,1954,3028,1948xe" filled="true" fillcolor="#ffffff" stroked="false">
                <v:path arrowok="t"/>
                <v:fill type="solid"/>
              </v:shape>
              <v:shape style="position:absolute;left:2283;top:4381;width:1212;height:942" type="#_x0000_t75" stroked="false">
                <v:imagedata r:id="rId359" o:title=""/>
              </v:shape>
              <v:shape style="position:absolute;left:2332;top:4430;width:1110;height:843" type="#_x0000_t75" stroked="false">
                <v:imagedata r:id="rId360" o:title=""/>
              </v:shape>
              <v:shape style="position:absolute;left:2332;top:4432;width:1110;height:842" type="#_x0000_t75" stroked="false">
                <v:imagedata r:id="rId361" o:title=""/>
              </v:shape>
            </v:group>
          </v:group>
        </w:pict>
      </w:r>
      <w:r>
        <w:rPr>
          <w:rFonts w:ascii="Times New Roman" w:hAnsi="Times New Roman" w:cs="Times New Roman" w:eastAsia="Times New Roman" w:hint="default"/>
          <w:sz w:val="20"/>
          <w:szCs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0"/>
        <w:rPr>
          <w:rFonts w:ascii="Times New Roman" w:hAnsi="Times New Roman" w:cs="Times New Roman" w:eastAsia="Times New Roman" w:hint="default"/>
          <w:sz w:val="28"/>
          <w:szCs w:val="28"/>
        </w:rPr>
      </w:pPr>
      <w:r>
        <w:rPr/>
        <w:pict>
          <v:shapetype id="_x0000_t202" o:spt="202" coordsize="21600,21600" path="m,l,21600r21600,l21600,xe">
            <v:stroke joinstyle="miter"/>
            <v:path gradientshapeok="t" o:connecttype="rect"/>
          </v:shapetype>
          <v:shape style="position:absolute;margin-left:28.846001pt;margin-top:16.810953pt;width:150.7pt;height:28.45pt;mso-position-horizontal-relative:page;mso-position-vertical-relative:paragraph;z-index:1144;mso-wrap-distance-left:0;mso-wrap-distance-right:0" type="#_x0000_t202" filled="true" fillcolor="#231f20" stroked="false">
            <v:textbox inset="0,0,0,0">
              <w:txbxContent>
                <w:p>
                  <w:pPr>
                    <w:spacing w:line="187" w:lineRule="auto" w:before="43"/>
                    <w:ind w:left="1042" w:right="21" w:hanging="1017"/>
                    <w:jc w:val="left"/>
                    <w:rPr>
                      <w:rFonts w:ascii="Lucida Sans Unicode" w:hAnsi="Lucida Sans Unicode" w:cs="Lucida Sans Unicode" w:eastAsia="Lucida Sans Unicode" w:hint="default"/>
                      <w:sz w:val="23"/>
                      <w:szCs w:val="23"/>
                    </w:rPr>
                  </w:pPr>
                  <w:r>
                    <w:rPr>
                      <w:rFonts w:ascii="Lucida Sans Unicode" w:hAnsi="Lucida Sans Unicode"/>
                      <w:color w:val="FFFFFF"/>
                      <w:w w:val="105"/>
                      <w:sz w:val="23"/>
                    </w:rPr>
                    <w:t>SÁBADO</w:t>
                  </w:r>
                  <w:r>
                    <w:rPr>
                      <w:rFonts w:ascii="Lucida Sans Unicode" w:hAnsi="Lucida Sans Unicode"/>
                      <w:color w:val="FFFFFF"/>
                      <w:spacing w:val="-24"/>
                      <w:w w:val="105"/>
                      <w:sz w:val="23"/>
                    </w:rPr>
                    <w:t> </w:t>
                  </w:r>
                  <w:r>
                    <w:rPr>
                      <w:rFonts w:ascii="Lucida Sans Unicode" w:hAnsi="Lucida Sans Unicode"/>
                      <w:color w:val="FFFFFF"/>
                      <w:w w:val="105"/>
                      <w:sz w:val="23"/>
                    </w:rPr>
                    <w:t>9</w:t>
                  </w:r>
                  <w:r>
                    <w:rPr>
                      <w:rFonts w:ascii="Lucida Sans Unicode" w:hAnsi="Lucida Sans Unicode"/>
                      <w:color w:val="FFFFFF"/>
                      <w:spacing w:val="-24"/>
                      <w:w w:val="105"/>
                      <w:sz w:val="23"/>
                    </w:rPr>
                    <w:t> </w:t>
                  </w:r>
                  <w:r>
                    <w:rPr>
                      <w:rFonts w:ascii="Lucida Sans Unicode" w:hAnsi="Lucida Sans Unicode"/>
                      <w:color w:val="FFFFFF"/>
                      <w:w w:val="105"/>
                      <w:sz w:val="23"/>
                    </w:rPr>
                    <w:t>DE</w:t>
                  </w:r>
                  <w:r>
                    <w:rPr>
                      <w:rFonts w:ascii="Lucida Sans Unicode" w:hAnsi="Lucida Sans Unicode"/>
                      <w:color w:val="FFFFFF"/>
                      <w:spacing w:val="-24"/>
                      <w:w w:val="105"/>
                      <w:sz w:val="23"/>
                    </w:rPr>
                    <w:t> </w:t>
                  </w:r>
                  <w:r>
                    <w:rPr>
                      <w:rFonts w:ascii="Lucida Sans Unicode" w:hAnsi="Lucida Sans Unicode"/>
                      <w:color w:val="FFFFFF"/>
                      <w:w w:val="105"/>
                      <w:sz w:val="23"/>
                    </w:rPr>
                    <w:t>NOVIEMBRE </w:t>
                  </w:r>
                  <w:r>
                    <w:rPr>
                      <w:rFonts w:ascii="Lucida Sans Unicode" w:hAnsi="Lucida Sans Unicode"/>
                      <w:color w:val="FFFFFF"/>
                      <w:w w:val="105"/>
                      <w:sz w:val="23"/>
                    </w:rPr>
                  </w:r>
                  <w:r>
                    <w:rPr>
                      <w:rFonts w:ascii="Lucida Sans Unicode" w:hAnsi="Lucida Sans Unicode"/>
                      <w:color w:val="FFFFFF"/>
                      <w:sz w:val="23"/>
                    </w:rPr>
                    <w:t>DE</w:t>
                  </w:r>
                  <w:r>
                    <w:rPr>
                      <w:rFonts w:ascii="Lucida Sans Unicode" w:hAnsi="Lucida Sans Unicode"/>
                      <w:color w:val="FFFFFF"/>
                      <w:spacing w:val="-34"/>
                      <w:sz w:val="23"/>
                    </w:rPr>
                    <w:t> </w:t>
                  </w:r>
                  <w:r>
                    <w:rPr>
                      <w:rFonts w:ascii="Lucida Sans Unicode" w:hAnsi="Lucida Sans Unicode"/>
                      <w:color w:val="FFFFFF"/>
                      <w:sz w:val="23"/>
                    </w:rPr>
                    <w:t>2013</w:t>
                  </w:r>
                  <w:r>
                    <w:rPr>
                      <w:rFonts w:ascii="Lucida Sans Unicode" w:hAnsi="Lucida Sans Unicode"/>
                      <w:sz w:val="23"/>
                    </w:rPr>
                  </w:r>
                </w:p>
              </w:txbxContent>
            </v:textbox>
            <v:fill type="solid"/>
            <w10:wrap type="topAndBottom"/>
          </v:shape>
        </w:pict>
      </w:r>
    </w:p>
    <w:p>
      <w:pPr>
        <w:spacing w:line="227" w:lineRule="exact" w:before="38"/>
        <w:ind w:left="170" w:right="0" w:firstLine="0"/>
        <w:jc w:val="left"/>
        <w:rPr>
          <w:rFonts w:ascii="Arial" w:hAnsi="Arial" w:cs="Arial" w:eastAsia="Arial" w:hint="default"/>
          <w:sz w:val="20"/>
          <w:szCs w:val="20"/>
        </w:rPr>
      </w:pPr>
      <w:r>
        <w:rPr>
          <w:rFonts w:ascii="Arial"/>
          <w:b/>
          <w:color w:val="231F20"/>
          <w:spacing w:val="22"/>
          <w:sz w:val="20"/>
        </w:rPr>
        <w:t>GUADALAJ</w:t>
      </w:r>
      <w:r>
        <w:rPr>
          <w:rFonts w:ascii="Arial"/>
          <w:b/>
          <w:color w:val="231F20"/>
          <w:spacing w:val="-35"/>
          <w:sz w:val="20"/>
        </w:rPr>
        <w:t> </w:t>
      </w:r>
      <w:r>
        <w:rPr>
          <w:rFonts w:ascii="Arial"/>
          <w:b/>
          <w:color w:val="231F20"/>
          <w:spacing w:val="20"/>
          <w:sz w:val="20"/>
        </w:rPr>
        <w:t>ARA,</w:t>
      </w:r>
      <w:r>
        <w:rPr>
          <w:rFonts w:ascii="Arial"/>
          <w:b/>
          <w:color w:val="231F20"/>
          <w:spacing w:val="27"/>
          <w:sz w:val="20"/>
        </w:rPr>
        <w:t> </w:t>
      </w:r>
      <w:r>
        <w:rPr>
          <w:rFonts w:ascii="Arial"/>
          <w:b/>
          <w:color w:val="231F20"/>
          <w:sz w:val="20"/>
        </w:rPr>
        <w:t>J</w:t>
      </w:r>
      <w:r>
        <w:rPr>
          <w:rFonts w:ascii="Arial"/>
          <w:b/>
          <w:color w:val="231F20"/>
          <w:spacing w:val="-35"/>
          <w:sz w:val="20"/>
        </w:rPr>
        <w:t> </w:t>
      </w:r>
      <w:r>
        <w:rPr>
          <w:rFonts w:ascii="Arial"/>
          <w:b/>
          <w:color w:val="231F20"/>
          <w:spacing w:val="21"/>
          <w:sz w:val="20"/>
        </w:rPr>
        <w:t>ALISC</w:t>
      </w:r>
      <w:r>
        <w:rPr>
          <w:rFonts w:ascii="Arial"/>
          <w:b/>
          <w:color w:val="231F20"/>
          <w:spacing w:val="-35"/>
          <w:sz w:val="20"/>
        </w:rPr>
        <w:t> </w:t>
      </w:r>
      <w:r>
        <w:rPr>
          <w:rFonts w:ascii="Arial"/>
          <w:b/>
          <w:color w:val="231F20"/>
          <w:sz w:val="20"/>
        </w:rPr>
        <w:t>O</w:t>
      </w:r>
      <w:r>
        <w:rPr>
          <w:rFonts w:ascii="Arial"/>
          <w:sz w:val="20"/>
        </w:rPr>
      </w:r>
    </w:p>
    <w:p>
      <w:pPr>
        <w:tabs>
          <w:tab w:pos="1349" w:val="left" w:leader="none"/>
        </w:tabs>
        <w:spacing w:line="158" w:lineRule="exact" w:before="0"/>
        <w:ind w:left="247" w:right="0" w:firstLine="0"/>
        <w:jc w:val="left"/>
        <w:rPr>
          <w:rFonts w:ascii="Arial" w:hAnsi="Arial" w:cs="Arial" w:eastAsia="Arial" w:hint="default"/>
          <w:sz w:val="14"/>
          <w:szCs w:val="14"/>
        </w:rPr>
      </w:pPr>
      <w:r>
        <w:rPr/>
        <w:pict>
          <v:group style="position:absolute;margin-left:433.858002pt;margin-top:-62.008511pt;width:70.7pt;height:70.7pt;mso-position-horizontal-relative:page;mso-position-vertical-relative:paragraph;z-index:1216" coordorigin="8677,-1240" coordsize="1414,1414">
            <v:group style="position:absolute;left:8677;top:-1240;width:1414;height:1414" coordorigin="8677,-1240" coordsize="1414,1414">
              <v:shape style="position:absolute;left:8677;top:-1240;width:1414;height:1414" coordorigin="8677,-1240" coordsize="1414,1414" path="m9384,-1240l9307,-1236,9232,-1224,9160,-1204,9092,-1177,9027,-1144,8966,-1104,8910,-1058,8859,-1007,8813,-951,8774,-890,8740,-825,8713,-757,8693,-685,8681,-611,8677,-534,8681,-457,8693,-382,8713,-310,8740,-242,8774,-177,8813,-116,8859,-60,8910,-9,8966,37,9027,76,9092,110,9160,137,9232,157,9307,169,9384,173,9461,169,9535,157,9607,137,9676,110,9740,76,9801,37,9857,-9,9908,-60,9954,-116,9994,-177,10027,-242,10054,-310,10074,-382,10086,-457,10090,-534,10086,-611,10074,-685,10054,-757,10027,-825,9994,-890,9954,-951,9908,-1007,9857,-1058,9801,-1104,9740,-1144,9676,-1177,9607,-1204,9535,-1224,9461,-1236,9384,-1240xe" filled="true" fillcolor="#231f20" stroked="false">
                <v:path arrowok="t"/>
                <v:fill type="solid"/>
              </v:shape>
              <v:shape style="position:absolute;left:8829;top:-1013;width:1096;height:848" type="#_x0000_t202" filled="false" stroked="false">
                <v:textbox inset="0,0,0,0">
                  <w:txbxContent>
                    <w:p>
                      <w:pPr>
                        <w:spacing w:line="801" w:lineRule="exact" w:before="0"/>
                        <w:ind w:left="0" w:right="-12" w:firstLine="0"/>
                        <w:jc w:val="left"/>
                        <w:rPr>
                          <w:rFonts w:ascii="Arial" w:hAnsi="Arial" w:cs="Arial" w:eastAsia="Arial" w:hint="default"/>
                          <w:sz w:val="85"/>
                          <w:szCs w:val="85"/>
                        </w:rPr>
                      </w:pPr>
                      <w:r>
                        <w:rPr>
                          <w:rFonts w:ascii="Arial"/>
                          <w:b/>
                          <w:color w:val="FFFFFF"/>
                          <w:w w:val="115"/>
                          <w:sz w:val="85"/>
                        </w:rPr>
                        <w:t>31</w:t>
                      </w:r>
                      <w:r>
                        <w:rPr>
                          <w:rFonts w:ascii="Arial"/>
                          <w:sz w:val="85"/>
                        </w:rPr>
                      </w:r>
                    </w:p>
                  </w:txbxContent>
                </v:textbox>
                <w10:wrap type="none"/>
              </v:shape>
              <v:shape style="position:absolute;left:8993;top:-223;width:834;height:156" type="#_x0000_t202" filled="false" stroked="false">
                <v:textbox inset="0,0,0,0">
                  <w:txbxContent>
                    <w:p>
                      <w:pPr>
                        <w:spacing w:line="156" w:lineRule="exact" w:before="0"/>
                        <w:ind w:left="0" w:right="-19" w:firstLine="0"/>
                        <w:jc w:val="left"/>
                        <w:rPr>
                          <w:rFonts w:ascii="Lucida Sans Unicode" w:hAnsi="Lucida Sans Unicode" w:cs="Lucida Sans Unicode" w:eastAsia="Lucida Sans Unicode" w:hint="default"/>
                          <w:sz w:val="15"/>
                          <w:szCs w:val="15"/>
                        </w:rPr>
                      </w:pPr>
                      <w:r>
                        <w:rPr>
                          <w:rFonts w:ascii="Lucida Sans Unicode" w:hAnsi="Lucida Sans Unicode"/>
                          <w:color w:val="FFFFFF"/>
                          <w:w w:val="105"/>
                          <w:sz w:val="15"/>
                        </w:rPr>
                        <w:t>SECCIÓN</w:t>
                      </w:r>
                      <w:r>
                        <w:rPr>
                          <w:rFonts w:ascii="Lucida Sans Unicode" w:hAnsi="Lucida Sans Unicode"/>
                          <w:color w:val="FFFFFF"/>
                          <w:spacing w:val="7"/>
                          <w:w w:val="105"/>
                          <w:sz w:val="15"/>
                        </w:rPr>
                        <w:t> </w:t>
                      </w:r>
                      <w:r>
                        <w:rPr>
                          <w:rFonts w:ascii="Lucida Sans Unicode" w:hAnsi="Lucida Sans Unicode"/>
                          <w:color w:val="FFFFFF"/>
                          <w:w w:val="105"/>
                          <w:sz w:val="15"/>
                        </w:rPr>
                        <w:t>V</w:t>
                      </w:r>
                      <w:r>
                        <w:rPr>
                          <w:rFonts w:ascii="Lucida Sans Unicode" w:hAnsi="Lucida Sans Unicode"/>
                          <w:sz w:val="15"/>
                        </w:rPr>
                      </w:r>
                    </w:p>
                  </w:txbxContent>
                </v:textbox>
                <w10:wrap type="none"/>
              </v:shape>
            </v:group>
            <w10:wrap type="none"/>
          </v:group>
        </w:pict>
      </w:r>
      <w:r>
        <w:rPr/>
        <w:pict>
          <v:shape style="position:absolute;margin-left:27.0445pt;margin-top:-103.11351pt;width:45.248964pt;height:6.9825pt;mso-position-horizontal-relative:page;mso-position-vertical-relative:paragraph;z-index:1600" type="#_x0000_t75" stroked="false">
            <v:imagedata r:id="rId362" o:title=""/>
            <w10:wrap type="none"/>
          </v:shape>
        </w:pict>
      </w:r>
      <w:r>
        <w:rPr/>
        <w:pict>
          <v:group style="position:absolute;margin-left:75.400398pt;margin-top:-102.845512pt;width:60pt;height:8.7pt;mso-position-horizontal-relative:page;mso-position-vertical-relative:paragraph;z-index:1624" coordorigin="1508,-2057" coordsize="1200,174">
            <v:shape style="position:absolute;left:1508;top:-2013;width:271;height:130" type="#_x0000_t75" stroked="false">
              <v:imagedata r:id="rId363" o:title=""/>
            </v:shape>
            <v:shape style="position:absolute;left:1835;top:-2057;width:599;height:134" type="#_x0000_t75" stroked="false">
              <v:imagedata r:id="rId364" o:title=""/>
            </v:shape>
            <v:shape style="position:absolute;left:2468;top:-2054;width:240;height:129" type="#_x0000_t75" stroked="false">
              <v:imagedata r:id="rId365" o:title=""/>
            </v:shape>
            <w10:wrap type="none"/>
          </v:group>
        </w:pict>
      </w:r>
      <w:r>
        <w:rPr/>
        <w:pict>
          <v:group style="position:absolute;margin-left:27.7637pt;margin-top:-84.619514pt;width:124.75pt;height:9.3pt;mso-position-horizontal-relative:page;mso-position-vertical-relative:paragraph;z-index:1648" coordorigin="555,-1692" coordsize="2495,186">
            <v:shape style="position:absolute;left:555;top:-1686;width:519;height:179" type="#_x0000_t75" stroked="false">
              <v:imagedata r:id="rId366" o:title=""/>
            </v:shape>
            <v:shape style="position:absolute;left:1105;top:-1688;width:656;height:140" type="#_x0000_t75" stroked="false">
              <v:imagedata r:id="rId367" o:title=""/>
            </v:shape>
            <v:shape style="position:absolute;left:1792;top:-1692;width:203;height:185" type="#_x0000_t75" stroked="false">
              <v:imagedata r:id="rId368" o:title=""/>
            </v:shape>
            <v:shape style="position:absolute;left:2025;top:-1692;width:1025;height:185" type="#_x0000_t75" stroked="false">
              <v:imagedata r:id="rId369" o:title=""/>
            </v:shape>
            <w10:wrap type="none"/>
          </v:group>
        </w:pict>
      </w:r>
      <w:r>
        <w:rPr/>
        <w:pict>
          <v:shape style="position:absolute;margin-left:200.535004pt;margin-top:-598.258484pt;width:33.6445pt;height:610.245pt;mso-position-horizontal-relative:page;mso-position-vertical-relative:paragraph;z-index:1672" type="#_x0000_t75" stroked="false">
            <v:imagedata r:id="rId370" o:title=""/>
            <w10:wrap type="none"/>
          </v:shape>
        </w:pict>
      </w:r>
      <w:r>
        <w:rPr>
          <w:rFonts w:ascii="Arial"/>
          <w:color w:val="231F20"/>
          <w:sz w:val="14"/>
        </w:rPr>
        <w:t>T    O   </w:t>
      </w:r>
      <w:r>
        <w:rPr>
          <w:rFonts w:ascii="Arial"/>
          <w:color w:val="231F20"/>
          <w:spacing w:val="4"/>
          <w:sz w:val="14"/>
        </w:rPr>
        <w:t> </w:t>
      </w:r>
      <w:r>
        <w:rPr>
          <w:rFonts w:ascii="Arial"/>
          <w:color w:val="231F20"/>
          <w:sz w:val="14"/>
        </w:rPr>
        <w:t>M   </w:t>
      </w:r>
      <w:r>
        <w:rPr>
          <w:rFonts w:ascii="Arial"/>
          <w:color w:val="231F20"/>
          <w:spacing w:val="4"/>
          <w:sz w:val="14"/>
        </w:rPr>
        <w:t> </w:t>
      </w:r>
      <w:r>
        <w:rPr>
          <w:rFonts w:ascii="Arial"/>
          <w:color w:val="231F20"/>
          <w:sz w:val="14"/>
        </w:rPr>
        <w:t>O</w:t>
        <w:tab/>
        <w:t>C   C   C   L   X   X   V   I   </w:t>
      </w:r>
      <w:r>
        <w:rPr>
          <w:rFonts w:ascii="Arial"/>
          <w:color w:val="231F20"/>
          <w:spacing w:val="5"/>
          <w:sz w:val="14"/>
        </w:rPr>
        <w:t> </w:t>
      </w:r>
      <w:r>
        <w:rPr>
          <w:rFonts w:ascii="Arial"/>
          <w:color w:val="231F20"/>
          <w:sz w:val="14"/>
        </w:rPr>
        <w:t>I</w:t>
      </w:r>
      <w:r>
        <w:rPr>
          <w:rFonts w:ascii="Arial"/>
          <w:sz w:val="14"/>
        </w:rPr>
      </w:r>
    </w:p>
    <w:p>
      <w:pPr>
        <w:spacing w:after="0" w:line="158" w:lineRule="exact"/>
        <w:jc w:val="left"/>
        <w:rPr>
          <w:rFonts w:ascii="Arial" w:hAnsi="Arial" w:cs="Arial" w:eastAsia="Arial" w:hint="default"/>
          <w:sz w:val="14"/>
          <w:szCs w:val="14"/>
        </w:rPr>
        <w:sectPr>
          <w:type w:val="continuous"/>
          <w:pgSz w:w="11630" w:h="15310"/>
          <w:pgMar w:top="1120" w:bottom="280" w:left="420" w:right="680"/>
        </w:sectPr>
      </w:pPr>
    </w:p>
    <w:p>
      <w:pPr>
        <w:spacing w:line="240" w:lineRule="auto" w:before="0"/>
        <w:rPr>
          <w:rFonts w:ascii="Times New Roman" w:hAnsi="Times New Roman" w:cs="Times New Roman" w:eastAsia="Times New Roman" w:hint="default"/>
          <w:sz w:val="20"/>
          <w:szCs w:val="20"/>
        </w:rPr>
      </w:pPr>
      <w:r>
        <w:rPr/>
        <w:pict>
          <v:group style="position:absolute;margin-left:295.575012pt;margin-top:201.285004pt;width:53.05pt;height:6.7pt;mso-position-horizontal-relative:page;mso-position-vertical-relative:page;z-index:-127744" coordorigin="5912,4026" coordsize="1061,134">
            <v:shape style="position:absolute;left:5912;top:4029;width:315;height:127" type="#_x0000_t75" stroked="false">
              <v:imagedata r:id="rId371" o:title=""/>
            </v:shape>
            <v:shape style="position:absolute;left:6287;top:4026;width:685;height:134" type="#_x0000_t75" stroked="false">
              <v:imagedata r:id="rId372" o:title=""/>
            </v:shape>
            <w10:wrap type="none"/>
          </v:group>
        </w:pict>
      </w:r>
      <w:r>
        <w:rPr/>
        <w:pict>
          <v:shape style="position:absolute;margin-left:155.908997pt;margin-top:128.005997pt;width:6.025614pt;height:8.4525pt;mso-position-horizontal-relative:page;mso-position-vertical-relative:page;z-index:2344" type="#_x0000_t75" stroked="false">
            <v:imagedata r:id="rId373" o:title=""/>
            <w10:wrap type="none"/>
          </v:shape>
        </w:pict>
      </w:r>
      <w:r>
        <w:rPr/>
        <w:pict>
          <v:shape style="position:absolute;margin-left:167.817993pt;margin-top:127.857002pt;width:6.030585pt;height:8.7975pt;mso-position-horizontal-relative:page;mso-position-vertical-relative:page;z-index:2368" type="#_x0000_t75" stroked="false">
            <v:imagedata r:id="rId374" o:title=""/>
            <w10:wrap type="none"/>
          </v:shape>
        </w:pict>
      </w:r>
      <w:r>
        <w:rPr/>
        <w:pict>
          <v:shape style="position:absolute;margin-left:180.134003pt;margin-top:128.005997pt;width:6.776499pt;height:8.625pt;mso-position-horizontal-relative:page;mso-position-vertical-relative:page;z-index:2392" type="#_x0000_t75" stroked="false">
            <v:imagedata r:id="rId375" o:title=""/>
            <w10:wrap type="none"/>
          </v:shape>
        </w:pict>
      </w:r>
      <w:r>
        <w:rPr/>
        <w:pict>
          <v:group style="position:absolute;margin-left:192.421005pt;margin-top:127.745003pt;width:3.25pt;height:9pt;mso-position-horizontal-relative:page;mso-position-vertical-relative:page;z-index:2416" coordorigin="3848,2555" coordsize="65,180">
            <v:group style="position:absolute;left:3852;top:2725;width:57;height:2" coordorigin="3852,2725" coordsize="57,2">
              <v:shape style="position:absolute;left:3852;top:2725;width:57;height:2" coordorigin="3852,2725" coordsize="57,0" path="m3852,2725l3909,2725e" filled="false" stroked="true" strokeweight=".388pt" strokecolor="#d1d3d4">
                <v:path arrowok="t"/>
              </v:shape>
            </v:group>
            <v:group style="position:absolute;left:3881;top:2568;width:2;height:154" coordorigin="3881,2568" coordsize="2,154">
              <v:shape style="position:absolute;left:3881;top:2568;width:2;height:154" coordorigin="3881,2568" coordsize="0,154" path="m3881,2568l3881,2722e" filled="false" stroked="true" strokeweight="1.272349pt" strokecolor="#d1d3d4">
                <v:path arrowok="t"/>
              </v:shape>
            </v:group>
            <v:group style="position:absolute;left:3852;top:2564;width:57;height:2" coordorigin="3852,2564" coordsize="57,2">
              <v:shape style="position:absolute;left:3852;top:2564;width:57;height:2" coordorigin="3852,2564" coordsize="57,0" path="m3852,2564l3909,2564e" filled="false" stroked="true" strokeweight=".388pt" strokecolor="#d1d3d4">
                <v:path arrowok="t"/>
              </v:shape>
            </v:group>
            <w10:wrap type="none"/>
          </v:group>
        </w:pict>
      </w:r>
      <w:r>
        <w:rPr/>
        <w:pict>
          <v:shape style="position:absolute;margin-left:201.744003pt;margin-top:125.167007pt;width:7.712244pt;height:11.475pt;mso-position-horizontal-relative:page;mso-position-vertical-relative:page;z-index:2440" type="#_x0000_t75" stroked="false">
            <v:imagedata r:id="rId376" o:title=""/>
            <w10:wrap type="none"/>
          </v:shape>
        </w:pict>
      </w:r>
      <w:r>
        <w:rPr/>
        <w:pict>
          <v:shape style="position:absolute;margin-left:215.716003pt;margin-top:128.007004pt;width:7.279655pt;height:8.4525pt;mso-position-horizontal-relative:page;mso-position-vertical-relative:page;z-index:2464" type="#_x0000_t75" stroked="false">
            <v:imagedata r:id="rId377" o:title=""/>
            <w10:wrap type="none"/>
          </v:shape>
        </w:pict>
      </w:r>
      <w:r>
        <w:rPr/>
        <w:pict>
          <v:group style="position:absolute;margin-left:229.069pt;margin-top:127.745003pt;width:3.25pt;height:9pt;mso-position-horizontal-relative:page;mso-position-vertical-relative:page;z-index:2488" coordorigin="4581,2555" coordsize="65,180">
            <v:group style="position:absolute;left:4585;top:2725;width:57;height:2" coordorigin="4585,2725" coordsize="57,2">
              <v:shape style="position:absolute;left:4585;top:2725;width:57;height:2" coordorigin="4585,2725" coordsize="57,0" path="m4585,2725l4642,2725e" filled="false" stroked="true" strokeweight=".388pt" strokecolor="#d1d3d4">
                <v:path arrowok="t"/>
              </v:shape>
            </v:group>
            <v:group style="position:absolute;left:4614;top:2568;width:2;height:154" coordorigin="4614,2568" coordsize="2,154">
              <v:shape style="position:absolute;left:4614;top:2568;width:2;height:154" coordorigin="4614,2568" coordsize="0,154" path="m4614,2568l4614,2722e" filled="false" stroked="true" strokeweight="1.271333pt" strokecolor="#d1d3d4">
                <v:path arrowok="t"/>
              </v:shape>
            </v:group>
            <v:group style="position:absolute;left:4585;top:2564;width:57;height:2" coordorigin="4585,2564" coordsize="57,2">
              <v:shape style="position:absolute;left:4585;top:2564;width:57;height:2" coordorigin="4585,2564" coordsize="57,0" path="m4585,2564l4642,2564e" filled="false" stroked="true" strokeweight=".388pt" strokecolor="#d1d3d4">
                <v:path arrowok="t"/>
              </v:shape>
            </v:group>
            <w10:wrap type="none"/>
          </v:group>
        </w:pict>
      </w:r>
      <w:r>
        <w:rPr/>
        <w:pict>
          <v:shape style="position:absolute;margin-left:238.391418pt;margin-top:127.849007pt;width:6.536353pt;height:8.7975pt;mso-position-horizontal-relative:page;mso-position-vertical-relative:page;z-index:2512" type="#_x0000_t75" stroked="false">
            <v:imagedata r:id="rId378" o:title=""/>
            <w10:wrap type="none"/>
          </v:shape>
        </w:pict>
      </w:r>
      <w:r>
        <w:rPr/>
        <w:pict>
          <v:shape style="position:absolute;margin-left:251.311005pt;margin-top:127.849007pt;width:7.725468pt;height:8.7975pt;mso-position-horizontal-relative:page;mso-position-vertical-relative:page;z-index:2536" type="#_x0000_t75" stroked="false">
            <v:imagedata r:id="rId379" o:title=""/>
            <w10:wrap type="none"/>
          </v:shape>
        </w:pict>
      </w:r>
      <w:r>
        <w:rPr/>
        <w:pict>
          <v:shape style="position:absolute;margin-left:274.091003pt;margin-top:127.849007pt;width:7.726474pt;height:8.7975pt;mso-position-horizontal-relative:page;mso-position-vertical-relative:page;z-index:2560" type="#_x0000_t75" stroked="false">
            <v:imagedata r:id="rId380" o:title=""/>
            <w10:wrap type="none"/>
          </v:shape>
        </w:pict>
      </w:r>
      <w:r>
        <w:rPr/>
        <w:pict>
          <v:shape style="position:absolute;margin-left:288.065002pt;margin-top:127.858002pt;width:5.75335pt;height:8.625pt;mso-position-horizontal-relative:page;mso-position-vertical-relative:page;z-index:2584" type="#_x0000_t75" stroked="false">
            <v:imagedata r:id="rId381" o:title=""/>
            <w10:wrap type="none"/>
          </v:shape>
        </w:pict>
      </w:r>
      <w:r>
        <w:rPr/>
        <w:pict>
          <v:group style="position:absolute;margin-left:299.52301pt;margin-top:127.745003pt;width:3.25pt;height:9pt;mso-position-horizontal-relative:page;mso-position-vertical-relative:page;z-index:2608" coordorigin="5990,2555" coordsize="65,180">
            <v:group style="position:absolute;left:5994;top:2725;width:57;height:2" coordorigin="5994,2725" coordsize="57,2">
              <v:shape style="position:absolute;left:5994;top:2725;width:57;height:2" coordorigin="5994,2725" coordsize="57,0" path="m5994,2725l6051,2725e" filled="false" stroked="true" strokeweight=".388pt" strokecolor="#d1d3d4">
                <v:path arrowok="t"/>
              </v:shape>
            </v:group>
            <v:group style="position:absolute;left:6023;top:2568;width:2;height:154" coordorigin="6023,2568" coordsize="2,154">
              <v:shape style="position:absolute;left:6023;top:2568;width:2;height:154" coordorigin="6023,2568" coordsize="0,154" path="m6023,2568l6023,2722e" filled="false" stroked="true" strokeweight="1.273349pt" strokecolor="#d1d3d4">
                <v:path arrowok="t"/>
              </v:shape>
            </v:group>
            <v:group style="position:absolute;left:5994;top:2564;width:57;height:2" coordorigin="5994,2564" coordsize="57,2">
              <v:shape style="position:absolute;left:5994;top:2564;width:57;height:2" coordorigin="5994,2564" coordsize="57,0" path="m5994,2564l6051,2564e" filled="false" stroked="true" strokeweight=".388pt" strokecolor="#d1d3d4">
                <v:path arrowok="t"/>
              </v:shape>
            </v:group>
            <w10:wrap type="none"/>
          </v:group>
        </w:pict>
      </w:r>
      <w:r>
        <w:rPr/>
        <w:pict>
          <v:shape style="position:absolute;margin-left:308.846436pt;margin-top:127.849007pt;width:6.536353pt;height:8.7975pt;mso-position-horizontal-relative:page;mso-position-vertical-relative:page;z-index:2632" type="#_x0000_t75" stroked="false">
            <v:imagedata r:id="rId382" o:title=""/>
            <w10:wrap type="none"/>
          </v:shape>
        </w:pict>
      </w:r>
      <w:r>
        <w:rPr/>
        <w:pict>
          <v:group style="position:absolute;margin-left:321.567993pt;margin-top:127.745003pt;width:3.25pt;height:9pt;mso-position-horizontal-relative:page;mso-position-vertical-relative:page;z-index:2656" coordorigin="6431,2555" coordsize="65,180">
            <v:group style="position:absolute;left:6435;top:2725;width:57;height:2" coordorigin="6435,2725" coordsize="57,2">
              <v:shape style="position:absolute;left:6435;top:2725;width:57;height:2" coordorigin="6435,2725" coordsize="57,0" path="m6435,2725l6492,2725e" filled="false" stroked="true" strokeweight=".388pt" strokecolor="#d1d3d4">
                <v:path arrowok="t"/>
              </v:shape>
            </v:group>
            <v:group style="position:absolute;left:6464;top:2568;width:2;height:154" coordorigin="6464,2568" coordsize="2,154">
              <v:shape style="position:absolute;left:6464;top:2568;width:2;height:154" coordorigin="6464,2568" coordsize="0,154" path="m6464,2568l6464,2722e" filled="false" stroked="true" strokeweight="1.271556pt" strokecolor="#d1d3d4">
                <v:path arrowok="t"/>
              </v:shape>
            </v:group>
            <v:group style="position:absolute;left:6435;top:2564;width:57;height:2" coordorigin="6435,2564" coordsize="57,2">
              <v:shape style="position:absolute;left:6435;top:2564;width:57;height:2" coordorigin="6435,2564" coordsize="57,0" path="m6435,2564l6492,2564e" filled="false" stroked="true" strokeweight=".388pt" strokecolor="#d1d3d4">
                <v:path arrowok="t"/>
              </v:shape>
            </v:group>
            <w10:wrap type="none"/>
          </v:group>
        </w:pict>
      </w:r>
      <w:r>
        <w:rPr/>
        <w:pict>
          <v:shape style="position:absolute;margin-left:330.296997pt;margin-top:128.007004pt;width:7.872092pt;height:8.4525pt;mso-position-horizontal-relative:page;mso-position-vertical-relative:page;z-index:2680" type="#_x0000_t75" stroked="false">
            <v:imagedata r:id="rId383" o:title=""/>
            <w10:wrap type="none"/>
          </v:shape>
        </w:pict>
      </w:r>
      <w:r>
        <w:rPr/>
        <w:pict>
          <v:shape style="position:absolute;margin-left:343.848999pt;margin-top:128.007004pt;width:5.686007pt;height:8.625pt;mso-position-horizontal-relative:page;mso-position-vertical-relative:page;z-index:2704" type="#_x0000_t75" stroked="false">
            <v:imagedata r:id="rId384" o:title=""/>
            <w10:wrap type="none"/>
          </v:shape>
        </w:pict>
      </w:r>
      <w:r>
        <w:rPr/>
        <w:pict>
          <v:group style="position:absolute;margin-left:155.324005pt;margin-top:98.785004pt;width:89.35pt;height:18.650pt;mso-position-horizontal-relative:page;mso-position-vertical-relative:page;z-index:2728" coordorigin="3106,1976" coordsize="1787,373">
            <v:shape style="position:absolute;left:3106;top:1977;width:257;height:370" type="#_x0000_t75" stroked="false">
              <v:imagedata r:id="rId385" o:title=""/>
            </v:shape>
            <v:shape style="position:absolute;left:3397;top:1976;width:531;height:373" type="#_x0000_t75" stroked="false">
              <v:imagedata r:id="rId386" o:title=""/>
            </v:shape>
            <v:group style="position:absolute;left:3896;top:1982;width:646;height:360" coordorigin="3896,1982" coordsize="646,360">
              <v:shape style="position:absolute;left:3896;top:1982;width:646;height:360" coordorigin="3896,1982" coordsize="646,360" path="m4077,1982l4052,1982,4049,1984,3927,2315,3926,2317,3900,2317,3896,2320,3896,2339,3900,2342,3991,2342,3994,2339,3994,2320,3991,2317,3962,2317,3994,2226,4168,2226,4157,2196,4006,2196,4050,2076,4113,2076,4079,1984,4077,1982xe" filled="true" fillcolor="#d1d3d4" stroked="false">
                <v:path arrowok="t"/>
                <v:fill type="solid"/>
              </v:shape>
              <v:shape style="position:absolute;left:3896;top:1982;width:646;height:360" coordorigin="3896,1982" coordsize="646,360" path="m4168,2226l4104,2226,4137,2317,4108,2317,4105,2320,4105,2339,4108,2342,4227,2342,4230,2340,4231,2337,4416,2337,4443,2330,4458,2321,4231,2321,4230,2319,4227,2317,4202,2317,4168,2226xe" filled="true" fillcolor="#d1d3d4" stroked="false">
                <v:path arrowok="t"/>
                <v:fill type="solid"/>
              </v:shape>
              <v:shape style="position:absolute;left:3896;top:1982;width:646;height:360" coordorigin="3896,1982" coordsize="646,360" path="m4416,2337l4231,2337,4232,2340,4235,2342,4377,2342,4412,2339,4416,2337xe" filled="true" fillcolor="#d1d3d4" stroked="false">
                <v:path arrowok="t"/>
                <v:fill type="solid"/>
              </v:shape>
              <v:shape style="position:absolute;left:3896;top:1982;width:646;height:360" coordorigin="3896,1982" coordsize="646,360" path="m4465,2006l4264,2006,4264,2317,4235,2317,4232,2319,4231,2321,4458,2321,4471,2315,4475,2312,4324,2312,4324,2013,4475,2013,4471,2009,4465,2006xe" filled="true" fillcolor="#d1d3d4" stroked="false">
                <v:path arrowok="t"/>
                <v:fill type="solid"/>
              </v:shape>
              <v:shape style="position:absolute;left:3896;top:1982;width:646;height:360" coordorigin="3896,1982" coordsize="646,360" path="m4475,2013l4377,2013,4398,2015,4417,2022,4463,2074,4480,2162,4478,2195,4450,2272,4398,2309,4377,2312,4475,2312,4516,2267,4539,2201,4541,2162,4539,2123,4530,2088,4516,2057,4496,2031,4475,2013xe" filled="true" fillcolor="#d1d3d4" stroked="false">
                <v:path arrowok="t"/>
                <v:fill type="solid"/>
              </v:shape>
              <v:shape style="position:absolute;left:3896;top:1982;width:646;height:360" coordorigin="3896,1982" coordsize="646,360" path="m4113,2076l4050,2076,4093,2196,4157,2196,4113,2076xe" filled="true" fillcolor="#d1d3d4" stroked="false">
                <v:path arrowok="t"/>
                <v:fill type="solid"/>
              </v:shape>
              <v:shape style="position:absolute;left:3896;top:1982;width:646;height:360" coordorigin="3896,1982" coordsize="646,360" path="m4377,1982l4234,1982,4231,1986,4231,2004,4234,2007,4238,2007,4264,2006,4465,2006,4443,1994,4412,1985,4377,1982xe" filled="true" fillcolor="#d1d3d4" stroked="false">
                <v:path arrowok="t"/>
                <v:fill type="solid"/>
              </v:shape>
              <v:shape style="position:absolute;left:4565;top:1976;width:328;height:373" type="#_x0000_t75" stroked="false">
                <v:imagedata r:id="rId387" o:title=""/>
              </v:shape>
            </v:group>
            <w10:wrap type="none"/>
          </v:group>
        </w:pict>
      </w:r>
      <w:r>
        <w:rPr/>
        <w:pict>
          <v:group style="position:absolute;margin-left:248.742004pt;margin-top:98.785004pt;width:103.7pt;height:22.7pt;mso-position-horizontal-relative:page;mso-position-vertical-relative:page;z-index:2752" coordorigin="4975,1976" coordsize="2074,454">
            <v:group style="position:absolute;left:5259;top:1982;width:187;height:447" coordorigin="5259,1982" coordsize="187,447">
              <v:shape style="position:absolute;left:5259;top:1982;width:187;height:447" coordorigin="5259,1982" coordsize="187,447" path="m5300,2333l5287,2333,5277,2335,5268,2341,5261,2354,5259,2375,5259,2388,5308,2428,5324,2429,5362,2419,5378,2401,5320,2401,5312,2398,5312,2371,5315,2362,5322,2350,5321,2346,5310,2337,5300,2333xe" filled="true" fillcolor="#d1d3d4" stroked="false">
                <v:path arrowok="t"/>
                <v:fill type="solid"/>
              </v:shape>
              <v:shape style="position:absolute;left:5259;top:1982;width:187;height:447" coordorigin="5259,1982" coordsize="187,447" path="m5443,2006l5352,2006,5352,2359,5350,2383,5343,2395,5335,2400,5329,2401,5378,2401,5390,2388,5407,2336,5412,2265,5412,2007,5442,2007,5443,2006xe" filled="true" fillcolor="#d1d3d4" stroked="false">
                <v:path arrowok="t"/>
                <v:fill type="solid"/>
              </v:shape>
              <v:shape style="position:absolute;left:5259;top:1982;width:187;height:447" coordorigin="5259,1982" coordsize="187,447" path="m5442,1982l5322,1982,5319,1986,5319,2004,5322,2007,5327,2007,5352,2006,5443,2006,5446,2004,5446,1986,5442,1982xe" filled="true" fillcolor="#d1d3d4" stroked="false">
                <v:path arrowok="t"/>
                <v:fill type="solid"/>
              </v:shape>
            </v:group>
            <v:group style="position:absolute;left:5436;top:1982;width:698;height:365" coordorigin="5436,1982" coordsize="698,365">
              <v:shape style="position:absolute;left:5436;top:1982;width:698;height:365" coordorigin="5436,1982" coordsize="698,365" path="m6008,2341l5768,2341,5769,2341,5771,2342,5940,2342,5959,2342,5975,2343,5989,2345,6000,2347,6005,2347,6008,2344,6008,2341xe" filled="true" fillcolor="#d1d3d4" stroked="false">
                <v:path arrowok="t"/>
                <v:fill type="solid"/>
              </v:shape>
              <v:shape style="position:absolute;left:5436;top:1982;width:698;height:365" coordorigin="5436,1982" coordsize="698,365" path="m5616,1982l5591,1982,5589,1984,5467,2314,5466,2317,5439,2317,5436,2320,5436,2339,5439,2342,5530,2342,5534,2339,5534,2320,5530,2317,5501,2317,5534,2227,5708,2227,5697,2196,5546,2196,5590,2076,5653,2076,5620,1987,5619,1984,5616,1982xe" filled="true" fillcolor="#d1d3d4" stroked="false">
                <v:path arrowok="t"/>
                <v:fill type="solid"/>
              </v:shape>
              <v:shape style="position:absolute;left:5436;top:1982;width:698;height:365" coordorigin="5436,1982" coordsize="698,365" path="m5708,2227l5644,2227,5677,2317,5648,2317,5644,2320,5644,2339,5648,2342,5766,2342,5767,2341,5768,2341,6008,2341,6008,2339,6133,2339,6133,2339,6133,2330,6007,2330,6005,2318,5768,2318,5767,2318,5766,2317,5742,2317,5708,2227xe" filled="true" fillcolor="#d1d3d4" stroked="false">
                <v:path arrowok="t"/>
                <v:fill type="solid"/>
              </v:shape>
              <v:shape style="position:absolute;left:5436;top:1982;width:698;height:365" coordorigin="5436,1982" coordsize="698,365" path="m6133,2339l6008,2339,6010,2341,6012,2342,6130,2342,6133,2339xe" filled="true" fillcolor="#d1d3d4" stroked="false">
                <v:path arrowok="t"/>
                <v:fill type="solid"/>
              </v:shape>
              <v:shape style="position:absolute;left:5436;top:1982;width:698;height:365" coordorigin="5436,1982" coordsize="698,365" path="m6131,2006l6040,2006,6040,2317,6010,2317,6007,2320,6007,2330,6133,2330,6133,2320,6130,2317,6100,2317,6100,2007,6130,2007,6131,2006xe" filled="true" fillcolor="#d1d3d4" stroked="false">
                <v:path arrowok="t"/>
                <v:fill type="solid"/>
              </v:shape>
              <v:shape style="position:absolute;left:5436;top:1982;width:698;height:365" coordorigin="5436,1982" coordsize="698,365" path="m5889,2006l5798,2006,5798,2317,5771,2317,5769,2318,5768,2318,6005,2318,6005,2312,5858,2312,5858,2007,5888,2007,5889,2006xe" filled="true" fillcolor="#d1d3d4" stroked="false">
                <v:path arrowok="t"/>
                <v:fill type="solid"/>
              </v:shape>
              <v:shape style="position:absolute;left:5436;top:1982;width:698;height:365" coordorigin="5436,1982" coordsize="698,365" path="m6000,2236l5979,2236,5976,2238,5967,2306,5967,2309,5967,2312,6005,2312,6004,2304,6003,2288,6003,2269,6003,2239,6000,2236xe" filled="true" fillcolor="#d1d3d4" stroked="false">
                <v:path arrowok="t"/>
                <v:fill type="solid"/>
              </v:shape>
              <v:shape style="position:absolute;left:5436;top:1982;width:698;height:365" coordorigin="5436,1982" coordsize="698,365" path="m5653,2076l5590,2076,5633,2196,5697,2196,5653,2076xe" filled="true" fillcolor="#d1d3d4" stroked="false">
                <v:path arrowok="t"/>
                <v:fill type="solid"/>
              </v:shape>
              <v:shape style="position:absolute;left:5436;top:1982;width:698;height:365" coordorigin="5436,1982" coordsize="698,365" path="m5888,1982l5768,1982,5765,1986,5765,2004,5768,2007,5772,2007,5798,2006,5889,2006,5891,2004,5891,1986,5888,1982xe" filled="true" fillcolor="#d1d3d4" stroked="false">
                <v:path arrowok="t"/>
                <v:fill type="solid"/>
              </v:shape>
              <v:shape style="position:absolute;left:5436;top:1982;width:698;height:365" coordorigin="5436,1982" coordsize="698,365" path="m6130,1982l6010,1982,6007,1986,6007,2004,6010,2007,6014,2007,6040,2006,6131,2006,6133,2004,6133,1986,6130,1982xe" filled="true" fillcolor="#d1d3d4" stroked="false">
                <v:path arrowok="t"/>
                <v:fill type="solid"/>
              </v:shape>
            </v:group>
            <v:group style="position:absolute;left:6159;top:1976;width:238;height:373" coordorigin="6159,1976" coordsize="238,373">
              <v:shape style="position:absolute;left:6159;top:1976;width:238;height:373" coordorigin="6159,1976" coordsize="238,373" path="m6357,2323l6186,2323,6189,2323,6199,2328,6218,2337,6237,2343,6256,2347,6275,2348,6301,2347,6324,2341,6345,2331,6357,2323xe" filled="true" fillcolor="#d1d3d4" stroked="false">
                <v:path arrowok="t"/>
                <v:fill type="solid"/>
              </v:shape>
              <v:shape style="position:absolute;left:6159;top:1976;width:238;height:373" coordorigin="6159,1976" coordsize="238,373" path="m6180,2236l6163,2236,6159,2239,6159,2339,6163,2342,6181,2342,6184,2339,6185,2327,6185,2324,6186,2323,6357,2323,6363,2318,6364,2318,6271,2318,6255,2316,6193,2276,6184,2238,6180,2236xe" filled="true" fillcolor="#d1d3d4" stroked="false">
                <v:path arrowok="t"/>
                <v:fill type="solid"/>
              </v:shape>
              <v:shape style="position:absolute;left:6159;top:1976;width:238;height:373" coordorigin="6159,1976" coordsize="238,373" path="m6276,1976l6209,1993,6171,2041,6164,2081,6165,2095,6200,2156,6293,2201,6312,2212,6326,2226,6335,2241,6338,2259,6336,2270,6286,2316,6271,2318,6364,2318,6378,2302,6388,2285,6395,2266,6397,2245,6396,2231,6357,2167,6261,2120,6250,2114,6216,2071,6216,2044,6277,2007,6377,2007,6377,2001,6350,2001,6349,2001,6346,2000,6340,1997,6324,1987,6308,1981,6291,1977,6276,1976xe" filled="true" fillcolor="#d1d3d4" stroked="false">
                <v:path arrowok="t"/>
                <v:fill type="solid"/>
              </v:shape>
              <v:shape style="position:absolute;left:6159;top:1976;width:238;height:373" coordorigin="6159,1976" coordsize="238,373" path="m6377,2007l6277,2007,6291,2008,6304,2011,6349,2064,6352,2086,6355,2089,6373,2089,6377,2085,6377,2007xe" filled="true" fillcolor="#d1d3d4" stroked="false">
                <v:path arrowok="t"/>
                <v:fill type="solid"/>
              </v:shape>
              <v:shape style="position:absolute;left:6159;top:1976;width:238;height:373" coordorigin="6159,1976" coordsize="238,373" path="m6373,1979l6355,1979,6351,1982,6351,2000,6350,2000,6350,2001,6377,2001,6377,1982,6373,1979xe" filled="true" fillcolor="#d1d3d4" stroked="false">
                <v:path arrowok="t"/>
                <v:fill type="solid"/>
              </v:shape>
            </v:group>
            <v:group style="position:absolute;left:6417;top:1976;width:280;height:373" coordorigin="6417,1976" coordsize="280,373">
              <v:shape style="position:absolute;left:6417;top:1976;width:280;height:373" coordorigin="6417,1976" coordsize="280,373" path="m6582,1976l6515,1988,6463,2026,6429,2085,6417,2162,6420,2203,6443,2271,6488,2320,6547,2345,6582,2348,6601,2347,6620,2343,6638,2337,6657,2328,6666,2323,6669,2323,6670,2323,6697,2323,6697,2318,6582,2318,6560,2315,6508,2277,6481,2197,6479,2163,6481,2128,6508,2047,6560,2009,6582,2007,6697,2007,6697,2000,6666,2000,6656,1995,6638,1986,6619,1980,6600,1977,6582,1976xe" filled="true" fillcolor="#d1d3d4" stroked="false">
                <v:path arrowok="t"/>
                <v:fill type="solid"/>
              </v:shape>
              <v:shape style="position:absolute;left:6417;top:1976;width:280;height:373" coordorigin="6417,1976" coordsize="280,373" path="m6697,2323l6670,2323,6670,2324,6671,2328,6671,2339,6675,2342,6693,2342,6697,2339,6697,2323xe" filled="true" fillcolor="#d1d3d4" stroked="false">
                <v:path arrowok="t"/>
                <v:fill type="solid"/>
              </v:shape>
              <v:shape style="position:absolute;left:6417;top:1976;width:280;height:373" coordorigin="6417,1976" coordsize="280,373" path="m6693,2236l6675,2236,6672,2238,6672,2242,6668,2260,6630,2307,6582,2318,6697,2318,6697,2239,6693,2236xe" filled="true" fillcolor="#d1d3d4" stroked="false">
                <v:path arrowok="t"/>
                <v:fill type="solid"/>
              </v:shape>
              <v:shape style="position:absolute;left:6417;top:1976;width:280;height:373" coordorigin="6417,1976" coordsize="280,373" path="m6697,2007l6582,2007,6599,2008,6616,2011,6668,2064,6672,2086,6675,2089,6693,2089,6697,2085,6697,2007xe" filled="true" fillcolor="#d1d3d4" stroked="false">
                <v:path arrowok="t"/>
                <v:fill type="solid"/>
              </v:shape>
              <v:shape style="position:absolute;left:6417;top:1976;width:280;height:373" coordorigin="6417,1976" coordsize="280,373" path="m6693,1979l6675,1979,6671,1982,6671,1995,6670,1999,6670,2000,6666,2000,6697,2000,6697,1982,6693,1979xe" filled="true" fillcolor="#d1d3d4" stroked="false">
                <v:path arrowok="t"/>
                <v:fill type="solid"/>
              </v:shape>
            </v:group>
            <v:group style="position:absolute;left:6720;top:1976;width:329;height:373" coordorigin="6720,1976" coordsize="329,373">
              <v:shape style="position:absolute;left:6720;top:1976;width:329;height:373" coordorigin="6720,1976" coordsize="329,373" path="m6884,1976l6818,1988,6765,2026,6731,2085,6720,2162,6723,2203,6745,2271,6790,2320,6849,2345,6884,2348,6919,2345,6950,2336,6978,2320,6980,2319,6884,2319,6863,2317,6811,2278,6783,2197,6781,2162,6783,2127,6798,2069,6844,2015,6884,2005,6980,2005,6978,2004,6950,1988,6919,1979,6884,1976xe" filled="true" fillcolor="#d1d3d4" stroked="false">
                <v:path arrowok="t"/>
                <v:fill type="solid"/>
              </v:shape>
              <v:shape style="position:absolute;left:6720;top:1976;width:329;height:373" coordorigin="6720,1976" coordsize="329,373" path="m6980,2005l6884,2005,6905,2007,6924,2015,6970,2069,6985,2127,6987,2162,6985,2197,6970,2255,6924,2309,6884,2319,6980,2319,7023,2271,7045,2203,7048,2162,7045,2121,7037,2085,7023,2053,7003,2026,6980,2005xe" filled="true" fillcolor="#d1d3d4" stroked="false">
                <v:path arrowok="t"/>
                <v:fill type="solid"/>
              </v:shape>
              <v:shape style="position:absolute;left:4975;top:2111;width:232;height:146" type="#_x0000_t75" stroked="false">
                <v:imagedata r:id="rId388" o:title=""/>
              </v:shape>
            </v:group>
            <w10:wrap type="none"/>
          </v:group>
        </w:pict>
      </w:r>
      <w:r>
        <w:rPr/>
        <w:pict>
          <v:group style="position:absolute;margin-left:369.952911pt;margin-top:60.186005pt;width:57.75pt;height:81.2pt;mso-position-horizontal-relative:page;mso-position-vertical-relative:page;z-index:2776" coordorigin="7399,1204" coordsize="1155,1624">
            <v:shape style="position:absolute;left:7399;top:1204;width:1155;height:1624" type="#_x0000_t75" stroked="false">
              <v:imagedata r:id="rId389" o:title=""/>
            </v:shape>
            <v:shape style="position:absolute;left:7836;top:2224;width:281;height:196" type="#_x0000_t75" stroked="false">
              <v:imagedata r:id="rId390" o:title=""/>
            </v:shape>
            <v:shape style="position:absolute;left:7436;top:2324;width:232;height:432" type="#_x0000_t75" stroked="false">
              <v:imagedata r:id="rId391" o:title=""/>
            </v:shape>
            <v:shape style="position:absolute;left:7417;top:1798;width:838;height:998" type="#_x0000_t75" stroked="false">
              <v:imagedata r:id="rId392" o:title=""/>
            </v:shape>
            <v:shape style="position:absolute;left:7430;top:2071;width:236;height:269" type="#_x0000_t75" stroked="false">
              <v:imagedata r:id="rId393" o:title=""/>
            </v:shape>
            <v:shape style="position:absolute;left:7813;top:2419;width:326;height:274" type="#_x0000_t75" stroked="false">
              <v:imagedata r:id="rId394" o:title=""/>
            </v:shape>
            <v:shape style="position:absolute;left:8284;top:2071;width:238;height:685" type="#_x0000_t75" stroked="false">
              <v:imagedata r:id="rId395" o:title=""/>
            </v:shape>
            <v:shape style="position:absolute;left:8079;top:1798;width:457;height:388" type="#_x0000_t75" stroked="false">
              <v:imagedata r:id="rId396" o:title=""/>
            </v:shape>
            <v:shape style="position:absolute;left:8287;top:2074;width:219;height:159" type="#_x0000_t75" stroked="false">
              <v:imagedata r:id="rId397" o:title=""/>
            </v:shape>
            <v:group style="position:absolute;left:7594;top:2197;width:5;height:3" coordorigin="7594,2197" coordsize="5,3">
              <v:shape style="position:absolute;left:7594;top:2197;width:5;height:3" coordorigin="7594,2197" coordsize="5,3" path="m7598,2197l7595,2198,7594,2199,7595,2198,7598,2197xe" filled="true" fillcolor="#ffffff" stroked="false">
                <v:path arrowok="t"/>
                <v:fill type="solid"/>
              </v:shape>
            </v:group>
            <v:group style="position:absolute;left:8105;top:1771;width:79;height:101" coordorigin="8105,1771" coordsize="79,101">
              <v:shape style="position:absolute;left:8105;top:1771;width:79;height:101" coordorigin="8105,1771" coordsize="79,101" path="m8124,1842l8118,1843,8111,1843,8112,1844,8112,1847,8113,1849,8115,1849,8115,1854,8117,1859,8120,1863,8123,1867,8128,1869,8139,1871,8145,1869,8149,1865,8153,1863,8132,1863,8122,1855,8124,1843,8118,1843,8111,1842,8124,1842xe" filled="true" fillcolor="#ffffff" stroked="false">
                <v:path arrowok="t"/>
                <v:fill type="solid"/>
              </v:shape>
              <v:shape style="position:absolute;left:8105;top:1771;width:79;height:101" coordorigin="8105,1771" coordsize="79,101" path="m8140,1804l8143,1807,8149,1815,8153,1828,8152,1846,8144,1861,8132,1863,8153,1863,8154,1861,8157,1855,8159,1845,8161,1834,8160,1825,8157,1818,8170,1818,8173,1817,8158,1817,8140,1804xe" filled="true" fillcolor="#ffffff" stroked="false">
                <v:path arrowok="t"/>
                <v:fill type="solid"/>
              </v:shape>
              <v:shape style="position:absolute;left:8105;top:1771;width:79;height:101" coordorigin="8105,1771" coordsize="79,101" path="m8170,1818l8157,1818,8167,1819,8170,1818xe" filled="true" fillcolor="#ffffff" stroked="false">
                <v:path arrowok="t"/>
                <v:fill type="solid"/>
              </v:shape>
              <v:shape style="position:absolute;left:8105;top:1771;width:79;height:101" coordorigin="8105,1771" coordsize="79,101" path="m8114,1771l8114,1771,8113,1771,8110,1773,8105,1775,8121,1780,8138,1787,8155,1797,8172,1810,8158,1817,8173,1817,8174,1816,8184,1811,8176,1805,8160,1793,8145,1783,8129,1776,8114,1771xe" filled="true" fillcolor="#ffffff" stroked="false">
                <v:path arrowok="t"/>
                <v:fill type="solid"/>
              </v:shape>
            </v:group>
            <v:group style="position:absolute;left:7956;top:1588;width:203;height:189" coordorigin="7956,1588" coordsize="203,189">
              <v:shape style="position:absolute;left:7956;top:1588;width:203;height:189" coordorigin="7956,1588" coordsize="203,189" path="m8056,1675l8019,1723,8019,1723,7964,1759,7956,1777,7960,1777,7961,1777,7963,1776,7966,1776,7968,1772,8002,1737,8023,1737,8025,1736,8061,1716,8086,1709,8094,1708,8130,1708,8121,1704,8115,1704,8141,1704,8142,1702,8055,1702,8055,1702,8055,1701,8057,1698,8060,1691,8060,1691,8060,1690,8060,1690,8079,1690,8083,1688,8087,1686,8089,1683,8071,1683,8056,1675xe" filled="true" fillcolor="#ffffff" stroked="false">
                <v:path arrowok="t"/>
                <v:fill type="solid"/>
              </v:shape>
              <v:shape style="position:absolute;left:7956;top:1588;width:203;height:189" coordorigin="7956,1588" coordsize="203,189" path="m8023,1737l8002,1737,7990,1749,7981,1760,7975,1770,7971,1776,7976,1776,7979,1776,8023,1737xe" filled="true" fillcolor="#ffffff" stroked="false">
                <v:path arrowok="t"/>
                <v:fill type="solid"/>
              </v:shape>
              <v:shape style="position:absolute;left:7956;top:1588;width:203;height:189" coordorigin="7956,1588" coordsize="203,189" path="m8130,1708l8094,1708,8059,1722,8030,1739,8006,1758,7988,1776,7999,1776,8000,1776,8016,1767,8031,1763,8044,1762,8115,1762,8116,1762,8126,1753,8158,1753,8157,1736,8144,1718,8132,1708,8130,1708xe" filled="true" fillcolor="#ffffff" stroked="false">
                <v:path arrowok="t"/>
                <v:fill type="solid"/>
              </v:shape>
              <v:shape style="position:absolute;left:7956;top:1588;width:203;height:189" coordorigin="7956,1588" coordsize="203,189" path="m8115,1762l8044,1762,8057,1764,8063,1766,8069,1768,8074,1770,8075,1770,8075,1770,8080,1772,8083,1772,8087,1772,8092,1771,8098,1769,8102,1768,8115,1762xe" filled="true" fillcolor="#ffffff" stroked="false">
                <v:path arrowok="t"/>
                <v:fill type="solid"/>
              </v:shape>
              <v:shape style="position:absolute;left:7956;top:1588;width:203;height:189" coordorigin="7956,1588" coordsize="203,189" path="m8158,1753l8126,1753,8134,1766,8148,1768,8159,1757,8158,1753xe" filled="true" fillcolor="#ffffff" stroked="false">
                <v:path arrowok="t"/>
                <v:fill type="solid"/>
              </v:shape>
              <v:shape style="position:absolute;left:7956;top:1588;width:203;height:189" coordorigin="7956,1588" coordsize="203,189" path="m8141,1704l8115,1704,8141,1704,8141,1704xe" filled="true" fillcolor="#ffffff" stroked="false">
                <v:path arrowok="t"/>
                <v:fill type="solid"/>
              </v:shape>
              <v:shape style="position:absolute;left:7956;top:1588;width:203;height:189" coordorigin="7956,1588" coordsize="203,189" path="m8123,1687l8097,1689,8075,1695,8055,1702,8142,1702,8150,1687,8123,1687xe" filled="true" fillcolor="#ffffff" stroked="false">
                <v:path arrowok="t"/>
                <v:fill type="solid"/>
              </v:shape>
              <v:shape style="position:absolute;left:7956;top:1588;width:203;height:189" coordorigin="7956,1588" coordsize="203,189" path="m8079,1690l8060,1690,8061,1690,8062,1690,8068,1693,8074,1692,8079,1690xe" filled="true" fillcolor="#ffffff" stroked="false">
                <v:path arrowok="t"/>
                <v:fill type="solid"/>
              </v:shape>
              <v:shape style="position:absolute;left:7956;top:1588;width:203;height:189" coordorigin="7956,1588" coordsize="203,189" path="m8073,1633l8035,1633,8052,1634,8073,1642,8088,1660,8085,1675,8071,1683,8089,1683,8091,1681,8093,1679,8095,1675,8098,1670,8099,1662,8096,1655,8093,1647,8087,1640,8078,1635,8076,1634,8075,1633,8073,1633xe" filled="true" fillcolor="#ffffff" stroked="false">
                <v:path arrowok="t"/>
                <v:fill type="solid"/>
              </v:shape>
              <v:shape style="position:absolute;left:7956;top:1588;width:203;height:189" coordorigin="7956,1588" coordsize="203,189" path="m8045,1588l7989,1627,7988,1629,7986,1630,7985,1632,7984,1638,7984,1642,7984,1644,7986,1642,7988,1641,8038,1603,8046,1603,8045,1588xe" filled="true" fillcolor="#ffffff" stroked="false">
                <v:path arrowok="t"/>
                <v:fill type="solid"/>
              </v:shape>
              <v:shape style="position:absolute;left:7956;top:1588;width:203;height:189" coordorigin="7956,1588" coordsize="203,189" path="m8046,1603l8038,1603,8039,1614,8037,1622,8030,1629,8016,1638,8023,1635,8035,1633,8073,1633,8062,1627,8051,1624,8041,1624,8047,1612,8046,1603xe" filled="true" fillcolor="#ffffff" stroked="false">
                <v:path arrowok="t"/>
                <v:fill type="solid"/>
              </v:shape>
            </v:group>
            <v:group style="position:absolute;left:7869;top:1539;width:133;height:255" coordorigin="7869,1539" coordsize="133,255">
              <v:shape style="position:absolute;left:7869;top:1539;width:133;height:255" coordorigin="7869,1539" coordsize="133,255" path="m7910,1539l7874,1624,7869,1698,7882,1756,7899,1793,7901,1792,7904,1791,7907,1790,7889,1713,7889,1659,7895,1626,7900,1616,7973,1616,7971,1606,7990,1606,7998,1599,8001,1589,7908,1589,7915,1569,7915,1553,7912,1542,7910,1539xe" filled="true" fillcolor="#ffffff" stroked="false">
                <v:path arrowok="t"/>
                <v:fill type="solid"/>
              </v:shape>
              <v:shape style="position:absolute;left:7869;top:1539;width:133;height:255" coordorigin="7869,1539" coordsize="133,255" path="m7973,1616l7900,1616,7894,1668,7897,1716,7906,1756,7916,1787,7918,1786,7920,1785,7924,1784,7925,1784,7924,1781,7923,1778,7922,1775,7920,1750,7923,1728,7959,1678,7959,1677,7974,1643,7975,1626,7975,1624,7973,1616xe" filled="true" fillcolor="#ffffff" stroked="false">
                <v:path arrowok="t"/>
                <v:fill type="solid"/>
              </v:shape>
              <v:shape style="position:absolute;left:7869;top:1539;width:133;height:255" coordorigin="7869,1539" coordsize="133,255" path="m7990,1606l7971,1606,7978,1610,7984,1610,7989,1607,7990,1606xe" filled="true" fillcolor="#ffffff" stroked="false">
                <v:path arrowok="t"/>
                <v:fill type="solid"/>
              </v:shape>
              <v:shape style="position:absolute;left:7869;top:1539;width:133;height:255" coordorigin="7869,1539" coordsize="133,255" path="m7969,1561l7913,1582,7908,1589,8001,1589,8002,1588,7999,1575,7989,1566,7985,1563,7979,1562,7969,1561xe" filled="true" fillcolor="#ffffff" stroked="false">
                <v:path arrowok="t"/>
                <v:fill type="solid"/>
              </v:shape>
            </v:group>
            <v:group style="position:absolute;left:7930;top:1707;width:15;height:60" coordorigin="7930,1707" coordsize="15,60">
              <v:shape style="position:absolute;left:7930;top:1707;width:15;height:60" coordorigin="7930,1707" coordsize="15,60" path="m7945,1707l7930,1751,7930,1756,7931,1761,7931,1767,7933,1754,7935,1740,7939,1724,7945,1707xe" filled="true" fillcolor="#ffffff" stroked="false">
                <v:path arrowok="t"/>
                <v:fill type="solid"/>
              </v:shape>
            </v:group>
            <v:group style="position:absolute;left:8459;top:1861;width:72;height:20" coordorigin="8459,1861" coordsize="72,20">
              <v:shape style="position:absolute;left:8459;top:1861;width:72;height:20" coordorigin="8459,1861" coordsize="72,20" path="m8514,1865l8483,1865,8502,1867,8518,1873,8530,1881,8520,1869,8514,1865xe" filled="true" fillcolor="#ffffff" stroked="false">
                <v:path arrowok="t"/>
                <v:fill type="solid"/>
              </v:shape>
              <v:shape style="position:absolute;left:8459;top:1861;width:72;height:20" coordorigin="8459,1861" coordsize="72,20" path="m8501,1861l8480,1862,8467,1863,8459,1868,8483,1865,8514,1865,8512,1863,8501,1861xe" filled="true" fillcolor="#ffffff" stroked="false">
                <v:path arrowok="t"/>
                <v:fill type="solid"/>
              </v:shape>
            </v:group>
            <v:group style="position:absolute;left:8328;top:1765;width:57;height:58" coordorigin="8328,1765" coordsize="57,58">
              <v:shape style="position:absolute;left:8328;top:1765;width:57;height:58" coordorigin="8328,1765" coordsize="57,58" path="m8341,1765l8333,1766,8328,1769,8345,1774,8360,1784,8374,1799,8384,1822,8382,1812,8377,1798,8368,1783,8354,1771,8341,1765xe" filled="true" fillcolor="#ffffff" stroked="false">
                <v:path arrowok="t"/>
                <v:fill type="solid"/>
              </v:shape>
            </v:group>
            <v:group style="position:absolute;left:8257;top:1857;width:84;height:79" coordorigin="8257,1857" coordsize="84,79">
              <v:shape style="position:absolute;left:8257;top:1857;width:84;height:79" coordorigin="8257,1857" coordsize="84,79" path="m8326,1857l8311,1893,8288,1917,8267,1931,8257,1936,8299,1922,8324,1898,8337,1874,8341,1859,8337,1859,8331,1859,8326,1857xe" filled="true" fillcolor="#ffffff" stroked="false">
                <v:path arrowok="t"/>
                <v:fill type="solid"/>
              </v:shape>
              <v:shape style="position:absolute;left:8257;top:1857;width:84;height:79" coordorigin="8257,1857" coordsize="84,79" path="m8341,1859l8337,1859,8341,1859,8341,1859xe" filled="true" fillcolor="#ffffff" stroked="false">
                <v:path arrowok="t"/>
                <v:fill type="solid"/>
              </v:shape>
            </v:group>
            <v:group style="position:absolute;left:7514;top:2125;width:31;height:70" coordorigin="7514,2125" coordsize="31,70">
              <v:shape style="position:absolute;left:7514;top:2125;width:31;height:70" coordorigin="7514,2125" coordsize="31,70" path="m7539,2125l7537,2126,7532,2129,7534,2145,7531,2161,7525,2178,7514,2194,7534,2177,7543,2165,7544,2149,7539,2125xe" filled="true" fillcolor="#ffffff" stroked="false">
                <v:path arrowok="t"/>
                <v:fill type="solid"/>
              </v:shape>
            </v:group>
            <v:group style="position:absolute;left:7612;top:1857;width:84;height:79" coordorigin="7612,1857" coordsize="84,79">
              <v:shape style="position:absolute;left:7612;top:1857;width:84;height:79" coordorigin="7612,1857" coordsize="84,79" path="m7612,1859l7616,1874,7629,1898,7654,1922,7695,1936,7662,1922,7643,1909,7634,1890,7627,1859,7616,1859,7612,1859xe" filled="true" fillcolor="#ffffff" stroked="false">
                <v:path arrowok="t"/>
                <v:fill type="solid"/>
              </v:shape>
              <v:shape style="position:absolute;left:7612;top:1857;width:84;height:79" coordorigin="7612,1857" coordsize="84,79" path="m7627,1857l7621,1859,7616,1859,7627,1859,7627,1857xe" filled="true" fillcolor="#ffffff" stroked="false">
                <v:path arrowok="t"/>
                <v:fill type="solid"/>
              </v:shape>
            </v:group>
            <v:group style="position:absolute;left:7940;top:1655;width:61;height:126" coordorigin="7940,1655" coordsize="61,126">
              <v:shape style="position:absolute;left:7940;top:1655;width:61;height:126" coordorigin="7940,1655" coordsize="61,126" path="m8000,1655l7955,1723,7940,1780,7945,1779,7947,1779,7966,1711,7996,1660,8000,1655xe" filled="true" fillcolor="#ffffff" stroked="false">
                <v:path arrowok="t"/>
                <v:fill type="solid"/>
              </v:shape>
            </v:group>
            <v:group style="position:absolute;left:7568;top:1765;width:57;height:58" coordorigin="7568,1765" coordsize="57,58">
              <v:shape style="position:absolute;left:7568;top:1765;width:57;height:58" coordorigin="7568,1765" coordsize="57,58" path="m7612,1765l7571,1812,7568,1822,7579,1799,7592,1784,7608,1774,7625,1769,7620,1766,7612,1765xe" filled="true" fillcolor="#ffffff" stroked="false">
                <v:path arrowok="t"/>
                <v:fill type="solid"/>
              </v:shape>
            </v:group>
            <v:group style="position:absolute;left:8042;top:1780;width:83;height:17" coordorigin="8042,1780" coordsize="83,17">
              <v:shape style="position:absolute;left:8042;top:1780;width:83;height:17" coordorigin="8042,1780" coordsize="83,17" path="m8110,1787l8070,1787,8088,1788,8106,1791,8124,1797,8110,1787xe" filled="true" fillcolor="#ffffff" stroked="false">
                <v:path arrowok="t"/>
                <v:fill type="solid"/>
              </v:shape>
              <v:shape style="position:absolute;left:8042;top:1780;width:83;height:17" coordorigin="8042,1780" coordsize="83,17" path="m8075,1780l8042,1783,8046,1784,8050,1785,8054,1787,8070,1787,8110,1787,8109,1786,8095,1781,8075,1780xe" filled="true" fillcolor="#ffffff" stroked="false">
                <v:path arrowok="t"/>
                <v:fill type="solid"/>
              </v:shape>
            </v:group>
            <v:group style="position:absolute;left:8013;top:1769;width:39;height:9" coordorigin="8013,1769" coordsize="39,9">
              <v:shape style="position:absolute;left:8013;top:1769;width:39;height:9" coordorigin="8013,1769" coordsize="39,9" path="m8035,1769l8025,1771,8014,1777,8013,1777,8019,1778,8021,1778,8029,1776,8040,1773,8052,1771,8047,1771,8035,1769xe" filled="true" fillcolor="#ffffff" stroked="false">
                <v:path arrowok="t"/>
                <v:fill type="solid"/>
              </v:shape>
            </v:group>
            <v:group style="position:absolute;left:7422;top:1862;width:72;height:20" coordorigin="7422,1862" coordsize="72,20">
              <v:shape style="position:absolute;left:7422;top:1862;width:72;height:20" coordorigin="7422,1862" coordsize="72,20" path="m7471,1862l7450,1864,7435,1871,7426,1878,7422,1881,7434,1873,7450,1867,7470,1865,7488,1865,7486,1863,7472,1862,7471,1862xe" filled="true" fillcolor="#ffffff" stroked="false">
                <v:path arrowok="t"/>
                <v:fill type="solid"/>
              </v:shape>
              <v:shape style="position:absolute;left:7422;top:1862;width:72;height:20" coordorigin="7422,1862" coordsize="72,20" path="m7488,1865l7470,1865,7494,1868,7488,1865xe" filled="true" fillcolor="#ffffff" stroked="false">
                <v:path arrowok="t"/>
                <v:fill type="solid"/>
              </v:shape>
            </v:group>
            <v:group style="position:absolute;left:8209;top:2149;width:41;height:41" coordorigin="8209,2149" coordsize="41,41">
              <v:shape style="position:absolute;left:8209;top:2149;width:41;height:41" coordorigin="8209,2149" coordsize="41,41" path="m8221,2149l8209,2162,8217,2170,8209,2178,8221,2190,8229,2182,8245,2182,8250,2178,8241,2170,8250,2162,8245,2157,8229,2157,8221,2149xe" filled="true" fillcolor="#d1d3d4" stroked="false">
                <v:path arrowok="t"/>
                <v:fill type="solid"/>
              </v:shape>
              <v:shape style="position:absolute;left:8209;top:2149;width:41;height:41" coordorigin="8209,2149" coordsize="41,41" path="m8245,2182l8229,2182,8237,2190,8245,2182xe" filled="true" fillcolor="#d1d3d4" stroked="false">
                <v:path arrowok="t"/>
                <v:fill type="solid"/>
              </v:shape>
              <v:shape style="position:absolute;left:8209;top:2149;width:41;height:41" coordorigin="8209,2149" coordsize="41,41" path="m8237,2149l8229,2157,8245,2157,8237,2149xe" filled="true" fillcolor="#d1d3d4" stroked="false">
                <v:path arrowok="t"/>
                <v:fill type="solid"/>
              </v:shape>
            </v:group>
            <v:group style="position:absolute;left:8188;top:2597;width:41;height:41" coordorigin="8188,2597" coordsize="41,41">
              <v:shape style="position:absolute;left:8188;top:2597;width:41;height:41" coordorigin="8188,2597" coordsize="41,41" path="m8201,2597l8188,2609,8197,2617,8188,2625,8201,2637,8209,2629,8225,2629,8229,2625,8221,2617,8229,2609,8225,2605,8209,2605,8201,2597xe" filled="true" fillcolor="#d1d3d4" stroked="false">
                <v:path arrowok="t"/>
                <v:fill type="solid"/>
              </v:shape>
              <v:shape style="position:absolute;left:8188;top:2597;width:41;height:41" coordorigin="8188,2597" coordsize="41,41" path="m8225,2629l8209,2629,8217,2637,8225,2629xe" filled="true" fillcolor="#d1d3d4" stroked="false">
                <v:path arrowok="t"/>
                <v:fill type="solid"/>
              </v:shape>
              <v:shape style="position:absolute;left:8188;top:2597;width:41;height:41" coordorigin="8188,2597" coordsize="41,41" path="m8217,2597l8209,2605,8225,2605,8217,2597xe" filled="true" fillcolor="#d1d3d4" stroked="false">
                <v:path arrowok="t"/>
                <v:fill type="solid"/>
              </v:shape>
            </v:group>
            <v:group style="position:absolute;left:8209;top:2373;width:41;height:41" coordorigin="8209,2373" coordsize="41,41">
              <v:shape style="position:absolute;left:8209;top:2373;width:41;height:41" coordorigin="8209,2373" coordsize="41,41" path="m8221,2373l8209,2385,8217,2393,8209,2402,8221,2414,8229,2406,8245,2406,8250,2402,8241,2393,8250,2385,8245,2381,8229,2381,8221,2373xe" filled="true" fillcolor="#d1d3d4" stroked="false">
                <v:path arrowok="t"/>
                <v:fill type="solid"/>
              </v:shape>
              <v:shape style="position:absolute;left:8209;top:2373;width:41;height:41" coordorigin="8209,2373" coordsize="41,41" path="m8245,2406l8229,2406,8237,2414,8245,2406xe" filled="true" fillcolor="#d1d3d4" stroked="false">
                <v:path arrowok="t"/>
                <v:fill type="solid"/>
              </v:shape>
              <v:shape style="position:absolute;left:8209;top:2373;width:41;height:41" coordorigin="8209,2373" coordsize="41,41" path="m8237,2373l8229,2381,8245,2381,8237,2373xe" filled="true" fillcolor="#d1d3d4" stroked="false">
                <v:path arrowok="t"/>
                <v:fill type="solid"/>
              </v:shape>
            </v:group>
            <v:group style="position:absolute;left:7956;top:2750;width:41;height:41" coordorigin="7956,2750" coordsize="41,41">
              <v:shape style="position:absolute;left:7956;top:2750;width:41;height:41" coordorigin="7956,2750" coordsize="41,41" path="m7968,2750l7956,2762,7964,2770,7956,2778,7968,2791,7976,2783,7992,2783,7997,2778,7989,2770,7997,2762,7992,2758,7976,2758,7968,2750xe" filled="true" fillcolor="#d1d3d4" stroked="false">
                <v:path arrowok="t"/>
                <v:fill type="solid"/>
              </v:shape>
              <v:shape style="position:absolute;left:7956;top:2750;width:41;height:41" coordorigin="7956,2750" coordsize="41,41" path="m7992,2783l7976,2783,7984,2791,7992,2783xe" filled="true" fillcolor="#d1d3d4" stroked="false">
                <v:path arrowok="t"/>
                <v:fill type="solid"/>
              </v:shape>
              <v:shape style="position:absolute;left:7956;top:2750;width:41;height:41" coordorigin="7956,2750" coordsize="41,41" path="m7984,2750l7976,2758,7992,2758,7984,2750xe" filled="true" fillcolor="#d1d3d4" stroked="false">
                <v:path arrowok="t"/>
                <v:fill type="solid"/>
              </v:shape>
            </v:group>
            <v:group style="position:absolute;left:7703;top:2373;width:41;height:41" coordorigin="7703,2373" coordsize="41,41">
              <v:shape style="position:absolute;left:7703;top:2373;width:41;height:41" coordorigin="7703,2373" coordsize="41,41" path="m7716,2373l7703,2385,7711,2393,7703,2402,7716,2414,7724,2406,7740,2406,7744,2402,7736,2393,7744,2385,7740,2381,7724,2381,7716,2373xe" filled="true" fillcolor="#d1d3d4" stroked="false">
                <v:path arrowok="t"/>
                <v:fill type="solid"/>
              </v:shape>
              <v:shape style="position:absolute;left:7703;top:2373;width:41;height:41" coordorigin="7703,2373" coordsize="41,41" path="m7740,2406l7724,2406,7732,2414,7740,2406xe" filled="true" fillcolor="#d1d3d4" stroked="false">
                <v:path arrowok="t"/>
                <v:fill type="solid"/>
              </v:shape>
              <v:shape style="position:absolute;left:7703;top:2373;width:41;height:41" coordorigin="7703,2373" coordsize="41,41" path="m7732,2373l7724,2381,7740,2381,7732,2373xe" filled="true" fillcolor="#d1d3d4" stroked="false">
                <v:path arrowok="t"/>
                <v:fill type="solid"/>
              </v:shape>
            </v:group>
            <v:group style="position:absolute;left:7724;top:2597;width:41;height:41" coordorigin="7724,2597" coordsize="41,41">
              <v:shape style="position:absolute;left:7724;top:2597;width:41;height:41" coordorigin="7724,2597" coordsize="41,41" path="m7736,2597l7724,2609,7732,2617,7724,2625,7736,2637,7744,2629,7760,2629,7764,2625,7756,2617,7764,2609,7760,2605,7744,2605,7736,2597xe" filled="true" fillcolor="#d1d3d4" stroked="false">
                <v:path arrowok="t"/>
                <v:fill type="solid"/>
              </v:shape>
              <v:shape style="position:absolute;left:7724;top:2597;width:41;height:41" coordorigin="7724,2597" coordsize="41,41" path="m7760,2629l7744,2629,7752,2637,7760,2629xe" filled="true" fillcolor="#d1d3d4" stroked="false">
                <v:path arrowok="t"/>
                <v:fill type="solid"/>
              </v:shape>
              <v:shape style="position:absolute;left:7724;top:2597;width:41;height:41" coordorigin="7724,2597" coordsize="41,41" path="m7752,2597l7744,2605,7760,2605,7752,2597xe" filled="true" fillcolor="#d1d3d4" stroked="false">
                <v:path arrowok="t"/>
                <v:fill type="solid"/>
              </v:shape>
            </v:group>
            <v:group style="position:absolute;left:7703;top:2149;width:41;height:41" coordorigin="7703,2149" coordsize="41,41">
              <v:shape style="position:absolute;left:7703;top:2149;width:41;height:41" coordorigin="7703,2149" coordsize="41,41" path="m7716,2149l7703,2162,7711,2170,7703,2178,7716,2190,7724,2182,7740,2182,7744,2178,7736,2170,7744,2162,7740,2157,7724,2157,7716,2149xe" filled="true" fillcolor="#d1d3d4" stroked="false">
                <v:path arrowok="t"/>
                <v:fill type="solid"/>
              </v:shape>
              <v:shape style="position:absolute;left:7703;top:2149;width:41;height:41" coordorigin="7703,2149" coordsize="41,41" path="m7740,2182l7724,2182,7732,2190,7740,2182xe" filled="true" fillcolor="#d1d3d4" stroked="false">
                <v:path arrowok="t"/>
                <v:fill type="solid"/>
              </v:shape>
              <v:shape style="position:absolute;left:7703;top:2149;width:41;height:41" coordorigin="7703,2149" coordsize="41,41" path="m7732,2149l7724,2157,7740,2157,7732,2149xe" filled="true" fillcolor="#d1d3d4" stroked="false">
                <v:path arrowok="t"/>
                <v:fill type="solid"/>
              </v:shape>
              <v:shape style="position:absolute;left:8015;top:1366;width:128;height:128" type="#_x0000_t75" stroked="false">
                <v:imagedata r:id="rId398" o:title=""/>
              </v:shape>
            </v:group>
            <w10:wrap type="none"/>
          </v:group>
        </w:pict>
      </w:r>
    </w:p>
    <w:p>
      <w:pPr>
        <w:spacing w:line="240" w:lineRule="auto" w:before="1"/>
        <w:rPr>
          <w:rFonts w:ascii="Times New Roman" w:hAnsi="Times New Roman" w:cs="Times New Roman" w:eastAsia="Times New Roman" w:hint="default"/>
          <w:sz w:val="18"/>
          <w:szCs w:val="18"/>
        </w:rPr>
      </w:pPr>
    </w:p>
    <w:p>
      <w:pPr>
        <w:spacing w:line="240" w:lineRule="auto"/>
        <w:ind w:left="2895" w:right="0" w:firstLine="0"/>
        <w:rPr>
          <w:rFonts w:ascii="Times New Roman" w:hAnsi="Times New Roman" w:cs="Times New Roman" w:eastAsia="Times New Roman" w:hint="default"/>
          <w:sz w:val="20"/>
          <w:szCs w:val="20"/>
        </w:rPr>
      </w:pPr>
      <w:r>
        <w:rPr>
          <w:rFonts w:ascii="Times New Roman"/>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1628,0l0,35,1628,71,1650,53,1650,19,1628,0xe" filled="true" fillcolor="#d1d3d4" stroked="false">
                <v:path arrowok="t"/>
                <v:fill type="solid"/>
              </v:shape>
            </v:group>
          </v:group>
        </w:pict>
      </w:r>
      <w:r>
        <w:rPr>
          <w:rFonts w:ascii="Times New Roman"/>
          <w:position w:val="8"/>
          <w:sz w:val="20"/>
        </w:rPr>
      </w:r>
      <w:r>
        <w:rPr>
          <w:rFonts w:ascii="Times New Roman"/>
          <w:spacing w:val="63"/>
          <w:position w:val="8"/>
          <w:sz w:val="20"/>
        </w:rPr>
        <w:t> </w:t>
      </w:r>
      <w:r>
        <w:rPr>
          <w:rFonts w:ascii="Times New Roman"/>
          <w:spacing w:val="63"/>
          <w:sz w:val="20"/>
        </w:rPr>
        <w:drawing>
          <wp:inline distT="0" distB="0" distL="0" distR="0">
            <wp:extent cx="217592" cy="154019"/>
            <wp:effectExtent l="0" t="0" r="0" b="0"/>
            <wp:docPr id="5" name="image395.png" descr=""/>
            <wp:cNvGraphicFramePr>
              <a:graphicFrameLocks noChangeAspect="1"/>
            </wp:cNvGraphicFramePr>
            <a:graphic>
              <a:graphicData uri="http://schemas.openxmlformats.org/drawingml/2006/picture">
                <pic:pic>
                  <pic:nvPicPr>
                    <pic:cNvPr id="6" name="image395.png"/>
                    <pic:cNvPicPr/>
                  </pic:nvPicPr>
                  <pic:blipFill>
                    <a:blip r:embed="rId399" cstate="print"/>
                    <a:stretch>
                      <a:fillRect/>
                    </a:stretch>
                  </pic:blipFill>
                  <pic:spPr>
                    <a:xfrm>
                      <a:off x="0" y="0"/>
                      <a:ext cx="217592" cy="154019"/>
                    </a:xfrm>
                    <a:prstGeom prst="rect">
                      <a:avLst/>
                    </a:prstGeom>
                  </pic:spPr>
                </pic:pic>
              </a:graphicData>
            </a:graphic>
          </wp:inline>
        </w:drawing>
      </w:r>
      <w:r>
        <w:rPr>
          <w:rFonts w:ascii="Times New Roman"/>
          <w:spacing w:val="63"/>
          <w:sz w:val="20"/>
        </w:rPr>
      </w:r>
      <w:r>
        <w:rPr>
          <w:rFonts w:ascii="Times New Roman"/>
          <w:spacing w:val="72"/>
          <w:sz w:val="7"/>
        </w:rPr>
        <w:t> </w:t>
      </w:r>
      <w:r>
        <w:rPr>
          <w:rFonts w:ascii="Times New Roman"/>
          <w:spacing w:val="72"/>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22,0l0,19,0,53,22,71,1650,35,22,0xe" filled="true" fillcolor="#d1d3d4" stroked="false">
                <v:path arrowok="t"/>
                <v:fill type="solid"/>
              </v:shape>
            </v:group>
          </v:group>
        </w:pict>
      </w:r>
      <w:r>
        <w:rPr>
          <w:rFonts w:ascii="Times New Roman"/>
          <w:spacing w:val="72"/>
          <w:position w:val="8"/>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11"/>
        <w:rPr>
          <w:rFonts w:ascii="Times New Roman" w:hAnsi="Times New Roman" w:cs="Times New Roman" w:eastAsia="Times New Roman" w:hint="default"/>
          <w:sz w:val="21"/>
          <w:szCs w:val="21"/>
        </w:rPr>
      </w:pPr>
      <w:r>
        <w:rPr/>
        <w:pict>
          <v:shape style="position:absolute;margin-left:295.231995pt;margin-top:13.564836pt;width:144.79pt;height:7.02pt;mso-position-horizontal-relative:page;mso-position-vertical-relative:paragraph;z-index:2224;mso-wrap-distance-left:0;mso-wrap-distance-right:0" type="#_x0000_t75" stroked="false">
            <v:imagedata r:id="rId400" o:title=""/>
            <w10:wrap type="topAndBottom"/>
          </v:shape>
        </w:pict>
      </w:r>
    </w:p>
    <w:p>
      <w:pPr>
        <w:spacing w:line="240" w:lineRule="auto" w:before="1"/>
        <w:rPr>
          <w:rFonts w:ascii="Times New Roman" w:hAnsi="Times New Roman" w:cs="Times New Roman" w:eastAsia="Times New Roman" w:hint="default"/>
          <w:sz w:val="4"/>
          <w:szCs w:val="4"/>
        </w:rPr>
      </w:pPr>
    </w:p>
    <w:p>
      <w:pPr>
        <w:spacing w:line="240" w:lineRule="auto"/>
        <w:ind w:left="563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38.3pt;height:19.7pt;mso-position-horizontal-relative:char;mso-position-vertical-relative:line" coordorigin="0,0" coordsize="2766,394">
            <v:shape style="position:absolute;left:1150;top:6;width:217;height:127" type="#_x0000_t75" stroked="false">
              <v:imagedata r:id="rId401" o:title=""/>
            </v:shape>
            <v:shape style="position:absolute;left:1423;top:0;width:718;height:140" type="#_x0000_t75" stroked="false">
              <v:imagedata r:id="rId402" o:title=""/>
            </v:shape>
            <v:shape style="position:absolute;left:0;top:222;width:496;height:171" type="#_x0000_t75" stroked="false">
              <v:imagedata r:id="rId403" o:title=""/>
            </v:shape>
            <v:shape style="position:absolute;left:543;top:215;width:691;height:137" type="#_x0000_t75" stroked="false">
              <v:imagedata r:id="rId404" o:title=""/>
            </v:shape>
            <v:shape style="position:absolute;left:1253;top:199;width:229;height:166" type="#_x0000_t75" stroked="false">
              <v:imagedata r:id="rId405" o:title=""/>
            </v:shape>
            <v:shape style="position:absolute;left:1534;top:214;width:742;height:139" type="#_x0000_t75" stroked="false">
              <v:imagedata r:id="rId406" o:title=""/>
            </v:shape>
            <v:shape style="position:absolute;left:2299;top:199;width:467;height:166" type="#_x0000_t75" stroked="false">
              <v:imagedata r:id="rId407" o:title=""/>
            </v:shape>
          </v:group>
        </w:pict>
      </w:r>
      <w:r>
        <w:rPr>
          <w:rFonts w:ascii="Times New Roman" w:hAnsi="Times New Roman" w:cs="Times New Roman" w:eastAsia="Times New Roman" w:hint="default"/>
          <w:sz w:val="20"/>
          <w:szCs w:val="20"/>
        </w:rPr>
      </w:r>
    </w:p>
    <w:p>
      <w:pPr>
        <w:spacing w:line="240" w:lineRule="auto" w:before="6"/>
        <w:rPr>
          <w:rFonts w:ascii="Times New Roman" w:hAnsi="Times New Roman" w:cs="Times New Roman" w:eastAsia="Times New Roman" w:hint="default"/>
          <w:sz w:val="19"/>
          <w:szCs w:val="19"/>
        </w:rPr>
      </w:pPr>
      <w:r>
        <w:rPr/>
        <w:pict>
          <v:group style="position:absolute;margin-left:295.178009pt;margin-top:12.199pt;width:160.4pt;height:7.05pt;mso-position-horizontal-relative:page;mso-position-vertical-relative:paragraph;z-index:2272;mso-wrap-distance-left:0;mso-wrap-distance-right:0" coordorigin="5904,244" coordsize="3208,141">
            <v:group style="position:absolute;left:5904;top:247;width:82;height:134" coordorigin="5904,247" coordsize="82,134">
              <v:shape style="position:absolute;left:5904;top:247;width:82;height:134" coordorigin="5904,247" coordsize="82,134" path="m5915,354l5904,362,5906,365,5908,368,5940,381,5949,381,5954,380,5964,378,5968,375,5972,372,5975,370,5937,370,5931,368,5921,362,5917,359,5915,354xe" filled="true" fillcolor="#231f20" stroked="false">
                <v:path arrowok="t"/>
                <v:fill type="solid"/>
              </v:shape>
              <v:shape style="position:absolute;left:5904;top:247;width:82;height:134" coordorigin="5904,247" coordsize="82,134" path="m5956,247l5943,247,5938,248,5907,276,5907,288,5941,318,5949,321,5972,341,5972,349,5947,370,5975,370,5976,369,5979,366,5984,356,5985,351,5985,337,5944,306,5937,304,5920,286,5920,278,5944,258,5980,258,5976,255,5964,249,5956,247xe" filled="true" fillcolor="#231f20" stroked="false">
                <v:path arrowok="t"/>
                <v:fill type="solid"/>
              </v:shape>
              <v:shape style="position:absolute;left:5904;top:247;width:82;height:134" coordorigin="5904,247" coordsize="82,134" path="m5980,258l5953,258,5958,259,5967,264,5970,267,5973,271,5983,263,5980,259,5980,258xe" filled="true" fillcolor="#231f20" stroked="false">
                <v:path arrowok="t"/>
                <v:fill type="solid"/>
              </v:shape>
            </v:group>
            <v:group style="position:absolute;left:6013;top:250;width:82;height:128" coordorigin="6013,250" coordsize="82,128">
              <v:shape style="position:absolute;left:6013;top:250;width:82;height:128" coordorigin="6013,250" coordsize="82,128" path="m6092,250l6013,250,6013,378,6094,378,6094,366,6026,366,6026,317,6088,317,6088,306,6026,306,6026,262,6092,262,6092,250xe" filled="true" fillcolor="#231f20" stroked="false">
                <v:path arrowok="t"/>
                <v:fill type="solid"/>
              </v:shape>
            </v:group>
            <v:group style="position:absolute;left:6113;top:247;width:115;height:134" coordorigin="6113,247" coordsize="115,134">
              <v:shape style="position:absolute;left:6113;top:247;width:115;height:134" coordorigin="6113,247" coordsize="115,134" path="m6184,247l6170,247,6161,249,6114,296,6113,304,6113,324,6114,333,6118,341,6121,349,6170,381,6185,381,6215,370,6171,370,6164,368,6126,322,6126,307,6171,259,6216,259,6213,257,6210,255,6202,251,6197,250,6188,248,6184,247xe" filled="true" fillcolor="#231f20" stroked="false">
                <v:path arrowok="t"/>
                <v:fill type="solid"/>
              </v:shape>
              <v:shape style="position:absolute;left:6113;top:247;width:115;height:134" coordorigin="6113,247" coordsize="115,134" path="m6217,351l6212,357,6207,362,6194,368,6187,370,6215,370,6216,369,6222,364,6225,360,6227,357,6217,351xe" filled="true" fillcolor="#231f20" stroked="false">
                <v:path arrowok="t"/>
                <v:fill type="solid"/>
              </v:shape>
              <v:shape style="position:absolute;left:6113;top:247;width:115;height:134" coordorigin="6113,247" coordsize="115,134" path="m6216,259l6183,259,6187,259,6194,261,6214,276,6225,268,6222,264,6220,262,6216,259xe" filled="true" fillcolor="#231f20" stroked="false">
                <v:path arrowok="t"/>
                <v:fill type="solid"/>
              </v:shape>
            </v:group>
            <v:group style="position:absolute;left:6249;top:250;width:86;height:128" coordorigin="6249,250" coordsize="86,128">
              <v:shape style="position:absolute;left:6249;top:250;width:86;height:128" coordorigin="6249,250" coordsize="86,128" path="m6293,250l6249,250,6249,378,6262,378,6262,318,6298,318,6298,317,6302,317,6307,316,6314,312,6318,310,6321,307,6262,307,6262,262,6322,262,6322,261,6314,255,6309,253,6299,251,6293,250xe" filled="true" fillcolor="#231f20" stroked="false">
                <v:path arrowok="t"/>
                <v:fill type="solid"/>
              </v:shape>
              <v:shape style="position:absolute;left:6249;top:250;width:86;height:128" coordorigin="6249,250" coordsize="86,128" path="m6298,318l6284,318,6319,378,6335,378,6298,318xe" filled="true" fillcolor="#231f20" stroked="false">
                <v:path arrowok="t"/>
                <v:fill type="solid"/>
              </v:shape>
              <v:shape style="position:absolute;left:6249;top:250;width:86;height:128" coordorigin="6249,250" coordsize="86,128" path="m6322,262l6290,262,6294,262,6302,264,6317,280,6317,292,6314,298,6309,302,6303,305,6295,307,6321,307,6324,304,6326,301,6329,293,6330,289,6330,278,6329,273,6325,264,6322,262xe" filled="true" fillcolor="#231f20" stroked="false">
                <v:path arrowok="t"/>
                <v:fill type="solid"/>
              </v:shape>
            </v:group>
            <v:group style="position:absolute;left:6357;top:250;width:82;height:128" coordorigin="6357,250" coordsize="82,128">
              <v:shape style="position:absolute;left:6357;top:250;width:82;height:128" coordorigin="6357,250" coordsize="82,128" path="m6436,250l6357,250,6357,378,6438,378,6438,366,6370,366,6370,317,6432,317,6432,306,6370,306,6370,262,6436,262,6436,250xe" filled="true" fillcolor="#231f20" stroked="false">
                <v:path arrowok="t"/>
                <v:fill type="solid"/>
              </v:shape>
            </v:group>
            <v:group style="position:absolute;left:6449;top:250;width:99;height:128" coordorigin="6449,250" coordsize="99,128">
              <v:shape style="position:absolute;left:6449;top:250;width:99;height:128" coordorigin="6449,250" coordsize="99,128" path="m6504,262l6491,262,6491,378,6504,378,6504,262xe" filled="true" fillcolor="#231f20" stroked="false">
                <v:path arrowok="t"/>
                <v:fill type="solid"/>
              </v:shape>
              <v:shape style="position:absolute;left:6449;top:250;width:99;height:128" coordorigin="6449,250" coordsize="99,128" path="m6547,250l6449,250,6449,262,6547,262,6547,250xe" filled="true" fillcolor="#231f20" stroked="false">
                <v:path arrowok="t"/>
                <v:fill type="solid"/>
              </v:shape>
            </v:group>
            <v:group style="position:absolute;left:6540;top:250;width:123;height:128" coordorigin="6540,250" coordsize="123,128">
              <v:shape style="position:absolute;left:6540;top:250;width:123;height:128" coordorigin="6540,250" coordsize="123,128" path="m6608,250l6595,250,6540,378,6554,378,6568,344,6648,344,6643,333,6573,333,6601,265,6614,265,6608,250xe" filled="true" fillcolor="#231f20" stroked="false">
                <v:path arrowok="t"/>
                <v:fill type="solid"/>
              </v:shape>
              <v:shape style="position:absolute;left:6540;top:250;width:123;height:128" coordorigin="6540,250" coordsize="123,128" path="m6648,344l6634,344,6648,378,6663,378,6648,344xe" filled="true" fillcolor="#231f20" stroked="false">
                <v:path arrowok="t"/>
                <v:fill type="solid"/>
              </v:shape>
              <v:shape style="position:absolute;left:6540;top:250;width:123;height:128" coordorigin="6540,250" coordsize="123,128" path="m6614,265l6601,265,6629,333,6643,333,6614,265xe" filled="true" fillcolor="#231f20" stroked="false">
                <v:path arrowok="t"/>
                <v:fill type="solid"/>
              </v:shape>
            </v:group>
            <v:group style="position:absolute;left:6681;top:250;width:86;height:128" coordorigin="6681,250" coordsize="86,128">
              <v:shape style="position:absolute;left:6681;top:250;width:86;height:128" coordorigin="6681,250" coordsize="86,128" path="m6725,250l6681,250,6681,378,6694,378,6694,318,6730,318,6730,317,6734,317,6739,316,6747,312,6750,310,6753,307,6694,307,6694,262,6755,262,6754,261,6746,255,6741,253,6731,251,6725,250xe" filled="true" fillcolor="#231f20" stroked="false">
                <v:path arrowok="t"/>
                <v:fill type="solid"/>
              </v:shape>
              <v:shape style="position:absolute;left:6681;top:250;width:86;height:128" coordorigin="6681,250" coordsize="86,128" path="m6730,318l6716,318,6751,378,6767,378,6730,318xe" filled="true" fillcolor="#231f20" stroked="false">
                <v:path arrowok="t"/>
                <v:fill type="solid"/>
              </v:shape>
              <v:shape style="position:absolute;left:6681;top:250;width:86;height:128" coordorigin="6681,250" coordsize="86,128" path="m6755,262l6722,262,6727,262,6734,264,6749,280,6749,292,6747,298,6735,305,6727,307,6753,307,6756,304,6758,301,6761,293,6762,289,6762,278,6761,273,6757,264,6755,262xe" filled="true" fillcolor="#231f20" stroked="false">
                <v:path arrowok="t"/>
                <v:fill type="solid"/>
              </v:shape>
            </v:group>
            <v:group style="position:absolute;left:6796;top:250;width:2;height:128" coordorigin="6796,250" coordsize="2,128">
              <v:shape style="position:absolute;left:6796;top:250;width:2;height:128" coordorigin="6796,250" coordsize="0,128" path="m6796,250l6796,378e" filled="false" stroked="true" strokeweight=".648pt" strokecolor="#231f20">
                <v:path arrowok="t"/>
              </v:shape>
            </v:group>
            <v:group style="position:absolute;left:6829;top:247;width:133;height:134" coordorigin="6829,247" coordsize="133,134">
              <v:shape style="position:absolute;left:6829;top:247;width:133;height:134" coordorigin="6829,247" coordsize="133,134" path="m6905,247l6886,247,6877,249,6831,296,6829,304,6829,324,6877,379,6886,381,6905,381,6914,379,6930,373,6935,370,6887,370,6880,368,6843,322,6843,307,6887,259,6935,259,6930,256,6914,249,6905,247xe" filled="true" fillcolor="#231f20" stroked="false">
                <v:path arrowok="t"/>
                <v:fill type="solid"/>
              </v:shape>
              <v:shape style="position:absolute;left:6829;top:247;width:133;height:134" coordorigin="6829,247" coordsize="133,134" path="m6935,259l6904,259,6911,260,6924,266,6948,307,6948,322,6904,370,6935,370,6962,324,6962,304,6960,296,6954,279,6949,272,6937,260,6935,259xe" filled="true" fillcolor="#231f20" stroked="false">
                <v:path arrowok="t"/>
                <v:fill type="solid"/>
              </v:shape>
              <v:shape style="position:absolute;left:7027;top:247;width:114;height:134" type="#_x0000_t75" stroked="false">
                <v:imagedata r:id="rId408" o:title=""/>
              </v:shape>
              <v:shape style="position:absolute;left:7174;top:250;width:210;height:127" type="#_x0000_t75" stroked="false">
                <v:imagedata r:id="rId409" o:title=""/>
              </v:shape>
              <v:shape style="position:absolute;left:7418;top:250;width:413;height:127" type="#_x0000_t75" stroked="false">
                <v:imagedata r:id="rId410" o:title=""/>
              </v:shape>
              <v:shape style="position:absolute;left:7891;top:250;width:217;height:127" type="#_x0000_t75" stroked="false">
                <v:imagedata r:id="rId401" o:title=""/>
              </v:shape>
              <v:shape style="position:absolute;left:8172;top:247;width:385;height:134" type="#_x0000_t75" stroked="false">
                <v:imagedata r:id="rId411" o:title=""/>
              </v:shape>
              <v:shape style="position:absolute;left:8587;top:244;width:525;height:140" type="#_x0000_t75" stroked="false">
                <v:imagedata r:id="rId412" o:title=""/>
              </v:shape>
            </v:group>
            <w10:wrap type="topAndBottom"/>
          </v:group>
        </w:pict>
      </w:r>
    </w:p>
    <w:p>
      <w:pPr>
        <w:spacing w:line="240" w:lineRule="auto" w:before="0"/>
        <w:rPr>
          <w:rFonts w:ascii="Times New Roman" w:hAnsi="Times New Roman" w:cs="Times New Roman" w:eastAsia="Times New Roman" w:hint="default"/>
          <w:sz w:val="4"/>
          <w:szCs w:val="4"/>
        </w:rPr>
      </w:pPr>
    </w:p>
    <w:p>
      <w:pPr>
        <w:spacing w:line="240" w:lineRule="auto"/>
        <w:ind w:left="11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15.75pt;height:506.8pt;mso-position-horizontal-relative:char;mso-position-vertical-relative:line" coordorigin="0,0" coordsize="8315,10136">
            <v:shape style="position:absolute;left:3022;top:2682;width:2370;height:2114" type="#_x0000_t75" stroked="false">
              <v:imagedata r:id="rId413" o:title=""/>
            </v:shape>
            <v:shape style="position:absolute;left:3446;top:2394;width:313;height:277" type="#_x0000_t75" stroked="false">
              <v:imagedata r:id="rId104" o:title=""/>
            </v:shape>
            <v:shape style="position:absolute;left:3505;top:2079;width:1033;height:696" type="#_x0000_t75" stroked="false">
              <v:imagedata r:id="rId414" o:title=""/>
            </v:shape>
            <v:shape style="position:absolute;left:5390;top:1474;width:1033;height:696" type="#_x0000_t75" stroked="false">
              <v:imagedata r:id="rId415" o:title=""/>
            </v:shape>
            <v:shape style="position:absolute;left:4046;top:1997;width:2302;height:885" type="#_x0000_t75" stroked="false">
              <v:imagedata r:id="rId416" o:title=""/>
            </v:shape>
            <v:shape style="position:absolute;left:5968;top:4043;width:774;height:682" type="#_x0000_t75" stroked="false">
              <v:imagedata r:id="rId417" o:title=""/>
            </v:shape>
            <v:shape style="position:absolute;left:5409;top:4557;width:2005;height:3622" type="#_x0000_t75" stroked="false">
              <v:imagedata r:id="rId418" o:title=""/>
            </v:shape>
            <v:shape style="position:absolute;left:5271;top:1119;width:604;height:787" type="#_x0000_t75" stroked="false">
              <v:imagedata r:id="rId419" o:title=""/>
            </v:shape>
            <v:shape style="position:absolute;left:3496;top:788;width:62;height:455" type="#_x0000_t75" stroked="false">
              <v:imagedata r:id="rId420" o:title=""/>
            </v:shape>
            <v:shape style="position:absolute;left:3387;top:1196;width:45;height:780" type="#_x0000_t75" stroked="false">
              <v:imagedata r:id="rId421" o:title=""/>
            </v:shape>
            <v:shape style="position:absolute;left:3796;top:1900;width:226;height:377" type="#_x0000_t75" stroked="false">
              <v:imagedata r:id="rId422" o:title=""/>
            </v:shape>
            <v:shape style="position:absolute;left:4022;top:1558;width:1805;height:937" type="#_x0000_t75" stroked="false">
              <v:imagedata r:id="rId423" o:title=""/>
            </v:shape>
            <v:group style="position:absolute;left:3443;top:2629;width:63;height:399" coordorigin="3443,2629" coordsize="63,399">
              <v:shape style="position:absolute;left:3443;top:2629;width:63;height:399" coordorigin="3443,2629" coordsize="63,399" path="m3443,2629l3443,2984,3505,3027,3505,2672,3443,2629xe" filled="true" fillcolor="#939598" stroked="false">
                <v:path arrowok="t"/>
                <v:fill type="solid"/>
              </v:shape>
              <v:shape style="position:absolute;left:3086;top:2951;width:60;height:400" type="#_x0000_t75" stroked="false">
                <v:imagedata r:id="rId424" o:title=""/>
              </v:shape>
              <v:shape style="position:absolute;left:3034;top:3165;width:163;height:446" type="#_x0000_t75" stroked="false">
                <v:imagedata r:id="rId425" o:title=""/>
              </v:shape>
              <v:shape style="position:absolute;left:4561;top:3461;width:27;height:411" type="#_x0000_t75" stroked="false">
                <v:imagedata r:id="rId426" o:title=""/>
              </v:shape>
              <v:shape style="position:absolute;left:4512;top:3797;width:111;height:494" type="#_x0000_t75" stroked="false">
                <v:imagedata r:id="rId427" o:title=""/>
              </v:shape>
              <v:shape style="position:absolute;left:4352;top:3798;width:161;height:447" type="#_x0000_t75" stroked="false">
                <v:imagedata r:id="rId428" o:title=""/>
              </v:shape>
              <v:shape style="position:absolute;left:4424;top:4106;width:95;height:400" type="#_x0000_t75" stroked="false">
                <v:imagedata r:id="rId429" o:title=""/>
              </v:shape>
              <v:shape style="position:absolute;left:6046;top:3786;width:42;height:766" type="#_x0000_t75" stroked="false">
                <v:imagedata r:id="rId430" o:title=""/>
              </v:shape>
              <v:shape style="position:absolute;left:2886;top:3810;width:137;height:753" type="#_x0000_t75" stroked="false">
                <v:imagedata r:id="rId431" o:title=""/>
              </v:shape>
              <v:shape style="position:absolute;left:2886;top:3810;width:137;height:753" type="#_x0000_t75" stroked="false">
                <v:imagedata r:id="rId431" o:title=""/>
              </v:shape>
              <v:shape style="position:absolute;left:4054;top:4082;width:406;height:494" type="#_x0000_t75" stroked="false">
                <v:imagedata r:id="rId432" o:title=""/>
              </v:shape>
              <v:shape style="position:absolute;left:3046;top:4237;width:27;height:355" type="#_x0000_t75" stroked="false">
                <v:imagedata r:id="rId433" o:title=""/>
              </v:shape>
              <v:shape style="position:absolute;left:3023;top:4208;width:24;height:384" type="#_x0000_t75" stroked="false">
                <v:imagedata r:id="rId434" o:title=""/>
              </v:shape>
              <v:shape style="position:absolute;left:3073;top:4237;width:196;height:459" type="#_x0000_t75" stroked="false">
                <v:imagedata r:id="rId435" o:title=""/>
              </v:shape>
              <v:shape style="position:absolute;left:3073;top:4237;width:196;height:459" type="#_x0000_t75" stroked="false">
                <v:imagedata r:id="rId436" o:title=""/>
              </v:shape>
              <v:shape style="position:absolute;left:3269;top:4340;width:6;height:405" type="#_x0000_t75" stroked="false">
                <v:imagedata r:id="rId437" o:title=""/>
              </v:shape>
              <v:shape style="position:absolute;left:3269;top:4340;width:6;height:405" type="#_x0000_t75" stroked="false">
                <v:imagedata r:id="rId437" o:title=""/>
              </v:shape>
              <v:shape style="position:absolute;left:6212;top:4363;width:27;height:523" type="#_x0000_t75" stroked="false">
                <v:imagedata r:id="rId438" o:title=""/>
              </v:shape>
              <v:shape style="position:absolute;left:6509;top:4861;width:130;height:1046" type="#_x0000_t75" stroked="false">
                <v:imagedata r:id="rId439" o:title=""/>
              </v:shape>
              <v:shape style="position:absolute;left:6678;top:6761;width:291;height:788" type="#_x0000_t75" stroked="false">
                <v:imagedata r:id="rId440" o:title=""/>
              </v:shape>
              <v:shape style="position:absolute;left:6633;top:7450;width:72;height:723" type="#_x0000_t75" stroked="false">
                <v:imagedata r:id="rId441" o:title=""/>
              </v:shape>
              <v:shape style="position:absolute;left:0;top:8404;width:1224;height:884" type="#_x0000_t75" stroked="false">
                <v:imagedata r:id="rId442" o:title=""/>
              </v:shape>
              <v:shape style="position:absolute;left:0;top:8404;width:1224;height:884" type="#_x0000_t75" stroked="false">
                <v:imagedata r:id="rId442" o:title=""/>
              </v:shape>
              <v:shape style="position:absolute;left:834;top:8758;width:1830;height:971" type="#_x0000_t75" stroked="false">
                <v:imagedata r:id="rId443" o:title=""/>
              </v:shape>
              <v:shape style="position:absolute;left:834;top:8758;width:1686;height:978" type="#_x0000_t75" stroked="false">
                <v:imagedata r:id="rId444" o:title=""/>
              </v:shape>
              <v:shape style="position:absolute;left:5534;top:8401;width:2049;height:1192" type="#_x0000_t75" stroked="false">
                <v:imagedata r:id="rId445" o:title=""/>
              </v:shape>
              <v:shape style="position:absolute;left:2101;top:8749;width:3630;height:1386" type="#_x0000_t75" stroked="false">
                <v:imagedata r:id="rId446" o:title=""/>
              </v:shape>
              <v:shape style="position:absolute;left:254;top:6760;width:291;height:788" type="#_x0000_t75" stroked="false">
                <v:imagedata r:id="rId447" o:title=""/>
              </v:shape>
              <v:shape style="position:absolute;left:254;top:6760;width:291;height:788" type="#_x0000_t75" stroked="false">
                <v:imagedata r:id="rId447" o:title=""/>
              </v:shape>
              <v:shape style="position:absolute;left:518;top:7438;width:72;height:734" type="#_x0000_t75" stroked="false">
                <v:imagedata r:id="rId448" o:title=""/>
              </v:shape>
              <v:shape style="position:absolute;left:0;top:8049;width:748;height:800" type="#_x0000_t75" stroked="false">
                <v:imagedata r:id="rId449" o:title=""/>
              </v:shape>
              <v:shape style="position:absolute;left:6475;top:8049;width:748;height:800" type="#_x0000_t75" stroked="false">
                <v:imagedata r:id="rId450" o:title=""/>
              </v:shape>
              <v:shape style="position:absolute;left:1730;top:8408;width:242;height:486" type="#_x0000_t75" stroked="false">
                <v:imagedata r:id="rId451" o:title=""/>
              </v:shape>
              <v:shape style="position:absolute;left:1730;top:8408;width:242;height:486" type="#_x0000_t75" stroked="false">
                <v:imagedata r:id="rId452" o:title=""/>
              </v:shape>
              <v:shape style="position:absolute;left:5250;top:8407;width:244;height:487" type="#_x0000_t75" stroked="false">
                <v:imagedata r:id="rId453" o:title=""/>
              </v:shape>
              <v:shape style="position:absolute;left:5253;top:8409;width:241;height:484" type="#_x0000_t75" stroked="false">
                <v:imagedata r:id="rId454" o:title=""/>
              </v:shape>
              <v:shape style="position:absolute;left:5494;top:8494;width:981;height:722" type="#_x0000_t75" stroked="false">
                <v:imagedata r:id="rId455" o:title=""/>
              </v:shape>
              <v:shape style="position:absolute;left:749;top:8494;width:981;height:722" type="#_x0000_t75" stroked="false">
                <v:imagedata r:id="rId456" o:title=""/>
              </v:shape>
              <v:shape style="position:absolute;left:1973;top:8409;width:3278;height:1234" type="#_x0000_t75" stroked="false">
                <v:imagedata r:id="rId457" o:title=""/>
              </v:shape>
              <v:shape style="position:absolute;left:3415;top:1957;width:143;height:469" type="#_x0000_t75" stroked="false">
                <v:imagedata r:id="rId458" o:title=""/>
              </v:shape>
              <v:shape style="position:absolute;left:3415;top:1957;width:143;height:469" type="#_x0000_t75" stroked="false">
                <v:imagedata r:id="rId458" o:title=""/>
              </v:shape>
              <v:shape style="position:absolute;left:3796;top:787;width:43;height:430" type="#_x0000_t75" stroked="false">
                <v:imagedata r:id="rId459" o:title=""/>
              </v:shape>
              <v:shape style="position:absolute;left:1136;top:3787;width:32;height:755" type="#_x0000_t75" stroked="false">
                <v:imagedata r:id="rId460" o:title=""/>
              </v:shape>
              <v:shape style="position:absolute;left:984;top:4357;width:28;height:528" type="#_x0000_t75" stroked="false">
                <v:imagedata r:id="rId461" o:title=""/>
              </v:shape>
              <v:shape style="position:absolute;left:984;top:4357;width:28;height:528" type="#_x0000_t75" stroked="false">
                <v:imagedata r:id="rId461" o:title=""/>
              </v:shape>
              <v:shape style="position:absolute;left:585;top:4859;width:129;height:1044" type="#_x0000_t75" stroked="false">
                <v:imagedata r:id="rId462" o:title=""/>
              </v:shape>
            </v:group>
            <v:group style="position:absolute;left:0;top:168;width:7223;height:9120" coordorigin="0,168" coordsize="7223,9120">
              <v:shape style="position:absolute;left:0;top:168;width:7223;height:9120" coordorigin="0,168" coordsize="7223,9120" path="m3923,9268l3303,9268,3380,9288,3847,9288,3923,9268xe" filled="true" fillcolor="#e6e7e8" stroked="false">
                <v:path arrowok="t"/>
                <v:fill type="solid"/>
              </v:shape>
              <v:shape style="position:absolute;left:0;top:168;width:7223;height:9120" coordorigin="0,168" coordsize="7223,9120" path="m5239,8428l1973,8428,2018,8488,2065,8548,2115,8608,2167,8668,2222,8728,2279,8768,2338,8828,2398,8868,2460,8928,2523,8968,2588,9008,2654,9048,2722,9088,2791,9128,2932,9168,3004,9208,3227,9268,3999,9268,4221,9208,4294,9168,4365,9148,4435,9108,4504,9088,4571,9048,4638,9008,4702,8968,4766,8928,4827,8868,4887,8828,4945,8768,5001,8728,5055,8668,5107,8608,5157,8548,5205,8488,5239,8428xe" filled="true" fillcolor="#e6e7e8" stroked="false">
                <v:path arrowok="t"/>
                <v:fill type="solid"/>
              </v:shape>
              <v:shape style="position:absolute;left:0;top:168;width:7223;height:9120" coordorigin="0,168" coordsize="7223,9120" path="m966,4528l919,4528,835,4548,762,4568,701,4588,652,4648,599,4748,587,4828,586,4908,596,4988,615,5088,660,5208,690,5328,707,5428,714,5528,713,5608,705,5688,692,5748,675,5808,658,5848,642,5888,628,5908,614,5948,588,5988,554,6048,516,6108,477,6168,437,6248,398,6308,360,6388,326,6468,297,6548,274,6608,259,6688,254,6768,260,6848,278,6928,308,6988,350,7048,403,7108,468,7168,545,7208,534,7268,524,7348,519,7408,519,7488,528,7568,548,7648,580,7728,588,7788,584,7888,539,7948,495,7968,427,8008,331,8028,203,8048,0,8068,139,8208,166,8228,213,8288,279,8328,361,8388,508,8468,649,8508,749,8508,784,8568,837,8668,895,8728,955,8788,1016,8828,1076,8848,1132,8868,1307,8868,1383,8848,1454,8828,1519,8788,1578,8748,1628,8708,1690,8628,1707,8608,1720,8568,1730,8548,1803,8508,1868,8488,1924,8448,1973,8428,5239,8428,5250,8408,6826,8408,6863,8388,6945,8328,7011,8288,7058,8228,7085,8208,7223,8068,7021,8048,6893,8028,6797,8008,6729,7968,6684,7948,6658,7928,6640,7888,6634,7828,6636,7788,6644,7728,6676,7648,6696,7568,6705,7488,6705,7408,6699,7348,6690,7268,6678,7208,6755,7168,6821,7108,6874,7048,6916,6988,6946,6928,6964,6848,6970,6768,6964,6688,6949,6608,6927,6548,6897,6468,6863,6388,6826,6308,6786,6248,6746,6168,6707,6108,6669,6048,6634,5988,6604,5928,6582,5868,6572,5848,6543,5788,6518,5688,6510,5608,6510,5528,6518,5428,6536,5328,6567,5208,6612,5068,6630,4988,6639,4888,6637,4828,6625,4748,6604,4688,6522,4588,6461,4568,6388,4548,989,4548,966,4528xe" filled="true" fillcolor="#e6e7e8" stroked="false">
                <v:path arrowok="t"/>
                <v:fill type="solid"/>
              </v:shape>
              <v:shape style="position:absolute;left:0;top:168;width:7223;height:9120" coordorigin="0,168" coordsize="7223,9120" path="m6826,8408l5250,8408,5299,8448,5356,8488,5421,8508,5494,8548,5504,8568,5517,8608,5534,8628,5596,8708,5646,8748,5705,8788,5770,8828,5841,8848,5916,8868,6091,8868,6148,8848,6208,8828,6269,8788,6329,8728,6387,8668,6440,8568,6475,8508,6575,8508,6716,8468,6826,8408xe" filled="true" fillcolor="#e6e7e8" stroked="false">
                <v:path arrowok="t"/>
                <v:fill type="solid"/>
              </v:shape>
              <v:shape style="position:absolute;left:0;top:168;width:7223;height:9120" coordorigin="0,168" coordsize="7223,9120" path="m1028,4048l994,4248,985,4328,986,4408,995,4488,1012,4548,6212,4548,6229,4488,3234,4488,3148,4448,3089,4428,3044,4408,3002,4368,2970,4328,2932,4308,2886,4268,2827,4228,2754,4188,1168,4188,1028,4048xe" filled="true" fillcolor="#e6e7e8" stroked="false">
                <v:path arrowok="t"/>
                <v:fill type="solid"/>
              </v:shape>
              <v:shape style="position:absolute;left:0;top:168;width:7223;height:9120" coordorigin="0,168" coordsize="7223,9120" path="m6304,4528l6258,4528,6235,4548,6388,4548,6304,4528xe" filled="true" fillcolor="#e6e7e8" stroked="false">
                <v:path arrowok="t"/>
                <v:fill type="solid"/>
              </v:shape>
              <v:shape style="position:absolute;left:0;top:168;width:7223;height:9120" coordorigin="0,168" coordsize="7223,9120" path="m3673,168l3593,348,3496,808,3558,908,3558,1048,3477,1088,3429,1108,3406,1148,3396,1168,3390,1168,3387,1188,3388,1208,3391,1228,3401,1268,3410,1328,3418,1388,3425,1448,3430,1528,3432,1628,3430,1728,3425,1828,3415,1968,3415,1968,3435,2028,3460,2068,3477,2068,3500,2088,3558,2088,3558,2608,3443,2648,3505,2688,3398,2688,3332,2708,3267,2748,3204,2808,3143,2888,3086,2968,3146,3008,3139,3008,3127,3028,3034,3168,3120,3228,3135,3248,3172,3248,3197,3268,3149,3308,3103,3348,3016,3428,2980,3468,2951,3488,2931,3528,2919,3548,2918,3568,2917,3588,2919,3608,2921,3608,2901,3688,2889,3748,2886,3828,2892,3908,2908,3988,2934,4068,2972,4148,3023,4228,3046,4248,3073,4248,3096,4288,3128,4328,3169,4348,3269,4348,3273,4368,3275,4388,3275,4408,3273,4428,3261,4448,3251,4448,3242,4468,3234,4488,6229,4488,6238,4408,4180,4408,4163,4388,4147,4368,4115,4348,4090,4328,4082,4328,4080,4308,4074,4268,4066,4248,4054,4228,4057,4228,4066,4208,4069,4208,4087,4188,4107,4148,4132,4128,4160,4088,4495,4088,4391,3908,4372,3868,4360,3848,4354,3828,4352,3808,4605,3808,4579,3608,4576,3588,4572,3568,4567,3548,4561,3528,4588,3468,4528,3388,4499,3328,4477,3248,4462,3188,4443,3128,4417,3068,4381,3008,4332,2948,4268,2908,4186,2868,4187,2868,4185,2808,4161,2728,4090,2628,4026,2588,3954,2548,3796,2508,3796,1928,3858,1928,3917,1908,5037,1908,5172,1888,5286,1868,5382,1868,5463,1828,5529,1808,5583,1788,5627,1768,5664,1748,5694,1728,5715,1708,5806,1628,5827,1568,5271,1568,5348,1548,5423,1508,5493,1488,5559,1468,5618,1428,5671,1388,5716,1328,5764,1268,5315,1268,5265,1248,5113,1248,5073,1228,4940,1228,4874,1208,4469,1208,4437,1168,4396,1108,4346,1088,4288,1048,4221,1028,4147,1008,3796,1008,3796,868,3840,788,3749,348,3673,168xe" filled="true" fillcolor="#e6e7e8" stroked="false">
                <v:path arrowok="t"/>
                <v:fill type="solid"/>
              </v:shape>
              <v:shape style="position:absolute;left:0;top:168;width:7223;height:9120" coordorigin="0,168" coordsize="7223,9120" path="m4495,4088l4160,4088,4181,4108,4424,4108,4519,4168,4430,4208,4359,4248,4303,4288,4221,4368,4210,4368,4200,4388,4190,4388,4180,4408,6238,4408,6239,4328,6230,4248,6223,4208,6046,4208,6054,4168,6060,4148,4529,4148,4495,4088xe" filled="true" fillcolor="#e6e7e8" stroked="false">
                <v:path arrowok="t"/>
                <v:fill type="solid"/>
              </v:shape>
              <v:shape style="position:absolute;left:0;top:168;width:7223;height:9120" coordorigin="0,168" coordsize="7223,9120" path="m6196,4048l6046,4208,6223,4208,6196,4048xe" filled="true" fillcolor="#e6e7e8" stroked="false">
                <v:path arrowok="t"/>
                <v:fill type="solid"/>
              </v:shape>
              <v:shape style="position:absolute;left:0;top:168;width:7223;height:9120" coordorigin="0,168" coordsize="7223,9120" path="m1136,3788l1157,4088,1160,4108,1163,4148,1166,4168,1168,4188,2754,4188,2664,4148,1574,4148,1508,4128,1445,4108,1387,4068,1331,4008,1136,3788xe" filled="true" fillcolor="#e6e7e8" stroked="false">
                <v:path arrowok="t"/>
                <v:fill type="solid"/>
              </v:shape>
              <v:shape style="position:absolute;left:0;top:168;width:7223;height:9120" coordorigin="0,168" coordsize="7223,9120" path="m4424,4108l4201,4108,4222,4128,4243,4128,4460,4188,4424,4108xe" filled="true" fillcolor="#e6e7e8" stroked="false">
                <v:path arrowok="t"/>
                <v:fill type="solid"/>
              </v:shape>
              <v:shape style="position:absolute;left:0;top:168;width:7223;height:9120" coordorigin="0,168" coordsize="7223,9120" path="m2431,4048l2085,4048,2004,4068,1912,4108,1854,4128,1789,4128,1718,4148,2664,4148,2553,4088,2494,4068,2431,4048xe" filled="true" fillcolor="#e6e7e8" stroked="false">
                <v:path arrowok="t"/>
                <v:fill type="solid"/>
              </v:shape>
              <v:shape style="position:absolute;left:0;top:168;width:7223;height:9120" coordorigin="0,168" coordsize="7223,9120" path="m5017,4028l4942,4028,4862,4048,4789,4048,4718,4068,4641,4108,4611,4108,4582,4128,4555,4148,5505,4148,5289,4088,5189,4068,5099,4048,5017,4028xe" filled="true" fillcolor="#e6e7e8" stroked="false">
                <v:path arrowok="t"/>
                <v:fill type="solid"/>
              </v:shape>
              <v:shape style="position:absolute;left:0;top:168;width:7223;height:9120" coordorigin="0,168" coordsize="7223,9120" path="m6088,3788l5892,4008,5837,4068,5778,4108,5716,4128,5650,4148,6060,4148,6064,4108,6067,4088,6088,3788xe" filled="true" fillcolor="#e6e7e8" stroked="false">
                <v:path arrowok="t"/>
                <v:fill type="solid"/>
              </v:shape>
              <v:shape style="position:absolute;left:0;top:168;width:7223;height:9120" coordorigin="0,168" coordsize="7223,9120" path="m2281,4028l2222,4028,2157,4048,2361,4048,2281,4028xe" filled="true" fillcolor="#e6e7e8" stroked="false">
                <v:path arrowok="t"/>
                <v:fill type="solid"/>
              </v:shape>
              <v:shape style="position:absolute;left:0;top:168;width:7223;height:9120" coordorigin="0,168" coordsize="7223,9120" path="m4605,3808l4512,3808,4623,3948,4605,3808xe" filled="true" fillcolor="#e6e7e8" stroked="false">
                <v:path arrowok="t"/>
                <v:fill type="solid"/>
              </v:shape>
              <v:shape style="position:absolute;left:0;top:168;width:7223;height:9120" coordorigin="0,168" coordsize="7223,9120" path="m4512,3808l4352,3808,4439,3828,4513,3908,4512,3808xe" filled="true" fillcolor="#e6e7e8" stroked="false">
                <v:path arrowok="t"/>
                <v:fill type="solid"/>
              </v:shape>
              <v:shape style="position:absolute;left:0;top:168;width:7223;height:9120" coordorigin="0,168" coordsize="7223,9120" path="m4947,1908l4022,1908,4022,1928,4023,1948,4023,1968,4024,1988,4025,2008,4026,2028,4028,2048,4031,2048,4046,2088,4073,2128,4109,2148,4197,2148,4248,2128,4307,2108,4376,2088,4433,2048,4493,2028,4558,2008,4628,1988,4701,1968,4779,1948,4861,1928,4947,1908xe" filled="true" fillcolor="#e6e7e8" stroked="false">
                <v:path arrowok="t"/>
                <v:fill type="solid"/>
              </v:shape>
              <v:shape style="position:absolute;left:0;top:168;width:7223;height:9120" coordorigin="0,168" coordsize="7223,9120" path="m5807,1548l5760,1568,5825,1568,5807,1548xe" filled="true" fillcolor="#e6e7e8" stroked="false">
                <v:path arrowok="t"/>
                <v:fill type="solid"/>
              </v:shape>
              <v:shape style="position:absolute;left:0;top:168;width:7223;height:9120" coordorigin="0,168" coordsize="7223,9120" path="m5875,1128l5630,1208,5545,1228,5465,1248,5389,1248,5315,1268,5764,1268,5875,1128xe" filled="true" fillcolor="#e6e7e8" stroked="false">
                <v:path arrowok="t"/>
                <v:fill type="solid"/>
              </v:shape>
              <v:shape style="position:absolute;left:0;top:168;width:7223;height:9120" coordorigin="0,168" coordsize="7223,9120" path="m4065,988l3842,988,3796,1008,4147,1008,4065,988xe" filled="true" fillcolor="#e6e7e8" stroked="false">
                <v:path arrowok="t"/>
                <v:fill type="solid"/>
              </v:shape>
              <v:shape style="position:absolute;left:1735;top:4839;width:3756;height:4326" type="#_x0000_t75" stroked="false">
                <v:imagedata r:id="rId463" o:title=""/>
              </v:shape>
              <v:shape style="position:absolute;left:1724;top:4836;width:3777;height:4340" type="#_x0000_t75" stroked="false">
                <v:imagedata r:id="rId464" o:title=""/>
              </v:shape>
              <v:shape style="position:absolute;left:1864;top:5011;width:3503;height:3991" type="#_x0000_t75" stroked="false">
                <v:imagedata r:id="rId295" o:title=""/>
              </v:shape>
            </v:group>
            <v:group style="position:absolute;left:1989;top:5136;width:3248;height:3739" coordorigin="1989,5136" coordsize="3248,3739">
              <v:shape style="position:absolute;left:1989;top:5136;width:3248;height:3739" coordorigin="1989,5136" coordsize="3248,3739" path="m5231,5136l1989,5136,1989,7282,1991,7351,1997,7425,2006,7498,2019,7570,2034,7641,2053,7711,2075,7779,2100,7847,2128,7913,2159,7977,2192,8040,2229,8102,2267,8161,2309,8219,2352,8275,2399,8329,2447,8381,2498,8431,2550,8479,2605,8524,2662,8567,2720,8608,2781,8646,2843,8681,2906,8714,2972,8744,3039,8771,3107,8795,3176,8816,3247,8834,3319,8849,3392,8861,3465,8869,3540,8874,3616,8875,3691,8873,3766,8868,3840,8859,3913,8848,3985,8832,4055,8814,4124,8793,4192,8769,4259,8741,4324,8711,4387,8679,4449,8643,4509,8605,4568,8565,4624,8522,4679,8477,4731,8429,4782,8380,4830,8328,4876,8274,4919,8219,4960,8161,4999,8102,5035,8041,5068,7978,5099,7914,5126,7849,5151,7782,5173,7714,5192,7644,5207,7574,5220,7502,5229,7430,5234,7356,5236,7282,5231,5136xe" filled="true" fillcolor="#ffffff" stroked="false">
                <v:path arrowok="t"/>
                <v:fill type="solid"/>
              </v:shape>
              <v:shape style="position:absolute;left:2266;top:5427;width:2677;height:3158" type="#_x0000_t75" stroked="false">
                <v:imagedata r:id="rId465" o:title=""/>
              </v:shape>
            </v:group>
            <v:group style="position:absolute;left:2266;top:5427;width:2678;height:3158" coordorigin="2266,5427" coordsize="2678,3158">
              <v:shape style="position:absolute;left:2266;top:5427;width:2678;height:3158" coordorigin="2266,5427" coordsize="2678,3158" path="m4943,5427l2266,5427,2266,7251,2268,7320,2274,7394,2285,7467,2299,7539,2318,7609,2340,7678,2366,7745,2395,7811,2428,7875,2464,7937,2503,7997,2545,8054,2590,8110,2638,8163,2688,8213,2741,8261,2797,8306,2855,8348,2915,8387,2977,8423,3041,8455,3107,8485,3175,8510,3244,8533,3315,8551,3387,8565,3460,8576,3535,8582,3611,8584,3685,8582,3759,8575,3832,8564,3903,8549,3974,8530,4042,8508,4109,8482,4175,8453,4238,8420,4300,8384,4359,8346,4417,8304,4472,8259,4524,8211,4575,8161,4622,8109,4667,8054,4708,7996,4747,7937,4783,7876,4815,7812,4844,7747,4870,7680,4892,7612,4910,7542,4924,7471,4935,7399,4941,7325,4943,7251,4943,5427xe" filled="true" fillcolor="#6f7173" stroked="false">
                <v:path arrowok="t"/>
                <v:fill type="solid"/>
              </v:shape>
              <v:shape style="position:absolute;left:2245;top:5406;width:2719;height:3199" type="#_x0000_t75" stroked="false">
                <v:imagedata r:id="rId466" o:title=""/>
              </v:shape>
            </v:group>
            <v:group style="position:absolute;left:2904;top:6951;width:17;height:18" coordorigin="2904,6951" coordsize="17,18">
              <v:shape style="position:absolute;left:2904;top:6951;width:17;height:18" coordorigin="2904,6951" coordsize="17,18" path="m2916,6951l2904,6951,2904,6969,2916,6969,2921,6963,2921,6957,2916,6951xe" filled="true" fillcolor="#5f6062" stroked="false">
                <v:path arrowok="t"/>
                <v:fill type="solid"/>
              </v:shape>
              <v:shape style="position:absolute;left:2458;top:6845;width:1126;height:1439" type="#_x0000_t75" stroked="false">
                <v:imagedata r:id="rId298" o:title=""/>
              </v:shape>
              <v:shape style="position:absolute;left:2520;top:6910;width:989;height:1310" type="#_x0000_t75" stroked="false">
                <v:imagedata r:id="rId467" o:title=""/>
              </v:shape>
              <v:shape style="position:absolute;left:2887;top:6934;width:213;height:141" type="#_x0000_t75" stroked="false">
                <v:imagedata r:id="rId468" o:title=""/>
              </v:shape>
            </v:group>
            <v:group style="position:absolute;left:4288;top:6951;width:18;height:18" coordorigin="4288,6951" coordsize="18,18">
              <v:shape style="position:absolute;left:4288;top:6951;width:18;height:18" coordorigin="4288,6951" coordsize="18,18" path="m4299,6951l4293,6951,4288,6957,4288,6963,4293,6969,4299,6969,4305,6963,4305,6957,4299,6951xe" filled="true" fillcolor="#5f6062" stroked="false">
                <v:path arrowok="t"/>
                <v:fill type="solid"/>
              </v:shape>
              <v:shape style="position:absolute;left:3638;top:6845;width:1126;height:1439" type="#_x0000_t75" stroked="false">
                <v:imagedata r:id="rId301" o:title=""/>
              </v:shape>
              <v:shape style="position:absolute;left:3701;top:6910;width:988;height:1310" type="#_x0000_t75" stroked="false">
                <v:imagedata r:id="rId469" o:title=""/>
              </v:shape>
              <v:shape style="position:absolute;left:4105;top:6934;width:217;height:141" type="#_x0000_t75" stroked="false">
                <v:imagedata r:id="rId470" o:title=""/>
              </v:shape>
              <v:shape style="position:absolute;left:3147;top:6457;width:926;height:2014" type="#_x0000_t75" stroked="false">
                <v:imagedata r:id="rId304" o:title=""/>
              </v:shape>
              <v:shape style="position:absolute;left:3232;top:6528;width:746;height:1852" type="#_x0000_t75" stroked="false">
                <v:imagedata r:id="rId471" o:title=""/>
              </v:shape>
              <v:shape style="position:absolute;left:3207;top:6518;width:795;height:1886" type="#_x0000_t75" stroked="false">
                <v:imagedata r:id="rId472" o:title=""/>
              </v:shape>
              <v:shape style="position:absolute;left:128;top:3944;width:3493;height:4891" type="#_x0000_t75" stroked="false">
                <v:imagedata r:id="rId307" o:title=""/>
              </v:shape>
              <v:shape style="position:absolute;left:214;top:4048;width:3299;height:4680" type="#_x0000_t75" stroked="false">
                <v:imagedata r:id="rId473" o:title=""/>
              </v:shape>
              <v:shape style="position:absolute;left:170;top:3989;width:3364;height:4760" type="#_x0000_t75" stroked="false">
                <v:imagedata r:id="rId474" o:title=""/>
              </v:shape>
              <v:shape style="position:absolute;left:501;top:4180;width:2909;height:4440" type="#_x0000_t75" stroked="false">
                <v:imagedata r:id="rId475" o:title=""/>
              </v:shape>
            </v:group>
            <v:group style="position:absolute;left:501;top:4180;width:2910;height:4440" coordorigin="501,4180" coordsize="2910,4440">
              <v:shape style="position:absolute;left:501;top:4180;width:2910;height:4440" coordorigin="501,4180" coordsize="2910,4440" path="m1320,7340l1066,7340,1071,7420,1079,7500,1090,7580,1103,7640,1118,7700,1150,7780,1166,7820,1182,7860,1197,7900,1211,7920,1222,7960,1231,7980,1237,8020,1239,8060,1237,8100,1230,8140,1218,8180,1200,8220,1176,8280,1145,8340,1107,8420,1061,8480,1101,8540,1142,8560,1184,8600,1225,8620,1384,8620,1455,8580,1515,8540,1563,8460,1596,8360,1606,8300,1610,8260,1610,8200,1603,8120,1591,8060,1573,7980,1547,7920,1515,7840,1475,7760,1428,7680,1670,7680,1618,7620,1563,7540,1548,7500,1371,7500,1331,7400,1320,7340xe" filled="true" fillcolor="#323031" stroked="false">
                <v:path arrowok="t"/>
                <v:fill type="solid"/>
              </v:shape>
              <v:shape style="position:absolute;left:501;top:4180;width:2910;height:4440" coordorigin="501,4180" coordsize="2910,4440" path="m1670,7680l1428,7680,1516,7760,1583,7840,1632,7920,1664,8000,1683,8060,1692,8120,1693,8180,1689,8220,1683,8280,1677,8340,1708,8320,1742,8300,1777,8280,1811,8240,1842,8220,1868,8180,1887,8140,1897,8080,1895,8040,1880,7980,1850,7900,1803,7820,1736,7740,1670,7680xe" filled="true" fillcolor="#323031" stroked="false">
                <v:path arrowok="t"/>
                <v:fill type="solid"/>
              </v:shape>
              <v:shape style="position:absolute;left:501;top:4180;width:2910;height:4440" coordorigin="501,4180" coordsize="2910,4440" path="m1475,6000l1090,6000,1096,6080,1096,6140,1091,6200,1080,6280,1065,6340,1046,6400,1023,6460,997,6540,969,6600,940,6660,910,6720,848,6860,818,6920,790,6980,763,7040,739,7100,718,7160,700,7220,687,7280,679,7340,677,7400,680,7460,691,7520,708,7580,733,7640,767,7700,784,7780,791,7840,789,7900,775,7960,750,8020,659,8100,591,8140,507,8180,540,8200,580,8240,627,8240,678,8260,787,8260,841,8240,943,8200,1024,8100,1053,8040,1072,7960,1078,7880,1072,7780,1059,7700,1049,7640,1044,7560,1044,7500,1051,7420,1066,7340,1320,7340,1313,7300,1313,7220,1328,7140,1355,7060,1389,6980,1428,6920,1467,6880,1504,6820,1535,6800,1556,6780,1564,6760,1602,6720,1630,6680,1649,6640,1661,6600,1665,6540,1662,6500,1653,6440,1638,6380,1619,6320,1595,6260,1568,6200,1539,6140,1507,6080,1475,6000xe" filled="true" fillcolor="#323031" stroked="false">
                <v:path arrowok="t"/>
                <v:fill type="solid"/>
              </v:shape>
              <v:shape style="position:absolute;left:501;top:4180;width:2910;height:4440" coordorigin="501,4180" coordsize="2910,4440" path="m1552,7020l1484,7100,1438,7180,1411,7240,1397,7300,1389,7380,1382,7440,1371,7500,1548,7500,1541,7480,1525,7420,1517,7340,1517,7260,1529,7160,1552,7020xe" filled="true" fillcolor="#323031" stroked="false">
                <v:path arrowok="t"/>
                <v:fill type="solid"/>
              </v:shape>
              <v:shape style="position:absolute;left:501;top:4180;width:2910;height:4440" coordorigin="501,4180" coordsize="2910,4440" path="m835,5260l847,5360,854,5440,857,5520,854,5600,848,5660,837,5740,822,5800,804,5860,782,5940,757,6000,729,6060,698,6140,665,6200,630,6280,592,6340,552,6420,523,6520,505,6600,501,6680,510,6740,533,6800,570,6860,622,6920,688,7000,706,6920,729,6860,756,6780,787,6720,820,6660,855,6620,890,6560,925,6500,959,6440,992,6380,1021,6320,1046,6240,1067,6180,1078,6120,931,6120,921,6040,917,5980,915,5900,915,5720,914,5620,910,5540,901,5440,887,5380,865,5320,835,5260xe" filled="true" fillcolor="#323031" stroked="false">
                <v:path arrowok="t"/>
                <v:fill type="solid"/>
              </v:shape>
              <v:shape style="position:absolute;left:501;top:4180;width:2910;height:4440" coordorigin="501,4180" coordsize="2910,4440" path="m970,5540l987,5680,992,5800,989,5880,980,5940,967,5980,954,6020,941,6040,933,6080,931,6120,1078,6120,1081,6100,1090,6000,1475,6000,1441,5940,1185,5940,1138,5820,1101,5740,1072,5700,1047,5660,1023,5620,999,5600,970,5540xe" filled="true" fillcolor="#323031" stroked="false">
                <v:path arrowok="t"/>
                <v:fill type="solid"/>
              </v:shape>
              <v:shape style="position:absolute;left:501;top:4180;width:2910;height:4440" coordorigin="501,4180" coordsize="2910,4440" path="m1320,4700l925,4700,893,4720,844,4760,807,4820,801,4880,804,4920,819,5000,844,5080,877,5160,916,5240,959,5320,982,5380,1027,5460,1071,5540,1111,5620,1146,5700,1173,5780,1183,5820,1190,5840,1194,5880,1195,5900,1192,5920,1185,5940,1441,5940,1408,5880,1375,5820,1344,5760,1314,5680,1288,5620,1265,5560,1246,5500,1232,5440,1221,5340,1226,5280,1238,5240,1258,5200,1508,5200,1508,5180,1526,5100,1586,5020,1703,4980,2018,4980,2074,4960,2137,4960,2208,4940,2290,4920,2383,4900,2491,4860,2614,4800,2711,4780,2898,4780,2986,4760,3378,4760,3410,4740,1496,4740,1395,4720,1390,4717,1320,4700xe" filled="true" fillcolor="#323031" stroked="false">
                <v:path arrowok="t"/>
                <v:fill type="solid"/>
              </v:shape>
              <v:shape style="position:absolute;left:501;top:4180;width:2910;height:4440" coordorigin="501,4180" coordsize="2910,4440" path="m1508,5200l1258,5200,1272,5280,1286,5340,1315,5420,1345,5500,1361,5520,1375,5560,1390,5620,1403,5680,1416,5740,1428,5840,1473,5780,1505,5700,1525,5640,1536,5560,1539,5500,1536,5440,1530,5380,1522,5340,1514,5280,1509,5220,1508,5200xe" filled="true" fillcolor="#323031" stroked="false">
                <v:path arrowok="t"/>
                <v:fill type="solid"/>
              </v:shape>
              <v:shape style="position:absolute;left:501;top:4180;width:2910;height:4440" coordorigin="501,4180" coordsize="2910,4440" path="m3335,4760l2986,4760,3070,4780,3281,4780,3335,4760xe" filled="true" fillcolor="#323031" stroked="false">
                <v:path arrowok="t"/>
                <v:fill type="solid"/>
              </v:shape>
              <v:shape style="position:absolute;left:501;top:4180;width:2910;height:4440" coordorigin="501,4180" coordsize="2910,4440" path="m1390,4717l1395,4720,1496,4740,1404,4720,1390,4717xe" filled="true" fillcolor="#323031" stroked="false">
                <v:path arrowok="t"/>
                <v:fill type="solid"/>
              </v:shape>
              <v:shape style="position:absolute;left:501;top:4180;width:2910;height:4440" coordorigin="501,4180" coordsize="2910,4440" path="m1162,4400l1190,4500,1217,4560,1259,4620,1317,4660,1390,4717,1404,4720,1496,4740,3410,4740,3399,4700,3358,4680,3307,4680,3267,4660,3258,4620,3185,4600,3127,4600,3080,4580,3043,4560,1559,4560,1491,4540,1417,4520,1338,4500,1254,4460,1162,4400xe" filled="true" fillcolor="#323031" stroked="false">
                <v:path arrowok="t"/>
                <v:fill type="solid"/>
              </v:shape>
              <v:shape style="position:absolute;left:501;top:4180;width:2910;height:4440" coordorigin="501,4180" coordsize="2910,4440" path="m1174,4680l1006,4680,963,4700,1244,4700,1174,4680xe" filled="true" fillcolor="#323031" stroked="false">
                <v:path arrowok="t"/>
                <v:fill type="solid"/>
              </v:shape>
              <v:shape style="position:absolute;left:501;top:4180;width:2910;height:4440" coordorigin="501,4180" coordsize="2910,4440" path="m2742,4340l2207,4340,2154,4360,2102,4380,2001,4420,1901,4480,1850,4500,1797,4520,1742,4540,1685,4540,1624,4560,3043,4560,3013,4540,2987,4520,2941,4480,2915,4460,2885,4440,2848,4400,2801,4380,2742,4340xe" filled="true" fillcolor="#323031" stroked="false">
                <v:path arrowok="t"/>
                <v:fill type="solid"/>
              </v:shape>
              <v:shape style="position:absolute;left:501;top:4180;width:2910;height:4440" coordorigin="501,4180" coordsize="2910,4440" path="m1394,4240l1418,4300,1446,4360,1476,4420,1550,4460,1749,4460,1811,4440,1878,4420,1952,4400,2031,4380,2116,4360,2207,4340,2742,4340,2669,4300,1606,4300,1550,4280,1496,4280,1444,4260,1394,4240xe" filled="true" fillcolor="#323031" stroked="false">
                <v:path arrowok="t"/>
                <v:fill type="solid"/>
              </v:shape>
              <v:shape style="position:absolute;left:501;top:4180;width:2910;height:4440" coordorigin="501,4180" coordsize="2910,4440" path="m2372,4180l2168,4180,2102,4200,2036,4200,1844,4260,1782,4260,1722,4280,1663,4280,1606,4300,2669,4300,2580,4240,2372,4180xe" filled="true" fillcolor="#323031" stroked="false">
                <v:path arrowok="t"/>
                <v:fill type="solid"/>
              </v:shape>
              <v:shape style="position:absolute;left:501;top:4180;width:2909;height:4440" type="#_x0000_t75" stroked="false">
                <v:imagedata r:id="rId476" o:title=""/>
              </v:shape>
            </v:group>
            <v:group style="position:absolute;left:501;top:4180;width:2910;height:4440" coordorigin="501,4180" coordsize="2910,4440">
              <v:shape style="position:absolute;left:501;top:4180;width:2910;height:4440" coordorigin="501,4180" coordsize="2910,4440" path="m1320,7340l1066,7340,1071,7420,1079,7500,1090,7580,1103,7640,1118,7700,1150,7780,1166,7820,1182,7860,1197,7900,1211,7920,1222,7960,1231,7980,1237,8020,1239,8060,1237,8100,1230,8140,1218,8180,1200,8220,1176,8280,1145,8340,1107,8420,1061,8480,1101,8540,1142,8560,1184,8600,1225,8620,1384,8620,1455,8580,1515,8540,1563,8460,1596,8360,1606,8300,1610,8260,1610,8200,1603,8120,1591,8060,1573,7980,1547,7920,1515,7840,1475,7760,1428,7680,1670,7680,1618,7620,1563,7540,1548,7500,1371,7500,1331,7400,1320,7340xe" filled="true" fillcolor="#6f7173" stroked="false">
                <v:path arrowok="t"/>
                <v:fill type="solid"/>
              </v:shape>
              <v:shape style="position:absolute;left:501;top:4180;width:2910;height:4440" coordorigin="501,4180" coordsize="2910,4440" path="m1670,7680l1428,7680,1516,7760,1583,7840,1632,7920,1664,8000,1683,8060,1692,8120,1693,8180,1689,8220,1683,8280,1677,8340,1708,8320,1742,8300,1777,8280,1811,8240,1842,8220,1868,8180,1887,8140,1897,8080,1895,8040,1880,7980,1850,7900,1803,7820,1736,7740,1670,7680xe" filled="true" fillcolor="#6f7173" stroked="false">
                <v:path arrowok="t"/>
                <v:fill type="solid"/>
              </v:shape>
              <v:shape style="position:absolute;left:501;top:4180;width:2910;height:4440" coordorigin="501,4180" coordsize="2910,4440" path="m1475,6000l1090,6000,1096,6080,1096,6140,1091,6200,1080,6280,1065,6340,1046,6400,1023,6460,997,6540,969,6600,940,6660,910,6720,848,6860,818,6920,790,6980,763,7040,739,7100,718,7160,700,7220,687,7280,679,7340,677,7400,680,7460,691,7520,708,7580,733,7640,767,7700,784,7780,791,7840,789,7900,775,7960,750,8020,659,8100,591,8140,507,8180,540,8200,580,8240,627,8240,678,8260,787,8260,841,8240,943,8200,1024,8100,1053,8040,1072,7960,1078,7880,1072,7780,1059,7700,1049,7640,1044,7560,1044,7500,1051,7420,1066,7340,1320,7340,1313,7300,1313,7220,1328,7140,1355,7060,1389,6980,1428,6920,1467,6880,1504,6820,1535,6800,1556,6780,1564,6760,1602,6720,1630,6680,1649,6640,1661,6600,1665,6540,1662,6500,1653,6440,1638,6380,1619,6320,1595,6260,1568,6200,1539,6140,1507,6080,1475,6000xe" filled="true" fillcolor="#6f7173" stroked="false">
                <v:path arrowok="t"/>
                <v:fill type="solid"/>
              </v:shape>
              <v:shape style="position:absolute;left:501;top:4180;width:2910;height:4440" coordorigin="501,4180" coordsize="2910,4440" path="m1552,7020l1484,7100,1438,7180,1411,7240,1397,7300,1389,7380,1382,7440,1371,7500,1548,7500,1541,7480,1525,7420,1517,7340,1517,7260,1529,7160,1552,7020xe" filled="true" fillcolor="#6f7173" stroked="false">
                <v:path arrowok="t"/>
                <v:fill type="solid"/>
              </v:shape>
              <v:shape style="position:absolute;left:501;top:4180;width:2910;height:4440" coordorigin="501,4180" coordsize="2910,4440" path="m835,5260l847,5360,854,5440,857,5520,854,5600,848,5660,837,5740,822,5800,804,5860,782,5940,757,6000,729,6060,698,6140,665,6200,630,6280,592,6340,552,6420,523,6520,505,6600,501,6680,510,6740,533,6800,570,6860,622,6920,688,7000,706,6920,729,6860,756,6780,787,6720,820,6660,855,6620,890,6560,925,6500,959,6440,992,6380,1021,6320,1046,6240,1067,6180,1078,6120,931,6120,921,6040,917,5980,915,5900,915,5720,914,5620,910,5540,901,5440,887,5380,865,5320,835,5260xe" filled="true" fillcolor="#6f7173" stroked="false">
                <v:path arrowok="t"/>
                <v:fill type="solid"/>
              </v:shape>
              <v:shape style="position:absolute;left:501;top:4180;width:2910;height:4440" coordorigin="501,4180" coordsize="2910,4440" path="m970,5540l987,5680,992,5800,989,5880,980,5940,967,5980,954,6020,941,6040,933,6080,931,6120,1078,6120,1081,6100,1090,6000,1475,6000,1441,5940,1185,5940,1138,5820,1101,5740,1072,5700,1047,5660,1023,5620,999,5600,970,5540xe" filled="true" fillcolor="#6f7173" stroked="false">
                <v:path arrowok="t"/>
                <v:fill type="solid"/>
              </v:shape>
              <v:shape style="position:absolute;left:501;top:4180;width:2910;height:4440" coordorigin="501,4180" coordsize="2910,4440" path="m1320,4700l925,4700,893,4720,844,4760,807,4820,801,4880,804,4920,819,5000,844,5080,877,5160,916,5240,959,5320,982,5380,1027,5460,1071,5540,1111,5620,1146,5700,1173,5780,1183,5820,1190,5840,1194,5880,1195,5900,1192,5920,1185,5940,1441,5940,1408,5880,1375,5820,1344,5760,1314,5680,1288,5620,1265,5560,1246,5500,1232,5440,1221,5340,1226,5280,1238,5240,1258,5200,1508,5200,1508,5180,1526,5100,1586,5020,1703,4980,2018,4980,2074,4960,2137,4960,2208,4940,2290,4920,2383,4900,2491,4860,2614,4800,2711,4780,2898,4780,2986,4760,3378,4760,3410,4740,1496,4740,1395,4720,1390,4717,1320,4700xe" filled="true" fillcolor="#6f7173" stroked="false">
                <v:path arrowok="t"/>
                <v:fill type="solid"/>
              </v:shape>
              <v:shape style="position:absolute;left:501;top:4180;width:2910;height:4440" coordorigin="501,4180" coordsize="2910,4440" path="m1508,5200l1258,5200,1272,5280,1286,5340,1315,5420,1345,5500,1361,5520,1375,5560,1390,5620,1403,5680,1416,5740,1428,5840,1473,5780,1505,5700,1525,5640,1536,5560,1539,5500,1536,5440,1530,5380,1522,5340,1514,5280,1509,5220,1508,5200xe" filled="true" fillcolor="#6f7173" stroked="false">
                <v:path arrowok="t"/>
                <v:fill type="solid"/>
              </v:shape>
              <v:shape style="position:absolute;left:501;top:4180;width:2910;height:4440" coordorigin="501,4180" coordsize="2910,4440" path="m3335,4760l2986,4760,3070,4780,3281,4780,3335,4760xe" filled="true" fillcolor="#6f7173" stroked="false">
                <v:path arrowok="t"/>
                <v:fill type="solid"/>
              </v:shape>
              <v:shape style="position:absolute;left:501;top:4180;width:2910;height:4440" coordorigin="501,4180" coordsize="2910,4440" path="m1390,4717l1395,4720,1496,4740,1404,4720,1390,4717xe" filled="true" fillcolor="#6f7173" stroked="false">
                <v:path arrowok="t"/>
                <v:fill type="solid"/>
              </v:shape>
              <v:shape style="position:absolute;left:501;top:4180;width:2910;height:4440" coordorigin="501,4180" coordsize="2910,4440" path="m1162,4400l1190,4500,1217,4560,1259,4620,1317,4660,1390,4717,1404,4720,1496,4740,3410,4740,3399,4700,3358,4680,3307,4680,3267,4660,3258,4620,3185,4600,3127,4600,3080,4580,3043,4560,1559,4560,1491,4540,1417,4520,1338,4500,1254,4460,1162,4400xe" filled="true" fillcolor="#6f7173" stroked="false">
                <v:path arrowok="t"/>
                <v:fill type="solid"/>
              </v:shape>
              <v:shape style="position:absolute;left:501;top:4180;width:2910;height:4440" coordorigin="501,4180" coordsize="2910,4440" path="m1174,4680l1006,4680,963,4700,1244,4700,1174,4680xe" filled="true" fillcolor="#6f7173" stroked="false">
                <v:path arrowok="t"/>
                <v:fill type="solid"/>
              </v:shape>
              <v:shape style="position:absolute;left:501;top:4180;width:2910;height:4440" coordorigin="501,4180" coordsize="2910,4440" path="m2742,4340l2207,4340,2154,4360,2102,4380,2001,4420,1901,4480,1850,4500,1797,4520,1742,4540,1685,4540,1624,4560,3043,4560,3013,4540,2987,4520,2941,4480,2915,4460,2885,4440,2848,4400,2801,4380,2742,4340xe" filled="true" fillcolor="#6f7173" stroked="false">
                <v:path arrowok="t"/>
                <v:fill type="solid"/>
              </v:shape>
              <v:shape style="position:absolute;left:501;top:4180;width:2910;height:4440" coordorigin="501,4180" coordsize="2910,4440" path="m1394,4240l1418,4300,1446,4360,1476,4420,1550,4460,1749,4460,1811,4440,1878,4420,1952,4400,2031,4380,2116,4360,2207,4340,2742,4340,2669,4300,1606,4300,1550,4280,1496,4280,1444,4260,1394,4240xe" filled="true" fillcolor="#6f7173" stroked="false">
                <v:path arrowok="t"/>
                <v:fill type="solid"/>
              </v:shape>
              <v:shape style="position:absolute;left:501;top:4180;width:2910;height:4440" coordorigin="501,4180" coordsize="2910,4440" path="m2372,4180l2168,4180,2102,4200,2036,4200,1844,4260,1782,4260,1722,4280,1663,4280,1606,4300,2669,4300,2580,4240,2372,4180xe" filled="true" fillcolor="#6f7173" stroked="false">
                <v:path arrowok="t"/>
                <v:fill type="solid"/>
              </v:shape>
              <v:shape style="position:absolute;left:1536;top:4355;width:1364;height:601" type="#_x0000_t75" stroked="false">
                <v:imagedata r:id="rId312" o:title=""/>
              </v:shape>
              <v:shape style="position:absolute;left:1637;top:4457;width:1152;height:390" type="#_x0000_t75" stroked="false">
                <v:imagedata r:id="rId477" o:title=""/>
              </v:shape>
              <v:shape style="position:absolute;left:1022;top:6016;width:475;height:1289" type="#_x0000_t75" stroked="false">
                <v:imagedata r:id="rId314" o:title=""/>
              </v:shape>
              <v:shape style="position:absolute;left:1123;top:6117;width:273;height:1085" type="#_x0000_t75" stroked="false">
                <v:imagedata r:id="rId478" o:title=""/>
              </v:shape>
              <v:shape style="position:absolute;left:3609;top:3944;width:3493;height:4891" type="#_x0000_t75" stroked="false">
                <v:imagedata r:id="rId316" o:title=""/>
              </v:shape>
              <v:shape style="position:absolute;left:3714;top:4048;width:3299;height:4680" type="#_x0000_t75" stroked="false">
                <v:imagedata r:id="rId479" o:title=""/>
              </v:shape>
              <v:shape style="position:absolute;left:3692;top:3989;width:3364;height:4760" type="#_x0000_t75" stroked="false">
                <v:imagedata r:id="rId480" o:title=""/>
              </v:shape>
              <v:shape style="position:absolute;left:3815;top:4180;width:2910;height:4440" type="#_x0000_t75" stroked="false">
                <v:imagedata r:id="rId481" o:title=""/>
              </v:shape>
            </v:group>
            <v:group style="position:absolute;left:3815;top:4180;width:2910;height:4440" coordorigin="3815,4180" coordsize="2910,4440">
              <v:shape style="position:absolute;left:3815;top:4180;width:2910;height:4440" coordorigin="3815,4180" coordsize="2910,4440" path="m6113,7680l5798,7680,5750,7760,5711,7840,5679,7920,5653,7980,5635,8060,5623,8120,5617,8200,5616,8260,5621,8300,5630,8360,5645,8420,5685,8500,5740,8560,5806,8600,5842,8620,6001,8620,6043,8600,6084,8560,6125,8540,6165,8480,6119,8420,6081,8340,6050,8280,6026,8220,6009,8180,5997,8140,5990,8100,5988,8060,5990,8020,5996,7980,6004,7960,6016,7920,6029,7900,6044,7860,6060,7820,6076,7780,6093,7740,6108,7700,6113,7680xe" filled="true" fillcolor="#323031" stroked="false">
                <v:path arrowok="t"/>
                <v:fill type="solid"/>
              </v:shape>
              <v:shape style="position:absolute;left:3815;top:4180;width:2910;height:4440" coordorigin="3815,4180" coordsize="2910,4440" path="m5674,7020l5697,7160,5709,7260,5709,7340,5701,7420,5685,7480,5663,7540,5608,7620,5490,7740,5424,7820,5376,7900,5346,7980,5331,8040,5330,8080,5339,8140,5358,8180,5384,8220,5415,8240,5449,8280,5484,8300,5518,8320,5550,8340,5544,8280,5537,8220,5533,8180,5534,8120,5543,8060,5562,8000,5594,7920,5643,7840,5710,7760,5798,7680,6113,7680,6123,7640,6136,7580,6147,7500,5854,7500,5844,7440,5838,7380,5830,7300,5815,7240,5788,7180,5743,7100,5674,7020xe" filled="true" fillcolor="#323031" stroked="false">
                <v:path arrowok="t"/>
                <v:fill type="solid"/>
              </v:shape>
              <v:shape style="position:absolute;left:3815;top:4180;width:2910;height:4440" coordorigin="3815,4180" coordsize="2910,4440" path="m6547,7340l6159,7340,6175,7420,6182,7500,6182,7560,6177,7640,6167,7700,6154,7780,6148,7880,6155,7960,6173,8040,6202,8100,6239,8160,6332,8220,6440,8260,6548,8260,6599,8240,6646,8240,6686,8200,6719,8180,6635,8140,6567,8100,6515,8060,6451,7960,6438,7900,6435,7840,6443,7780,6459,7700,6493,7640,6519,7580,6536,7520,6546,7460,6550,7400,6547,7340xe" filled="true" fillcolor="#323031" stroked="false">
                <v:path arrowok="t"/>
                <v:fill type="solid"/>
              </v:shape>
              <v:shape style="position:absolute;left:3815;top:4180;width:2910;height:4440" coordorigin="3815,4180" coordsize="2910,4440" path="m6330,5200l5968,5200,5988,5240,6000,5280,6005,5340,6003,5400,5994,5440,5980,5500,5961,5560,5938,5620,5912,5680,5883,5760,5851,5820,5819,5880,5752,6000,5719,6080,5687,6140,5658,6200,5631,6260,5608,6320,5588,6380,5574,6440,5565,6500,5562,6540,5566,6600,5577,6640,5596,6680,5625,6720,5663,6760,5671,6780,5692,6800,5722,6820,5759,6880,5837,6980,5871,7060,5898,7140,5913,7220,5913,7300,5895,7400,5854,7500,6147,7500,6155,7420,6159,7340,6547,7340,6539,7280,6526,7220,6509,7160,6488,7100,6464,7040,6437,6980,6408,6920,6378,6860,6317,6720,6286,6660,6257,6600,6229,6540,6204,6460,6181,6400,6162,6340,6146,6280,6135,6200,6130,6140,6130,6080,6137,6000,6266,6000,6259,5980,6246,5940,6041,5940,6034,5920,6032,5900,6032,5880,6036,5840,6043,5820,6053,5780,6080,5700,6115,5620,6155,5540,6199,5460,6244,5380,6267,5320,6289,5280,6310,5240,6330,5200xe" filled="true" fillcolor="#323031" stroked="false">
                <v:path arrowok="t"/>
                <v:fill type="solid"/>
              </v:shape>
              <v:shape style="position:absolute;left:3815;top:4180;width:2910;height:4440" coordorigin="3815,4180" coordsize="2910,4440" path="m6266,6000l6137,6000,6145,6100,6160,6180,6180,6240,6205,6320,6235,6380,6267,6440,6301,6500,6336,6560,6372,6620,6406,6660,6440,6720,6470,6780,6498,6860,6521,6920,6538,7000,6605,6920,6656,6860,6693,6800,6716,6740,6725,6680,6721,6600,6704,6520,6674,6420,6634,6340,6597,6280,6561,6200,6528,6140,6520,6120,6295,6120,6293,6080,6285,6040,6272,6020,6266,6000xe" filled="true" fillcolor="#323031" stroked="false">
                <v:path arrowok="t"/>
                <v:fill type="solid"/>
              </v:shape>
              <v:shape style="position:absolute;left:3815;top:4180;width:2910;height:4440" coordorigin="3815,4180" coordsize="2910,4440" path="m6391,5260l6361,5320,6339,5380,6325,5440,6316,5540,6312,5620,6311,5700,6311,5900,6309,5980,6305,6040,6295,6120,6520,6120,6497,6060,6469,6000,6444,5940,6422,5860,6404,5800,6389,5740,6378,5660,6372,5600,6370,5520,6372,5440,6379,5360,6391,5260xe" filled="true" fillcolor="#323031" stroked="false">
                <v:path arrowok="t"/>
                <v:fill type="solid"/>
              </v:shape>
              <v:shape style="position:absolute;left:3815;top:4180;width:2910;height:4440" coordorigin="3815,4180" coordsize="2910,4440" path="m6256,5540l6227,5600,6203,5620,6179,5660,6155,5700,6125,5740,6088,5820,6041,5940,6246,5940,6237,5880,6234,5800,6239,5680,6256,5540xe" filled="true" fillcolor="#323031" stroked="false">
                <v:path arrowok="t"/>
                <v:fill type="solid"/>
              </v:shape>
              <v:shape style="position:absolute;left:3815;top:4180;width:2910;height:4440" coordorigin="3815,4180" coordsize="2910,4440" path="m5058,4180l4854,4180,4646,4240,4557,4300,4484,4340,4425,4380,4379,4400,4341,4440,4311,4460,4285,4480,4239,4520,4213,4540,4183,4560,4146,4580,4099,4600,4041,4600,3968,4620,3959,4660,3919,4680,3869,4680,3827,4700,3815,4740,3848,4760,4240,4760,4328,4780,4515,4780,4612,4800,4735,4860,4843,4900,4936,4920,5018,4940,5089,4960,5152,4960,5209,4980,5523,4980,5589,5000,5676,5060,5713,5140,5719,5180,5718,5220,5712,5280,5704,5340,5696,5380,5690,5440,5687,5500,5690,5560,5701,5640,5721,5700,5753,5780,5798,5840,5810,5740,5823,5680,5836,5620,5851,5560,5866,5520,5881,5500,5896,5460,5926,5380,5954,5280,5968,5200,6330,5200,6367,5120,6396,5040,6416,4960,6425,4880,6424,4860,6412,4800,6360,4740,5730,4740,5822,4720,5836,4717,5910,4660,5968,4620,6009,4560,5602,4560,5542,4540,5484,4540,5429,4520,5376,4500,5325,4480,5225,4420,5124,4380,5072,4360,5019,4340,5790,4340,5808,4300,5621,4300,5563,4280,5505,4280,5444,4260,5383,4260,5191,4200,5125,4200,5058,4180xe" filled="true" fillcolor="#323031" stroked="false">
                <v:path arrowok="t"/>
                <v:fill type="solid"/>
              </v:shape>
              <v:shape style="position:absolute;left:3815;top:4180;width:2910;height:4440" coordorigin="3815,4180" coordsize="2910,4440" path="m4240,4760l3891,4760,3945,4780,4156,4780,4240,4760xe" filled="true" fillcolor="#323031" stroked="false">
                <v:path arrowok="t"/>
                <v:fill type="solid"/>
              </v:shape>
              <v:shape style="position:absolute;left:3815;top:4180;width:2910;height:4440" coordorigin="3815,4180" coordsize="2910,4440" path="m5836,4717l5822,4720,5730,4740,5832,4720,5836,4717xe" filled="true" fillcolor="#323031" stroked="false">
                <v:path arrowok="t"/>
                <v:fill type="solid"/>
              </v:shape>
              <v:shape style="position:absolute;left:3815;top:4180;width:2910;height:4440" coordorigin="3815,4180" coordsize="2910,4440" path="m6301,4700l5906,4700,5836,4717,5832,4720,5730,4740,6360,4740,6333,4720,6301,4700xe" filled="true" fillcolor="#323031" stroked="false">
                <v:path arrowok="t"/>
                <v:fill type="solid"/>
              </v:shape>
              <v:shape style="position:absolute;left:3815;top:4180;width:2910;height:4440" coordorigin="3815,4180" coordsize="2910,4440" path="m6220,4680l6052,4680,5983,4700,6264,4700,6220,4680xe" filled="true" fillcolor="#323031" stroked="false">
                <v:path arrowok="t"/>
                <v:fill type="solid"/>
              </v:shape>
              <v:shape style="position:absolute;left:3815;top:4180;width:2910;height:4440" coordorigin="3815,4180" coordsize="2910,4440" path="m6064,4400l5973,4460,5888,4500,5809,4520,5735,4540,5667,4560,6009,4560,6037,4500,6054,4440,6064,4400xe" filled="true" fillcolor="#323031" stroked="false">
                <v:path arrowok="t"/>
                <v:fill type="solid"/>
              </v:shape>
              <v:shape style="position:absolute;left:3815;top:4180;width:2910;height:4440" coordorigin="3815,4180" coordsize="2910,4440" path="m5790,4340l5019,4340,5110,4360,5196,4380,5275,4400,5348,4420,5415,4440,5478,4460,5677,4460,5715,4440,5750,4420,5781,4360,5790,4340xe" filled="true" fillcolor="#323031" stroked="false">
                <v:path arrowok="t"/>
                <v:fill type="solid"/>
              </v:shape>
              <v:shape style="position:absolute;left:3815;top:4180;width:2910;height:4440" coordorigin="3815,4180" coordsize="2910,4440" path="m5832,4240l5782,4260,5730,4280,5676,4280,5621,4300,5808,4300,5832,4240xe" filled="true" fillcolor="#323031" stroked="false">
                <v:path arrowok="t"/>
                <v:fill type="solid"/>
              </v:shape>
              <v:shape style="position:absolute;left:3815;top:4180;width:2910;height:4440" type="#_x0000_t75" stroked="false">
                <v:imagedata r:id="rId482" o:title=""/>
              </v:shape>
            </v:group>
            <v:group style="position:absolute;left:3815;top:4180;width:2910;height:4440" coordorigin="3815,4180" coordsize="2910,4440">
              <v:shape style="position:absolute;left:3815;top:4180;width:2910;height:4440" coordorigin="3815,4180" coordsize="2910,4440" path="m6113,7680l5798,7680,5750,7760,5711,7840,5679,7920,5653,7980,5635,8060,5623,8120,5617,8200,5616,8260,5621,8300,5630,8360,5645,8420,5685,8500,5740,8560,5806,8600,5842,8620,6001,8620,6043,8600,6084,8560,6125,8540,6165,8480,6119,8420,6081,8340,6050,8280,6026,8220,6009,8180,5997,8140,5990,8100,5988,8060,5990,8020,5996,7980,6004,7960,6016,7920,6029,7900,6044,7860,6060,7820,6076,7780,6093,7740,6108,7700,6113,7680xe" filled="true" fillcolor="#6f7173" stroked="false">
                <v:path arrowok="t"/>
                <v:fill type="solid"/>
              </v:shape>
              <v:shape style="position:absolute;left:3815;top:4180;width:2910;height:4440" coordorigin="3815,4180" coordsize="2910,4440" path="m5674,7020l5697,7160,5709,7260,5709,7340,5701,7420,5685,7480,5663,7540,5608,7620,5490,7740,5424,7820,5376,7900,5346,7980,5331,8040,5330,8080,5339,8140,5358,8180,5384,8220,5415,8240,5449,8280,5484,8300,5518,8320,5550,8340,5544,8280,5537,8220,5533,8180,5534,8120,5543,8060,5562,8000,5594,7920,5643,7840,5710,7760,5798,7680,6113,7680,6123,7640,6136,7580,6147,7500,5854,7500,5844,7440,5838,7380,5830,7300,5815,7240,5788,7180,5743,7100,5674,7020xe" filled="true" fillcolor="#6f7173" stroked="false">
                <v:path arrowok="t"/>
                <v:fill type="solid"/>
              </v:shape>
              <v:shape style="position:absolute;left:3815;top:4180;width:2910;height:4440" coordorigin="3815,4180" coordsize="2910,4440" path="m6547,7340l6159,7340,6175,7420,6182,7500,6182,7560,6177,7640,6167,7700,6154,7780,6148,7880,6155,7960,6173,8040,6202,8100,6239,8160,6332,8220,6440,8260,6548,8260,6599,8240,6646,8240,6686,8200,6719,8180,6635,8140,6567,8100,6515,8060,6451,7960,6438,7900,6435,7840,6443,7780,6459,7700,6493,7640,6519,7580,6536,7520,6546,7460,6550,7400,6547,7340xe" filled="true" fillcolor="#6f7173" stroked="false">
                <v:path arrowok="t"/>
                <v:fill type="solid"/>
              </v:shape>
              <v:shape style="position:absolute;left:3815;top:4180;width:2910;height:4440" coordorigin="3815,4180" coordsize="2910,4440" path="m6330,5200l5968,5200,5988,5240,6000,5280,6005,5340,6003,5400,5994,5440,5980,5500,5961,5560,5938,5620,5912,5680,5883,5760,5851,5820,5819,5880,5752,6000,5719,6080,5687,6140,5658,6200,5631,6260,5608,6320,5588,6380,5574,6440,5565,6500,5562,6540,5566,6600,5577,6640,5596,6680,5625,6720,5663,6760,5671,6780,5692,6800,5722,6820,5759,6880,5837,6980,5871,7060,5898,7140,5913,7220,5913,7300,5895,7400,5854,7500,6147,7500,6155,7420,6159,7340,6547,7340,6539,7280,6526,7220,6509,7160,6488,7100,6464,7040,6437,6980,6408,6920,6378,6860,6317,6720,6286,6660,6257,6600,6229,6540,6204,6460,6181,6400,6162,6340,6146,6280,6135,6200,6130,6140,6130,6080,6137,6000,6266,6000,6259,5980,6246,5940,6041,5940,6034,5920,6032,5900,6032,5880,6036,5840,6043,5820,6053,5780,6080,5700,6115,5620,6155,5540,6199,5460,6244,5380,6267,5320,6289,5280,6310,5240,6330,5200xe" filled="true" fillcolor="#6f7173" stroked="false">
                <v:path arrowok="t"/>
                <v:fill type="solid"/>
              </v:shape>
              <v:shape style="position:absolute;left:3815;top:4180;width:2910;height:4440" coordorigin="3815,4180" coordsize="2910,4440" path="m6266,6000l6137,6000,6145,6100,6160,6180,6180,6240,6205,6320,6235,6380,6267,6440,6301,6500,6336,6560,6372,6620,6406,6660,6440,6720,6470,6780,6498,6860,6521,6920,6538,7000,6605,6920,6656,6860,6693,6800,6716,6740,6725,6680,6721,6600,6704,6520,6674,6420,6634,6340,6597,6280,6561,6200,6528,6140,6520,6120,6295,6120,6293,6080,6285,6040,6272,6020,6266,6000xe" filled="true" fillcolor="#6f7173" stroked="false">
                <v:path arrowok="t"/>
                <v:fill type="solid"/>
              </v:shape>
              <v:shape style="position:absolute;left:3815;top:4180;width:2910;height:4440" coordorigin="3815,4180" coordsize="2910,4440" path="m6391,5260l6361,5320,6339,5380,6325,5440,6316,5540,6312,5620,6311,5700,6311,5900,6309,5980,6305,6040,6295,6120,6520,6120,6497,6060,6469,6000,6444,5940,6422,5860,6404,5800,6389,5740,6378,5660,6372,5600,6370,5520,6372,5440,6379,5360,6391,5260xe" filled="true" fillcolor="#6f7173" stroked="false">
                <v:path arrowok="t"/>
                <v:fill type="solid"/>
              </v:shape>
              <v:shape style="position:absolute;left:3815;top:4180;width:2910;height:4440" coordorigin="3815,4180" coordsize="2910,4440" path="m6256,5540l6227,5600,6203,5620,6179,5660,6155,5700,6125,5740,6088,5820,6041,5940,6246,5940,6237,5880,6234,5800,6239,5680,6256,5540xe" filled="true" fillcolor="#6f7173" stroked="false">
                <v:path arrowok="t"/>
                <v:fill type="solid"/>
              </v:shape>
              <v:shape style="position:absolute;left:3815;top:4180;width:2910;height:4440" coordorigin="3815,4180" coordsize="2910,4440" path="m5058,4180l4854,4180,4646,4240,4557,4300,4484,4340,4425,4380,4379,4400,4341,4440,4311,4460,4285,4480,4239,4520,4213,4540,4183,4560,4146,4580,4099,4600,4041,4600,3968,4620,3959,4660,3919,4680,3869,4680,3827,4700,3815,4740,3848,4760,4240,4760,4328,4780,4515,4780,4612,4800,4735,4860,4843,4900,4936,4920,5018,4940,5089,4960,5152,4960,5209,4980,5523,4980,5589,5000,5676,5060,5713,5140,5719,5180,5718,5220,5712,5280,5704,5340,5696,5380,5690,5440,5687,5500,5690,5560,5701,5640,5721,5700,5753,5780,5798,5840,5810,5740,5823,5680,5836,5620,5851,5560,5866,5520,5881,5500,5896,5460,5926,5380,5954,5280,5968,5200,6330,5200,6367,5120,6396,5040,6416,4960,6425,4880,6424,4860,6412,4800,6360,4740,5730,4740,5822,4720,5836,4717,5910,4660,5968,4620,6009,4560,5602,4560,5542,4540,5484,4540,5429,4520,5376,4500,5325,4480,5225,4420,5124,4380,5072,4360,5019,4340,5790,4340,5808,4300,5621,4300,5563,4280,5505,4280,5444,4260,5383,4260,5191,4200,5125,4200,5058,4180xe" filled="true" fillcolor="#6f7173" stroked="false">
                <v:path arrowok="t"/>
                <v:fill type="solid"/>
              </v:shape>
              <v:shape style="position:absolute;left:3815;top:4180;width:2910;height:4440" coordorigin="3815,4180" coordsize="2910,4440" path="m4240,4760l3891,4760,3945,4780,4156,4780,4240,4760xe" filled="true" fillcolor="#6f7173" stroked="false">
                <v:path arrowok="t"/>
                <v:fill type="solid"/>
              </v:shape>
              <v:shape style="position:absolute;left:3815;top:4180;width:2910;height:4440" coordorigin="3815,4180" coordsize="2910,4440" path="m5836,4717l5822,4720,5730,4740,5832,4720,5836,4717xe" filled="true" fillcolor="#6f7173" stroked="false">
                <v:path arrowok="t"/>
                <v:fill type="solid"/>
              </v:shape>
              <v:shape style="position:absolute;left:3815;top:4180;width:2910;height:4440" coordorigin="3815,4180" coordsize="2910,4440" path="m6301,4700l5906,4700,5836,4717,5832,4720,5730,4740,6360,4740,6333,4720,6301,4700xe" filled="true" fillcolor="#6f7173" stroked="false">
                <v:path arrowok="t"/>
                <v:fill type="solid"/>
              </v:shape>
              <v:shape style="position:absolute;left:3815;top:4180;width:2910;height:4440" coordorigin="3815,4180" coordsize="2910,4440" path="m6220,4680l6052,4680,5983,4700,6264,4700,6220,4680xe" filled="true" fillcolor="#6f7173" stroked="false">
                <v:path arrowok="t"/>
                <v:fill type="solid"/>
              </v:shape>
              <v:shape style="position:absolute;left:3815;top:4180;width:2910;height:4440" coordorigin="3815,4180" coordsize="2910,4440" path="m6064,4400l5973,4460,5888,4500,5809,4520,5735,4540,5667,4560,6009,4560,6037,4500,6054,4440,6064,4400xe" filled="true" fillcolor="#6f7173" stroked="false">
                <v:path arrowok="t"/>
                <v:fill type="solid"/>
              </v:shape>
              <v:shape style="position:absolute;left:3815;top:4180;width:2910;height:4440" coordorigin="3815,4180" coordsize="2910,4440" path="m5790,4340l5019,4340,5110,4360,5196,4380,5275,4400,5348,4420,5415,4440,5478,4460,5677,4460,5715,4440,5750,4420,5781,4360,5790,4340xe" filled="true" fillcolor="#6f7173" stroked="false">
                <v:path arrowok="t"/>
                <v:fill type="solid"/>
              </v:shape>
              <v:shape style="position:absolute;left:3815;top:4180;width:2910;height:4440" coordorigin="3815,4180" coordsize="2910,4440" path="m5832,4240l5782,4260,5730,4280,5676,4280,5621,4300,5808,4300,5832,4240xe" filled="true" fillcolor="#6f7173" stroked="false">
                <v:path arrowok="t"/>
                <v:fill type="solid"/>
              </v:shape>
              <v:shape style="position:absolute;left:5730;top:6016;width:475;height:1289" type="#_x0000_t75" stroked="false">
                <v:imagedata r:id="rId321" o:title=""/>
              </v:shape>
              <v:shape style="position:absolute;left:5831;top:6117;width:272;height:1085" type="#_x0000_t75" stroked="false">
                <v:imagedata r:id="rId483" o:title=""/>
              </v:shape>
              <v:shape style="position:absolute;left:4336;top:4355;width:1364;height:601" type="#_x0000_t75" stroked="false">
                <v:imagedata r:id="rId323" o:title=""/>
              </v:shape>
              <v:shape style="position:absolute;left:4437;top:4457;width:1153;height:390" type="#_x0000_t75" stroked="false">
                <v:imagedata r:id="rId484" o:title=""/>
              </v:shape>
            </v:group>
            <v:group style="position:absolute;left:3582;top:343;width:175;height:560" coordorigin="3582,343" coordsize="175,560">
              <v:shape style="position:absolute;left:3582;top:343;width:175;height:560" coordorigin="3582,343" coordsize="175,560" path="m3673,343l3582,756,3673,903,3757,756,3673,343xe" filled="true" fillcolor="#999b9e" stroked="false">
                <v:path arrowok="t"/>
                <v:fill type="solid"/>
              </v:shape>
            </v:group>
            <v:group style="position:absolute;left:3611;top:406;width:74;height:441" coordorigin="3611,406" coordsize="74,441">
              <v:shape style="position:absolute;left:3611;top:406;width:74;height:441" coordorigin="3611,406" coordsize="74,441" path="m3667,406l3611,750,3667,846,3684,756,3667,406xe" filled="true" fillcolor="#ffffff" stroked="false">
                <v:path arrowok="t"/>
                <v:fill type="solid"/>
              </v:shape>
            </v:group>
            <v:group style="position:absolute;left:3678;top:903;width:2;height:2345" coordorigin="3678,903" coordsize="2,2345">
              <v:shape style="position:absolute;left:3678;top:903;width:2;height:2345" coordorigin="3678,903" coordsize="0,2345" path="m3678,903l3678,3247e" filled="false" stroked="true" strokeweight="3.974pt" strokecolor="#999b9e">
                <v:path arrowok="t"/>
              </v:shape>
            </v:group>
            <v:group style="position:absolute;left:3664;top:925;width:2;height:2226" coordorigin="3664,925" coordsize="2,2226">
              <v:shape style="position:absolute;left:3664;top:925;width:2;height:2226" coordorigin="3664,925" coordsize="0,2226" path="m3664,925l3664,3150e" filled="false" stroked="true" strokeweight="1.41pt" strokecolor="#ffffff">
                <v:path arrowok="t"/>
              </v:shape>
              <v:shape style="position:absolute;left:3497;top:1798;width:192;height:171" type="#_x0000_t75" stroked="false">
                <v:imagedata r:id="rId485" o:title=""/>
              </v:shape>
              <v:shape style="position:absolute;left:3470;top:1038;width:2202;height:1001" type="#_x0000_t75" stroked="false">
                <v:imagedata r:id="rId486" o:title=""/>
              </v:shape>
              <v:shape style="position:absolute;left:3443;top:1015;width:2254;height:1048" type="#_x0000_t75" stroked="false">
                <v:imagedata r:id="rId487" o:title=""/>
              </v:shape>
              <v:shape style="position:absolute;left:3470;top:1038;width:2202;height:1001" type="#_x0000_t75" stroked="false">
                <v:imagedata r:id="rId488" o:title=""/>
              </v:shape>
              <v:shape style="position:absolute;left:4100;top:1801;width:286;height:204" type="#_x0000_t75" stroked="false">
                <v:imagedata r:id="rId489" o:title=""/>
              </v:shape>
            </v:group>
            <v:group style="position:absolute;left:4384;top:1259;width:51;height:560" coordorigin="4384,1259" coordsize="51,560">
              <v:shape style="position:absolute;left:4384;top:1259;width:51;height:560" coordorigin="4384,1259" coordsize="51,560" path="m4384,1259l4384,1818,4435,1773,4384,1259xe" filled="true" fillcolor="#636466" stroked="false">
                <v:path arrowok="t"/>
                <v:fill type="solid"/>
              </v:shape>
            </v:group>
            <v:group style="position:absolute;left:3799;top:1623;width:151;height:2" coordorigin="3799,1623" coordsize="151,2">
              <v:shape style="position:absolute;left:3799;top:1623;width:151;height:2" coordorigin="3799,1623" coordsize="151,0" path="m3799,1623l3949,1623e" filled="false" stroked="true" strokeweight="4.456pt" strokecolor="#f1f2f2">
                <v:path arrowok="t"/>
              </v:shape>
            </v:group>
            <v:group style="position:absolute;left:3874;top:1456;width:2;height:122" coordorigin="3874,1456" coordsize="2,122">
              <v:shape style="position:absolute;left:3874;top:1456;width:2;height:122" coordorigin="3874,1456" coordsize="0,122" path="m3874,1456l3874,1578e" filled="false" stroked="true" strokeweight="3.77pt" strokecolor="#f1f2f2">
                <v:path arrowok="t"/>
              </v:shape>
            </v:group>
            <v:group style="position:absolute;left:3625;top:1474;width:90;height:2" coordorigin="3625,1474" coordsize="90,2">
              <v:shape style="position:absolute;left:3625;top:1474;width:90;height:2" coordorigin="3625,1474" coordsize="90,0" path="m3625,1474l3715,1474e" filled="false" stroked="true" strokeweight="1.9pt" strokecolor="#f1f2f2">
                <v:path arrowok="t"/>
              </v:shape>
              <v:shape style="position:absolute;left:3588;top:1159;width:572;height:518" type="#_x0000_t75" stroked="false">
                <v:imagedata r:id="rId490" o:title=""/>
              </v:shape>
              <v:shape style="position:absolute;left:4984;top:5198;width:193;height:193" type="#_x0000_t75" stroked="false">
                <v:imagedata r:id="rId491" o:title=""/>
              </v:shape>
              <v:shape style="position:absolute;left:4987;top:6456;width:207;height:207" type="#_x0000_t75" stroked="false">
                <v:imagedata r:id="rId492" o:title=""/>
              </v:shape>
              <v:shape style="position:absolute;left:2033;top:5177;width:218;height:217" type="#_x0000_t75" stroked="false">
                <v:imagedata r:id="rId493" o:title=""/>
              </v:shape>
              <v:shape style="position:absolute;left:2014;top:6448;width:222;height:223" type="#_x0000_t75" stroked="false">
                <v:imagedata r:id="rId494" o:title=""/>
              </v:shape>
              <v:shape style="position:absolute;left:2174;top:7776;width:185;height:185" type="#_x0000_t75" stroked="false">
                <v:imagedata r:id="rId495" o:title=""/>
              </v:shape>
              <v:shape style="position:absolute;left:4854;top:7768;width:202;height:201" type="#_x0000_t75" stroked="false">
                <v:imagedata r:id="rId496" o:title=""/>
              </v:shape>
              <v:shape style="position:absolute;left:3499;top:8623;width:211;height:212" type="#_x0000_t75" stroked="false">
                <v:imagedata r:id="rId497" o:title=""/>
              </v:shape>
              <v:shape style="position:absolute;left:2664;top:3121;width:1839;height:2377" type="#_x0000_t75" stroked="false">
                <v:imagedata r:id="rId342" o:title=""/>
              </v:shape>
              <v:shape style="position:absolute;left:2787;top:3176;width:1591;height:2120" type="#_x0000_t75" stroked="false">
                <v:imagedata r:id="rId498" o:title=""/>
              </v:shape>
              <v:shape style="position:absolute;left:2766;top:3157;width:1633;height:2160" type="#_x0000_t75" stroked="false">
                <v:imagedata r:id="rId499" o:title=""/>
              </v:shape>
              <v:shape style="position:absolute;left:3966;top:4681;width:351;height:176" type="#_x0000_t75" stroked="false">
                <v:imagedata r:id="rId500" o:title=""/>
              </v:shape>
              <v:shape style="position:absolute;left:3622;top:4342;width:650;height:599" type="#_x0000_t75" stroked="false">
                <v:imagedata r:id="rId501" o:title=""/>
              </v:shape>
              <v:shape style="position:absolute;left:2882;top:4551;width:588;height:669" type="#_x0000_t75" stroked="false">
                <v:imagedata r:id="rId502" o:title=""/>
              </v:shape>
              <v:shape style="position:absolute;left:3170;top:3206;width:519;height:311" type="#_x0000_t75" stroked="false">
                <v:imagedata r:id="rId503" o:title=""/>
              </v:shape>
              <v:shape style="position:absolute;left:3611;top:3269;width:579;height:1248" type="#_x0000_t75" stroked="false">
                <v:imagedata r:id="rId504" o:title=""/>
              </v:shape>
              <v:shape style="position:absolute;left:3379;top:4229;width:169;height:282" type="#_x0000_t75" stroked="false">
                <v:imagedata r:id="rId505" o:title=""/>
              </v:shape>
            </v:group>
            <v:group style="position:absolute;left:3209;top:4947;width:57;height:62" coordorigin="3209,4947" coordsize="57,62">
              <v:shape style="position:absolute;left:3209;top:4947;width:57;height:62" coordorigin="3209,4947" coordsize="57,62" path="m3254,4947l3226,4947,3215,4958,3209,4970,3209,4975,3211,4988,3217,4998,3226,5006,3238,5009,3249,5006,3258,4998,3264,4988,3266,4975,3266,4964,3254,4947xe" filled="true" fillcolor="#b5b7b9" stroked="false">
                <v:path arrowok="t"/>
                <v:fill type="solid"/>
              </v:shape>
            </v:group>
            <v:group style="position:absolute;left:3102;top:5043;width:56;height:63" coordorigin="3102,5043" coordsize="56,63">
              <v:shape style="position:absolute;left:3102;top:5043;width:56;height:63" coordorigin="3102,5043" coordsize="56,63" path="m3130,5043l3119,5043,3108,5054,3102,5065,3102,5071,3104,5084,3110,5095,3119,5102,3130,5105,3142,5102,3151,5095,3156,5084,3158,5071,3156,5062,3151,5053,3142,5046,3130,5043xe" filled="true" fillcolor="#b5b7b9" stroked="false">
                <v:path arrowok="t"/>
                <v:fill type="solid"/>
              </v:shape>
            </v:group>
            <v:group style="position:absolute;left:3356;top:4907;width:57;height:57" coordorigin="3356,4907" coordsize="57,57">
              <v:shape style="position:absolute;left:3356;top:4907;width:57;height:57" coordorigin="3356,4907" coordsize="57,57" path="m3384,4907l3373,4907,3362,4913,3362,4925,3356,4930,3356,4953,3373,4964,3401,4964,3413,4953,3413,4936,3411,4924,3405,4915,3396,4909,3384,4907xe" filled="true" fillcolor="#b5b7b9" stroked="false">
                <v:path arrowok="t"/>
                <v:fill type="solid"/>
              </v:shape>
            </v:group>
            <v:group style="position:absolute;left:3520;top:4930;width:57;height:57" coordorigin="3520,4930" coordsize="57,57">
              <v:shape style="position:absolute;left:3520;top:4930;width:57;height:57" coordorigin="3520,4930" coordsize="57,57" path="m3565,4930l3537,4930,3526,4936,3520,4947,3520,4958,3522,4970,3528,4979,3537,4984,3549,4987,3565,4987,3577,4975,3577,4941,3565,4930xe" filled="true" fillcolor="#b5b7b9" stroked="false">
                <v:path arrowok="t"/>
                <v:fill type="solid"/>
              </v:shape>
            </v:group>
            <v:group style="position:absolute;left:3667;top:4891;width:62;height:57" coordorigin="3667,4891" coordsize="62,57">
              <v:shape style="position:absolute;left:3667;top:4891;width:62;height:57" coordorigin="3667,4891" coordsize="62,57" path="m3695,4891l3684,4891,3673,4896,3673,4907,3667,4913,3667,4919,3670,4928,3677,4937,3686,4944,3695,4947,3707,4944,3718,4937,3726,4928,3729,4919,3726,4907,3718,4898,3707,4893,3695,4891xe" filled="true" fillcolor="#b5b7b9" stroked="false">
                <v:path arrowok="t"/>
                <v:fill type="solid"/>
              </v:shape>
              <v:shape style="position:absolute;left:2968;top:3480;width:791;height:749" type="#_x0000_t75" stroked="false">
                <v:imagedata r:id="rId506" o:title=""/>
              </v:shape>
              <v:shape style="position:absolute;left:3966;top:4681;width:352;height:175" type="#_x0000_t75" stroked="false">
                <v:imagedata r:id="rId507" o:title=""/>
              </v:shape>
            </v:group>
            <v:group style="position:absolute;left:3622;top:4342;width:650;height:599" coordorigin="3622,4342" coordsize="650,599">
              <v:shape style="position:absolute;left:3622;top:4342;width:650;height:599" coordorigin="3622,4342" coordsize="650,599" path="m3966,4342l3893,4430,3843,4478,3781,4522,3708,4557,3622,4580,3691,4637,3738,4692,3765,4748,3774,4806,3769,4870,3752,4941,3800,4908,3849,4863,3951,4758,4005,4708,4064,4664,4127,4633,4196,4618,4255,4618,4151,4578,4068,4539,4015,4503,3985,4462,3971,4411,3966,4342xe" filled="true" fillcolor="#323031" stroked="false">
                <v:path arrowok="t"/>
                <v:fill type="solid"/>
              </v:shape>
              <v:shape style="position:absolute;left:3622;top:4342;width:650;height:599" coordorigin="3622,4342" coordsize="650,599" path="m4255,4618l4196,4618,4271,4625,4255,4618xe" filled="true" fillcolor="#323031" stroked="false">
                <v:path arrowok="t"/>
                <v:fill type="solid"/>
              </v:shape>
            </v:group>
            <v:group style="position:absolute;left:2882;top:4551;width:588;height:670" coordorigin="2882,4551" coordsize="588,670">
              <v:shape style="position:absolute;left:2882;top:4551;width:588;height:670" coordorigin="2882,4551" coordsize="588,670" path="m3368,4551l3307,4608,3254,4663,3205,4717,3161,4772,3120,4829,3080,4891,3040,4958,2999,5033,2955,5116,2941,5141,2925,5169,2905,5196,2882,5218,2925,5220,2979,5217,3041,5204,3106,5179,3136,5162,3017,5162,3051,5067,3093,4981,3140,4903,3192,4833,3246,4770,3299,4716,3350,4669,3397,4630,3469,4574,3440,4574,3412,4569,3387,4560,3368,4551xe" filled="true" fillcolor="#323031" stroked="false">
                <v:path arrowok="t"/>
                <v:fill type="solid"/>
              </v:shape>
              <v:shape style="position:absolute;left:2882;top:4551;width:588;height:670" coordorigin="2882,4551" coordsize="588,670" path="m3294,5004l3226,5068,3158,5116,3088,5148,3017,5162,3136,5162,3173,5139,3237,5082,3294,5004xe" filled="true" fillcolor="#323031" stroked="false">
                <v:path arrowok="t"/>
                <v:fill type="solid"/>
              </v:shape>
              <v:shape style="position:absolute;left:2882;top:4551;width:588;height:670" coordorigin="2882,4551" coordsize="588,670" path="m3469,4574l3440,4574,3469,4574,3469,4574xe" filled="true" fillcolor="#323031" stroked="false">
                <v:path arrowok="t"/>
                <v:fill type="solid"/>
              </v:shape>
            </v:group>
            <v:group style="position:absolute;left:3170;top:3207;width:520;height:312" coordorigin="3170,3207" coordsize="520,312">
              <v:shape style="position:absolute;left:3170;top:3207;width:520;height:312" coordorigin="3170,3207" coordsize="520,312" path="m3689,3207l3602,3218,3535,3236,3459,3263,3380,3299,3302,3344,3230,3400,3170,3467,3216,3479,3254,3490,3286,3503,3316,3518,3341,3455,3379,3397,3428,3346,3487,3300,3551,3262,3619,3230,3689,3207xe" filled="true" fillcolor="#323031" stroked="false">
                <v:path arrowok="t"/>
                <v:fill type="solid"/>
              </v:shape>
            </v:group>
            <v:group style="position:absolute;left:3611;top:3269;width:579;height:1248" coordorigin="3611,3269" coordsize="579,1248">
              <v:shape style="position:absolute;left:3611;top:3269;width:579;height:1248" coordorigin="3611,3269" coordsize="579,1248" path="m4000,3269l4051,3374,4068,3439,4080,3510,4085,3585,4085,3663,4078,3741,4065,3818,4045,3892,4017,3962,3982,4026,3940,4081,3889,4127,3831,4161,3857,4203,3866,4245,3857,4290,3829,4339,3779,4392,3707,4451,3611,4517,3687,4490,3756,4454,3819,4410,3873,4359,3919,4300,3954,4235,3964,4182,3982,4147,4011,4114,4055,4064,4119,3981,4148,3930,4169,3871,4183,3805,4190,3735,4188,3662,4178,3588,4160,3515,4134,3445,4098,3379,4054,3320,4000,3269xe" filled="true" fillcolor="#323031" stroked="false">
                <v:path arrowok="t"/>
                <v:fill type="solid"/>
              </v:shape>
              <v:shape style="position:absolute;left:3379;top:4229;width:169;height:282" type="#_x0000_t75" stroked="false">
                <v:imagedata r:id="rId508" o:title=""/>
              </v:shape>
            </v:group>
            <v:group style="position:absolute;left:3209;top:4947;width:57;height:62" coordorigin="3209,4947" coordsize="57,62">
              <v:shape style="position:absolute;left:3209;top:4947;width:57;height:62" coordorigin="3209,4947" coordsize="57,62" path="m3254,4947l3226,4947,3215,4958,3209,4970,3209,4975,3211,4988,3217,4998,3226,5006,3238,5009,3249,5006,3258,4998,3264,4988,3266,4975,3266,4964,3254,4947xe" filled="true" fillcolor="#323031" stroked="false">
                <v:path arrowok="t"/>
                <v:fill type="solid"/>
              </v:shape>
            </v:group>
            <v:group style="position:absolute;left:3102;top:5043;width:56;height:63" coordorigin="3102,5043" coordsize="56,63">
              <v:shape style="position:absolute;left:3102;top:5043;width:56;height:63" coordorigin="3102,5043" coordsize="56,63" path="m3130,5043l3119,5043,3108,5054,3102,5065,3102,5071,3104,5084,3110,5095,3119,5102,3130,5105,3142,5102,3151,5095,3156,5084,3158,5071,3156,5062,3151,5053,3142,5046,3130,5043xe" filled="true" fillcolor="#323031" stroked="false">
                <v:path arrowok="t"/>
                <v:fill type="solid"/>
              </v:shape>
            </v:group>
            <v:group style="position:absolute;left:3356;top:4907;width:57;height:57" coordorigin="3356,4907" coordsize="57,57">
              <v:shape style="position:absolute;left:3356;top:4907;width:57;height:57" coordorigin="3356,4907" coordsize="57,57" path="m3384,4907l3373,4907,3362,4913,3362,4925,3356,4930,3356,4953,3373,4964,3401,4964,3413,4953,3413,4936,3411,4924,3405,4915,3396,4909,3384,4907xe" filled="true" fillcolor="#323031" stroked="false">
                <v:path arrowok="t"/>
                <v:fill type="solid"/>
              </v:shape>
            </v:group>
            <v:group style="position:absolute;left:3520;top:4930;width:57;height:57" coordorigin="3520,4930" coordsize="57,57">
              <v:shape style="position:absolute;left:3520;top:4930;width:57;height:57" coordorigin="3520,4930" coordsize="57,57" path="m3565,4930l3537,4930,3526,4936,3520,4947,3520,4958,3522,4970,3528,4979,3537,4984,3549,4987,3565,4987,3577,4975,3577,4941,3565,4930xe" filled="true" fillcolor="#323031" stroked="false">
                <v:path arrowok="t"/>
                <v:fill type="solid"/>
              </v:shape>
            </v:group>
            <v:group style="position:absolute;left:3667;top:4891;width:62;height:57" coordorigin="3667,4891" coordsize="62,57">
              <v:shape style="position:absolute;left:3667;top:4891;width:62;height:57" coordorigin="3667,4891" coordsize="62,57" path="m3695,4891l3684,4891,3673,4896,3673,4907,3667,4913,3667,4919,3670,4928,3677,4937,3686,4944,3695,4947,3707,4944,3718,4937,3726,4928,3729,4919,3726,4907,3718,4898,3707,4893,3695,4891xe" filled="true" fillcolor="#323031" stroked="false">
                <v:path arrowok="t"/>
                <v:fill type="solid"/>
              </v:shape>
            </v:group>
            <v:group style="position:absolute;left:2968;top:3483;width:792;height:747" coordorigin="2968,3483" coordsize="792,747">
              <v:shape style="position:absolute;left:2968;top:3483;width:792;height:747" coordorigin="2968,3483" coordsize="792,747" path="m3417,4128l3130,4128,3151,4161,3170,4189,3191,4213,3215,4229,3289,4195,3357,4161,3417,4128xe" filled="true" fillcolor="#323031" stroked="false">
                <v:path arrowok="t"/>
                <v:fill type="solid"/>
              </v:shape>
              <v:shape style="position:absolute;left:2968;top:3483;width:792;height:747" coordorigin="2968,3483" coordsize="792,747" path="m3048,3483l3021,3501,3007,3531,3017,3568,2993,3621,2976,3685,2968,3756,2969,3832,2980,3911,3002,3989,3037,4064,3085,4134,3096,4133,3110,4131,3122,4129,3130,4128,3417,4128,3421,4126,3480,4087,3536,4040,3591,3983,3644,3913,3699,3911,3735,3892,3755,3861,3759,3823,3751,3786,3730,3755,3611,3755,3563,3714,3509,3673,3450,3632,3385,3594,3315,3559,3241,3528,3162,3502,3080,3484,3048,3483xe" filled="true" fillcolor="#323031" stroked="false">
                <v:path arrowok="t"/>
                <v:fill type="solid"/>
              </v:shape>
              <v:shape style="position:absolute;left:2968;top:3483;width:792;height:747" coordorigin="2968,3483" coordsize="792,747" path="m3658,3733l3611,3755,3730,3755,3730,3754,3698,3735,3658,3733xe" filled="true" fillcolor="#323031" stroked="false">
                <v:path arrowok="t"/>
                <v:fill type="solid"/>
              </v:shape>
              <v:shape style="position:absolute;left:3027;top:3586;width:573;height:485" type="#_x0000_t75" stroked="false">
                <v:imagedata r:id="rId509" o:title=""/>
              </v:shape>
              <v:shape style="position:absolute;left:3153;top:3879;width:469;height:287" type="#_x0000_t75" stroked="false">
                <v:imagedata r:id="rId510" o:title=""/>
              </v:shape>
            </v:group>
            <v:group style="position:absolute;left:3027;top:3586;width:573;height:486" coordorigin="3027,3586" coordsize="573,486">
              <v:shape style="position:absolute;left:3027;top:3586;width:573;height:486" coordorigin="3027,3586" coordsize="573,486" path="m3130,3586l3068,3619,3042,3691,3028,3774,3027,3860,3039,3943,3065,4015,3108,4071,3195,4045,3281,4015,3363,3983,3439,3951,3505,3919,3560,3889,3599,3863,3589,3850,3583,3831,3582,3806,3588,3778,3517,3732,3455,3694,3395,3662,3327,3635,3241,3611,3130,3586xe" filled="true" fillcolor="#323031" stroked="false">
                <v:path arrowok="t"/>
                <v:fill type="solid"/>
              </v:shape>
            </v:group>
            <v:group style="position:absolute;left:3153;top:3879;width:469;height:288" coordorigin="3153,3879" coordsize="469,288">
              <v:shape style="position:absolute;left:3153;top:3879;width:469;height:288" coordorigin="3153,3879" coordsize="469,288" path="m3605,3879l3534,3938,3429,4006,3356,4043,3265,4082,3153,4122,3161,4134,3178,4155,3187,4167,3254,4143,3318,4117,3382,4088,3443,4054,3504,4012,3563,3960,3622,3896,3616,3896,3605,3879xe" filled="true" fillcolor="#323031" stroked="false">
                <v:path arrowok="t"/>
                <v:fill type="solid"/>
              </v:shape>
              <v:shape style="position:absolute;left:3611;top:3766;width:118;height:118" type="#_x0000_t75" stroked="false">
                <v:imagedata r:id="rId511" o:title=""/>
              </v:shape>
              <v:shape style="position:absolute;left:3084;top:2523;width:1539;height:1589" type="#_x0000_t75" stroked="false">
                <v:imagedata r:id="rId357" o:title=""/>
              </v:shape>
              <v:shape style="position:absolute;left:3147;top:2565;width:1403;height:1462" type="#_x0000_t75" stroked="false">
                <v:imagedata r:id="rId512" o:title=""/>
              </v:shape>
            </v:group>
            <v:group style="position:absolute;left:3865;top:3340;width:3;height:4" coordorigin="3865,3340" coordsize="3,4">
              <v:shape style="position:absolute;left:3865;top:3340;width:3;height:4" coordorigin="3865,3340" coordsize="3,4" path="m3866,3341l3868,3343,3868,3342,3867,3342,3866,3341xe" filled="true" fillcolor="#58595b" stroked="false">
                <v:path arrowok="t"/>
                <v:fill type="solid"/>
              </v:shape>
              <v:shape style="position:absolute;left:3865;top:3340;width:3;height:4" coordorigin="3865,3340" coordsize="3,4" path="m3865,3340l3866,3341,3866,3341,3865,3340xe" filled="true" fillcolor="#58595b" stroked="false">
                <v:path arrowok="t"/>
                <v:fill type="solid"/>
              </v:shape>
              <v:shape style="position:absolute;left:3865;top:3340;width:3;height:4" coordorigin="3865,3340" coordsize="3,4" path="m3865,3340l3865,3340,3865,3340xe" filled="true" fillcolor="#58595b" stroked="false">
                <v:path arrowok="t"/>
                <v:fill type="solid"/>
              </v:shape>
            </v:group>
            <v:group style="position:absolute;left:3210;top:2603;width:1243;height:1364" coordorigin="3210,2603" coordsize="1243,1364">
              <v:shape style="position:absolute;left:3210;top:2603;width:1243;height:1364" coordorigin="3210,2603" coordsize="1243,1364" path="m4122,3639l4051,3639,4053,3659,4073,3759,4106,3837,4148,3897,4193,3939,4234,3967,4231,3957,4228,3945,4212,3883,4203,3837,4249,3837,4242,3813,4238,3787,4237,3765,4237,3761,4238,3757,4238,3737,4238,3709,4236,3689,4137,3689,4122,3639xe" filled="true" fillcolor="#ffffff" stroked="false">
                <v:path arrowok="t"/>
                <v:fill type="solid"/>
              </v:shape>
              <v:shape style="position:absolute;left:3210;top:2603;width:1243;height:1364" coordorigin="3210,2603" coordsize="1243,1364" path="m4249,3837l4203,3837,4218,3855,4236,3865,4253,3871,4265,3877,4251,3841,4249,3837xe" filled="true" fillcolor="#ffffff" stroked="false">
                <v:path arrowok="t"/>
                <v:fill type="solid"/>
              </v:shape>
              <v:shape style="position:absolute;left:3210;top:2603;width:1243;height:1364" coordorigin="3210,2603" coordsize="1243,1364" path="m4052,3349l4053,3399,4065,3451,4087,3513,4112,3589,4137,3689,4236,3689,4235,3675,4219,3629,4184,3569,4242,3569,4241,3559,4243,3529,4239,3507,4224,3479,4328,3479,4323,3463,4319,3449,4194,3449,4143,3419,4106,3395,4077,3373,4052,3349xe" filled="true" fillcolor="#ffffff" stroked="false">
                <v:path arrowok="t"/>
                <v:fill type="solid"/>
              </v:shape>
              <v:shape style="position:absolute;left:3210;top:2603;width:1243;height:1364" coordorigin="3210,2603" coordsize="1243,1364" path="m4065,3493l3950,3493,3971,3587,3975,3603,3979,3621,3983,3637,3989,3653,4005,3649,4012,3649,4051,3639,4122,3639,4118,3627,4094,3567,4068,3503,4065,3493xe" filled="true" fillcolor="#ffffff" stroked="false">
                <v:path arrowok="t"/>
                <v:fill type="solid"/>
              </v:shape>
              <v:shape style="position:absolute;left:3210;top:2603;width:1243;height:1364" coordorigin="3210,2603" coordsize="1243,1364" path="m4242,3569l4184,3569,4209,3593,4231,3609,4249,3621,4264,3631,4252,3607,4246,3587,4242,3573,4242,3569xe" filled="true" fillcolor="#ffffff" stroked="false">
                <v:path arrowok="t"/>
                <v:fill type="solid"/>
              </v:shape>
              <v:shape style="position:absolute;left:3210;top:2603;width:1243;height:1364" coordorigin="3210,2603" coordsize="1243,1364" path="m4328,3479l4224,3479,4249,3497,4273,3507,4297,3515,4328,3527,4338,3533,4349,3537,4360,3545,4347,3519,4341,3509,4334,3497,4328,3479xe" filled="true" fillcolor="#ffffff" stroked="false">
                <v:path arrowok="t"/>
                <v:fill type="solid"/>
              </v:shape>
              <v:shape style="position:absolute;left:3210;top:2603;width:1243;height:1364" coordorigin="3210,2603" coordsize="1243,1364" path="m4420,3403l4313,3403,4354,3455,4390,3491,4420,3513,4443,3527,4446,3529,4452,3533,4444,3519,4434,3503,4419,3481,4401,3455,4369,3411,4425,3411,4420,3403xe" filled="true" fillcolor="#ffffff" stroked="false">
                <v:path arrowok="t"/>
                <v:fill type="solid"/>
              </v:shape>
              <v:shape style="position:absolute;left:3210;top:2603;width:1243;height:1364" coordorigin="3210,2603" coordsize="1243,1364" path="m3799,2985l3729,2985,3740,2989,3748,2995,3754,3003,3757,3013,3757,3025,3736,3087,3715,3115,3699,3143,3690,3167,3687,3191,3687,3201,3749,3283,3833,3323,3853,3333,3888,3389,3894,3451,3895,3471,3898,3493,3901,3511,3907,3525,3908,3523,3911,3521,3931,3509,3950,3493,4065,3493,4046,3435,4031,3359,4029,3275,3774,3275,3785,3255,3808,3229,3847,3201,3910,3177,3913,3159,3907,3139,3897,3123,3888,3111,3909,3097,3931,3077,3959,3059,3751,3059,3799,2985xe" filled="true" fillcolor="#ffffff" stroked="false">
                <v:path arrowok="t"/>
                <v:fill type="solid"/>
              </v:shape>
              <v:shape style="position:absolute;left:3210;top:2603;width:1243;height:1364" coordorigin="3210,2603" coordsize="1243,1364" path="m3877,3215l3818,3239,3774,3275,4029,3275,4065,3319,4109,3371,4155,3417,4194,3449,4319,3449,4318,3445,4316,3435,4315,3427,4314,3415,4313,3403,4420,3403,4413,3391,4400,3359,4277,3359,4222,3281,4143,3281,4137,3257,4001,3257,3941,3217,3877,3215xe" filled="true" fillcolor="#ffffff" stroked="false">
                <v:path arrowok="t"/>
                <v:fill type="solid"/>
              </v:shape>
              <v:shape style="position:absolute;left:3210;top:2603;width:1243;height:1364" coordorigin="3210,2603" coordsize="1243,1364" path="m4425,3411l4369,3411,4423,3429,4432,3431,4438,3433,4425,3411xe" filled="true" fillcolor="#ffffff" stroked="false">
                <v:path arrowok="t"/>
                <v:fill type="solid"/>
              </v:shape>
              <v:shape style="position:absolute;left:3210;top:2603;width:1243;height:1364" coordorigin="3210,2603" coordsize="1243,1364" path="m4295,3053l4058,3053,4129,3095,4177,3157,4211,3227,4241,3297,4277,3359,4400,3359,4394,3345,4379,3295,4366,3245,4346,3167,4321,3095,4295,3053xe" filled="true" fillcolor="#ffffff" stroked="false">
                <v:path arrowok="t"/>
                <v:fill type="solid"/>
              </v:shape>
              <v:shape style="position:absolute;left:3210;top:2603;width:1243;height:1364" coordorigin="3210,2603" coordsize="1243,1364" path="m4103,3093l4117,3139,4127,3177,4135,3221,4143,3281,4222,3281,4214,3269,4171,3195,4138,3137,4103,3093xe" filled="true" fillcolor="#ffffff" stroked="false">
                <v:path arrowok="t"/>
                <v:fill type="solid"/>
              </v:shape>
              <v:shape style="position:absolute;left:3210;top:2603;width:1243;height:1364" coordorigin="3210,2603" coordsize="1243,1364" path="m4012,3063l3976,3073,3942,3093,3910,3121,3915,3135,3920,3151,3923,3167,3921,3183,3940,3197,3966,3219,3989,3241,4001,3257,4137,3257,4129,3229,4107,3167,4081,3105,4063,3065,4046,3065,4012,3063xe" filled="true" fillcolor="#ffffff" stroked="false">
                <v:path arrowok="t"/>
                <v:fill type="solid"/>
              </v:shape>
              <v:shape style="position:absolute;left:3210;top:2603;width:1243;height:1364" coordorigin="3210,2603" coordsize="1243,1364" path="m3419,3011l3315,3011,3315,3057,3311,3067,3305,3083,3301,3091,3297,3103,3294,3113,3305,3107,3314,3103,3325,3101,3338,3097,3374,3079,3428,3041,3488,3041,3514,3033,3522,3031,3410,3031,3419,3011xe" filled="true" fillcolor="#ffffff" stroked="false">
                <v:path arrowok="t"/>
                <v:fill type="solid"/>
              </v:shape>
              <v:shape style="position:absolute;left:3210;top:2603;width:1243;height:1364" coordorigin="3210,2603" coordsize="1243,1364" path="m3450,2893l3418,2901,3378,2915,3330,2927,3327,2929,3325,2929,3321,2933,3294,2967,3269,2999,3246,3033,3217,3079,3210,3089,3219,3083,3236,3071,3244,3065,3315,3011,3419,3011,3432,2981,3449,2945,3458,2929,3327,2929,3327,2928,3459,2928,3463,2921,3479,2899,3450,2893xe" filled="true" fillcolor="#ffffff" stroked="false">
                <v:path arrowok="t"/>
                <v:fill type="solid"/>
              </v:shape>
              <v:shape style="position:absolute;left:3210;top:2603;width:1243;height:1364" coordorigin="3210,2603" coordsize="1243,1364" path="m3488,3041l3428,3041,3428,3077,3445,3061,3465,3049,3488,3041xe" filled="true" fillcolor="#ffffff" stroked="false">
                <v:path arrowok="t"/>
                <v:fill type="solid"/>
              </v:shape>
              <v:shape style="position:absolute;left:3210;top:2603;width:1243;height:1364" coordorigin="3210,2603" coordsize="1243,1364" path="m4153,2967l4087,2967,4033,2983,3996,3019,4012,3029,4027,3037,4039,3047,4046,3065,4063,3065,4058,3053,4295,3053,4283,3033,4228,2985,4153,2967xe" filled="true" fillcolor="#ffffff" stroked="false">
                <v:path arrowok="t"/>
                <v:fill type="solid"/>
              </v:shape>
              <v:shape style="position:absolute;left:3210;top:2603;width:1243;height:1364" coordorigin="3210,2603" coordsize="1243,1364" path="m4067,2849l3751,2849,3809,2851,3836,2879,3836,2923,3818,2975,3787,3023,3751,3059,3959,3059,3962,3057,4013,3047,4002,3037,3983,3033,3963,3031,3950,3031,3977,3015,4002,2993,4023,2969,4037,2947,4009,2947,4032,2917,4065,2861,4067,2849xe" filled="true" fillcolor="#ffffff" stroked="false">
                <v:path arrowok="t"/>
                <v:fill type="solid"/>
              </v:shape>
              <v:shape style="position:absolute;left:3210;top:2603;width:1243;height:1364" coordorigin="3210,2603" coordsize="1243,1364" path="m3630,3029l3531,3029,3537,3031,3572,3043,3601,3041,3627,3031,3630,3029xe" filled="true" fillcolor="#ffffff" stroked="false">
                <v:path arrowok="t"/>
                <v:fill type="solid"/>
              </v:shape>
              <v:shape style="position:absolute;left:3210;top:2603;width:1243;height:1364" coordorigin="3210,2603" coordsize="1243,1364" path="m3524,2879l3465,2879,3518,2889,3489,2919,3458,2955,3430,2993,3410,3031,3522,3031,3531,3029,3630,3029,3653,3015,3667,3007,3490,3007,3510,2945,3522,2885,3524,2879xe" filled="true" fillcolor="#ffffff" stroked="false">
                <v:path arrowok="t"/>
                <v:fill type="solid"/>
              </v:shape>
              <v:shape style="position:absolute;left:3210;top:2603;width:1243;height:1364" coordorigin="3210,2603" coordsize="1243,1364" path="m3660,2917l3606,2961,3564,2983,3529,2995,3490,3007,3667,3007,3687,2995,3692,2991,3713,2985,3799,2985,3806,2975,3806,2967,3688,2967,3675,2959,3668,2945,3664,2929,3660,2917xe" filled="true" fillcolor="#ffffff" stroked="false">
                <v:path arrowok="t"/>
                <v:fill type="solid"/>
              </v:shape>
              <v:shape style="position:absolute;left:3210;top:2603;width:1243;height:1364" coordorigin="3210,2603" coordsize="1243,1364" path="m3685,2699l3649,2703,3612,2725,3587,2773,3586,2779,3599,2781,3631,2781,3564,2817,3542,2861,3539,2911,3530,2973,3567,2963,3607,2943,3644,2913,3672,2877,3743,2877,3745,2873,3751,2849,4067,2849,4074,2809,4065,2765,4046,2731,4029,2713,3766,2713,3708,2701,3685,2699xe" filled="true" fillcolor="#ffffff" stroked="false">
                <v:path arrowok="t"/>
                <v:fill type="solid"/>
              </v:shape>
              <v:shape style="position:absolute;left:3210;top:2603;width:1243;height:1364" coordorigin="3210,2603" coordsize="1243,1364" path="m3745,2889l3737,2911,3721,2933,3704,2953,3688,2967,3806,2967,3808,2921,3780,2891,3745,2889xe" filled="true" fillcolor="#ffffff" stroked="false">
                <v:path arrowok="t"/>
                <v:fill type="solid"/>
              </v:shape>
              <v:shape style="position:absolute;left:3210;top:2603;width:1243;height:1364" coordorigin="3210,2603" coordsize="1243,1364" path="m4038,2945l4009,2947,4037,2947,4038,2945xe" filled="true" fillcolor="#ffffff" stroked="false">
                <v:path arrowok="t"/>
                <v:fill type="solid"/>
              </v:shape>
              <v:shape style="position:absolute;left:3210;top:2603;width:1243;height:1364" coordorigin="3210,2603" coordsize="1243,1364" path="m3743,2877l3672,2877,3669,2891,3670,2911,3678,2929,3694,2939,3719,2915,3735,2893,3743,2877xe" filled="true" fillcolor="#ffffff" stroked="false">
                <v:path arrowok="t"/>
                <v:fill type="solid"/>
              </v:shape>
              <v:shape style="position:absolute;left:3210;top:2603;width:1243;height:1364" coordorigin="3210,2603" coordsize="1243,1364" path="m3330,2927l3327,2928,3327,2929,3330,2927xe" filled="true" fillcolor="#ffffff" stroked="false">
                <v:path arrowok="t"/>
                <v:fill type="solid"/>
              </v:shape>
              <v:shape style="position:absolute;left:3210;top:2603;width:1243;height:1364" coordorigin="3210,2603" coordsize="1243,1364" path="m3397,2899l3354,2899,3327,2928,3330,2927,3370,2911,3397,2899xe" filled="true" fillcolor="#ffffff" stroked="false">
                <v:path arrowok="t"/>
                <v:fill type="solid"/>
              </v:shape>
              <v:shape style="position:absolute;left:3210;top:2603;width:1243;height:1364" coordorigin="3210,2603" coordsize="1243,1364" path="m3457,2767l3398,2781,3328,2823,3250,2905,3259,2907,3286,2907,3306,2905,3354,2899,3397,2899,3415,2891,3465,2879,3524,2879,3541,2833,3581,2791,3579,2791,3505,2769,3457,2767xe" filled="true" fillcolor="#ffffff" stroked="false">
                <v:path arrowok="t"/>
                <v:fill type="solid"/>
              </v:shape>
              <v:shape style="position:absolute;left:3210;top:2603;width:1243;height:1364" coordorigin="3210,2603" coordsize="1243,1364" path="m3736,2649l3719,2649,3704,2651,3709,2657,3714,2661,3721,2667,3766,2713,4029,2713,4004,2687,3813,2687,3776,2665,3755,2655,3736,2649xe" filled="true" fillcolor="#ffffff" stroked="false">
                <v:path arrowok="t"/>
                <v:fill type="solid"/>
              </v:shape>
              <v:shape style="position:absolute;left:3210;top:2603;width:1243;height:1364" coordorigin="3210,2603" coordsize="1243,1364" path="m3782,2603l3813,2687,4004,2687,3995,2677,3928,2637,3854,2611,3782,2603xe" filled="true" fillcolor="#ffffff" stroked="false">
                <v:path arrowok="t"/>
                <v:fill type="solid"/>
              </v:shape>
              <v:shape style="position:absolute;left:2852;top:5642;width:1514;height:1176" type="#_x0000_t75" stroked="false">
                <v:imagedata r:id="rId359" o:title=""/>
              </v:shape>
              <v:shape style="position:absolute;left:2916;top:5703;width:1381;height:1053" type="#_x0000_t75" stroked="false">
                <v:imagedata r:id="rId513" o:title=""/>
              </v:shape>
              <v:shape style="position:absolute;left:2916;top:5705;width:1381;height:1052" type="#_x0000_t75" stroked="false">
                <v:imagedata r:id="rId514" o:title=""/>
              </v:shape>
              <v:shape style="position:absolute;left:5522;top:7;width:555;height:130" type="#_x0000_t75" stroked="false">
                <v:imagedata r:id="rId515" o:title=""/>
              </v:shape>
              <v:shape style="position:absolute;left:6136;top:7;width:647;height:130" type="#_x0000_t75" stroked="false">
                <v:imagedata r:id="rId516" o:title=""/>
              </v:shape>
              <v:shape style="position:absolute;left:6836;top:0;width:727;height:138" type="#_x0000_t75" stroked="false">
                <v:imagedata r:id="rId517" o:title=""/>
              </v:shape>
              <v:shape style="position:absolute;left:5534;top:436;width:237;height:134" type="#_x0000_t75" stroked="false">
                <v:imagedata r:id="rId518" o:title=""/>
              </v:shape>
              <v:shape style="position:absolute;left:5795;top:433;width:422;height:140" type="#_x0000_t75" stroked="false">
                <v:imagedata r:id="rId519" o:title=""/>
              </v:shape>
              <v:shape style="position:absolute;left:6277;top:436;width:617;height:134" type="#_x0000_t75" stroked="false">
                <v:imagedata r:id="rId520" o:title=""/>
              </v:shape>
              <v:shape style="position:absolute;left:6962;top:439;width:217;height:127" type="#_x0000_t75" stroked="false">
                <v:imagedata r:id="rId401" o:title=""/>
              </v:shape>
              <v:shape style="position:absolute;left:7243;top:436;width:385;height:134" type="#_x0000_t75" stroked="false">
                <v:imagedata r:id="rId521" o:title=""/>
              </v:shape>
              <v:shape style="position:absolute;left:7657;top:433;width:525;height:140" type="#_x0000_t75" stroked="false">
                <v:imagedata r:id="rId522" o:title=""/>
              </v:shape>
              <v:shape style="position:absolute;left:5537;top:648;width:790;height:137" type="#_x0000_t75" stroked="false">
                <v:imagedata r:id="rId523" o:title=""/>
              </v:shape>
              <v:shape style="position:absolute;left:6377;top:648;width:530;height:138" type="#_x0000_t75" stroked="false">
                <v:imagedata r:id="rId524" o:title=""/>
              </v:shape>
              <v:shape style="position:absolute;left:6966;top:655;width:432;height:130" type="#_x0000_t75" stroked="false">
                <v:imagedata r:id="rId525" o:title=""/>
              </v:shape>
              <v:shape style="position:absolute;left:7420;top:631;width:230;height:166" type="#_x0000_t75" stroked="false">
                <v:imagedata r:id="rId526" o:title=""/>
              </v:shape>
              <v:shape style="position:absolute;left:7693;top:655;width:621;height:130" type="#_x0000_t75" stroked="false">
                <v:imagedata r:id="rId527" o:title=""/>
              </v:shape>
              <v:shape style="position:absolute;left:5541;top:1087;width:109;height:127" type="#_x0000_t75" stroked="false">
                <v:imagedata r:id="rId528" o:title=""/>
              </v:shape>
              <v:shape style="position:absolute;left:5678;top:1081;width:726;height:140" type="#_x0000_t75" stroked="false">
                <v:imagedata r:id="rId529" o:title=""/>
              </v:shape>
              <v:shape style="position:absolute;left:6470;top:1087;width:217;height:127" type="#_x0000_t75" stroked="false">
                <v:imagedata r:id="rId530" o:title=""/>
              </v:shape>
              <v:shape style="position:absolute;left:6758;top:1087;width:199;height:131" type="#_x0000_t75" stroked="false">
                <v:imagedata r:id="rId531" o:title=""/>
              </v:shape>
            </v:group>
            <v:group style="position:absolute;left:6990;top:1087;width:86;height:128" coordorigin="6990,1087" coordsize="86,128">
              <v:shape style="position:absolute;left:6990;top:1087;width:86;height:128" coordorigin="6990,1087" coordsize="86,128" path="m7033,1087l6990,1087,6990,1214,7035,1214,7042,1214,7054,1210,7059,1208,7065,1203,7003,1203,7003,1153,7064,1153,7062,1151,7055,1148,7047,1147,7047,1147,7053,1145,7058,1143,7003,1143,7003,1098,7062,1098,7060,1096,7052,1091,7048,1090,7038,1088,7033,1087xe" filled="true" fillcolor="#231f20" stroked="false">
                <v:path arrowok="t"/>
                <v:fill type="solid"/>
              </v:shape>
              <v:shape style="position:absolute;left:6990;top:1087;width:86;height:128" coordorigin="6990,1087" coordsize="86,128" path="m7064,1153l7040,1153,7048,1156,7060,1164,7062,1170,7062,1183,7061,1187,7032,1203,7065,1203,7067,1202,7070,1198,7074,1189,7075,1184,7075,1170,7073,1162,7064,1153xe" filled="true" fillcolor="#231f20" stroked="false">
                <v:path arrowok="t"/>
                <v:fill type="solid"/>
              </v:shape>
              <v:shape style="position:absolute;left:6990;top:1087;width:86;height:128" coordorigin="6990,1087" coordsize="86,128" path="m7062,1098l7030,1098,7034,1099,7041,1100,7056,1116,7056,1125,7032,1143,7058,1143,7059,1142,7067,1132,7069,1126,7069,1113,7068,1108,7063,1100,7062,1098xe" filled="true" fillcolor="#231f20" stroked="false">
                <v:path arrowok="t"/>
                <v:fill type="solid"/>
              </v:shape>
            </v:group>
            <v:group style="position:absolute;left:7105;top:1087;width:73;height:128" coordorigin="7105,1087" coordsize="73,128">
              <v:shape style="position:absolute;left:7105;top:1087;width:73;height:128" coordorigin="7105,1087" coordsize="73,128" path="m7118,1087l7105,1087,7105,1214,7177,1214,7177,1203,7118,1203,7118,1087xe" filled="true" fillcolor="#231f20" stroked="false">
                <v:path arrowok="t"/>
                <v:fill type="solid"/>
              </v:shape>
            </v:group>
            <v:group style="position:absolute;left:7203;top:1087;width:2;height:128" coordorigin="7203,1087" coordsize="2,128">
              <v:shape style="position:absolute;left:7203;top:1087;width:2;height:128" coordorigin="7203,1087" coordsize="0,128" path="m7203,1087l7203,1214e" filled="false" stroked="true" strokeweight=".648pt" strokecolor="#231f20">
                <v:path arrowok="t"/>
              </v:shape>
            </v:group>
            <v:group style="position:absolute;left:7236;top:1084;width:115;height:134" coordorigin="7236,1084" coordsize="115,134">
              <v:shape style="position:absolute;left:7236;top:1084;width:115;height:134" coordorigin="7236,1084" coordsize="115,134" path="m7308,1084l7293,1084,7285,1085,7238,1132,7236,1141,7236,1160,7238,1169,7241,1178,7245,1186,7293,1218,7309,1218,7339,1206,7295,1206,7288,1205,7250,1158,7250,1143,7295,1095,7340,1095,7337,1093,7333,1091,7325,1088,7321,1086,7312,1084,7308,1084xe" filled="true" fillcolor="#231f20" stroked="false">
                <v:path arrowok="t"/>
                <v:fill type="solid"/>
              </v:shape>
              <v:shape style="position:absolute;left:7236;top:1084;width:115;height:134" coordorigin="7236,1084" coordsize="115,134" path="m7340,1187l7336,1194,7330,1199,7317,1205,7310,1206,7339,1206,7340,1206,7346,1200,7348,1197,7351,1194,7340,1187xe" filled="true" fillcolor="#231f20" stroked="false">
                <v:path arrowok="t"/>
                <v:fill type="solid"/>
              </v:shape>
              <v:shape style="position:absolute;left:7236;top:1084;width:115;height:134" coordorigin="7236,1084" coordsize="115,134" path="m7340,1095l7307,1095,7311,1096,7318,1098,7321,1099,7327,1102,7330,1104,7332,1106,7334,1108,7336,1110,7337,1112,7348,1104,7346,1101,7343,1098,7340,1095xe" filled="true" fillcolor="#231f20" stroked="false">
                <v:path arrowok="t"/>
                <v:fill type="solid"/>
              </v:shape>
            </v:group>
            <v:group style="position:absolute;left:7356;top:1087;width:123;height:128" coordorigin="7356,1087" coordsize="123,128">
              <v:shape style="position:absolute;left:7356;top:1087;width:123;height:128" coordorigin="7356,1087" coordsize="123,128" path="m7423,1087l7411,1087,7356,1214,7370,1214,7384,1181,7464,1181,7458,1169,7388,1169,7417,1101,7429,1101,7423,1087xe" filled="true" fillcolor="#231f20" stroked="false">
                <v:path arrowok="t"/>
                <v:fill type="solid"/>
              </v:shape>
              <v:shape style="position:absolute;left:7356;top:1087;width:123;height:128" coordorigin="7356,1087" coordsize="123,128" path="m7464,1181l7450,1181,7464,1214,7478,1214,7464,1181xe" filled="true" fillcolor="#231f20" stroked="false">
                <v:path arrowok="t"/>
                <v:fill type="solid"/>
              </v:shape>
              <v:shape style="position:absolute;left:7356;top:1087;width:123;height:128" coordorigin="7356,1087" coordsize="123,128" path="m7429,1101l7417,1101,7445,1169,7458,1169,7429,1101xe" filled="true" fillcolor="#231f20" stroked="false">
                <v:path arrowok="t"/>
                <v:fill type="solid"/>
              </v:shape>
            </v:group>
            <v:group style="position:absolute;left:7487;top:1084;width:115;height:134" coordorigin="7487,1084" coordsize="115,134">
              <v:shape style="position:absolute;left:7487;top:1084;width:115;height:134" coordorigin="7487,1084" coordsize="115,134" path="m7558,1084l7544,1084,7535,1085,7488,1132,7487,1141,7487,1160,7488,1169,7492,1178,7495,1186,7543,1218,7559,1218,7589,1206,7545,1206,7538,1205,7500,1158,7500,1143,7545,1095,7590,1095,7587,1093,7583,1091,7576,1088,7571,1086,7562,1084,7558,1084xe" filled="true" fillcolor="#231f20" stroked="false">
                <v:path arrowok="t"/>
                <v:fill type="solid"/>
              </v:shape>
              <v:shape style="position:absolute;left:7487;top:1084;width:115;height:134" coordorigin="7487,1084" coordsize="115,134" path="m7591,1187l7586,1194,7581,1199,7567,1205,7561,1206,7589,1206,7590,1206,7596,1200,7599,1197,7601,1194,7591,1187xe" filled="true" fillcolor="#231f20" stroked="false">
                <v:path arrowok="t"/>
                <v:fill type="solid"/>
              </v:shape>
              <v:shape style="position:absolute;left:7487;top:1084;width:115;height:134" coordorigin="7487,1084" coordsize="115,134" path="m7590,1095l7557,1095,7561,1096,7568,1098,7571,1099,7577,1102,7580,1104,7582,1106,7584,1108,7586,1110,7588,1112,7598,1104,7596,1101,7594,1098,7590,1095xe" filled="true" fillcolor="#231f20" stroked="false">
                <v:path arrowok="t"/>
                <v:fill type="solid"/>
              </v:shape>
            </v:group>
            <v:group style="position:absolute;left:7630;top:1087;width:2;height:128" coordorigin="7630,1087" coordsize="2,128">
              <v:shape style="position:absolute;left:7630;top:1087;width:2;height:128" coordorigin="7630,1087" coordsize="0,128" path="m7630,1087l7630,1214e" filled="false" stroked="true" strokeweight=".648pt" strokecolor="#231f20">
                <v:path arrowok="t"/>
              </v:shape>
            </v:group>
            <v:group style="position:absolute;left:7663;top:1084;width:133;height:134" coordorigin="7663,1084" coordsize="133,134">
              <v:shape style="position:absolute;left:7663;top:1084;width:133;height:134" coordorigin="7663,1084" coordsize="133,134" path="m7739,1084l7720,1084,7711,1085,7665,1132,7663,1141,7663,1160,7711,1216,7720,1218,7739,1218,7748,1216,7764,1209,7769,1206,7721,1206,7714,1205,7677,1158,7677,1143,7721,1095,7769,1095,7764,1092,7748,1085,7739,1084xe" filled="true" fillcolor="#231f20" stroked="false">
                <v:path arrowok="t"/>
                <v:fill type="solid"/>
              </v:shape>
              <v:shape style="position:absolute;left:7663;top:1084;width:133;height:134" coordorigin="7663,1084" coordsize="133,134" path="m7769,1095l7738,1095,7745,1097,7758,1103,7782,1143,7782,1158,7738,1206,7769,1206,7796,1160,7796,1141,7794,1132,7787,1116,7783,1109,7771,1097,7769,1095xe" filled="true" fillcolor="#231f20" stroked="false">
                <v:path arrowok="t"/>
                <v:fill type="solid"/>
              </v:shape>
            </v:group>
            <v:group style="position:absolute;left:7823;top:1087;width:104;height:128" coordorigin="7823,1087" coordsize="104,128">
              <v:shape style="position:absolute;left:7823;top:1087;width:104;height:128" coordorigin="7823,1087" coordsize="104,128" path="m7839,1087l7823,1087,7823,1214,7836,1214,7836,1105,7851,1105,7839,1087xe" filled="true" fillcolor="#231f20" stroked="false">
                <v:path arrowok="t"/>
                <v:fill type="solid"/>
              </v:shape>
              <v:shape style="position:absolute;left:7823;top:1087;width:104;height:128" coordorigin="7823,1087" coordsize="104,128" path="m7851,1105l7836,1105,7910,1214,7927,1214,7927,1196,7913,1196,7851,1105xe" filled="true" fillcolor="#231f20" stroked="false">
                <v:path arrowok="t"/>
                <v:fill type="solid"/>
              </v:shape>
              <v:shape style="position:absolute;left:7823;top:1087;width:104;height:128" coordorigin="7823,1087" coordsize="104,128" path="m7927,1087l7914,1087,7914,1196,7927,1196,7927,1087xe" filled="true" fillcolor="#231f20" stroked="false">
                <v:path arrowok="t"/>
                <v:fill type="solid"/>
              </v:shape>
              <v:shape style="position:absolute;left:7960;top:1084;width:180;height:134" type="#_x0000_t75" stroked="false">
                <v:imagedata r:id="rId532" o:title=""/>
              </v:shape>
              <v:shape style="position:absolute;left:5524;top:1303;width:108;height:127" type="#_x0000_t75" stroked="false">
                <v:imagedata r:id="rId533" o:title=""/>
              </v:shape>
              <v:shape style="position:absolute;left:5690;top:1303;width:315;height:127" type="#_x0000_t75" stroked="false">
                <v:imagedata r:id="rId534" o:title=""/>
              </v:shape>
              <v:shape style="position:absolute;left:6066;top:1267;width:628;height:170" type="#_x0000_t75" stroked="false">
                <v:imagedata r:id="rId535" o:title=""/>
              </v:shape>
              <v:shape style="position:absolute;left:6720;top:1297;width:300;height:140" type="#_x0000_t75" stroked="false">
                <v:imagedata r:id="rId536" o:title=""/>
              </v:shape>
              <v:shape style="position:absolute;left:7086;top:1300;width:237;height:134" type="#_x0000_t75" stroked="false">
                <v:imagedata r:id="rId537" o:title=""/>
              </v:shape>
              <v:shape style="position:absolute;left:7347;top:1297;width:422;height:140" type="#_x0000_t75" stroked="false">
                <v:imagedata r:id="rId538" o:title=""/>
              </v:shape>
              <v:shape style="position:absolute;left:5522;top:1483;width:566;height:178" type="#_x0000_t75" stroked="false">
                <v:imagedata r:id="rId539" o:title=""/>
              </v:shape>
              <v:shape style="position:absolute;left:6134;top:1512;width:778;height:137" type="#_x0000_t75" stroked="false">
                <v:imagedata r:id="rId540" o:title=""/>
              </v:shape>
              <v:shape style="position:absolute;left:6961;top:1519;width:405;height:130" type="#_x0000_t75" stroked="false">
                <v:imagedata r:id="rId541" o:title=""/>
              </v:shape>
              <v:shape style="position:absolute;left:5541;top:1942;width:861;height:179" type="#_x0000_t75" stroked="false">
                <v:imagedata r:id="rId542" o:title=""/>
              </v:shape>
              <v:shape style="position:absolute;left:6467;top:1942;width:495;height:138" type="#_x0000_t75" stroked="false">
                <v:imagedata r:id="rId543" o:title=""/>
              </v:shape>
            </v:group>
            <v:group style="position:absolute;left:7027;top:1992;width:83;height:89" coordorigin="7027,1992" coordsize="83,89">
              <v:shape style="position:absolute;left:7027;top:1992;width:83;height:89" coordorigin="7027,1992" coordsize="83,89" path="m7076,1992l7064,1992,7058,1993,7027,2044,7028,2049,7033,2059,7036,2064,7040,2068,7044,2072,7048,2075,7059,2079,7065,2081,7078,2081,7084,2079,7096,2074,7101,2070,7066,2070,7062,2069,7040,2040,7110,2040,7110,2030,7040,2030,7040,2026,7066,2002,7098,2002,7096,2001,7092,1998,7082,1993,7076,1992xe" filled="true" fillcolor="#231f20" stroked="false">
                <v:path arrowok="t"/>
                <v:fill type="solid"/>
              </v:shape>
              <v:shape style="position:absolute;left:7027;top:1992;width:83;height:89" coordorigin="7027,1992" coordsize="83,89" path="m7098,2056l7095,2059,7092,2063,7083,2069,7077,2070,7101,2070,7102,2069,7107,2063,7098,2056xe" filled="true" fillcolor="#231f20" stroked="false">
                <v:path arrowok="t"/>
                <v:fill type="solid"/>
              </v:shape>
              <v:shape style="position:absolute;left:7027;top:1992;width:83;height:89" coordorigin="7027,1992" coordsize="83,89" path="m7098,2002l7078,2002,7085,2005,7095,2015,7097,2022,7098,2030,7110,2030,7110,2028,7109,2023,7106,2013,7103,2008,7098,2002xe" filled="true" fillcolor="#231f20" stroked="false">
                <v:path arrowok="t"/>
                <v:fill type="solid"/>
              </v:shape>
            </v:group>
            <v:group style="position:absolute;left:7143;top:1942;width:2;height:137" coordorigin="7143,1942" coordsize="2,137">
              <v:shape style="position:absolute;left:7143;top:1942;width:2;height:137" coordorigin="7143,1942" coordsize="0,137" path="m7143,1942l7143,2078e" filled="false" stroked="true" strokeweight=".613pt" strokecolor="#231f20">
                <v:path arrowok="t"/>
              </v:shape>
            </v:group>
            <v:group style="position:absolute;left:5533;top:2164;width:82;height:134" coordorigin="5533,2164" coordsize="82,134">
              <v:shape style="position:absolute;left:5533;top:2164;width:82;height:134" coordorigin="5533,2164" coordsize="82,134" path="m5545,2267l5533,2272,5537,2280,5542,2286,5549,2291,5556,2295,5564,2298,5579,2298,5584,2297,5594,2293,5599,2291,5603,2287,5567,2287,5561,2285,5551,2278,5548,2273,5545,2267xe" filled="true" fillcolor="#231f20" stroked="false">
                <v:path arrowok="t"/>
                <v:fill type="solid"/>
              </v:shape>
              <v:shape style="position:absolute;left:5533;top:2164;width:82;height:134" coordorigin="5533,2164" coordsize="82,134" path="m5602,2175l5576,2175,5579,2175,5586,2178,5588,2179,5593,2183,5595,2186,5596,2189,5597,2192,5598,2195,5598,2203,5572,2222,5563,2222,5563,2233,5573,2233,5577,2234,5602,2254,5602,2264,5577,2287,5603,2287,5606,2284,5609,2280,5613,2271,5614,2265,5614,2250,5612,2243,5602,2233,5596,2229,5589,2228,5589,2227,5611,2206,5611,2192,5610,2188,5608,2183,5606,2179,5603,2175,5602,2175xe" filled="true" fillcolor="#231f20" stroked="false">
                <v:path arrowok="t"/>
                <v:fill type="solid"/>
              </v:shape>
              <v:shape style="position:absolute;left:5533;top:2164;width:82;height:134" coordorigin="5533,2164" coordsize="82,134" path="m5579,2164l5566,2164,5559,2165,5547,2172,5542,2177,5538,2184,5549,2190,5551,2185,5554,2181,5563,2176,5568,2175,5602,2175,5596,2170,5592,2168,5583,2165,5579,2164xe" filled="true" fillcolor="#231f20" stroked="false">
                <v:path arrowok="t"/>
                <v:fill type="solid"/>
              </v:shape>
              <v:shape style="position:absolute;left:5684;top:2158;width:197;height:138" type="#_x0000_t75" stroked="false">
                <v:imagedata r:id="rId544" o:title=""/>
              </v:shape>
              <v:shape style="position:absolute;left:5943;top:2169;width:639;height:168" type="#_x0000_t75" stroked="false">
                <v:imagedata r:id="rId545" o:title=""/>
              </v:shape>
              <v:shape style="position:absolute;left:6614;top:2158;width:253;height:138" type="#_x0000_t75" stroked="false">
                <v:imagedata r:id="rId546" o:title=""/>
              </v:shape>
              <v:shape style="position:absolute;left:6932;top:2158;width:197;height:138" type="#_x0000_t75" stroked="false">
                <v:imagedata r:id="rId547" o:title=""/>
              </v:shape>
              <v:shape style="position:absolute;left:7205;top:2164;width:279;height:131" type="#_x0000_t75" stroked="false">
                <v:imagedata r:id="rId548" o:title=""/>
              </v:shape>
            </v:group>
            <v:group style="position:absolute;left:7518;top:2167;width:44;height:128" coordorigin="7518,2167" coordsize="44,128">
              <v:shape style="position:absolute;left:7518;top:2167;width:44;height:128" coordorigin="7518,2167" coordsize="44,128" path="m7562,2183l7549,2183,7549,2294,7562,2294,7562,2183xe" filled="true" fillcolor="#231f20" stroked="false">
                <v:path arrowok="t"/>
                <v:fill type="solid"/>
              </v:shape>
              <v:shape style="position:absolute;left:7518;top:2167;width:44;height:128" coordorigin="7518,2167" coordsize="44,128" path="m7562,2167l7550,2167,7518,2194,7526,2203,7549,2183,7562,2183,7562,2167xe" filled="true" fillcolor="#231f20" stroked="false">
                <v:path arrowok="t"/>
                <v:fill type="solid"/>
              </v:shape>
            </v:group>
            <v:group style="position:absolute;left:7615;top:2276;width:20;height:20" coordorigin="7615,2276" coordsize="20,20">
              <v:shape style="position:absolute;left:7615;top:2276;width:20;height:20" coordorigin="7615,2276" coordsize="20,20" path="m7628,2276l7622,2276,7620,2277,7616,2281,7615,2283,7615,2288,7616,2291,7620,2295,7622,2296,7628,2296,7630,2295,7634,2291,7635,2288,7635,2283,7634,2281,7630,2277,7628,2276xe" filled="true" fillcolor="#231f20" stroked="false">
                <v:path arrowok="t"/>
                <v:fill type="solid"/>
              </v:shape>
              <v:shape style="position:absolute;left:5526;top:2368;width:915;height:148" type="#_x0000_t75" stroked="false">
                <v:imagedata r:id="rId549" o:title=""/>
              </v:shape>
              <v:shape style="position:absolute;left:5540;top:2618;width:575;height:133" type="#_x0000_t75" stroked="false">
                <v:imagedata r:id="rId550" o:title=""/>
              </v:shape>
              <v:shape style="position:absolute;left:6163;top:2601;width:520;height:168" type="#_x0000_t75" stroked="false">
                <v:imagedata r:id="rId551" o:title=""/>
              </v:shape>
            </v:group>
            <v:group style="position:absolute;left:6740;top:2642;width:83;height:128" coordorigin="6740,2642" coordsize="83,128">
              <v:shape style="position:absolute;left:6740;top:2642;width:83;height:128" coordorigin="6740,2642" coordsize="83,128" path="m6744,2757l6742,2769,6746,2769,6750,2770,6761,2770,6766,2768,6774,2760,6775,2759,6749,2759,6746,2758,6744,2757xe" filled="true" fillcolor="#231f20" stroked="false">
                <v:path arrowok="t"/>
                <v:fill type="solid"/>
              </v:shape>
              <v:shape style="position:absolute;left:6740;top:2642;width:83;height:128" coordorigin="6740,2642" coordsize="83,128" path="m6753,2642l6740,2642,6776,2726,6769,2744,6767,2749,6765,2752,6760,2758,6757,2759,6775,2759,6777,2755,6780,2748,6794,2713,6782,2713,6753,2642xe" filled="true" fillcolor="#231f20" stroked="false">
                <v:path arrowok="t"/>
                <v:fill type="solid"/>
              </v:shape>
              <v:shape style="position:absolute;left:6740;top:2642;width:83;height:128" coordorigin="6740,2642" coordsize="83,128" path="m6822,2642l6808,2642,6782,2713,6794,2713,6822,2642xe" filled="true" fillcolor="#231f20" stroked="false">
                <v:path arrowok="t"/>
                <v:fill type="solid"/>
              </v:shape>
              <v:shape style="position:absolute;left:6876;top:2599;width:155;height:130" type="#_x0000_t75" stroked="false">
                <v:imagedata r:id="rId552" o:title=""/>
              </v:shape>
              <v:shape style="position:absolute;left:7062;top:2590;width:532;height:138" type="#_x0000_t75" stroked="false">
                <v:imagedata r:id="rId553" o:title=""/>
              </v:shape>
              <v:shape style="position:absolute;left:5541;top:2815;width:438;height:171" type="#_x0000_t75" stroked="false">
                <v:imagedata r:id="rId554" o:title=""/>
              </v:shape>
            </v:group>
            <v:group style="position:absolute;left:6011;top:2858;width:74;height:87" coordorigin="6011,2858" coordsize="74,87">
              <v:shape style="position:absolute;left:6011;top:2858;width:74;height:87" coordorigin="6011,2858" coordsize="74,87" path="m6023,2858l6011,2858,6011,2920,6014,2929,6024,2941,6032,2945,6049,2945,6055,2943,6066,2937,6068,2934,6042,2934,6038,2934,6023,2909,6023,2858xe" filled="true" fillcolor="#231f20" stroked="false">
                <v:path arrowok="t"/>
                <v:fill type="solid"/>
              </v:shape>
              <v:shape style="position:absolute;left:6011;top:2858;width:74;height:87" coordorigin="6011,2858" coordsize="74,87" path="m6084,2928l6072,2928,6072,2936,6073,2940,6073,2942,6085,2942,6084,2940,6084,2937,6084,2928xe" filled="true" fillcolor="#231f20" stroked="false">
                <v:path arrowok="t"/>
                <v:fill type="solid"/>
              </v:shape>
              <v:shape style="position:absolute;left:6011;top:2858;width:74;height:87" coordorigin="6011,2858" coordsize="74,87" path="m6084,2858l6072,2858,6072,2907,6071,2912,6068,2920,6066,2924,6064,2926,6061,2929,6059,2931,6052,2934,6049,2934,6068,2934,6069,2933,6072,2928,6084,2928,6084,2858xe" filled="true" fillcolor="#231f20" stroked="false">
                <v:path arrowok="t"/>
                <v:fill type="solid"/>
              </v:shape>
            </v:group>
            <v:group style="position:absolute;left:6110;top:2856;width:83;height:89" coordorigin="6110,2856" coordsize="83,89">
              <v:shape style="position:absolute;left:6110;top:2856;width:83;height:89" coordorigin="6110,2856" coordsize="83,89" path="m6159,2856l6147,2856,6141,2857,6110,2908,6111,2913,6116,2923,6119,2928,6123,2932,6126,2936,6131,2939,6142,2944,6148,2945,6161,2945,6167,2943,6179,2938,6184,2934,6149,2934,6145,2933,6123,2904,6193,2904,6193,2894,6123,2894,6123,2890,6149,2866,6181,2866,6179,2865,6175,2862,6165,2857,6159,2856xe" filled="true" fillcolor="#231f20" stroked="false">
                <v:path arrowok="t"/>
                <v:fill type="solid"/>
              </v:shape>
              <v:shape style="position:absolute;left:6110;top:2856;width:83;height:89" coordorigin="6110,2856" coordsize="83,89" path="m6181,2920l6178,2923,6175,2927,6166,2933,6160,2934,6184,2934,6185,2933,6190,2927,6181,2920xe" filled="true" fillcolor="#231f20" stroked="false">
                <v:path arrowok="t"/>
                <v:fill type="solid"/>
              </v:shape>
              <v:shape style="position:absolute;left:6110;top:2856;width:83;height:89" coordorigin="6110,2856" coordsize="83,89" path="m6181,2866l6161,2866,6168,2869,6178,2879,6180,2886,6181,2894,6193,2894,6193,2892,6192,2887,6189,2877,6186,2872,6181,2866xe" filled="true" fillcolor="#231f20" stroked="false">
                <v:path arrowok="t"/>
                <v:fill type="solid"/>
              </v:shape>
            </v:group>
            <v:group style="position:absolute;left:6213;top:2856;width:90;height:89" coordorigin="6213,2856" coordsize="90,89">
              <v:shape style="position:absolute;left:6213;top:2856;width:90;height:89" coordorigin="6213,2856" coordsize="90,89" path="m6265,2856l6251,2856,6245,2857,6213,2894,6213,2907,6214,2913,6219,2923,6222,2928,6226,2932,6230,2936,6234,2939,6245,2944,6251,2945,6265,2945,6271,2944,6282,2939,6286,2936,6288,2934,6253,2934,6249,2933,6226,2905,6226,2896,6253,2866,6288,2866,6286,2865,6282,2862,6271,2857,6265,2856xe" filled="true" fillcolor="#231f20" stroked="false">
                <v:path arrowok="t"/>
                <v:fill type="solid"/>
              </v:shape>
              <v:shape style="position:absolute;left:6213;top:2856;width:90;height:89" coordorigin="6213,2856" coordsize="90,89" path="m6288,2866l6263,2866,6267,2867,6275,2871,6290,2896,6290,2905,6263,2934,6288,2934,6294,2928,6297,2923,6302,2913,6303,2907,6303,2894,6302,2888,6300,2883,6297,2877,6294,2873,6288,2866xe" filled="true" fillcolor="#231f20" stroked="false">
                <v:path arrowok="t"/>
                <v:fill type="solid"/>
              </v:shape>
              <v:shape style="position:absolute;left:6374;top:2806;width:660;height:179" type="#_x0000_t75" stroked="false">
                <v:imagedata r:id="rId555" o:title=""/>
              </v:shape>
              <v:shape style="position:absolute;left:5541;top:3031;width:168;height:130" type="#_x0000_t75" stroked="false">
                <v:imagedata r:id="rId556" o:title=""/>
              </v:shape>
            </v:group>
            <v:group style="position:absolute;left:5741;top:3022;width:88;height:139" coordorigin="5741,3022" coordsize="88,139">
              <v:shape style="position:absolute;left:5741;top:3022;width:88;height:139" coordorigin="5741,3022" coordsize="88,139" path="m5765,3144l5754,3144,5757,3150,5762,3154,5774,3159,5780,3161,5792,3161,5798,3159,5809,3155,5813,3152,5815,3150,5780,3150,5775,3149,5767,3146,5765,3144xe" filled="true" fillcolor="#231f20" stroked="false">
                <v:path arrowok="t"/>
                <v:fill type="solid"/>
              </v:shape>
              <v:shape style="position:absolute;left:5741;top:3022;width:88;height:139" coordorigin="5741,3022" coordsize="88,139" path="m5753,3022l5741,3022,5741,3158,5753,3158,5753,3144,5765,3144,5752,3121,5752,3112,5764,3089,5753,3089,5753,3022xe" filled="true" fillcolor="#231f20" stroked="false">
                <v:path arrowok="t"/>
                <v:fill type="solid"/>
              </v:shape>
              <v:shape style="position:absolute;left:5741;top:3022;width:88;height:139" coordorigin="5741,3022" coordsize="88,139" path="m5815,3082l5789,3082,5794,3083,5802,3087,5816,3112,5816,3121,5789,3150,5815,3150,5821,3144,5824,3139,5828,3128,5829,3123,5829,3110,5828,3104,5824,3093,5821,3089,5815,3082xe" filled="true" fillcolor="#231f20" stroked="false">
                <v:path arrowok="t"/>
                <v:fill type="solid"/>
              </v:shape>
              <v:shape style="position:absolute;left:5741;top:3022;width:88;height:139" coordorigin="5741,3022" coordsize="88,139" path="m5792,3072l5780,3072,5774,3073,5762,3079,5757,3083,5754,3089,5764,3089,5767,3087,5775,3083,5780,3082,5815,3082,5813,3081,5809,3078,5798,3073,5792,3072xe" filled="true" fillcolor="#231f20" stroked="false">
                <v:path arrowok="t"/>
                <v:fill type="solid"/>
              </v:shape>
              <v:shape style="position:absolute;left:5856;top:3016;width:594;height:148" type="#_x0000_t75" stroked="false">
                <v:imagedata r:id="rId557" o:title=""/>
              </v:shape>
              <v:shape style="position:absolute;left:6527;top:3022;width:495;height:138" type="#_x0000_t75" stroked="false">
                <v:imagedata r:id="rId558" o:title=""/>
              </v:shape>
              <v:shape style="position:absolute;left:7053;top:3033;width:250;height:127" type="#_x0000_t75" stroked="false">
                <v:imagedata r:id="rId559" o:title=""/>
              </v:shape>
              <v:shape style="position:absolute;left:5541;top:3247;width:626;height:130" type="#_x0000_t75" stroked="false">
                <v:imagedata r:id="rId560" o:title=""/>
              </v:shape>
              <v:shape style="position:absolute;left:6239;top:3247;width:104;height:127" type="#_x0000_t75" stroked="false">
                <v:imagedata r:id="rId74" o:title=""/>
              </v:shape>
            </v:group>
            <v:group style="position:absolute;left:6375;top:3247;width:74;height:130" coordorigin="6375,3247" coordsize="74,130">
              <v:shape style="position:absolute;left:6375;top:3247;width:74;height:130" coordorigin="6375,3247" coordsize="74,130" path="m6438,3247l6421,3247,6403,3273,6414,3273,6438,3247xe" filled="true" fillcolor="#231f20" stroked="false">
                <v:path arrowok="t"/>
                <v:fill type="solid"/>
              </v:shape>
              <v:shape style="position:absolute;left:6375;top:3247;width:74;height:130" coordorigin="6375,3247" coordsize="74,130" path="m6388,3290l6375,3290,6375,3353,6378,3361,6383,3367,6389,3373,6397,3377,6413,3377,6419,3375,6430,3369,6432,3366,6406,3366,6402,3366,6389,3349,6388,3345,6388,3341,6388,3290xe" filled="true" fillcolor="#231f20" stroked="false">
                <v:path arrowok="t"/>
                <v:fill type="solid"/>
              </v:shape>
              <v:shape style="position:absolute;left:6375;top:3247;width:74;height:130" coordorigin="6375,3247" coordsize="74,130" path="m6449,3360l6437,3360,6437,3365,6437,3372,6437,3374,6449,3374,6449,3372,6449,3369,6449,3360xe" filled="true" fillcolor="#231f20" stroked="false">
                <v:path arrowok="t"/>
                <v:fill type="solid"/>
              </v:shape>
              <v:shape style="position:absolute;left:6375;top:3247;width:74;height:130" coordorigin="6375,3247" coordsize="74,130" path="m6448,3290l6436,3290,6436,3339,6435,3344,6414,3366,6432,3366,6434,3365,6436,3360,6449,3360,6448,3290xe" filled="true" fillcolor="#231f20" stroked="false">
                <v:path arrowok="t"/>
                <v:fill type="solid"/>
              </v:shape>
            </v:group>
            <v:group style="position:absolute;left:6480;top:3288;width:128;height:87" coordorigin="6480,3288" coordsize="128,87">
              <v:shape style="position:absolute;left:6480;top:3288;width:128;height:87" coordorigin="6480,3288" coordsize="128,87" path="m6492,3290l6480,3290,6480,3292,6480,3300,6481,3374,6493,3374,6493,3326,6494,3321,6497,3312,6498,3309,6502,3305,6492,3305,6492,3298,6492,3295,6492,3290xe" filled="true" fillcolor="#231f20" stroked="false">
                <v:path arrowok="t"/>
                <v:fill type="solid"/>
              </v:shape>
              <v:shape style="position:absolute;left:6480;top:3288;width:128;height:87" coordorigin="6480,3288" coordsize="128,87" path="m6542,3298l6521,3298,6525,3299,6530,3301,6538,3374,6550,3374,6552,3314,6557,3306,6546,3306,6545,3302,6543,3299,6542,3298xe" filled="true" fillcolor="#231f20" stroked="false">
                <v:path arrowok="t"/>
                <v:fill type="solid"/>
              </v:shape>
              <v:shape style="position:absolute;left:6480;top:3288;width:128;height:87" coordorigin="6480,3288" coordsize="128,87" path="m6601,3298l6582,3298,6587,3301,6591,3306,6594,3312,6595,3318,6596,3374,6608,3374,6608,3312,6605,3304,6601,3298xe" filled="true" fillcolor="#231f20" stroked="false">
                <v:path arrowok="t"/>
                <v:fill type="solid"/>
              </v:shape>
              <v:shape style="position:absolute;left:6480;top:3288;width:128;height:87" coordorigin="6480,3288" coordsize="128,87" path="m6587,3288l6569,3288,6563,3290,6553,3296,6549,3300,6546,3306,6557,3306,6557,3305,6560,3303,6566,3299,6569,3298,6601,3298,6595,3291,6587,3288xe" filled="true" fillcolor="#231f20" stroked="false">
                <v:path arrowok="t"/>
                <v:fill type="solid"/>
              </v:shape>
              <v:shape style="position:absolute;left:6480;top:3288;width:128;height:87" coordorigin="6480,3288" coordsize="128,87" path="m6523,3288l6514,3288,6509,3290,6499,3296,6495,3300,6493,3305,6502,3305,6503,3304,6506,3302,6512,3299,6514,3298,6542,3298,6539,3295,6537,3293,6532,3290,6530,3289,6525,3288,6523,3288xe" filled="true" fillcolor="#231f20" stroked="false">
                <v:path arrowok="t"/>
                <v:fill type="solid"/>
              </v:shape>
            </v:group>
            <v:group style="position:absolute;left:6633;top:3288;width:83;height:89" coordorigin="6633,3288" coordsize="83,89">
              <v:shape style="position:absolute;left:6633;top:3288;width:83;height:89" coordorigin="6633,3288" coordsize="83,89" path="m6683,3288l6670,3288,6664,3289,6633,3339,6635,3345,6671,3377,6684,3377,6691,3375,6703,3370,6707,3366,6673,3366,6669,3365,6646,3336,6716,3336,6716,3330,6716,3326,6646,3326,6647,3322,6672,3298,6704,3298,6703,3297,6698,3294,6688,3289,6683,3288xe" filled="true" fillcolor="#231f20" stroked="false">
                <v:path arrowok="t"/>
                <v:fill type="solid"/>
              </v:shape>
              <v:shape style="position:absolute;left:6633;top:3288;width:83;height:89" coordorigin="6633,3288" coordsize="83,89" path="m6704,3352l6702,3355,6698,3359,6689,3365,6683,3366,6707,3366,6708,3365,6713,3359,6704,3352xe" filled="true" fillcolor="#231f20" stroked="false">
                <v:path arrowok="t"/>
                <v:fill type="solid"/>
              </v:shape>
              <v:shape style="position:absolute;left:6633;top:3288;width:83;height:89" coordorigin="6633,3288" coordsize="83,89" path="m6704,3298l6685,3298,6691,3301,6696,3306,6701,3311,6704,3318,6704,3326,6716,3326,6716,3324,6715,3319,6712,3309,6709,3304,6704,3298xe" filled="true" fillcolor="#231f20" stroked="false">
                <v:path arrowok="t"/>
                <v:fill type="solid"/>
              </v:shape>
            </v:group>
            <v:group style="position:absolute;left:6742;top:3288;width:48;height:87" coordorigin="6742,3288" coordsize="48,87">
              <v:shape style="position:absolute;left:6742;top:3288;width:48;height:87" coordorigin="6742,3288" coordsize="48,87" path="m6754,3290l6742,3290,6742,3293,6742,3296,6742,3300,6743,3374,6755,3374,6755,3326,6755,3321,6757,3317,6758,3313,6760,3310,6764,3305,6754,3305,6754,3300,6754,3292,6754,3290xe" filled="true" fillcolor="#231f20" stroked="false">
                <v:path arrowok="t"/>
                <v:fill type="solid"/>
              </v:shape>
              <v:shape style="position:absolute;left:6742;top:3288;width:48;height:87" coordorigin="6742,3288" coordsize="48,87" path="m6776,3288l6770,3290,6761,3296,6757,3300,6755,3305,6764,3305,6767,3303,6770,3301,6773,3300,6776,3300,6788,3300,6790,3289,6788,3289,6787,3288,6786,3288,6776,3288xe" filled="true" fillcolor="#231f20" stroked="false">
                <v:path arrowok="t"/>
                <v:fill type="solid"/>
              </v:shape>
              <v:shape style="position:absolute;left:6742;top:3288;width:48;height:87" coordorigin="6742,3288" coordsize="48,87" path="m6788,3300l6776,3300,6783,3300,6786,3300,6787,3300,6788,3301,6788,3300xe" filled="true" fillcolor="#231f20" stroked="false">
                <v:path arrowok="t"/>
                <v:fill type="solid"/>
              </v:shape>
            </v:group>
            <v:group style="position:absolute;left:6798;top:3288;width:90;height:89" coordorigin="6798,3288" coordsize="90,89">
              <v:shape style="position:absolute;left:6798;top:3288;width:90;height:89" coordorigin="6798,3288" coordsize="90,89" path="m6849,3288l6836,3288,6830,3289,6798,3326,6798,3339,6836,3377,6849,3377,6855,3375,6867,3371,6871,3368,6873,3366,6838,3366,6833,3365,6811,3337,6811,3328,6838,3298,6873,3298,6871,3297,6867,3294,6855,3289,6849,3288xe" filled="true" fillcolor="#231f20" stroked="false">
                <v:path arrowok="t"/>
                <v:fill type="solid"/>
              </v:shape>
              <v:shape style="position:absolute;left:6798;top:3288;width:90;height:89" coordorigin="6798,3288" coordsize="90,89" path="m6873,3298l6848,3298,6852,3299,6856,3301,6860,3303,6863,3305,6866,3308,6869,3311,6871,3315,6874,3323,6875,3328,6875,3337,6848,3366,6873,3366,6879,3360,6882,3355,6887,3345,6888,3339,6888,3326,6887,3320,6882,3309,6879,3305,6875,3301,6873,3298xe" filled="true" fillcolor="#231f20" stroked="false">
                <v:path arrowok="t"/>
                <v:fill type="solid"/>
              </v:shape>
              <v:shape style="position:absolute;left:6953;top:3244;width:602;height:134" type="#_x0000_t75" stroked="false">
                <v:imagedata r:id="rId561" o:title=""/>
              </v:shape>
            </v:group>
            <v:group style="position:absolute;left:7590;top:3247;width:44;height:128" coordorigin="7590,3247" coordsize="44,128">
              <v:shape style="position:absolute;left:7590;top:3247;width:44;height:128" coordorigin="7590,3247" coordsize="44,128" path="m7634,3263l7621,3263,7621,3374,7634,3374,7634,3263xe" filled="true" fillcolor="#231f20" stroked="false">
                <v:path arrowok="t"/>
                <v:fill type="solid"/>
              </v:shape>
              <v:shape style="position:absolute;left:7590;top:3247;width:44;height:128" coordorigin="7590,3247" coordsize="44,128" path="m7634,3247l7622,3247,7590,3274,7598,3283,7621,3263,7634,3263,7634,3247xe" filled="true" fillcolor="#231f20" stroked="false">
                <v:path arrowok="t"/>
                <v:fill type="solid"/>
              </v:shape>
            </v:group>
            <v:group style="position:absolute;left:7687;top:3356;width:20;height:20" coordorigin="7687,3356" coordsize="20,20">
              <v:shape style="position:absolute;left:7687;top:3356;width:20;height:20" coordorigin="7687,3356" coordsize="20,20" path="m7700,3356l7694,3356,7692,3357,7688,3361,7687,3363,7687,3368,7688,3371,7692,3375,7694,3376,7700,3376,7702,3375,7706,3371,7707,3368,7707,3363,7706,3361,7702,3357,7700,3356xe" filled="true" fillcolor="#231f20" stroked="false">
                <v:path arrowok="t"/>
                <v:fill type="solid"/>
              </v:shape>
              <v:shape style="position:absolute;left:5534;top:3460;width:1393;height:134" type="#_x0000_t75" stroked="false">
                <v:imagedata r:id="rId562" o:title=""/>
              </v:shape>
              <v:shape style="position:absolute;left:6981;top:3460;width:497;height:134" type="#_x0000_t75" stroked="false">
                <v:imagedata r:id="rId563" o:title=""/>
              </v:shape>
              <v:shape style="position:absolute;left:7510;top:3463;width:221;height:131" type="#_x0000_t75" stroked="false">
                <v:imagedata r:id="rId564" o:title=""/>
              </v:shape>
              <v:shape style="position:absolute;left:5526;top:3670;width:896;height:138" type="#_x0000_t75" stroked="false">
                <v:imagedata r:id="rId565" o:title=""/>
              </v:shape>
              <v:shape style="position:absolute;left:6493;top:3720;width:271;height:130" type="#_x0000_t75" stroked="false">
                <v:imagedata r:id="rId566" o:title=""/>
              </v:shape>
              <v:shape style="position:absolute;left:6820;top:3676;width:599;height:134" type="#_x0000_t75" stroked="false">
                <v:imagedata r:id="rId567" o:title=""/>
              </v:shape>
              <v:shape style="position:absolute;left:7453;top:3679;width:240;height:129" type="#_x0000_t75" stroked="false">
                <v:imagedata r:id="rId568" o:title=""/>
              </v:shape>
              <v:shape style="position:absolute;left:5540;top:4046;width:519;height:179" type="#_x0000_t75" stroked="false">
                <v:imagedata r:id="rId569" o:title=""/>
              </v:shape>
              <v:shape style="position:absolute;left:6090;top:4044;width:656;height:140" type="#_x0000_t75" stroked="false">
                <v:imagedata r:id="rId570" o:title=""/>
              </v:shape>
              <v:shape style="position:absolute;left:6777;top:4040;width:203;height:185" type="#_x0000_t75" stroked="false">
                <v:imagedata r:id="rId571" o:title=""/>
              </v:shape>
              <v:shape style="position:absolute;left:7010;top:4040;width:1025;height:185" type="#_x0000_t75" stroked="false">
                <v:imagedata r:id="rId572" o:title=""/>
              </v:shape>
              <v:shape style="position:absolute;left:6203;top:7846;width:160;height:979" type="#_x0000_t75" stroked="false">
                <v:imagedata r:id="rId573" o:title=""/>
              </v:shape>
              <v:shape style="position:absolute;left:3756;top:8607;width:106;height:109" type="#_x0000_t75" stroked="false">
                <v:imagedata r:id="rId574" o:title=""/>
              </v:shape>
              <v:shape style="position:absolute;left:3897;top:8607;width:102;height:109" type="#_x0000_t75" stroked="false">
                <v:imagedata r:id="rId575" o:title=""/>
              </v:shape>
            </v:group>
            <v:group style="position:absolute;left:4036;top:8610;width:94;height:104" coordorigin="4036,8610" coordsize="94,104">
              <v:shape style="position:absolute;left:4036;top:8610;width:94;height:104" coordorigin="4036,8610" coordsize="94,104" path="m4089,8610l4036,8610,4036,8612,4044,8612,4047,8614,4050,8617,4051,8622,4051,8701,4051,8705,4049,8707,4047,8709,4044,8711,4036,8711,4036,8714,4097,8714,4106,8713,4117,8708,4078,8708,4072,8707,4066,8706,4066,8663,4067,8663,4069,8663,4087,8663,4115,8663,4113,8662,4106,8661,4112,8659,4114,8657,4088,8657,4075,8657,4070,8657,4068,8657,4066,8656,4066,8616,4070,8615,4075,8615,4112,8615,4109,8613,4096,8610,4089,8610xe" filled="true" fillcolor="#58595b" stroked="false">
                <v:path arrowok="t"/>
                <v:fill type="solid"/>
              </v:shape>
              <v:shape style="position:absolute;left:4036;top:8610;width:94;height:104" coordorigin="4036,8610" coordsize="94,104" path="m4115,8663l4087,8663,4093,8664,4103,8668,4106,8671,4111,8679,4112,8682,4112,8693,4109,8698,4100,8706,4093,8708,4117,8708,4121,8705,4128,8695,4130,8690,4130,8678,4127,8673,4119,8665,4115,8663xe" filled="true" fillcolor="#58595b" stroked="false">
                <v:path arrowok="t"/>
                <v:fill type="solid"/>
              </v:shape>
              <v:shape style="position:absolute;left:4036;top:8610;width:94;height:104" coordorigin="4036,8610" coordsize="94,104" path="m4112,8615l4089,8615,4096,8617,4106,8625,4109,8631,4109,8641,4088,8657,4114,8657,4117,8655,4123,8647,4125,8643,4125,8631,4123,8626,4115,8617,4112,8615xe" filled="true" fillcolor="#58595b" stroked="false">
                <v:path arrowok="t"/>
                <v:fill type="solid"/>
              </v:shape>
            </v:group>
            <v:group style="position:absolute;left:4170;top:8610;width:45;height:104" coordorigin="4170,8610" coordsize="45,104">
              <v:shape style="position:absolute;left:4170;top:8610;width:45;height:104" coordorigin="4170,8610" coordsize="45,104" path="m4215,8711l4170,8711,4170,8714,4215,8714,4215,8711xe" filled="true" fillcolor="#58595b" stroked="false">
                <v:path arrowok="t"/>
                <v:fill type="solid"/>
              </v:shape>
              <v:shape style="position:absolute;left:4170;top:8610;width:45;height:104" coordorigin="4170,8610" coordsize="45,104" path="m4207,8612l4177,8612,4179,8613,4181,8614,4185,8701,4185,8705,4184,8707,4182,8710,4178,8711,4209,8711,4200,8622,4201,8618,4204,8614,4207,8612xe" filled="true" fillcolor="#58595b" stroked="false">
                <v:path arrowok="t"/>
                <v:fill type="solid"/>
              </v:shape>
              <v:shape style="position:absolute;left:4170;top:8610;width:45;height:104" coordorigin="4170,8610" coordsize="45,104" path="m4215,8610l4170,8610,4170,8612,4215,8612,4215,8610xe" filled="true" fillcolor="#58595b" stroked="false">
                <v:path arrowok="t"/>
                <v:fill type="solid"/>
              </v:shape>
            </v:group>
            <v:group style="position:absolute;left:4250;top:8610;width:90;height:104" coordorigin="4250,8610" coordsize="90,104">
              <v:shape style="position:absolute;left:4250;top:8610;width:90;height:104" coordorigin="4250,8610" coordsize="90,104" path="m4331,8610l4250,8610,4250,8612,4258,8612,4261,8613,4265,8617,4265,8621,4265,8701,4265,8704,4264,8707,4263,8708,4261,8709,4259,8710,4256,8711,4250,8711,4250,8714,4331,8714,4332,8708,4286,8708,4284,8708,4282,8706,4281,8706,4280,8704,4280,8701,4280,8662,4322,8662,4322,8656,4280,8656,4280,8615,4331,8615,4331,8610xe" filled="true" fillcolor="#58595b" stroked="false">
                <v:path arrowok="t"/>
                <v:fill type="solid"/>
              </v:shape>
              <v:shape style="position:absolute;left:4250;top:8610;width:90;height:104" coordorigin="4250,8610" coordsize="90,104" path="m4339,8688l4336,8688,4333,8694,4330,8699,4324,8704,4322,8706,4316,8708,4312,8708,4332,8708,4339,8688xe" filled="true" fillcolor="#58595b" stroked="false">
                <v:path arrowok="t"/>
                <v:fill type="solid"/>
              </v:shape>
              <v:shape style="position:absolute;left:4250;top:8610;width:90;height:104" coordorigin="4250,8610" coordsize="90,104" path="m4322,8662l4307,8662,4310,8662,4312,8664,4319,8677,4322,8677,4322,8662xe" filled="true" fillcolor="#58595b" stroked="false">
                <v:path arrowok="t"/>
                <v:fill type="solid"/>
              </v:shape>
              <v:shape style="position:absolute;left:4250;top:8610;width:90;height:104" coordorigin="4250,8610" coordsize="90,104" path="m4322,8641l4319,8641,4319,8647,4317,8651,4313,8655,4309,8656,4322,8656,4322,8641xe" filled="true" fillcolor="#58595b" stroked="false">
                <v:path arrowok="t"/>
                <v:fill type="solid"/>
              </v:shape>
              <v:shape style="position:absolute;left:4250;top:8610;width:90;height:104" coordorigin="4250,8610" coordsize="90,104" path="m4331,8615l4314,8615,4317,8616,4319,8616,4329,8632,4332,8632,4331,8615xe" filled="true" fillcolor="#58595b" stroked="false">
                <v:path arrowok="t"/>
                <v:fill type="solid"/>
              </v:shape>
              <v:shape style="position:absolute;left:4374;top:8610;width:242;height:106" type="#_x0000_t75" stroked="false">
                <v:imagedata r:id="rId576" o:title=""/>
              </v:shape>
              <v:shape style="position:absolute;left:4652;top:8607;width:102;height:109" type="#_x0000_t75" stroked="false">
                <v:imagedata r:id="rId577" o:title=""/>
              </v:shape>
              <v:shape style="position:absolute;left:4858;top:8610;width:105;height:104" type="#_x0000_t75" stroked="false">
                <v:imagedata r:id="rId578" o:title=""/>
              </v:shape>
            </v:group>
            <v:group style="position:absolute;left:5000;top:8610;width:90;height:104" coordorigin="5000,8610" coordsize="90,104">
              <v:shape style="position:absolute;left:5000;top:8610;width:90;height:104" coordorigin="5000,8610" coordsize="90,104" path="m5080,8610l5000,8610,5000,8612,5008,8612,5011,8613,5013,8616,5015,8617,5015,8621,5015,8702,5015,8704,5014,8707,5013,8708,5011,8709,5009,8710,5006,8711,5000,8711,5000,8714,5080,8714,5082,8708,5036,8708,5034,8708,5030,8662,5072,8662,5072,8656,5030,8656,5030,8615,5081,8615,5080,8610xe" filled="true" fillcolor="#58595b" stroked="false">
                <v:path arrowok="t"/>
                <v:fill type="solid"/>
              </v:shape>
              <v:shape style="position:absolute;left:5000;top:8610;width:90;height:104" coordorigin="5000,8610" coordsize="90,104" path="m5089,8688l5086,8688,5083,8694,5080,8699,5062,8708,5082,8708,5089,8688xe" filled="true" fillcolor="#58595b" stroked="false">
                <v:path arrowok="t"/>
                <v:fill type="solid"/>
              </v:shape>
              <v:shape style="position:absolute;left:5000;top:8610;width:90;height:104" coordorigin="5000,8610" coordsize="90,104" path="m5072,8662l5057,8662,5060,8662,5062,8664,5069,8677,5072,8677,5072,8662xe" filled="true" fillcolor="#58595b" stroked="false">
                <v:path arrowok="t"/>
                <v:fill type="solid"/>
              </v:shape>
              <v:shape style="position:absolute;left:5000;top:8610;width:90;height:104" coordorigin="5000,8610" coordsize="90,104" path="m5072,8641l5069,8641,5069,8647,5067,8651,5063,8655,5059,8656,5072,8656,5072,8641xe" filled="true" fillcolor="#58595b" stroked="false">
                <v:path arrowok="t"/>
                <v:fill type="solid"/>
              </v:shape>
              <v:shape style="position:absolute;left:5000;top:8610;width:90;height:104" coordorigin="5000,8610" coordsize="90,104" path="m5081,8615l5064,8615,5067,8616,5069,8616,5079,8632,5082,8632,5081,8615xe" filled="true" fillcolor="#58595b" stroked="false">
                <v:path arrowok="t"/>
                <v:fill type="solid"/>
              </v:shape>
            </v:group>
            <v:group style="position:absolute;left:5124;top:8610;width:90;height:104" coordorigin="5124,8610" coordsize="90,104">
              <v:shape style="position:absolute;left:5124;top:8610;width:90;height:104" coordorigin="5124,8610" coordsize="90,104" path="m5172,8610l5124,8610,5124,8612,5132,8612,5135,8614,5139,8617,5139,8620,5139,8702,5139,8704,5139,8705,5136,8709,5133,8711,5124,8711,5124,8714,5205,8714,5207,8707,5163,8707,5159,8707,5158,8706,5157,8706,5156,8705,5155,8704,5155,8702,5154,8699,5154,8624,5166,8612,5172,8612,5172,8610xe" filled="true" fillcolor="#58595b" stroked="false">
                <v:path arrowok="t"/>
                <v:fill type="solid"/>
              </v:shape>
              <v:shape style="position:absolute;left:5124;top:8610;width:90;height:104" coordorigin="5124,8610" coordsize="90,104" path="m5211,8685l5186,8707,5207,8707,5214,8685,5211,8685xe" filled="true" fillcolor="#58595b" stroked="false">
                <v:path arrowok="t"/>
                <v:fill type="solid"/>
              </v:shape>
              <v:shape style="position:absolute;left:5124;top:8610;width:90;height:104" coordorigin="5124,8610" coordsize="90,104" path="m5172,8612l5166,8612,5172,8612xe" filled="true" fillcolor="#58595b" stroked="false">
                <v:path arrowok="t"/>
                <v:fill type="solid"/>
              </v:shape>
            </v:group>
            <v:group style="position:absolute;left:5311;top:8610;width:90;height:104" coordorigin="5311,8610" coordsize="90,104">
              <v:shape style="position:absolute;left:5311;top:8610;width:90;height:104" coordorigin="5311,8610" coordsize="90,104" path="m5391,8610l5311,8610,5311,8612,5318,8612,5322,8613,5324,8616,5325,8617,5325,8621,5325,8701,5325,8704,5324,8707,5323,8708,5321,8709,5319,8710,5317,8711,5311,8711,5311,8714,5391,8714,5393,8708,5346,8708,5344,8708,5342,8706,5341,8706,5340,8704,5340,8701,5340,8662,5382,8662,5382,8656,5340,8656,5340,8615,5391,8615,5391,8610xe" filled="true" fillcolor="#58595b" stroked="false">
                <v:path arrowok="t"/>
                <v:fill type="solid"/>
              </v:shape>
              <v:shape style="position:absolute;left:5311;top:8610;width:90;height:104" coordorigin="5311,8610" coordsize="90,104" path="m5400,8688l5397,8688,5393,8694,5390,8699,5384,8704,5382,8706,5376,8708,5372,8708,5393,8708,5400,8688xe" filled="true" fillcolor="#58595b" stroked="false">
                <v:path arrowok="t"/>
                <v:fill type="solid"/>
              </v:shape>
              <v:shape style="position:absolute;left:5311;top:8610;width:90;height:104" coordorigin="5311,8610" coordsize="90,104" path="m5382,8662l5367,8662,5371,8662,5373,8664,5379,8677,5382,8677,5382,8662xe" filled="true" fillcolor="#58595b" stroked="false">
                <v:path arrowok="t"/>
                <v:fill type="solid"/>
              </v:shape>
              <v:shape style="position:absolute;left:5311;top:8610;width:90;height:104" coordorigin="5311,8610" coordsize="90,104" path="m5382,8641l5379,8641,5379,8647,5378,8651,5373,8655,5369,8656,5382,8656,5382,8641xe" filled="true" fillcolor="#58595b" stroked="false">
                <v:path arrowok="t"/>
                <v:fill type="solid"/>
              </v:shape>
              <v:shape style="position:absolute;left:5311;top:8610;width:90;height:104" coordorigin="5311,8610" coordsize="90,104" path="m5391,8615l5374,8615,5377,8616,5379,8616,5389,8632,5392,8632,5391,8615xe" filled="true" fillcolor="#58595b" stroked="false">
                <v:path arrowok="t"/>
                <v:fill type="solid"/>
              </v:shape>
            </v:group>
            <v:group style="position:absolute;left:5441;top:8607;width:70;height:109" coordorigin="5441,8607" coordsize="70,109">
              <v:shape style="position:absolute;left:5441;top:8607;width:70;height:109" coordorigin="5441,8607" coordsize="70,109" path="m5445,8680l5442,8680,5442,8716,5445,8716,5446,8714,5446,8712,5448,8710,5449,8710,5498,8710,5471,8710,5465,8709,5456,8704,5453,8701,5448,8693,5446,8688,5445,8680xe" filled="true" fillcolor="#58595b" stroked="false">
                <v:path arrowok="t"/>
                <v:fill type="solid"/>
              </v:shape>
              <v:shape style="position:absolute;left:5441;top:8607;width:70;height:109" coordorigin="5441,8607" coordsize="70,109" path="m5498,8710l5451,8710,5454,8711,5464,8714,5468,8715,5469,8715,5472,8716,5475,8716,5487,8716,5495,8713,5498,8710xe" filled="true" fillcolor="#58595b" stroked="false">
                <v:path arrowok="t"/>
                <v:fill type="solid"/>
              </v:shape>
              <v:shape style="position:absolute;left:5441;top:8607;width:70;height:109" coordorigin="5441,8607" coordsize="70,109" path="m5477,8607l5463,8607,5456,8610,5444,8621,5441,8627,5441,8639,5481,8673,5486,8676,5491,8680,5493,8683,5496,8688,5497,8690,5497,8698,5495,8702,5487,8708,5482,8710,5499,8710,5507,8702,5510,8695,5510,8683,5468,8647,5460,8642,5455,8635,5454,8633,5454,8625,5455,8622,5459,8618,5462,8615,5467,8613,5504,8613,5494,8613,5492,8613,5489,8611,5483,8609,5477,8607xe" filled="true" fillcolor="#58595b" stroked="false">
                <v:path arrowok="t"/>
                <v:fill type="solid"/>
              </v:shape>
              <v:shape style="position:absolute;left:5441;top:8607;width:70;height:109" coordorigin="5441,8607" coordsize="70,109" path="m5504,8613l5477,8613,5481,8615,5490,8619,5493,8623,5498,8631,5500,8636,5501,8643,5504,8643,5504,8613xe" filled="true" fillcolor="#58595b" stroked="false">
                <v:path arrowok="t"/>
                <v:fill type="solid"/>
              </v:shape>
              <v:shape style="position:absolute;left:5441;top:8607;width:70;height:109" coordorigin="5441,8607" coordsize="70,109" path="m5504,8607l5501,8607,5500,8610,5499,8611,5499,8612,5498,8613,5497,8613,5504,8613,5504,8607xe" filled="true" fillcolor="#58595b" stroked="false">
                <v:path arrowok="t"/>
                <v:fill type="solid"/>
              </v:shape>
              <v:shape style="position:absolute;left:5552;top:8607;width:219;height:106" type="#_x0000_t75" stroked="false">
                <v:imagedata r:id="rId579" o:title=""/>
              </v:shape>
              <v:shape style="position:absolute;left:5803;top:8610;width:105;height:104" type="#_x0000_t75" stroked="false">
                <v:imagedata r:id="rId580" o:title=""/>
              </v:shape>
              <v:shape style="position:absolute;left:5948;top:8607;width:102;height:109" type="#_x0000_t75" stroked="false">
                <v:imagedata r:id="rId581" o:title=""/>
              </v:shape>
              <v:shape style="position:absolute;left:3734;top:8032;width:292;height:466" type="#_x0000_t75" stroked="false">
                <v:imagedata r:id="rId582" o:title=""/>
              </v:shape>
            </v:group>
            <v:group style="position:absolute;left:3733;top:8031;width:294;height:469" coordorigin="3733,8031" coordsize="294,469">
              <v:shape style="position:absolute;left:3733;top:8031;width:294;height:469" coordorigin="3733,8031" coordsize="294,469" path="m3780,8402l3761,8402,3751,8406,3736,8422,3733,8431,3733,8453,3780,8492,3829,8499,3838,8499,3848,8498,3857,8497,3829,8497,3816,8496,3755,8479,3735,8453,3735,8432,3738,8423,3752,8408,3761,8404,3788,8404,3787,8404,3780,8402xe" filled="true" fillcolor="#808285" stroked="false">
                <v:path arrowok="t"/>
                <v:fill type="solid"/>
              </v:shape>
              <v:shape style="position:absolute;left:3733;top:8031;width:294;height:469" coordorigin="3733,8031" coordsize="294,469" path="m4026,8033l4024,8033,4024,8043,4011,8043,3971,8089,3971,8368,3971,8380,3948,8446,3892,8486,3840,8497,3857,8497,3918,8476,3965,8422,3973,8089,3975,8075,4024,8045,4025,8045,4026,8044,4026,8033xe" filled="true" fillcolor="#808285" stroked="false">
                <v:path arrowok="t"/>
                <v:fill type="solid"/>
              </v:shape>
              <v:shape style="position:absolute;left:3733;top:8031;width:294;height:469" coordorigin="3733,8031" coordsize="294,469" path="m3788,8404l3780,8404,3786,8406,3797,8411,3802,8415,3808,8424,3809,8428,3809,8437,3809,8440,3808,8443,3806,8447,3806,8450,3806,8463,3815,8468,3848,8468,3859,8465,3859,8465,3817,8465,3808,8461,3808,8450,3808,8448,3810,8444,3811,8440,3812,8437,3812,8428,3810,8423,3803,8413,3798,8409,3788,8404xe" filled="true" fillcolor="#808285" stroked="false">
                <v:path arrowok="t"/>
                <v:fill type="solid"/>
              </v:shape>
              <v:shape style="position:absolute;left:3733;top:8031;width:294;height:469" coordorigin="3733,8031" coordsize="294,469" path="m3864,8045l3846,8045,3858,8046,3868,8049,3878,8056,3885,8069,3887,8074,3889,8088,3889,8390,3878,8450,3848,8465,3859,8465,3890,8410,3891,8088,3889,8074,3887,8068,3879,8054,3869,8046,3864,8045xe" filled="true" fillcolor="#808285" stroked="false">
                <v:path arrowok="t"/>
                <v:fill type="solid"/>
              </v:shape>
              <v:shape style="position:absolute;left:3733;top:8031;width:294;height:469" coordorigin="3733,8031" coordsize="294,469" path="m4025,8031l3838,8031,3837,8032,3837,8044,3838,8045,3864,8045,3858,8043,3847,8043,3839,8043,3839,8033,4026,8033,4026,8032,4025,8031xe" filled="true" fillcolor="#808285" stroked="false">
                <v:path arrowok="t"/>
                <v:fill type="solid"/>
              </v:shape>
              <v:shape style="position:absolute;left:3733;top:8031;width:294;height:469" coordorigin="3733,8031" coordsize="294,469" path="m3846,8043l3839,8043,3847,8043,3846,8043xe" filled="true" fillcolor="#808285" stroked="false">
                <v:path arrowok="t"/>
                <v:fill type="solid"/>
              </v:shape>
              <v:shape style="position:absolute;left:4002;top:8024;width:382;height:367" type="#_x0000_t75" stroked="false">
                <v:imagedata r:id="rId583" o:title=""/>
              </v:shape>
            </v:group>
            <v:group style="position:absolute;left:4001;top:8023;width:385;height:370" coordorigin="4001,8023" coordsize="385,370">
              <v:shape style="position:absolute;left:4001;top:8023;width:385;height:370" coordorigin="4001,8023" coordsize="385,370" path="m4199,8023l4193,8023,4192,8024,4192,8025,4064,8310,4055,8328,4015,8377,4002,8379,4001,8380,4001,8392,4002,8393,4124,8393,4125,8392,4125,8390,4003,8390,4003,8381,4057,8330,4194,8026,4201,8026,4200,8024,4199,8023xe" filled="true" fillcolor="#808285" stroked="false">
                <v:path arrowok="t"/>
                <v:fill type="solid"/>
              </v:shape>
              <v:shape style="position:absolute;left:4001;top:8023;width:385;height:370" coordorigin="4001,8023" coordsize="385,370" path="m4164,8152l4206,8253,4222,8290,4241,8334,4247,8349,4248,8353,4249,8354,4250,8357,4250,8360,4250,8367,4249,8371,4245,8373,4240,8377,4231,8379,4209,8379,4208,8379,4208,8392,4209,8393,4384,8393,4385,8392,4385,8390,4210,8390,4210,8381,4231,8381,4241,8379,4247,8375,4250,8372,4252,8368,4252,8360,4252,8356,4251,8353,4250,8351,4248,8345,4224,8289,4208,8252,4164,8152xe" filled="true" fillcolor="#808285" stroked="false">
                <v:path arrowok="t"/>
                <v:fill type="solid"/>
              </v:shape>
              <v:shape style="position:absolute;left:4001;top:8023;width:385;height:370" coordorigin="4001,8023" coordsize="385,370" path="m4172,8245l4153,8245,4175,8247,4191,8253,4201,8258,4204,8261,4139,8276,4100,8304,4081,8334,4075,8353,4075,8363,4079,8370,4092,8377,4104,8379,4122,8381,4122,8390,4125,8390,4125,8380,4124,8379,4100,8377,4091,8374,4081,8368,4078,8362,4077,8353,4083,8334,4140,8277,4204,8263,4205,8263,4206,8263,4207,8261,4207,8260,4206,8259,4202,8256,4191,8251,4175,8245,4172,8245xe" filled="true" fillcolor="#808285" stroked="false">
                <v:path arrowok="t"/>
                <v:fill type="solid"/>
              </v:shape>
              <v:shape style="position:absolute;left:4001;top:8023;width:385;height:370" coordorigin="4001,8023" coordsize="385,370" path="m4201,8026l4328,8319,4358,8371,4383,8381,4383,8390,4385,8390,4385,8380,4384,8379,4373,8378,4365,8375,4330,8318,4201,8026xe" filled="true" fillcolor="#808285" stroked="false">
                <v:path arrowok="t"/>
                <v:fill type="solid"/>
              </v:shape>
              <v:shape style="position:absolute;left:4001;top:8023;width:385;height:370" coordorigin="4001,8023" coordsize="385,370" path="m4162,8146l4118,8245,4114,8252,4124,8248,4118,8248,4162,8152,4164,8152,4162,8146xe" filled="true" fillcolor="#808285" stroked="false">
                <v:path arrowok="t"/>
                <v:fill type="solid"/>
              </v:shape>
              <v:shape style="position:absolute;left:4001;top:8023;width:385;height:370" coordorigin="4001,8023" coordsize="385,370" path="m4153,8243l4142,8243,4130,8245,4118,8248,4124,8248,4129,8247,4142,8245,4172,8245,4153,8243xe" filled="true" fillcolor="#808285" stroked="false">
                <v:path arrowok="t"/>
                <v:fill type="solid"/>
              </v:shape>
              <v:shape style="position:absolute;left:4411;top:8032;width:332;height:360" type="#_x0000_t75" stroked="false">
                <v:imagedata r:id="rId584" o:title=""/>
              </v:shape>
            </v:group>
            <v:group style="position:absolute;left:4410;top:8031;width:336;height:362" coordorigin="4410,8031" coordsize="336,362">
              <v:shape style="position:absolute;left:4410;top:8031;width:336;height:362" coordorigin="4410,8031" coordsize="336,362" path="m4604,8031l4411,8031,4410,8032,4410,8044,4411,8045,4434,8045,4442,8047,4461,8352,4459,8359,4458,8362,4456,8367,4452,8371,4448,8373,4442,8377,4434,8379,4411,8379,4410,8380,4410,8392,4411,8393,4731,8393,4732,8392,4732,8390,4413,8390,4413,8381,4435,8381,4443,8379,4449,8375,4454,8373,4458,8369,4460,8363,4462,8358,4463,8348,4463,8076,4462,8064,4434,8043,4413,8043,4413,8033,4605,8033,4605,8032,4604,8031xe" filled="true" fillcolor="#808285" stroked="false">
                <v:path arrowok="t"/>
                <v:fill type="solid"/>
              </v:shape>
              <v:shape style="position:absolute;left:4410;top:8031;width:336;height:362" coordorigin="4410,8031" coordsize="336,362" path="m4746,8265l4743,8265,4730,8390,4732,8390,4746,8265,4746,8265xe" filled="true" fillcolor="#808285" stroked="false">
                <v:path arrowok="t"/>
                <v:fill type="solid"/>
              </v:shape>
              <v:shape style="position:absolute;left:4410;top:8031;width:336;height:362" coordorigin="4410,8031" coordsize="336,362" path="m4605,8033l4603,8033,4603,8043,4577,8043,4569,8045,4563,8048,4558,8051,4554,8055,4552,8061,4550,8065,4549,8076,4549,8340,4550,8352,4579,8370,4626,8370,4640,8370,4650,8368,4576,8368,4568,8367,4551,8072,4553,8064,4554,8062,4556,8056,4560,8052,4564,8050,4570,8047,4578,8045,4604,8045,4605,8044,4605,8033xe" filled="true" fillcolor="#808285" stroked="false">
                <v:path arrowok="t"/>
                <v:fill type="solid"/>
              </v:shape>
              <v:shape style="position:absolute;left:4410;top:8031;width:336;height:362" coordorigin="4410,8031" coordsize="336,362" path="m4744,8263l4732,8263,4731,8263,4730,8265,4724,8284,4690,8346,4626,8368,4650,8368,4706,8329,4733,8265,4746,8265,4746,8264,4745,8263,4744,8263xe" filled="true" fillcolor="#808285" stroked="false">
                <v:path arrowok="t"/>
                <v:fill type="solid"/>
              </v:shape>
              <v:shape style="position:absolute;left:4772;top:8032;width:189;height:360" type="#_x0000_t75" stroked="false">
                <v:imagedata r:id="rId585" o:title=""/>
              </v:shape>
            </v:group>
            <v:group style="position:absolute;left:4771;top:8031;width:192;height:362" coordorigin="4771,8031" coordsize="192,362">
              <v:shape style="position:absolute;left:4771;top:8031;width:192;height:362" coordorigin="4771,8031" coordsize="192,362" path="m4962,8031l4772,8031,4771,8032,4771,8044,4772,8045,4795,8045,4803,8047,4814,8053,4817,8057,4820,8064,4822,8072,4822,8352,4820,8359,4819,8362,4817,8367,4813,8371,4809,8373,4803,8377,4795,8379,4772,8379,4771,8380,4771,8392,4772,8393,4962,8393,4963,8392,4963,8390,4773,8390,4773,8381,4796,8381,4804,8379,4810,8375,4815,8373,4818,8369,4821,8363,4823,8358,4824,8348,4824,8076,4823,8064,4795,8043,4773,8043,4773,8033,4963,8033,4963,8032,4962,8031xe" filled="true" fillcolor="#808285" stroked="false">
                <v:path arrowok="t"/>
                <v:fill type="solid"/>
              </v:shape>
              <v:shape style="position:absolute;left:4771;top:8031;width:192;height:362" coordorigin="4771,8031" coordsize="192,362" path="m4963,8033l4960,8033,4960,8043,4938,8043,4930,8045,4924,8048,4919,8051,4915,8055,4913,8061,4911,8065,4910,8076,4910,8348,4911,8359,4915,8368,4919,8372,4931,8379,4939,8381,4960,8381,4960,8390,4963,8390,4963,8380,4962,8379,4939,8379,4931,8377,4920,8371,4917,8367,4914,8360,4912,8352,4912,8072,4914,8064,4915,8062,4917,8056,4920,8052,4925,8050,4931,8047,4939,8045,4962,8045,4963,8044,4963,8033xe" filled="true" fillcolor="#808285" stroked="false">
                <v:path arrowok="t"/>
                <v:fill type="solid"/>
              </v:shape>
              <v:shape style="position:absolute;left:4999;top:8023;width:255;height:379" type="#_x0000_t75" stroked="false">
                <v:imagedata r:id="rId586" o:title=""/>
              </v:shape>
              <v:shape style="position:absolute;left:5293;top:8024;width:341;height:376" type="#_x0000_t75" stroked="false">
                <v:imagedata r:id="rId587" o:title=""/>
              </v:shape>
              <v:shape style="position:absolute;left:5682;top:8026;width:384;height:375" type="#_x0000_t75" stroked="false">
                <v:imagedata r:id="rId588" o:title=""/>
              </v:shape>
            </v:group>
            <v:group style="position:absolute;left:3858;top:8046;width:73;height:420" coordorigin="3858,8046" coordsize="73,420">
              <v:shape style="position:absolute;left:3858;top:8046;width:73;height:420" coordorigin="3858,8046" coordsize="73,420" path="m3862,8464l3858,8465,3861,8464,3862,8464xe" filled="true" fillcolor="#6d6e71" stroked="false">
                <v:path arrowok="t"/>
                <v:fill type="solid"/>
              </v:shape>
              <v:shape style="position:absolute;left:3858;top:8046;width:73;height:420" coordorigin="3858,8046" coordsize="73,420" path="m3867,8046l3875,8049,3882,8055,3889,8074,3891,8088,3891,8391,3880,8451,3862,8464,3896,8453,3917,8428,3927,8402,3930,8391,3930,8102,3924,8078,3908,8062,3888,8051,3867,8046xe" filled="true" fillcolor="#6d6e71" stroked="false">
                <v:path arrowok="t"/>
                <v:fill type="solid"/>
              </v:shape>
              <v:shape style="position:absolute;left:3861;top:8046;width:72;height:419" type="#_x0000_t75" stroked="false">
                <v:imagedata r:id="rId589" o:title=""/>
              </v:shape>
              <v:shape style="position:absolute;left:4001;top:8023;width:384;height:369" type="#_x0000_t75" stroked="false">
                <v:imagedata r:id="rId590" o:title=""/>
              </v:shape>
              <v:shape style="position:absolute;left:4168;top:8074;width:128;height:305" type="#_x0000_t75" stroked="false">
                <v:imagedata r:id="rId591" o:title=""/>
              </v:shape>
              <v:shape style="position:absolute;left:4065;top:8257;width:140;height:120" type="#_x0000_t75" stroked="false">
                <v:imagedata r:id="rId592" o:title=""/>
              </v:shape>
            </v:group>
            <v:group style="position:absolute;left:4435;top:8043;width:69;height:336" coordorigin="4435,8043" coordsize="69,336">
              <v:shape style="position:absolute;left:4435;top:8043;width:69;height:336" coordorigin="4435,8043" coordsize="69,336" path="m4435,8043l4463,8076,4463,8347,4462,8358,4460,8363,4458,8369,4454,8373,4449,8375,4446,8377,4442,8379,4438,8379,4474,8374,4494,8363,4502,8351,4504,8346,4503,8216,4503,8109,4504,8081,4497,8064,4480,8053,4457,8046,4435,8043xe" filled="true" fillcolor="#6d6e71" stroked="false">
                <v:path arrowok="t"/>
                <v:fill type="solid"/>
              </v:shape>
              <v:shape style="position:absolute;left:4440;top:8043;width:69;height:336" type="#_x0000_t75" stroked="false">
                <v:imagedata r:id="rId593" o:title=""/>
              </v:shape>
            </v:group>
            <v:group style="position:absolute;left:4797;top:8044;width:69;height:336" coordorigin="4797,8044" coordsize="69,336">
              <v:shape style="position:absolute;left:4797;top:8044;width:69;height:336" coordorigin="4797,8044" coordsize="69,336" path="m4797,8044l4825,8076,4825,8348,4824,8359,4822,8363,4819,8369,4816,8373,4811,8375,4808,8377,4804,8379,4800,8380,4836,8374,4856,8363,4864,8351,4865,8346,4865,8216,4865,8109,4865,8082,4859,8064,4841,8053,4819,8047,4797,8044xe" filled="true" fillcolor="#6d6e71" stroked="false">
                <v:path arrowok="t"/>
                <v:fill type="solid"/>
              </v:shape>
              <v:shape style="position:absolute;left:4802;top:8044;width:69;height:336" type="#_x0000_t75" stroked="false">
                <v:imagedata r:id="rId593" o:title=""/>
              </v:shape>
              <v:shape style="position:absolute;left:5001;top:8025;width:221;height:356" type="#_x0000_t75" stroked="false">
                <v:imagedata r:id="rId594" o:title=""/>
              </v:shape>
              <v:shape style="position:absolute;left:5030;top:8026;width:198;height:355" type="#_x0000_t75" stroked="false">
                <v:imagedata r:id="rId595" o:title=""/>
              </v:shape>
              <v:shape style="position:absolute;left:5684;top:8028;width:190;height:371" type="#_x0000_t75" stroked="false">
                <v:imagedata r:id="rId93" o:title=""/>
              </v:shape>
              <v:shape style="position:absolute;left:5726;top:8034;width:148;height:358" type="#_x0000_t75" stroked="false">
                <v:imagedata r:id="rId596" o:title=""/>
              </v:shape>
              <v:shape style="position:absolute;left:5874;top:8034;width:148;height:358" type="#_x0000_t75" stroked="false">
                <v:imagedata r:id="rId597" o:title=""/>
              </v:shape>
              <v:shape style="position:absolute;left:5874;top:8028;width:190;height:371" type="#_x0000_t75" stroked="false">
                <v:imagedata r:id="rId96" o:title=""/>
              </v:shape>
              <v:shape style="position:absolute;left:5292;top:8023;width:344;height:378" type="#_x0000_t75" stroked="false">
                <v:imagedata r:id="rId598" o:title=""/>
              </v:shape>
              <v:shape style="position:absolute;left:5339;top:8033;width:156;height:354" type="#_x0000_t75" stroked="false">
                <v:imagedata r:id="rId599" o:title=""/>
              </v:shape>
              <v:shape style="position:absolute;left:4914;top:8510;width:1147;height:57" type="#_x0000_t75" stroked="false">
                <v:imagedata r:id="rId600" o:title=""/>
              </v:shape>
              <v:shape style="position:absolute;left:3996;top:8510;width:883;height:60" type="#_x0000_t75" stroked="false">
                <v:imagedata r:id="rId212" o:title=""/>
              </v:shape>
            </v:group>
            <v:group style="position:absolute;left:4914;top:8488;width:1132;height:43" coordorigin="4914,8488" coordsize="1132,43">
              <v:shape style="position:absolute;left:4914;top:8488;width:1132;height:43" coordorigin="4914,8488" coordsize="1132,43" path="m4914,8531l6045,8531,6045,8488,4914,8488,4914,8531xe" filled="true" fillcolor="#76777a" stroked="false">
                <v:path arrowok="t"/>
                <v:fill type="solid"/>
              </v:shape>
            </v:group>
            <v:group style="position:absolute;left:3996;top:8488;width:861;height:43" coordorigin="3996,8488" coordsize="861,43">
              <v:shape style="position:absolute;left:3996;top:8488;width:861;height:43" coordorigin="3996,8488" coordsize="861,43" path="m3996,8531l4856,8531,4856,8488,3996,8488,3996,8531xe" filled="true" fillcolor="#76777a" stroked="false">
                <v:path arrowok="t"/>
                <v:fill type="solid"/>
              </v:shape>
            </v:group>
            <v:group style="position:absolute;left:4927;top:8510;width:1118;height:22" coordorigin="4927,8510" coordsize="1118,22">
              <v:shape style="position:absolute;left:4927;top:8510;width:1118;height:22" coordorigin="4927,8510" coordsize="1118,22" path="m4927,8531l6045,8531,6045,8510,4927,8510,4927,8531xe" filled="true" fillcolor="#939598" stroked="false">
                <v:path arrowok="t"/>
                <v:fill type="solid"/>
              </v:shape>
            </v:group>
            <v:group style="position:absolute;left:4914;top:8499;width:14;height:32" coordorigin="4914,8499" coordsize="14,32">
              <v:shape style="position:absolute;left:4914;top:8499;width:14;height:32" coordorigin="4914,8499" coordsize="14,32" path="m4914,8499l4914,8520,4927,8531,4927,8511,4914,8499xe" filled="true" fillcolor="#bcbec0" stroked="false">
                <v:path arrowok="t"/>
                <v:fill type="solid"/>
              </v:shape>
            </v:group>
            <v:group style="position:absolute;left:4843;top:8499;width:14;height:32" coordorigin="4843,8499" coordsize="14,32">
              <v:shape style="position:absolute;left:4843;top:8499;width:14;height:32" coordorigin="4843,8499" coordsize="14,32" path="m4856,8499l4843,8511,4843,8531,4856,8520,4856,8499xe" filled="true" fillcolor="#bcbec0" stroked="false">
                <v:path arrowok="t"/>
                <v:fill type="solid"/>
              </v:shape>
            </v:group>
            <v:group style="position:absolute;left:3996;top:8510;width:847;height:22" coordorigin="3996,8510" coordsize="847,22">
              <v:shape style="position:absolute;left:3996;top:8510;width:847;height:22" coordorigin="3996,8510" coordsize="847,22" path="m3996,8531l4843,8531,4843,8510,3996,8510,3996,8531xe" filled="true" fillcolor="#939598" stroked="false">
                <v:path arrowok="t"/>
                <v:fill type="solid"/>
              </v:shape>
              <v:shape style="position:absolute;left:6659;top:7986;width:277;height:247" type="#_x0000_t75" stroked="false">
                <v:imagedata r:id="rId601" o:title=""/>
              </v:shape>
              <v:shape style="position:absolute;left:6709;top:7952;width:37;height:32" type="#_x0000_t75" stroked="false">
                <v:imagedata r:id="rId602" o:title=""/>
              </v:shape>
              <v:shape style="position:absolute;left:6936;top:7845;width:121;height:81" type="#_x0000_t75" stroked="false">
                <v:imagedata r:id="rId603" o:title=""/>
              </v:shape>
              <v:shape style="position:absolute;left:6715;top:7915;width:121;height:81" type="#_x0000_t75" stroked="false">
                <v:imagedata r:id="rId604" o:title=""/>
              </v:shape>
              <v:shape style="position:absolute;left:7003;top:8145;width:91;height:80" type="#_x0000_t75" stroked="false">
                <v:imagedata r:id="rId605" o:title=""/>
              </v:shape>
              <v:shape style="position:absolute;left:6779;top:7906;width:269;height:103" type="#_x0000_t75" stroked="false">
                <v:imagedata r:id="rId606" o:title=""/>
              </v:shape>
              <v:shape style="position:absolute;left:6306;top:8655;width:143;height:103" type="#_x0000_t75" stroked="false">
                <v:imagedata r:id="rId607" o:title=""/>
              </v:shape>
              <v:shape style="position:absolute;left:6306;top:8655;width:143;height:103" type="#_x0000_t75" stroked="false">
                <v:imagedata r:id="rId607" o:title=""/>
              </v:shape>
              <v:shape style="position:absolute;left:6403;top:8697;width:214;height:114" type="#_x0000_t75" stroked="false">
                <v:imagedata r:id="rId608" o:title=""/>
              </v:shape>
              <v:shape style="position:absolute;left:6403;top:8697;width:197;height:114" type="#_x0000_t75" stroked="false">
                <v:imagedata r:id="rId609" o:title=""/>
              </v:shape>
              <v:shape style="position:absolute;left:6953;top:8655;width:240;height:139" type="#_x0000_t75" stroked="false">
                <v:imagedata r:id="rId610" o:title=""/>
              </v:shape>
              <v:shape style="position:absolute;left:6551;top:8696;width:424;height:161" type="#_x0000_t75" stroked="false">
                <v:imagedata r:id="rId611" o:title=""/>
              </v:shape>
              <v:shape style="position:absolute;left:6943;top:8208;width:232;height:423" type="#_x0000_t75" stroked="false">
                <v:imagedata r:id="rId612" o:title=""/>
              </v:shape>
              <v:shape style="position:absolute;left:6750;top:7764;width:5;height:50" type="#_x0000_t75" stroked="false">
                <v:imagedata r:id="rId613" o:title=""/>
              </v:shape>
              <v:shape style="position:absolute;left:6714;top:7764;width:7;height:53" type="#_x0000_t75" stroked="false">
                <v:imagedata r:id="rId614" o:title=""/>
              </v:shape>
              <v:shape style="position:absolute;left:6922;top:7803;width:71;height:92" type="#_x0000_t75" stroked="false">
                <v:imagedata r:id="rId615" o:title=""/>
              </v:shape>
              <v:shape style="position:absolute;left:6702;top:7811;width:5;height:92" type="#_x0000_t75" stroked="false">
                <v:imagedata r:id="rId616" o:title=""/>
              </v:shape>
              <v:shape style="position:absolute;left:6750;top:7895;width:26;height:44" type="#_x0000_t75" stroked="false">
                <v:imagedata r:id="rId114" o:title=""/>
              </v:shape>
              <v:shape style="position:absolute;left:6776;top:7854;width:211;height:110" type="#_x0000_t75" stroked="false">
                <v:imagedata r:id="rId617" o:title=""/>
              </v:shape>
            </v:group>
            <v:group style="position:absolute;left:6708;top:7980;width:8;height:47" coordorigin="6708,7980" coordsize="8,47">
              <v:shape style="position:absolute;left:6708;top:7980;width:8;height:47" coordorigin="6708,7980" coordsize="8,47" path="m6708,7980l6708,8021,6716,8026,6716,7985,6708,7980xe" filled="true" fillcolor="#939598" stroked="false">
                <v:path arrowok="t"/>
                <v:fill type="solid"/>
              </v:shape>
              <v:shape style="position:absolute;left:6666;top:8017;width:7;height:47" type="#_x0000_t75" stroked="false">
                <v:imagedata r:id="rId126" o:title=""/>
              </v:shape>
              <v:shape style="position:absolute;left:6660;top:8042;width:19;height:52" type="#_x0000_t75" stroked="false">
                <v:imagedata r:id="rId618" o:title=""/>
              </v:shape>
              <v:shape style="position:absolute;left:6839;top:8077;width:3;height:48" type="#_x0000_t75" stroked="false">
                <v:imagedata r:id="rId619" o:title=""/>
              </v:shape>
              <v:shape style="position:absolute;left:6833;top:8116;width:13;height:58" type="#_x0000_t75" stroked="false">
                <v:imagedata r:id="rId121" o:title=""/>
              </v:shape>
              <v:shape style="position:absolute;left:6815;top:8116;width:19;height:52" type="#_x0000_t75" stroked="false">
                <v:imagedata r:id="rId620" o:title=""/>
              </v:shape>
              <v:shape style="position:absolute;left:6823;top:8153;width:11;height:47" type="#_x0000_t75" stroked="false">
                <v:imagedata r:id="rId621" o:title=""/>
              </v:shape>
              <v:shape style="position:absolute;left:6438;top:8115;width:4;height:88" type="#_x0000_t75" stroked="false">
                <v:imagedata r:id="rId622" o:title=""/>
              </v:shape>
              <v:shape style="position:absolute;left:7013;top:8115;width:5;height:90" type="#_x0000_t75" stroked="false">
                <v:imagedata r:id="rId623" o:title=""/>
              </v:shape>
              <v:shape style="position:absolute;left:6643;top:8118;width:16;height:88" type="#_x0000_t75" stroked="false">
                <v:imagedata r:id="rId624" o:title=""/>
              </v:shape>
              <v:shape style="position:absolute;left:6643;top:8118;width:16;height:88" type="#_x0000_t75" stroked="false">
                <v:imagedata r:id="rId624" o:title=""/>
              </v:shape>
              <v:shape style="position:absolute;left:6780;top:8150;width:48;height:58" type="#_x0000_t75" stroked="false">
                <v:imagedata r:id="rId625" o:title=""/>
              </v:shape>
              <v:shape style="position:absolute;left:6662;top:8168;width:3;height:41" type="#_x0000_t75" stroked="false">
                <v:imagedata r:id="rId626" o:title=""/>
              </v:shape>
              <v:shape style="position:absolute;left:6659;top:8164;width:3;height:45" type="#_x0000_t75" stroked="false">
                <v:imagedata r:id="rId627" o:title=""/>
              </v:shape>
              <v:shape style="position:absolute;left:6665;top:8168;width:23;height:54" type="#_x0000_t75" stroked="false">
                <v:imagedata r:id="rId628" o:title=""/>
              </v:shape>
              <v:shape style="position:absolute;left:6665;top:8168;width:23;height:54" type="#_x0000_t75" stroked="false">
                <v:imagedata r:id="rId628" o:title=""/>
              </v:shape>
              <v:shape style="position:absolute;left:6688;top:8180;width:2;height:45" type="#_x0000_t75" stroked="false">
                <v:imagedata r:id="rId629" o:title=""/>
              </v:shape>
              <v:shape style="position:absolute;left:6688;top:8180;width:2;height:45" type="#_x0000_t75" stroked="false">
                <v:imagedata r:id="rId629" o:title=""/>
              </v:shape>
              <v:shape style="position:absolute;left:6421;top:8190;width:3;height:54" type="#_x0000_t75" stroked="false">
                <v:imagedata r:id="rId630" o:title=""/>
              </v:shape>
              <v:shape style="position:absolute;left:6421;top:8190;width:3;height:54" type="#_x0000_t75" stroked="false">
                <v:imagedata r:id="rId630" o:title=""/>
              </v:shape>
              <v:shape style="position:absolute;left:7032;top:8182;width:3;height:62" type="#_x0000_t75" stroked="false">
                <v:imagedata r:id="rId631" o:title=""/>
              </v:shape>
              <v:shape style="position:absolute;left:6374;top:8248;width:15;height:115" type="#_x0000_t75" stroked="false">
                <v:imagedata r:id="rId632" o:title=""/>
              </v:shape>
              <v:shape style="position:absolute;left:7067;top:8241;width:15;height:122" type="#_x0000_t75" stroked="false">
                <v:imagedata r:id="rId633" o:title=""/>
              </v:shape>
              <v:shape style="position:absolute;left:7087;top:8463;width:34;height:92" type="#_x0000_t75" stroked="false">
                <v:imagedata r:id="rId634" o:title=""/>
              </v:shape>
              <v:shape style="position:absolute;left:6335;top:8469;width:34;height:86" type="#_x0000_t75" stroked="false">
                <v:imagedata r:id="rId635" o:title=""/>
              </v:shape>
              <v:shape style="position:absolute;left:6335;top:8469;width:34;height:86" type="#_x0000_t75" stroked="false">
                <v:imagedata r:id="rId635" o:title=""/>
              </v:shape>
              <v:shape style="position:absolute;left:6366;top:8553;width:8;height:72" type="#_x0000_t75" stroked="false">
                <v:imagedata r:id="rId636" o:title=""/>
              </v:shape>
              <v:shape style="position:absolute;left:7081;top:8542;width:8;height:82" type="#_x0000_t75" stroked="false">
                <v:imagedata r:id="rId637" o:title=""/>
              </v:shape>
              <v:shape style="position:absolute;left:6306;top:8614;width:88;height:94" type="#_x0000_t75" stroked="false">
                <v:imagedata r:id="rId638" o:title=""/>
              </v:shape>
              <v:shape style="position:absolute;left:7063;top:8614;width:87;height:94" type="#_x0000_t75" stroked="false">
                <v:imagedata r:id="rId639" o:title=""/>
              </v:shape>
              <v:shape style="position:absolute;left:6508;top:8656;width:28;height:57" type="#_x0000_t75" stroked="false">
                <v:imagedata r:id="rId139" o:title=""/>
              </v:shape>
              <v:shape style="position:absolute;left:6508;top:8656;width:28;height:57" type="#_x0000_t75" stroked="false">
                <v:imagedata r:id="rId640" o:title=""/>
              </v:shape>
              <v:shape style="position:absolute;left:6920;top:8656;width:28;height:57" type="#_x0000_t75" stroked="false">
                <v:imagedata r:id="rId141" o:title=""/>
              </v:shape>
              <v:shape style="position:absolute;left:6920;top:8656;width:28;height:57" type="#_x0000_t75" stroked="false">
                <v:imagedata r:id="rId641" o:title=""/>
              </v:shape>
              <v:shape style="position:absolute;left:6948;top:8666;width:115;height:84" type="#_x0000_t75" stroked="false">
                <v:imagedata r:id="rId642" o:title=""/>
              </v:shape>
              <v:shape style="position:absolute;left:6393;top:8666;width:115;height:84" type="#_x0000_t75" stroked="false">
                <v:imagedata r:id="rId643" o:title=""/>
              </v:shape>
              <v:shape style="position:absolute;left:6536;top:8656;width:383;height:144" type="#_x0000_t75" stroked="false">
                <v:imagedata r:id="rId644" o:title=""/>
              </v:shape>
              <v:shape style="position:absolute;left:6705;top:7906;width:17;height:50" type="#_x0000_t75" stroked="false">
                <v:imagedata r:id="rId645" o:title=""/>
              </v:shape>
              <v:shape style="position:absolute;left:6705;top:7906;width:17;height:50" type="#_x0000_t75" stroked="false">
                <v:imagedata r:id="rId645" o:title=""/>
              </v:shape>
            </v:group>
            <v:group style="position:absolute;left:6306;top:7691;width:845;height:1068" coordorigin="6306,7691" coordsize="845,1068">
              <v:shape style="position:absolute;left:6306;top:7691;width:845;height:1068" coordorigin="6306,7691" coordsize="845,1068" path="m6920,8657l6536,8657,6543,8667,6550,8675,6557,8685,6640,8743,6728,8759,6784,8753,6836,8733,6882,8701,6920,8657xe" filled="true" fillcolor="#e6e7e8" stroked="false">
                <v:path arrowok="t"/>
                <v:fill type="solid"/>
              </v:shape>
              <v:shape style="position:absolute;left:6306;top:7691;width:845;height:1068" coordorigin="6306,7691" coordsize="845,1068" path="m7057,8203l6399,8203,6389,8207,6382,8215,6377,8225,6374,8237,6374,8251,6377,8267,6388,8305,6388,8333,6384,8353,6379,8363,6378,8367,6366,8387,6353,8409,6342,8433,6336,8457,6338,8481,6343,8491,6349,8501,6358,8509,6369,8515,6367,8529,6366,8545,6368,8561,6373,8577,6375,8585,6306,8615,6322,8633,6324,8635,6334,8645,6348,8653,6359,8659,6379,8667,6393,8667,6397,8675,6410,8693,6424,8703,6438,8709,6449,8711,6465,8707,6508,8673,6520,8667,6529,8663,6536,8657,7101,8657,7108,8653,7122,8645,7150,8615,7127,8613,7109,8611,7096,8607,7088,8603,7084,8599,7080,8593,7081,8585,7083,8577,7088,8561,7090,8545,7089,8529,7087,8515,7098,8509,7107,8501,7113,8491,7118,8481,7120,8457,7114,8433,7103,8409,7090,8387,7078,8367,7075,8359,7071,8351,7067,8333,7068,8305,7079,8265,7082,8251,7082,8237,7079,8225,7074,8215,7067,8207,7057,8203xe" filled="true" fillcolor="#e6e7e8" stroked="false">
                <v:path arrowok="t"/>
                <v:fill type="solid"/>
              </v:shape>
              <v:shape style="position:absolute;left:6306;top:7691;width:845;height:1068" coordorigin="6306,7691" coordsize="845,1068" path="m7101,8657l6920,8657,6927,8663,6936,8667,6948,8673,7007,8711,7018,8709,7032,8703,7046,8693,7059,8675,7063,8667,7076,8667,7097,8659,7101,8657xe" filled="true" fillcolor="#e6e7e8" stroked="false">
                <v:path arrowok="t"/>
                <v:fill type="solid"/>
              </v:shape>
              <v:shape style="position:absolute;left:6306;top:7691;width:845;height:1068" coordorigin="6306,7691" coordsize="845,1068" path="m6426,8145l6420,8183,6421,8195,6424,8203,7032,8203,7034,8197,6684,8197,6668,8193,6664,8189,6650,8177,6640,8169,6629,8163,6442,8163,6426,8145xe" filled="true" fillcolor="#e6e7e8" stroked="false">
                <v:path arrowok="t"/>
                <v:fill type="solid"/>
              </v:shape>
              <v:shape style="position:absolute;left:6306;top:7691;width:845;height:1068" coordorigin="6306,7691" coordsize="845,1068" path="m6787,8181l6688,8181,6688,8183,6689,8187,6688,8191,6686,8193,6685,8195,6684,8197,7034,8197,7035,8195,7036,8187,6794,8187,6789,8183,6787,8181xe" filled="true" fillcolor="#e6e7e8" stroked="false">
                <v:path arrowok="t"/>
                <v:fill type="solid"/>
              </v:shape>
              <v:shape style="position:absolute;left:6306;top:7691;width:845;height:1068" coordorigin="6306,7691" coordsize="845,1068" path="m6832,8153l6823,8153,6834,8159,6812,8173,6805,8179,6799,8183,6796,8185,6794,8187,7036,8187,7036,8183,7033,8165,7013,8165,7014,8159,6835,8159,6832,8153xe" filled="true" fillcolor="#e6e7e8" stroked="false">
                <v:path arrowok="t"/>
                <v:fill type="solid"/>
              </v:shape>
              <v:shape style="position:absolute;left:6306;top:7691;width:845;height:1068" coordorigin="6306,7691" coordsize="845,1068" path="m6750,7915l6722,7915,6722,7977,6708,7981,6715,7987,6701,7987,6691,7991,6682,7999,6673,8009,6666,8019,6673,8025,6673,8025,6671,8027,6660,8043,6670,8051,6673,8051,6675,8053,6679,8055,6672,8059,6665,8067,6658,8075,6652,8077,6648,8083,6647,8089,6647,8091,6647,8093,6647,8095,6643,8111,6644,8129,6649,8149,6659,8165,6662,8169,6665,8169,6668,8177,6674,8181,6785,8181,6784,8179,6783,8179,6783,8175,6782,8171,6780,8167,6780,8167,6781,8165,6781,8165,6787,8157,6792,8151,6831,8151,6819,8129,6815,8123,6815,8119,6815,8117,6844,8117,6841,8093,6841,8091,6840,8087,6839,8085,6842,8079,6838,8077,6832,8065,6795,8009,6795,7999,6793,7993,6790,7987,6715,7987,6711,7985,6788,7985,6782,7979,6772,7973,6761,7969,6750,7967,6750,7915xe" filled="true" fillcolor="#e6e7e8" stroked="false">
                <v:path arrowok="t"/>
                <v:fill type="solid"/>
              </v:shape>
              <v:shape style="position:absolute;left:6306;top:7691;width:845;height:1068" coordorigin="6306,7691" coordsize="845,1068" path="m7030,8145l7013,8165,7033,8165,7030,8145xe" filled="true" fillcolor="#e6e7e8" stroked="false">
                <v:path arrowok="t"/>
                <v:fill type="solid"/>
              </v:shape>
              <v:shape style="position:absolute;left:6306;top:7691;width:845;height:1068" coordorigin="6306,7691" coordsize="845,1068" path="m6438,8117l6441,8155,6442,8159,6442,8163,6629,8163,6625,8161,6621,8159,6498,8159,6488,8157,6478,8155,6469,8149,6461,8141,6438,8117xe" filled="true" fillcolor="#e6e7e8" stroked="false">
                <v:path arrowok="t"/>
                <v:fill type="solid"/>
              </v:shape>
              <v:shape style="position:absolute;left:6306;top:7691;width:845;height:1068" coordorigin="6306,7691" coordsize="845,1068" path="m6831,8151l6792,8151,6799,8155,6827,8161,6823,8153,6832,8153,6831,8151xe" filled="true" fillcolor="#e6e7e8" stroked="false">
                <v:path arrowok="t"/>
                <v:fill type="solid"/>
              </v:shape>
              <v:shape style="position:absolute;left:6306;top:7691;width:845;height:1068" coordorigin="6306,7691" coordsize="845,1068" path="m6586,8145l6564,8145,6554,8147,6542,8149,6509,8159,6621,8159,6604,8151,6586,8145xe" filled="true" fillcolor="#e6e7e8" stroked="false">
                <v:path arrowok="t"/>
                <v:fill type="solid"/>
              </v:shape>
              <v:shape style="position:absolute;left:6306;top:7691;width:845;height:1068" coordorigin="6306,7691" coordsize="845,1068" path="m6892,8145l6870,8145,6861,8147,6848,8151,6843,8155,6839,8157,6835,8159,6946,8159,6924,8151,6912,8149,6902,8147,6892,8145xe" filled="true" fillcolor="#e6e7e8" stroked="false">
                <v:path arrowok="t"/>
                <v:fill type="solid"/>
              </v:shape>
              <v:shape style="position:absolute;left:6306;top:7691;width:845;height:1068" coordorigin="6306,7691" coordsize="845,1068" path="m7017,8117l6968,8157,6958,8159,7014,8159,7015,8155,7017,8117xe" filled="true" fillcolor="#e6e7e8" stroked="false">
                <v:path arrowok="t"/>
                <v:fill type="solid"/>
              </v:shape>
              <v:shape style="position:absolute;left:6306;top:7691;width:845;height:1068" coordorigin="6306,7691" coordsize="845,1068" path="m6844,8117l6833,8117,6846,8135,6844,8117xe" filled="true" fillcolor="#e6e7e8" stroked="false">
                <v:path arrowok="t"/>
                <v:fill type="solid"/>
              </v:shape>
              <v:shape style="position:absolute;left:6306;top:7691;width:845;height:1068" coordorigin="6306,7691" coordsize="845,1068" path="m6833,8117l6815,8117,6825,8119,6833,8129,6833,8117xe" filled="true" fillcolor="#e6e7e8" stroked="false">
                <v:path arrowok="t"/>
                <v:fill type="solid"/>
              </v:shape>
              <v:shape style="position:absolute;left:6306;top:7691;width:845;height:1068" coordorigin="6306,7691" coordsize="845,1068" path="m6895,7895l6776,7895,6776,7903,6776,7905,6776,7911,6778,7919,6784,7923,6798,7923,6806,7921,6817,7915,6833,7909,6851,7903,6872,7899,6895,7895xe" filled="true" fillcolor="#e6e7e8" stroked="false">
                <v:path arrowok="t"/>
                <v:fill type="solid"/>
              </v:shape>
              <v:shape style="position:absolute;left:6306;top:7691;width:845;height:1068" coordorigin="6306,7691" coordsize="845,1068" path="m6735,7691l6726,7713,6714,7765,6722,7777,6722,7795,6706,7801,6703,7809,6702,7811,6701,7813,6702,7815,6705,7829,6706,7847,6707,7871,6705,7901,6705,7907,6707,7911,6710,7913,6713,7917,6719,7917,6722,7915,6750,7915,6750,7899,6760,7897,6768,7897,6776,7895,6895,7895,6927,7891,6948,7887,6962,7881,6971,7875,6987,7863,6987,7857,6938,7857,6929,7855,6922,7855,6938,7851,6952,7845,6964,7837,6974,7829,6982,7819,6919,7819,6891,7817,6883,7815,6828,7815,6820,7803,6807,7795,6791,7789,6750,7789,6750,7775,6755,7765,6744,7715,6735,7691xe" filled="true" fillcolor="#e6e7e8" stroked="false">
                <v:path arrowok="t"/>
                <v:fill type="solid"/>
              </v:shape>
              <v:shape style="position:absolute;left:6306;top:7691;width:845;height:1068" coordorigin="6306,7691" coordsize="845,1068" path="m6987,7855l6968,7857,6987,7857,6987,7855xe" filled="true" fillcolor="#e6e7e8" stroked="false">
                <v:path arrowok="t"/>
                <v:fill type="solid"/>
              </v:shape>
              <v:shape style="position:absolute;left:6306;top:7691;width:845;height:1068" coordorigin="6306,7691" coordsize="845,1068" path="m6993,7805l6950,7817,6939,7819,6982,7819,6993,7805xe" filled="true" fillcolor="#e6e7e8" stroked="false">
                <v:path arrowok="t"/>
                <v:fill type="solid"/>
              </v:shape>
              <v:shape style="position:absolute;left:6306;top:7691;width:845;height:1068" coordorigin="6306,7691" coordsize="845,1068" path="m6872,7813l6852,7813,6837,7815,6883,7815,6872,7813xe" filled="true" fillcolor="#e6e7e8" stroked="false">
                <v:path arrowok="t"/>
                <v:fill type="solid"/>
              </v:shape>
              <v:shape style="position:absolute;left:6306;top:7691;width:845;height:1068" coordorigin="6306,7691" coordsize="845,1068" path="m6770,7787l6764,7787,6757,7789,6791,7789,6770,7787xe" filled="true" fillcolor="#e6e7e8" stroked="false">
                <v:path arrowok="t"/>
                <v:fill type="solid"/>
              </v:shape>
              <v:shape style="position:absolute;left:6507;top:8237;width:442;height:508" type="#_x0000_t75" stroked="false">
                <v:imagedata r:id="rId646" o:title=""/>
              </v:shape>
            </v:group>
            <v:group style="position:absolute;left:6538;top:8273;width:380;height:438" coordorigin="6538,8273" coordsize="380,438">
              <v:shape style="position:absolute;left:6538;top:8273;width:380;height:438" coordorigin="6538,8273" coordsize="380,438" path="m6917,8273l6538,8273,6538,8524,6554,8596,6595,8655,6655,8696,6728,8710,6802,8695,6862,8655,6903,8596,6918,8524,6917,8273xe" filled="true" fillcolor="#ffffff" stroked="false">
                <v:path arrowok="t"/>
                <v:fill type="solid"/>
              </v:shape>
              <v:shape style="position:absolute;left:6571;top:8307;width:313;height:369" type="#_x0000_t75" stroked="false">
                <v:imagedata r:id="rId647" o:title=""/>
              </v:shape>
            </v:group>
            <v:group style="position:absolute;left:6571;top:8307;width:314;height:370" coordorigin="6571,8307" coordsize="314,370">
              <v:shape style="position:absolute;left:6571;top:8307;width:314;height:370" coordorigin="6571,8307" coordsize="314,370" path="m6884,8307l6571,8307,6571,8520,6583,8580,6617,8630,6667,8664,6728,8676,6788,8664,6838,8630,6871,8580,6884,8520,6884,8307xe" filled="true" fillcolor="#6f7173" stroked="false">
                <v:path arrowok="t"/>
                <v:fill type="solid"/>
              </v:shape>
              <v:shape style="position:absolute;left:6568;top:8305;width:318;height:374" type="#_x0000_t75" stroked="false">
                <v:imagedata r:id="rId648" o:title=""/>
              </v:shape>
            </v:group>
            <v:group style="position:absolute;left:6645;top:8485;width:2;height:2" coordorigin="6645,8485" coordsize="2,2">
              <v:shape style="position:absolute;left:6645;top:8485;width:2;height:2" coordorigin="6645,8485" coordsize="2,2" path="m6647,8485l6645,8485,6645,8487,6647,8487,6647,8487,6647,8486,6647,8485xe" filled="true" fillcolor="#5f6062" stroked="false">
                <v:path arrowok="t"/>
                <v:fill type="solid"/>
              </v:shape>
              <v:shape style="position:absolute;left:6593;top:8473;width:132;height:170" type="#_x0000_t75" stroked="false">
                <v:imagedata r:id="rId649" o:title=""/>
              </v:shape>
              <v:shape style="position:absolute;left:6600;top:8480;width:209;height:153" type="#_x0000_t75" stroked="false">
                <v:imagedata r:id="rId650" o:title=""/>
              </v:shape>
              <v:shape style="position:absolute;left:6731;top:8473;width:132;height:170" type="#_x0000_t75" stroked="false">
                <v:imagedata r:id="rId651" o:title=""/>
              </v:shape>
              <v:shape style="position:absolute;left:6738;top:8480;width:116;height:153" type="#_x0000_t75" stroked="false">
                <v:imagedata r:id="rId652" o:title=""/>
              </v:shape>
              <v:shape style="position:absolute;left:6674;top:8427;width:109;height:236" type="#_x0000_t75" stroked="false">
                <v:imagedata r:id="rId653" o:title=""/>
              </v:shape>
              <v:shape style="position:absolute;left:6683;top:8436;width:87;height:217" type="#_x0000_t75" stroked="false">
                <v:imagedata r:id="rId654" o:title=""/>
              </v:shape>
              <v:shape style="position:absolute;left:6681;top:8435;width:93;height:221" type="#_x0000_t75" stroked="false">
                <v:imagedata r:id="rId655" o:title=""/>
              </v:shape>
              <v:shape style="position:absolute;left:6320;top:8134;width:408;height:572" type="#_x0000_t75" stroked="false">
                <v:imagedata r:id="rId656" o:title=""/>
              </v:shape>
              <v:shape style="position:absolute;left:6330;top:8145;width:386;height:545" type="#_x0000_t75" stroked="false">
                <v:imagedata r:id="rId657" o:title=""/>
              </v:shape>
              <v:shape style="position:absolute;left:6325;top:8140;width:394;height:556" type="#_x0000_t75" stroked="false">
                <v:imagedata r:id="rId658" o:title=""/>
              </v:shape>
              <v:shape style="position:absolute;left:6365;top:8159;width:342;height:521" type="#_x0000_t75" stroked="false">
                <v:imagedata r:id="rId659" o:title=""/>
              </v:shape>
            </v:group>
            <v:group style="position:absolute;left:6365;top:8159;width:342;height:522" coordorigin="6365,8159" coordsize="342,522">
              <v:shape style="position:absolute;left:6365;top:8159;width:342;height:522" coordorigin="6365,8159" coordsize="342,522" path="m6462,8530l6430,8530,6438,8575,6448,8600,6449,8623,6430,8664,6461,8680,6486,8665,6493,8625,6473,8569,6500,8569,6498,8567,6491,8556,6488,8549,6466,8549,6462,8530xe" filled="true" fillcolor="#323031" stroked="false">
                <v:path arrowok="t"/>
                <v:fill type="solid"/>
              </v:shape>
              <v:shape style="position:absolute;left:6365;top:8159;width:342;height:522" coordorigin="6365,8159" coordsize="342,522" path="m6500,8569l6473,8569,6494,8593,6502,8613,6503,8630,6502,8646,6515,8637,6526,8622,6524,8599,6500,8569xe" filled="true" fillcolor="#323031" stroked="false">
                <v:path arrowok="t"/>
                <v:fill type="solid"/>
              </v:shape>
              <v:shape style="position:absolute;left:6365;top:8159;width:342;height:522" coordorigin="6365,8159" coordsize="342,522" path="m6478,8374l6433,8374,6426,8426,6403,8476,6386,8525,6395,8572,6398,8590,6395,8605,6384,8618,6365,8628,6383,8637,6407,8635,6426,8617,6431,8581,6429,8568,6428,8556,6428,8543,6430,8530,6462,8530,6459,8515,6468,8488,6481,8470,6488,8462,6499,8424,6478,8374xe" filled="true" fillcolor="#323031" stroked="false">
                <v:path arrowok="t"/>
                <v:fill type="solid"/>
              </v:shape>
              <v:shape style="position:absolute;left:6365;top:8159;width:342;height:522" coordorigin="6365,8159" coordsize="342,522" path="m6487,8493l6475,8508,6470,8522,6468,8535,6466,8549,6488,8549,6485,8542,6483,8522,6487,8493xe" filled="true" fillcolor="#323031" stroked="false">
                <v:path arrowok="t"/>
                <v:fill type="solid"/>
              </v:shape>
              <v:shape style="position:absolute;left:6365;top:8159;width:342;height:522" coordorigin="6365,8159" coordsize="342,522" path="m6403,8287l6405,8325,6400,8358,6387,8388,6370,8423,6365,8443,6365,8459,6372,8473,6386,8489,6397,8460,6412,8435,6426,8408,6430,8386,6414,8386,6413,8363,6413,8334,6411,8306,6403,8287xe" filled="true" fillcolor="#323031" stroked="false">
                <v:path arrowok="t"/>
                <v:fill type="solid"/>
              </v:shape>
              <v:shape style="position:absolute;left:6365;top:8159;width:342;height:522" coordorigin="6365,8159" coordsize="342,522" path="m6419,8320l6422,8351,6419,8368,6416,8377,6414,8386,6430,8386,6433,8374,6478,8374,6475,8367,6444,8367,6435,8345,6429,8334,6425,8328,6419,8320xe" filled="true" fillcolor="#323031" stroked="false">
                <v:path arrowok="t"/>
                <v:fill type="solid"/>
              </v:shape>
              <v:shape style="position:absolute;left:6365;top:8159;width:342;height:522" coordorigin="6365,8159" coordsize="342,522" path="m6414,8221l6400,8247,6415,8289,6438,8334,6438,8334,6444,8367,6475,8367,6453,8322,6453,8279,6483,8279,6482,8272,6497,8255,6521,8253,6543,8253,6568,8249,6611,8233,6642,8229,6691,8229,6700,8227,6480,8227,6414,8221xe" filled="true" fillcolor="#323031" stroked="false">
                <v:path arrowok="t"/>
                <v:fill type="solid"/>
              </v:shape>
              <v:shape style="position:absolute;left:6365;top:8159;width:342;height:522" coordorigin="6365,8159" coordsize="342,522" path="m6483,8279l6453,8279,6458,8301,6463,8313,6468,8327,6473,8355,6485,8322,6483,8295,6483,8279xe" filled="true" fillcolor="#323031" stroked="false">
                <v:path arrowok="t"/>
                <v:fill type="solid"/>
              </v:shape>
              <v:shape style="position:absolute;left:6365;top:8159;width:342;height:522" coordorigin="6365,8159" coordsize="342,522" path="m6543,8253l6521,8253,6541,8253,6543,8253xe" filled="true" fillcolor="#323031" stroked="false">
                <v:path arrowok="t"/>
                <v:fill type="solid"/>
              </v:shape>
              <v:shape style="position:absolute;left:6365;top:8159;width:342;height:522" coordorigin="6365,8159" coordsize="342,522" path="m6691,8229l6642,8229,6691,8229,6691,8229xe" filled="true" fillcolor="#323031" stroked="false">
                <v:path arrowok="t"/>
                <v:fill type="solid"/>
              </v:shape>
              <v:shape style="position:absolute;left:6365;top:8159;width:342;height:522" coordorigin="6365,8159" coordsize="342,522" path="m6441,8185l6444,8195,6450,8207,6462,8219,6480,8227,6700,8227,6704,8225,6705,8223,6684,8223,6687,8212,6662,8205,6660,8203,6482,8203,6441,8185xe" filled="true" fillcolor="#323031" stroked="false">
                <v:path arrowok="t"/>
                <v:fill type="solid"/>
              </v:shape>
              <v:shape style="position:absolute;left:6365;top:8159;width:342;height:522" coordorigin="6365,8159" coordsize="342,522" path="m6706,8215l6684,8223,6705,8223,6706,8215xe" filled="true" fillcolor="#323031" stroked="false">
                <v:path arrowok="t"/>
                <v:fill type="solid"/>
              </v:shape>
              <v:shape style="position:absolute;left:6365;top:8159;width:342;height:522" coordorigin="6365,8159" coordsize="342,522" path="m6627,8180l6564,8180,6538,8189,6512,8201,6482,8203,6660,8203,6651,8197,6637,8186,6627,8180xe" filled="true" fillcolor="#323031" stroked="false">
                <v:path arrowok="t"/>
                <v:fill type="solid"/>
              </v:shape>
              <v:shape style="position:absolute;left:6365;top:8159;width:342;height:522" coordorigin="6365,8159" coordsize="342,522" path="m6469,8166l6481,8190,6500,8194,6527,8187,6564,8180,6627,8180,6616,8173,6498,8173,6469,8166xe" filled="true" fillcolor="#323031" stroked="false">
                <v:path arrowok="t"/>
                <v:fill type="solid"/>
              </v:shape>
              <v:shape style="position:absolute;left:6365;top:8159;width:342;height:522" coordorigin="6365,8159" coordsize="342,522" path="m6569,8159l6532,8166,6498,8173,6616,8173,6607,8168,6569,8159xe" filled="true" fillcolor="#323031" stroked="false">
                <v:path arrowok="t"/>
                <v:fill type="solid"/>
              </v:shape>
              <v:shape style="position:absolute;left:6365;top:8159;width:342;height:521" type="#_x0000_t75" stroked="false">
                <v:imagedata r:id="rId660" o:title=""/>
              </v:shape>
            </v:group>
            <v:group style="position:absolute;left:6365;top:8159;width:342;height:522" coordorigin="6365,8159" coordsize="342,522">
              <v:shape style="position:absolute;left:6365;top:8159;width:342;height:522" coordorigin="6365,8159" coordsize="342,522" path="m6462,8530l6430,8530,6438,8575,6448,8600,6449,8623,6430,8664,6461,8680,6486,8665,6493,8625,6473,8569,6500,8569,6498,8567,6491,8556,6488,8549,6466,8549,6462,8530xe" filled="true" fillcolor="#6f7173" stroked="false">
                <v:path arrowok="t"/>
                <v:fill type="solid"/>
              </v:shape>
              <v:shape style="position:absolute;left:6365;top:8159;width:342;height:522" coordorigin="6365,8159" coordsize="342,522" path="m6500,8569l6473,8569,6494,8593,6502,8613,6503,8630,6502,8646,6515,8637,6526,8622,6524,8599,6500,8569xe" filled="true" fillcolor="#6f7173" stroked="false">
                <v:path arrowok="t"/>
                <v:fill type="solid"/>
              </v:shape>
              <v:shape style="position:absolute;left:6365;top:8159;width:342;height:522" coordorigin="6365,8159" coordsize="342,522" path="m6478,8374l6433,8374,6426,8426,6403,8476,6386,8525,6395,8572,6398,8590,6395,8605,6384,8618,6365,8628,6383,8637,6407,8635,6426,8617,6431,8581,6429,8568,6428,8556,6428,8543,6430,8530,6462,8530,6459,8515,6468,8488,6481,8470,6488,8462,6499,8424,6478,8374xe" filled="true" fillcolor="#6f7173" stroked="false">
                <v:path arrowok="t"/>
                <v:fill type="solid"/>
              </v:shape>
              <v:shape style="position:absolute;left:6365;top:8159;width:342;height:522" coordorigin="6365,8159" coordsize="342,522" path="m6487,8493l6475,8508,6470,8522,6468,8535,6466,8549,6488,8549,6485,8542,6483,8522,6487,8493xe" filled="true" fillcolor="#6f7173" stroked="false">
                <v:path arrowok="t"/>
                <v:fill type="solid"/>
              </v:shape>
              <v:shape style="position:absolute;left:6365;top:8159;width:342;height:522" coordorigin="6365,8159" coordsize="342,522" path="m6403,8287l6405,8325,6400,8358,6387,8388,6370,8423,6365,8443,6365,8459,6372,8473,6386,8489,6397,8460,6412,8435,6426,8408,6430,8386,6414,8386,6413,8363,6413,8334,6411,8306,6403,8287xe" filled="true" fillcolor="#6f7173" stroked="false">
                <v:path arrowok="t"/>
                <v:fill type="solid"/>
              </v:shape>
              <v:shape style="position:absolute;left:6365;top:8159;width:342;height:522" coordorigin="6365,8159" coordsize="342,522" path="m6419,8320l6422,8351,6419,8368,6416,8377,6414,8386,6430,8386,6433,8374,6478,8374,6475,8367,6444,8367,6435,8345,6429,8334,6425,8328,6419,8320xe" filled="true" fillcolor="#6f7173" stroked="false">
                <v:path arrowok="t"/>
                <v:fill type="solid"/>
              </v:shape>
              <v:shape style="position:absolute;left:6365;top:8159;width:342;height:522" coordorigin="6365,8159" coordsize="342,522" path="m6414,8221l6400,8247,6415,8289,6438,8334,6438,8334,6444,8367,6475,8367,6453,8322,6453,8279,6483,8279,6482,8272,6497,8255,6521,8253,6543,8253,6568,8249,6611,8233,6642,8229,6691,8229,6700,8227,6480,8227,6414,8221xe" filled="true" fillcolor="#6f7173" stroked="false">
                <v:path arrowok="t"/>
                <v:fill type="solid"/>
              </v:shape>
              <v:shape style="position:absolute;left:6365;top:8159;width:342;height:522" coordorigin="6365,8159" coordsize="342,522" path="m6483,8279l6453,8279,6458,8301,6463,8313,6468,8327,6473,8355,6485,8322,6483,8295,6483,8279xe" filled="true" fillcolor="#6f7173" stroked="false">
                <v:path arrowok="t"/>
                <v:fill type="solid"/>
              </v:shape>
              <v:shape style="position:absolute;left:6365;top:8159;width:342;height:522" coordorigin="6365,8159" coordsize="342,522" path="m6543,8253l6521,8253,6541,8253,6543,8253xe" filled="true" fillcolor="#6f7173" stroked="false">
                <v:path arrowok="t"/>
                <v:fill type="solid"/>
              </v:shape>
              <v:shape style="position:absolute;left:6365;top:8159;width:342;height:522" coordorigin="6365,8159" coordsize="342,522" path="m6691,8229l6642,8229,6691,8229,6691,8229xe" filled="true" fillcolor="#6f7173" stroked="false">
                <v:path arrowok="t"/>
                <v:fill type="solid"/>
              </v:shape>
              <v:shape style="position:absolute;left:6365;top:8159;width:342;height:522" coordorigin="6365,8159" coordsize="342,522" path="m6441,8185l6444,8195,6450,8207,6462,8219,6480,8227,6700,8227,6704,8225,6705,8223,6684,8223,6687,8212,6662,8205,6660,8203,6482,8203,6441,8185xe" filled="true" fillcolor="#6f7173" stroked="false">
                <v:path arrowok="t"/>
                <v:fill type="solid"/>
              </v:shape>
              <v:shape style="position:absolute;left:6365;top:8159;width:342;height:522" coordorigin="6365,8159" coordsize="342,522" path="m6706,8215l6684,8223,6705,8223,6706,8215xe" filled="true" fillcolor="#6f7173" stroked="false">
                <v:path arrowok="t"/>
                <v:fill type="solid"/>
              </v:shape>
              <v:shape style="position:absolute;left:6365;top:8159;width:342;height:522" coordorigin="6365,8159" coordsize="342,522" path="m6627,8180l6564,8180,6538,8189,6512,8201,6482,8203,6660,8203,6651,8197,6637,8186,6627,8180xe" filled="true" fillcolor="#6f7173" stroked="false">
                <v:path arrowok="t"/>
                <v:fill type="solid"/>
              </v:shape>
              <v:shape style="position:absolute;left:6365;top:8159;width:342;height:522" coordorigin="6365,8159" coordsize="342,522" path="m6469,8166l6481,8190,6500,8194,6527,8187,6564,8180,6627,8180,6616,8173,6498,8173,6469,8166xe" filled="true" fillcolor="#6f7173" stroked="false">
                <v:path arrowok="t"/>
                <v:fill type="solid"/>
              </v:shape>
              <v:shape style="position:absolute;left:6365;top:8159;width:342;height:522" coordorigin="6365,8159" coordsize="342,522" path="m6569,8159l6532,8166,6498,8173,6616,8173,6607,8168,6569,8159xe" filled="true" fillcolor="#6f7173" stroked="false">
                <v:path arrowok="t"/>
                <v:fill type="solid"/>
              </v:shape>
              <v:shape style="position:absolute;left:6485;top:8182;width:160;height:71" type="#_x0000_t75" stroked="false">
                <v:imagedata r:id="rId661" o:title=""/>
              </v:shape>
              <v:shape style="position:absolute;left:6497;top:8194;width:135;height:46" type="#_x0000_t75" stroked="false">
                <v:imagedata r:id="rId662" o:title=""/>
              </v:shape>
              <v:shape style="position:absolute;left:6425;top:8376;width:56;height:152" type="#_x0000_t75" stroked="false">
                <v:imagedata r:id="rId663" o:title=""/>
              </v:shape>
              <v:shape style="position:absolute;left:6437;top:8388;width:32;height:127" type="#_x0000_t75" stroked="false">
                <v:imagedata r:id="rId664" o:title=""/>
              </v:shape>
              <v:shape style="position:absolute;left:6728;top:8134;width:408;height:572" type="#_x0000_t75" stroked="false">
                <v:imagedata r:id="rId665" o:title=""/>
              </v:shape>
              <v:shape style="position:absolute;left:6739;top:8145;width:386;height:545" type="#_x0000_t75" stroked="false">
                <v:imagedata r:id="rId666" o:title=""/>
              </v:shape>
              <v:shape style="position:absolute;left:6737;top:8140;width:394;height:556" type="#_x0000_t75" stroked="false">
                <v:imagedata r:id="rId667" o:title=""/>
              </v:shape>
              <v:shape style="position:absolute;left:6750;top:8159;width:342;height:521" type="#_x0000_t75" stroked="false">
                <v:imagedata r:id="rId668" o:title=""/>
              </v:shape>
            </v:group>
            <v:group style="position:absolute;left:6750;top:8159;width:342;height:522" coordorigin="6750,8159" coordsize="342,522">
              <v:shape style="position:absolute;left:6750;top:8159;width:342;height:522" coordorigin="6750,8159" coordsize="342,522" path="m7020,8569l6984,8569,6963,8625,6970,8665,6996,8680,7027,8664,7007,8623,7008,8600,7019,8575,7020,8569xe" filled="true" fillcolor="#323031" stroked="false">
                <v:path arrowok="t"/>
                <v:fill type="solid"/>
              </v:shape>
              <v:shape style="position:absolute;left:6750;top:8159;width:342;height:522" coordorigin="6750,8159" coordsize="342,522" path="m6969,8493l6973,8522,6971,8542,6966,8556,6958,8567,6932,8599,6930,8622,6941,8637,6955,8646,6953,8630,6954,8613,6962,8593,6984,8569,7020,8569,7023,8549,6990,8549,6988,8535,6987,8522,6981,8508,6969,8493xe" filled="true" fillcolor="#323031" stroked="false">
                <v:path arrowok="t"/>
                <v:fill type="solid"/>
              </v:shape>
              <v:shape style="position:absolute;left:6750;top:8159;width:342;height:522" coordorigin="6750,8159" coordsize="342,522" path="m7070,8530l7026,8530,7028,8543,7029,8556,7027,8568,7025,8581,7030,8617,7049,8635,7073,8637,7091,8628,7072,8618,7061,8605,7058,8590,7061,8572,7070,8530xe" filled="true" fillcolor="#323031" stroked="false">
                <v:path arrowok="t"/>
                <v:fill type="solid"/>
              </v:shape>
              <v:shape style="position:absolute;left:6750;top:8159;width:342;height:522" coordorigin="6750,8159" coordsize="342,522" path="m7045,8279l7003,8279,7003,8322,6978,8374,6957,8424,6968,8462,6975,8470,6988,8488,6997,8515,6990,8549,7023,8549,7026,8530,7070,8530,7071,8525,7053,8476,7030,8426,7023,8374,7039,8374,7037,8368,7037,8367,7012,8367,7018,8334,7019,8334,7041,8289,7045,8279xe" filled="true" fillcolor="#323031" stroked="false">
                <v:path arrowok="t"/>
                <v:fill type="solid"/>
              </v:shape>
              <v:shape style="position:absolute;left:6750;top:8159;width:342;height:522" coordorigin="6750,8159" coordsize="342,522" path="m7039,8374l7023,8374,7030,8408,7044,8435,7060,8460,7070,8489,7084,8473,7091,8459,7092,8443,7086,8423,7069,8388,7068,8386,7042,8386,7040,8377,7039,8374xe" filled="true" fillcolor="#323031" stroked="false">
                <v:path arrowok="t"/>
                <v:fill type="solid"/>
              </v:shape>
              <v:shape style="position:absolute;left:6750;top:8159;width:342;height:522" coordorigin="6750,8159" coordsize="342,522" path="m7053,8287l7046,8306,7044,8334,7044,8363,7042,8386,7068,8386,7057,8358,7051,8327,7051,8320,7053,8287xe" filled="true" fillcolor="#323031" stroked="false">
                <v:path arrowok="t"/>
                <v:fill type="solid"/>
              </v:shape>
              <v:shape style="position:absolute;left:6750;top:8159;width:342;height:522" coordorigin="6750,8159" coordsize="342,522" path="m7037,8320l7032,8328,7027,8334,7021,8345,7012,8367,7037,8367,7035,8351,7037,8320xe" filled="true" fillcolor="#323031" stroked="false">
                <v:path arrowok="t"/>
                <v:fill type="solid"/>
              </v:shape>
              <v:shape style="position:absolute;left:6750;top:8159;width:342;height:522" coordorigin="6750,8159" coordsize="342,522" path="m7055,8253l6935,8253,6959,8255,6974,8272,6973,8295,6971,8322,6984,8355,6988,8327,6993,8313,6999,8301,7003,8279,7045,8279,7055,8253xe" filled="true" fillcolor="#323031" stroked="false">
                <v:path arrowok="t"/>
                <v:fill type="solid"/>
              </v:shape>
              <v:shape style="position:absolute;left:6750;top:8159;width:342;height:522" coordorigin="6750,8159" coordsize="342,522" path="m7047,8229l6814,8229,6845,8233,6888,8249,6915,8253,7055,8253,7057,8247,7047,8229xe" filled="true" fillcolor="#323031" stroked="false">
                <v:path arrowok="t"/>
                <v:fill type="solid"/>
              </v:shape>
              <v:shape style="position:absolute;left:6750;top:8159;width:342;height:522" coordorigin="6750,8159" coordsize="342,522" path="m6750,8215l6752,8225,6765,8229,7047,8229,7045,8227,6976,8227,6985,8223,6772,8223,6750,8215xe" filled="true" fillcolor="#323031" stroked="false">
                <v:path arrowok="t"/>
                <v:fill type="solid"/>
              </v:shape>
              <v:shape style="position:absolute;left:6750;top:8159;width:342;height:522" coordorigin="6750,8159" coordsize="342,522" path="m7042,8221l6976,8227,7045,8227,7042,8221xe" filled="true" fillcolor="#323031" stroked="false">
                <v:path arrowok="t"/>
                <v:fill type="solid"/>
              </v:shape>
              <v:shape style="position:absolute;left:6750;top:8159;width:342;height:522" coordorigin="6750,8159" coordsize="342,522" path="m6887,8159l6849,8168,6819,8186,6805,8197,6794,8205,6770,8212,6772,8223,6985,8223,6995,8219,7006,8207,7008,8203,6974,8203,6944,8201,6918,8189,6892,8180,6980,8180,6984,8173,6958,8173,6924,8166,6887,8159xe" filled="true" fillcolor="#323031" stroked="false">
                <v:path arrowok="t"/>
                <v:fill type="solid"/>
              </v:shape>
              <v:shape style="position:absolute;left:6750;top:8159;width:342;height:522" coordorigin="6750,8159" coordsize="342,522" path="m7015,8185l6974,8203,7008,8203,7012,8195,7015,8185xe" filled="true" fillcolor="#323031" stroked="false">
                <v:path arrowok="t"/>
                <v:fill type="solid"/>
              </v:shape>
              <v:shape style="position:absolute;left:6750;top:8159;width:342;height:522" coordorigin="6750,8159" coordsize="342,522" path="m6980,8180l6892,8180,6929,8187,6956,8194,6975,8190,6980,8180xe" filled="true" fillcolor="#323031" stroked="false">
                <v:path arrowok="t"/>
                <v:fill type="solid"/>
              </v:shape>
              <v:shape style="position:absolute;left:6750;top:8159;width:342;height:522" coordorigin="6750,8159" coordsize="342,522" path="m6988,8166l6958,8173,6984,8173,6988,8166xe" filled="true" fillcolor="#323031" stroked="false">
                <v:path arrowok="t"/>
                <v:fill type="solid"/>
              </v:shape>
              <v:shape style="position:absolute;left:6750;top:8159;width:342;height:521" type="#_x0000_t75" stroked="false">
                <v:imagedata r:id="rId669" o:title=""/>
              </v:shape>
            </v:group>
            <v:group style="position:absolute;left:6750;top:8159;width:342;height:522" coordorigin="6750,8159" coordsize="342,522">
              <v:shape style="position:absolute;left:6750;top:8159;width:342;height:522" coordorigin="6750,8159" coordsize="342,522" path="m7020,8569l6984,8569,6963,8625,6970,8665,6996,8680,7027,8664,7007,8623,7008,8600,7019,8575,7020,8569xe" filled="true" fillcolor="#6f7173" stroked="false">
                <v:path arrowok="t"/>
                <v:fill type="solid"/>
              </v:shape>
              <v:shape style="position:absolute;left:6750;top:8159;width:342;height:522" coordorigin="6750,8159" coordsize="342,522" path="m6969,8493l6973,8522,6971,8542,6966,8556,6958,8567,6932,8599,6930,8622,6941,8637,6955,8646,6953,8630,6954,8613,6962,8593,6984,8569,7020,8569,7023,8549,6990,8549,6988,8535,6987,8522,6981,8508,6969,8493xe" filled="true" fillcolor="#6f7173" stroked="false">
                <v:path arrowok="t"/>
                <v:fill type="solid"/>
              </v:shape>
              <v:shape style="position:absolute;left:6750;top:8159;width:342;height:522" coordorigin="6750,8159" coordsize="342,522" path="m7070,8530l7026,8530,7028,8543,7029,8556,7027,8568,7025,8581,7030,8617,7049,8635,7073,8637,7091,8628,7072,8618,7061,8605,7058,8590,7061,8572,7070,8530xe" filled="true" fillcolor="#6f7173" stroked="false">
                <v:path arrowok="t"/>
                <v:fill type="solid"/>
              </v:shape>
              <v:shape style="position:absolute;left:6750;top:8159;width:342;height:522" coordorigin="6750,8159" coordsize="342,522" path="m7045,8279l7003,8279,7003,8322,6978,8374,6957,8424,6968,8462,6975,8470,6988,8488,6997,8515,6990,8549,7023,8549,7026,8530,7070,8530,7071,8525,7053,8476,7030,8426,7023,8374,7039,8374,7037,8368,7037,8367,7012,8367,7018,8334,7019,8334,7041,8289,7045,8279xe" filled="true" fillcolor="#6f7173" stroked="false">
                <v:path arrowok="t"/>
                <v:fill type="solid"/>
              </v:shape>
              <v:shape style="position:absolute;left:6750;top:8159;width:342;height:522" coordorigin="6750,8159" coordsize="342,522" path="m7039,8374l7023,8374,7030,8408,7044,8435,7060,8460,7070,8489,7084,8473,7091,8459,7092,8443,7086,8423,7069,8388,7068,8386,7042,8386,7040,8377,7039,8374xe" filled="true" fillcolor="#6f7173" stroked="false">
                <v:path arrowok="t"/>
                <v:fill type="solid"/>
              </v:shape>
              <v:shape style="position:absolute;left:6750;top:8159;width:342;height:522" coordorigin="6750,8159" coordsize="342,522" path="m7053,8287l7046,8306,7044,8334,7044,8363,7042,8386,7068,8386,7057,8358,7051,8327,7051,8320,7053,8287xe" filled="true" fillcolor="#6f7173" stroked="false">
                <v:path arrowok="t"/>
                <v:fill type="solid"/>
              </v:shape>
              <v:shape style="position:absolute;left:6750;top:8159;width:342;height:522" coordorigin="6750,8159" coordsize="342,522" path="m7037,8320l7032,8328,7027,8334,7021,8345,7012,8367,7037,8367,7035,8351,7037,8320xe" filled="true" fillcolor="#6f7173" stroked="false">
                <v:path arrowok="t"/>
                <v:fill type="solid"/>
              </v:shape>
              <v:shape style="position:absolute;left:6750;top:8159;width:342;height:522" coordorigin="6750,8159" coordsize="342,522" path="m7055,8253l6935,8253,6959,8255,6974,8272,6973,8295,6971,8322,6984,8355,6988,8327,6993,8313,6999,8301,7003,8279,7045,8279,7055,8253xe" filled="true" fillcolor="#6f7173" stroked="false">
                <v:path arrowok="t"/>
                <v:fill type="solid"/>
              </v:shape>
              <v:shape style="position:absolute;left:6750;top:8159;width:342;height:522" coordorigin="6750,8159" coordsize="342,522" path="m7047,8229l6814,8229,6845,8233,6888,8249,6915,8253,7055,8253,7057,8247,7047,8229xe" filled="true" fillcolor="#6f7173" stroked="false">
                <v:path arrowok="t"/>
                <v:fill type="solid"/>
              </v:shape>
              <v:shape style="position:absolute;left:6750;top:8159;width:342;height:522" coordorigin="6750,8159" coordsize="342,522" path="m6750,8215l6752,8225,6765,8229,7047,8229,7045,8227,6976,8227,6985,8223,6772,8223,6750,8215xe" filled="true" fillcolor="#6f7173" stroked="false">
                <v:path arrowok="t"/>
                <v:fill type="solid"/>
              </v:shape>
              <v:shape style="position:absolute;left:6750;top:8159;width:342;height:522" coordorigin="6750,8159" coordsize="342,522" path="m7042,8221l6976,8227,7045,8227,7042,8221xe" filled="true" fillcolor="#6f7173" stroked="false">
                <v:path arrowok="t"/>
                <v:fill type="solid"/>
              </v:shape>
              <v:shape style="position:absolute;left:6750;top:8159;width:342;height:522" coordorigin="6750,8159" coordsize="342,522" path="m6887,8159l6849,8168,6819,8186,6805,8197,6794,8205,6770,8212,6772,8223,6985,8223,6995,8219,7006,8207,7008,8203,6974,8203,6944,8201,6918,8189,6892,8180,6980,8180,6984,8173,6958,8173,6924,8166,6887,8159xe" filled="true" fillcolor="#6f7173" stroked="false">
                <v:path arrowok="t"/>
                <v:fill type="solid"/>
              </v:shape>
              <v:shape style="position:absolute;left:6750;top:8159;width:342;height:522" coordorigin="6750,8159" coordsize="342,522" path="m7015,8185l6974,8203,7008,8203,7012,8195,7015,8185xe" filled="true" fillcolor="#6f7173" stroked="false">
                <v:path arrowok="t"/>
                <v:fill type="solid"/>
              </v:shape>
              <v:shape style="position:absolute;left:6750;top:8159;width:342;height:522" coordorigin="6750,8159" coordsize="342,522" path="m6980,8180l6892,8180,6929,8187,6956,8194,6975,8190,6980,8180xe" filled="true" fillcolor="#6f7173" stroked="false">
                <v:path arrowok="t"/>
                <v:fill type="solid"/>
              </v:shape>
              <v:shape style="position:absolute;left:6750;top:8159;width:342;height:522" coordorigin="6750,8159" coordsize="342,522" path="m6988,8166l6958,8173,6984,8173,6988,8166xe" filled="true" fillcolor="#6f7173" stroked="false">
                <v:path arrowok="t"/>
                <v:fill type="solid"/>
              </v:shape>
              <v:shape style="position:absolute;left:6976;top:8376;width:56;height:152" type="#_x0000_t75" stroked="false">
                <v:imagedata r:id="rId670" o:title=""/>
              </v:shape>
              <v:shape style="position:absolute;left:6988;top:8388;width:32;height:127" type="#_x0000_t75" stroked="false">
                <v:imagedata r:id="rId671" o:title=""/>
              </v:shape>
              <v:shape style="position:absolute;left:6813;top:8182;width:160;height:71" type="#_x0000_t75" stroked="false">
                <v:imagedata r:id="rId672" o:title=""/>
              </v:shape>
              <v:shape style="position:absolute;left:6824;top:8194;width:135;height:46" type="#_x0000_t75" stroked="false">
                <v:imagedata r:id="rId673" o:title=""/>
              </v:shape>
            </v:group>
            <v:group style="position:absolute;left:6724;top:7712;width:21;height:66" coordorigin="6724,7712" coordsize="21,66">
              <v:shape style="position:absolute;left:6724;top:7712;width:21;height:66" coordorigin="6724,7712" coordsize="21,66" path="m6735,7712l6724,7761,6735,7778,6745,7761,6735,7712xe" filled="true" fillcolor="#999b9e" stroked="false">
                <v:path arrowok="t"/>
                <v:fill type="solid"/>
              </v:shape>
            </v:group>
            <v:group style="position:absolute;left:6728;top:7720;width:9;height:52" coordorigin="6728,7720" coordsize="9,52">
              <v:shape style="position:absolute;left:6728;top:7720;width:9;height:52" coordorigin="6728,7720" coordsize="9,52" path="m6734,7720l6728,7760,6734,7771,6736,7761,6734,7720xe" filled="true" fillcolor="#ffffff" stroked="false">
                <v:path arrowok="t"/>
                <v:fill type="solid"/>
              </v:shape>
            </v:group>
            <v:group style="position:absolute;left:6736;top:7778;width:2;height:275" coordorigin="6736,7778" coordsize="2,275">
              <v:shape style="position:absolute;left:6736;top:7778;width:2;height:275" coordorigin="6736,7778" coordsize="0,275" path="m6736,7778l6736,8052e" filled="false" stroked="true" strokeweight=".463pt" strokecolor="#999b9e">
                <v:path arrowok="t"/>
              </v:shape>
            </v:group>
            <v:group style="position:absolute;left:6734;top:7780;width:2;height:260" coordorigin="6734,7780" coordsize="2,260">
              <v:shape style="position:absolute;left:6734;top:7780;width:2;height:260" coordorigin="6734,7780" coordsize="0,260" path="m6734,7780l6734,8040e" filled="false" stroked="true" strokeweight=".167pt" strokecolor="#ffffff">
                <v:path arrowok="t"/>
              </v:shape>
            </v:group>
            <v:group style="position:absolute;left:6713;top:7883;width:25;height:28" coordorigin="6713,7883" coordsize="25,28">
              <v:shape style="position:absolute;left:6713;top:7883;width:25;height:28" coordorigin="6713,7883" coordsize="25,28" path="m6716,7884l6713,7910,6730,7898,6737,7898,6737,7887,6729,7887,6716,7884xe" filled="true" fillcolor="#999b9e" stroked="false">
                <v:path arrowok="t"/>
                <v:fill type="solid"/>
              </v:shape>
              <v:shape style="position:absolute;left:6713;top:7883;width:25;height:28" coordorigin="6713,7883" coordsize="25,28" path="m6737,7898l6730,7898,6737,7899,6737,7898xe" filled="true" fillcolor="#999b9e" stroked="false">
                <v:path arrowok="t"/>
                <v:fill type="solid"/>
              </v:shape>
              <v:shape style="position:absolute;left:6713;top:7883;width:25;height:28" coordorigin="6713,7883" coordsize="25,28" path="m6737,7883l6729,7887,6737,7887,6737,7883xe" filled="true" fillcolor="#999b9e" stroked="false">
                <v:path arrowok="t"/>
                <v:fill type="solid"/>
              </v:shape>
              <v:shape style="position:absolute;left:6711;top:7794;width:258;height:117" type="#_x0000_t75" stroked="false">
                <v:imagedata r:id="rId674" o:title=""/>
              </v:shape>
              <v:shape style="position:absolute;left:6708;top:7791;width:263;height:123" type="#_x0000_t75" stroked="false">
                <v:imagedata r:id="rId675" o:title=""/>
              </v:shape>
              <v:shape style="position:absolute;left:6711;top:7794;width:258;height:117" type="#_x0000_t75" stroked="false">
                <v:imagedata r:id="rId676" o:title=""/>
              </v:shape>
              <v:shape style="position:absolute;left:6728;top:7808;width:128;height:99" type="#_x0000_t75" stroked="false">
                <v:imagedata r:id="rId677" o:title=""/>
              </v:shape>
              <v:shape style="position:absolute;left:6888;top:8280;width:23;height:23" type="#_x0000_t75" stroked="false">
                <v:imagedata r:id="rId678" o:title=""/>
              </v:shape>
              <v:shape style="position:absolute;left:6889;top:8427;width:24;height:24" type="#_x0000_t75" stroked="false">
                <v:imagedata r:id="rId679" o:title=""/>
              </v:shape>
              <v:shape style="position:absolute;left:6543;top:8278;width:25;height:25" type="#_x0000_t75" stroked="false">
                <v:imagedata r:id="rId680" o:title=""/>
              </v:shape>
              <v:shape style="position:absolute;left:6541;top:8426;width:26;height:26" type="#_x0000_t75" stroked="false">
                <v:imagedata r:id="rId681" o:title=""/>
              </v:shape>
              <v:shape style="position:absolute;left:6560;top:8582;width:22;height:22" type="#_x0000_t75" stroked="false">
                <v:imagedata r:id="rId682" o:title=""/>
              </v:shape>
              <v:shape style="position:absolute;left:6873;top:8581;width:24;height:23" type="#_x0000_t75" stroked="false">
                <v:imagedata r:id="rId683" o:title=""/>
              </v:shape>
              <v:shape style="position:absolute;left:6715;top:8681;width:25;height:25" type="#_x0000_t75" stroked="false">
                <v:imagedata r:id="rId684" o:title=""/>
              </v:shape>
              <v:shape style="position:absolute;left:6617;top:8037;width:216;height:279" type="#_x0000_t75" stroked="false">
                <v:imagedata r:id="rId685" o:title=""/>
              </v:shape>
              <v:shape style="position:absolute;left:6629;top:8044;width:191;height:248" type="#_x0000_t75" stroked="false">
                <v:imagedata r:id="rId686" o:title=""/>
              </v:shape>
              <v:shape style="position:absolute;left:6629;top:8041;width:192;height:253" type="#_x0000_t75" stroked="false">
                <v:imagedata r:id="rId687" o:title=""/>
              </v:shape>
              <v:shape style="position:absolute;left:6769;top:8220;width:41;height:20" type="#_x0000_t75" stroked="false">
                <v:imagedata r:id="rId688" o:title=""/>
              </v:shape>
              <v:shape style="position:absolute;left:6729;top:8180;width:76;height:70" type="#_x0000_t75" stroked="false">
                <v:imagedata r:id="rId689" o:title=""/>
              </v:shape>
              <v:shape style="position:absolute;left:6643;top:8205;width:69;height:78" type="#_x0000_t75" stroked="false">
                <v:imagedata r:id="rId690" o:title=""/>
              </v:shape>
              <v:shape style="position:absolute;left:6676;top:8047;width:61;height:36" type="#_x0000_t75" stroked="false">
                <v:imagedata r:id="rId691" o:title=""/>
              </v:shape>
              <v:shape style="position:absolute;left:6728;top:8055;width:67;height:146" type="#_x0000_t75" stroked="false">
                <v:imagedata r:id="rId692" o:title=""/>
              </v:shape>
              <v:shape style="position:absolute;left:6701;top:8167;width:20;height:33" type="#_x0000_t75" stroked="false">
                <v:imagedata r:id="rId693" o:title=""/>
              </v:shape>
            </v:group>
            <v:group style="position:absolute;left:6681;top:8251;width:7;height:8" coordorigin="6681,8251" coordsize="7,8">
              <v:shape style="position:absolute;left:6681;top:8251;width:7;height:8" coordorigin="6681,8251" coordsize="7,8" path="m6686,8251l6683,8251,6682,8252,6681,8254,6681,8256,6682,8258,6686,8258,6687,8256,6687,8253,6686,8251xe" filled="true" fillcolor="#b5b7b9" stroked="false">
                <v:path arrowok="t"/>
                <v:fill type="solid"/>
              </v:shape>
            </v:group>
            <v:group style="position:absolute;left:6668;top:8262;width:7;height:8" coordorigin="6668,8262" coordsize="7,8">
              <v:shape style="position:absolute;left:6668;top:8262;width:7;height:8" coordorigin="6668,8262" coordsize="7,8" path="m6674,8262l6670,8262,6669,8263,6668,8265,6668,8267,6670,8269,6674,8269,6675,8267,6675,8264,6674,8262xe" filled="true" fillcolor="#b5b7b9" stroked="false">
                <v:path arrowok="t"/>
                <v:fill type="solid"/>
              </v:shape>
            </v:group>
            <v:group style="position:absolute;left:6698;top:8246;width:7;height:7" coordorigin="6698,8246" coordsize="7,7">
              <v:shape style="position:absolute;left:6698;top:8246;width:7;height:7" coordorigin="6698,8246" coordsize="7,7" path="m6703,8246l6700,8246,6699,8247,6699,8248,6698,8249,6698,8252,6700,8253,6703,8253,6705,8252,6705,8248,6703,8246xe" filled="true" fillcolor="#b5b7b9" stroked="false">
                <v:path arrowok="t"/>
                <v:fill type="solid"/>
              </v:shape>
            </v:group>
            <v:group style="position:absolute;left:6717;top:8249;width:7;height:7" coordorigin="6717,8249" coordsize="7,7">
              <v:shape style="position:absolute;left:6717;top:8249;width:7;height:7" coordorigin="6717,8249" coordsize="7,7" path="m6722,8249l6719,8249,6718,8250,6717,8251,6717,8254,6719,8255,6722,8255,6724,8254,6724,8250,6722,8249xe" filled="true" fillcolor="#b5b7b9" stroked="false">
                <v:path arrowok="t"/>
                <v:fill type="solid"/>
              </v:shape>
            </v:group>
            <v:group style="position:absolute;left:6734;top:8244;width:8;height:7" coordorigin="6734,8244" coordsize="8,7">
              <v:shape style="position:absolute;left:6734;top:8244;width:8;height:7" coordorigin="6734,8244" coordsize="8,7" path="m6740,8244l6736,8244,6735,8245,6735,8246,6734,8247,6734,8249,6736,8251,6740,8251,6742,8249,6742,8246,6740,8244xe" filled="true" fillcolor="#b5b7b9" stroked="false">
                <v:path arrowok="t"/>
                <v:fill type="solid"/>
              </v:shape>
              <v:shape style="position:absolute;left:6653;top:8079;width:93;height:88" type="#_x0000_t75" stroked="false">
                <v:imagedata r:id="rId694" o:title=""/>
              </v:shape>
            </v:group>
            <v:group style="position:absolute;left:6769;top:8221;width:40;height:20" coordorigin="6769,8221" coordsize="40,20">
              <v:shape style="position:absolute;left:6769;top:8221;width:40;height:20" coordorigin="6769,8221" coordsize="40,20" path="m6794,8221l6769,8240,6783,8239,6786,8239,6791,8238,6809,8232,6808,8222,6794,8221xe" filled="true" fillcolor="#323031" stroked="false">
                <v:path arrowok="t"/>
                <v:fill type="solid"/>
              </v:shape>
              <v:shape style="position:absolute;left:6769;top:8221;width:40;height:20" coordorigin="6769,8221" coordsize="40,20" path="m6786,8239l6783,8239,6780,8240,6786,8239xe" filled="true" fillcolor="#323031" stroked="false">
                <v:path arrowok="t"/>
                <v:fill type="solid"/>
              </v:shape>
            </v:group>
            <v:group style="position:absolute;left:6729;top:8180;width:76;height:71" coordorigin="6729,8180" coordsize="76,71">
              <v:shape style="position:absolute;left:6729;top:8180;width:76;height:71" coordorigin="6729,8180" coordsize="76,71" path="m6769,8180l6763,8188,6755,8196,6744,8203,6729,8208,6740,8218,6746,8228,6747,8238,6744,8250,6757,8240,6771,8226,6786,8215,6805,8213,6786,8205,6775,8199,6771,8191,6769,8180xe" filled="true" fillcolor="#323031" stroked="false">
                <v:path arrowok="t"/>
                <v:fill type="solid"/>
              </v:shape>
            </v:group>
            <v:group style="position:absolute;left:6643;top:8205;width:69;height:78" coordorigin="6643,8205" coordsize="69,78">
              <v:shape style="position:absolute;left:6643;top:8205;width:69;height:78" coordorigin="6643,8205" coordsize="69,78" path="m6699,8205l6685,8219,6673,8234,6662,8250,6651,8271,6649,8274,6647,8280,6643,8283,6652,8283,6665,8280,6671,8276,6658,8276,6670,8250,6685,8230,6700,8216,6710,8208,6707,8208,6702,8206,6699,8205xe" filled="true" fillcolor="#323031" stroked="false">
                <v:path arrowok="t"/>
                <v:fill type="solid"/>
              </v:shape>
              <v:shape style="position:absolute;left:6643;top:8205;width:69;height:78" coordorigin="6643,8205" coordsize="69,78" path="m6691,8257l6680,8269,6670,8275,6658,8276,6671,8276,6678,8272,6691,8257xe" filled="true" fillcolor="#323031" stroked="false">
                <v:path arrowok="t"/>
                <v:fill type="solid"/>
              </v:shape>
              <v:shape style="position:absolute;left:6643;top:8205;width:69;height:78" coordorigin="6643,8205" coordsize="69,78" path="m6711,8207l6707,8208,6710,8208,6711,8207xe" filled="true" fillcolor="#323031" stroked="false">
                <v:path arrowok="t"/>
                <v:fill type="solid"/>
              </v:shape>
            </v:group>
            <v:group style="position:absolute;left:6676;top:8047;width:61;height:37" coordorigin="6676,8047" coordsize="61,37">
              <v:shape style="position:absolute;left:6676;top:8047;width:61;height:37" coordorigin="6676,8047" coordsize="61,37" path="m6737,8047l6727,8049,6710,8054,6692,8063,6676,8078,6684,8080,6689,8081,6693,8084,6699,8071,6710,8061,6723,8053,6737,8047xe" filled="true" fillcolor="#323031" stroked="false">
                <v:path arrowok="t"/>
                <v:fill type="solid"/>
              </v:shape>
            </v:group>
            <v:group style="position:absolute;left:6728;top:8055;width:68;height:146" coordorigin="6728,8055" coordsize="68,146">
              <v:shape style="position:absolute;left:6728;top:8055;width:68;height:146" coordorigin="6728,8055" coordsize="68,146" path="m6773,8055l6782,8079,6783,8110,6773,8140,6754,8159,6758,8168,6755,8177,6746,8188,6728,8201,6741,8195,6752,8188,6761,8179,6768,8168,6770,8160,6773,8155,6778,8149,6787,8138,6794,8119,6795,8096,6788,8073,6773,8055xe" filled="true" fillcolor="#323031" stroked="false">
                <v:path arrowok="t"/>
                <v:fill type="solid"/>
              </v:shape>
            </v:group>
            <v:group style="position:absolute;left:6701;top:8167;width:20;height:34" coordorigin="6701,8167" coordsize="20,34">
              <v:shape style="position:absolute;left:6701;top:8167;width:20;height:34" coordorigin="6701,8167" coordsize="20,34" path="m6702,8169l6701,8170,6704,8172,6704,8189,6702,8199,6703,8200,6713,8200,6711,8191,6715,8172,6711,8172,6702,8169xe" filled="true" fillcolor="#323031" stroked="false">
                <v:path arrowok="t"/>
                <v:fill type="solid"/>
              </v:shape>
              <v:shape style="position:absolute;left:6701;top:8167;width:20;height:34" coordorigin="6701,8167" coordsize="20,34" path="m6720,8167l6711,8172,6715,8172,6720,8167xe" filled="true" fillcolor="#323031" stroked="false">
                <v:path arrowok="t"/>
                <v:fill type="solid"/>
              </v:shape>
            </v:group>
            <v:group style="position:absolute;left:6681;top:8251;width:7;height:8" coordorigin="6681,8251" coordsize="7,8">
              <v:shape style="position:absolute;left:6681;top:8251;width:7;height:8" coordorigin="6681,8251" coordsize="7,8" path="m6686,8251l6683,8251,6682,8252,6681,8254,6681,8256,6682,8258,6686,8258,6687,8256,6687,8253,6686,8251xe" filled="true" fillcolor="#323031" stroked="false">
                <v:path arrowok="t"/>
                <v:fill type="solid"/>
              </v:shape>
            </v:group>
            <v:group style="position:absolute;left:6668;top:8262;width:7;height:8" coordorigin="6668,8262" coordsize="7,8">
              <v:shape style="position:absolute;left:6668;top:8262;width:7;height:8" coordorigin="6668,8262" coordsize="7,8" path="m6674,8262l6670,8262,6669,8263,6668,8265,6668,8267,6670,8269,6674,8269,6675,8267,6675,8264,6674,8262xe" filled="true" fillcolor="#323031" stroked="false">
                <v:path arrowok="t"/>
                <v:fill type="solid"/>
              </v:shape>
            </v:group>
            <v:group style="position:absolute;left:6698;top:8246;width:7;height:7" coordorigin="6698,8246" coordsize="7,7">
              <v:shape style="position:absolute;left:6698;top:8246;width:7;height:7" coordorigin="6698,8246" coordsize="7,7" path="m6703,8246l6700,8246,6699,8247,6699,8248,6698,8249,6698,8252,6700,8253,6703,8253,6705,8252,6705,8248,6703,8246xe" filled="true" fillcolor="#323031" stroked="false">
                <v:path arrowok="t"/>
                <v:fill type="solid"/>
              </v:shape>
            </v:group>
            <v:group style="position:absolute;left:6717;top:8249;width:7;height:7" coordorigin="6717,8249" coordsize="7,7">
              <v:shape style="position:absolute;left:6717;top:8249;width:7;height:7" coordorigin="6717,8249" coordsize="7,7" path="m6722,8249l6719,8249,6718,8250,6717,8251,6717,8254,6719,8255,6722,8255,6724,8254,6724,8250,6722,8249xe" filled="true" fillcolor="#323031" stroked="false">
                <v:path arrowok="t"/>
                <v:fill type="solid"/>
              </v:shape>
            </v:group>
            <v:group style="position:absolute;left:6734;top:8244;width:8;height:7" coordorigin="6734,8244" coordsize="8,7">
              <v:shape style="position:absolute;left:6734;top:8244;width:8;height:7" coordorigin="6734,8244" coordsize="8,7" path="m6740,8244l6736,8244,6735,8245,6735,8246,6734,8247,6734,8249,6736,8251,6740,8251,6742,8249,6742,8246,6740,8244xe" filled="true" fillcolor="#323031" stroked="false">
                <v:path arrowok="t"/>
                <v:fill type="solid"/>
              </v:shape>
            </v:group>
            <v:group style="position:absolute;left:6653;top:8078;width:93;height:90" coordorigin="6653,8078" coordsize="93,90">
              <v:shape style="position:absolute;left:6653;top:8078;width:93;height:90" coordorigin="6653,8078" coordsize="93,90" path="m6705,8155l6672,8155,6675,8160,6678,8165,6682,8167,6696,8160,6705,8155xe" filled="true" fillcolor="#323031" stroked="false">
                <v:path arrowok="t"/>
                <v:fill type="solid"/>
              </v:shape>
              <v:shape style="position:absolute;left:6653;top:8078;width:93;height:90" coordorigin="6653,8078" coordsize="93,90" path="m6661,8078l6654,8084,6658,8090,6654,8103,6653,8120,6657,8139,6666,8156,6668,8156,6671,8155,6705,8155,6709,8153,6721,8143,6732,8130,6743,8127,6745,8117,6741,8111,6728,8111,6716,8102,6701,8093,6685,8085,6666,8080,6661,8078xe" filled="true" fillcolor="#323031" stroked="false">
                <v:path arrowok="t"/>
                <v:fill type="solid"/>
              </v:shape>
              <v:shape style="position:absolute;left:6653;top:8078;width:93;height:90" coordorigin="6653,8078" coordsize="93,90" path="m6739,8109l6728,8111,6741,8111,6739,8109xe" filled="true" fillcolor="#323031" stroked="false">
                <v:path arrowok="t"/>
                <v:fill type="solid"/>
              </v:shape>
              <v:shape style="position:absolute;left:6660;top:8092;width:67;height:57" type="#_x0000_t75" stroked="false">
                <v:imagedata r:id="rId695" o:title=""/>
              </v:shape>
              <v:shape style="position:absolute;left:6674;top:8126;width:55;height:34" type="#_x0000_t75" stroked="false">
                <v:imagedata r:id="rId696" o:title=""/>
              </v:shape>
            </v:group>
            <v:group style="position:absolute;left:6660;top:8092;width:67;height:57" coordorigin="6660,8092" coordsize="67,57">
              <v:shape style="position:absolute;left:6660;top:8092;width:67;height:57" coordorigin="6660,8092" coordsize="67,57" path="m6672,8092l6670,8092,6666,8093,6664,8096,6660,8109,6660,8123,6660,8124,6662,8138,6669,8148,6687,8143,6703,8136,6717,8130,6726,8124,6724,8123,6724,8119,6725,8114,6713,8106,6703,8101,6690,8096,6672,8092xe" filled="true" fillcolor="#323031" stroked="false">
                <v:path arrowok="t"/>
                <v:fill type="solid"/>
              </v:shape>
            </v:group>
            <v:group style="position:absolute;left:6674;top:8126;width:55;height:34" coordorigin="6674,8126" coordsize="55,34">
              <v:shape style="position:absolute;left:6674;top:8126;width:55;height:34" coordorigin="6674,8126" coordsize="55,34" path="m6727,8126l6720,8132,6710,8139,6696,8146,6674,8154,6676,8156,6677,8158,6678,8160,6692,8155,6705,8149,6717,8140,6729,8128,6728,8128,6727,8126xe" filled="true" fillcolor="#323031" stroked="false">
                <v:path arrowok="t"/>
                <v:fill type="solid"/>
              </v:shape>
            </v:group>
            <v:group style="position:absolute;left:6728;top:8113;width:14;height:14" coordorigin="6728,8113" coordsize="14,14">
              <v:shape style="position:absolute;left:6728;top:8113;width:14;height:14" coordorigin="6728,8113" coordsize="14,14" path="m6738,8113l6732,8113,6729,8115,6728,8117,6728,8123,6730,8127,6738,8127,6742,8123,6742,8116,6738,8113xe" filled="true" fillcolor="#d5d7d8" stroked="false">
                <v:path arrowok="t"/>
                <v:fill type="solid"/>
              </v:shape>
            </v:group>
            <v:group style="position:absolute;left:6731;top:8116;width:8;height:8" coordorigin="6731,8116" coordsize="8,8">
              <v:shape style="position:absolute;left:6731;top:8116;width:8;height:8" coordorigin="6731,8116" coordsize="8,8" path="m6736,8116l6733,8116,6732,8117,6731,8119,6731,8122,6732,8124,6736,8124,6738,8122,6738,8118,6736,8116xe" filled="true" fillcolor="#999b9e" stroked="false">
                <v:path arrowok="t"/>
                <v:fill type="solid"/>
              </v:shape>
              <v:shape style="position:absolute;left:6666;top:7967;width:180;height:188" type="#_x0000_t75" stroked="false">
                <v:imagedata r:id="rId697" o:title=""/>
              </v:shape>
              <v:shape style="position:absolute;left:6674;top:7972;width:164;height:171" type="#_x0000_t75" stroked="false">
                <v:imagedata r:id="rId698" o:title=""/>
              </v:shape>
              <v:shape style="position:absolute;left:6639;top:8332;width:178;height:139" type="#_x0000_t75" stroked="false">
                <v:imagedata r:id="rId699" o:title=""/>
              </v:shape>
              <v:shape style="position:absolute;left:6645;top:8336;width:165;height:130" type="#_x0000_t75" stroked="false">
                <v:imagedata r:id="rId700" o:title=""/>
              </v:shape>
              <v:shape style="position:absolute;left:6645;top:8339;width:165;height:123" type="#_x0000_t75" stroked="false">
                <v:imagedata r:id="rId701"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630" w:h="15310"/>
          <w:pgMar w:top="1200" w:bottom="0" w:left="260" w:right="1640"/>
        </w:sectPr>
      </w:pPr>
    </w:p>
    <w:p>
      <w:pPr>
        <w:spacing w:line="240" w:lineRule="auto" w:before="5"/>
        <w:rPr>
          <w:rFonts w:ascii="Times New Roman" w:hAnsi="Times New Roman" w:cs="Times New Roman" w:eastAsia="Times New Roman" w:hint="default"/>
          <w:sz w:val="12"/>
          <w:szCs w:val="12"/>
        </w:rPr>
      </w:pPr>
    </w:p>
    <w:p>
      <w:pPr>
        <w:spacing w:line="240" w:lineRule="auto"/>
        <w:ind w:left="257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174.3pt;height:26.9pt;mso-position-horizontal-relative:char;mso-position-vertical-relative:line" coordorigin="0,0" coordsize="3486,538">
            <v:group style="position:absolute;left:10;top:186;width:3466;height:342" coordorigin="10,186" coordsize="3466,342">
              <v:shape style="position:absolute;left:10;top:186;width:3466;height:342" coordorigin="10,186" coordsize="3466,342" path="m3336,186l150,186,69,188,28,203,12,245,10,326,10,387,12,468,28,510,69,525,150,527,3336,527,3417,525,3458,510,3474,468,3476,387,3476,326,3474,245,3458,203,3417,188,3336,186xe" filled="true" fillcolor="#231f20" stroked="false">
                <v:path arrowok="t"/>
                <v:fill type="solid"/>
              </v:shape>
            </v:group>
            <v:group style="position:absolute;left:10;top:186;width:3466;height:342" coordorigin="10,186" coordsize="3466,342">
              <v:shape style="position:absolute;left:10;top:186;width:3466;height:342" coordorigin="10,186" coordsize="3466,342" path="m150,186l69,188,28,203,12,245,10,326,10,387,12,468,28,510,69,525,150,527,3336,527,3417,525,3458,510,3474,468,3476,387,3476,326,3474,245,3458,203,3417,188,3336,186,150,186xe" filled="false" stroked="true" strokeweight=".994pt" strokecolor="#231f20">
                <v:path arrowok="t"/>
              </v:shape>
            </v:group>
            <v:group style="position:absolute;left:1474;top:3;width:545;height:188" coordorigin="1474,3" coordsize="545,188">
              <v:shape style="position:absolute;left:1474;top:3;width:545;height:188" coordorigin="1474,3" coordsize="545,188" path="m1748,3l1474,190,1752,190,2019,190,1748,3xe" filled="true" fillcolor="#231f20" stroked="false">
                <v:path arrowok="t"/>
                <v:fill type="solid"/>
              </v:shape>
            </v:group>
            <v:group style="position:absolute;left:1474;top:3;width:545;height:188" coordorigin="1474,3" coordsize="545,188">
              <v:shape style="position:absolute;left:1474;top:3;width:545;height:188" coordorigin="1474,3" coordsize="545,188" path="m1474,190l1576,190,1752,190,1921,190,2019,190,1748,3,1474,190xe" filled="false" stroked="true" strokeweight=".248pt" strokecolor="#231f20">
                <v:path arrowok="t"/>
              </v:shape>
              <v:shape style="position:absolute;left:11;top:186;width:3464;height:342" type="#_x0000_t202" filled="false" stroked="false">
                <v:textbox inset="0,0,0,0">
                  <w:txbxContent>
                    <w:p>
                      <w:pPr>
                        <w:spacing w:before="27"/>
                        <w:ind w:left="929" w:right="0" w:firstLine="0"/>
                        <w:jc w:val="left"/>
                        <w:rPr>
                          <w:rFonts w:ascii="Tahoma" w:hAnsi="Tahoma" w:cs="Tahoma" w:eastAsia="Tahoma" w:hint="default"/>
                          <w:sz w:val="22"/>
                          <w:szCs w:val="22"/>
                        </w:rPr>
                      </w:pPr>
                      <w:r>
                        <w:rPr>
                          <w:rFonts w:ascii="Tahoma"/>
                          <w:b/>
                          <w:color w:val="FFFFFF"/>
                          <w:spacing w:val="23"/>
                          <w:sz w:val="22"/>
                        </w:rPr>
                        <w:t>A</w:t>
                      </w:r>
                      <w:r>
                        <w:rPr>
                          <w:rFonts w:ascii="Tahoma"/>
                          <w:b/>
                          <w:color w:val="FFFFFF"/>
                          <w:spacing w:val="-2"/>
                          <w:sz w:val="22"/>
                        </w:rPr>
                        <w:t> </w:t>
                      </w:r>
                      <w:r>
                        <w:rPr>
                          <w:rFonts w:ascii="Tahoma"/>
                          <w:b/>
                          <w:color w:val="FFFFFF"/>
                          <w:spacing w:val="23"/>
                          <w:sz w:val="22"/>
                        </w:rPr>
                        <w:t>C</w:t>
                      </w:r>
                      <w:r>
                        <w:rPr>
                          <w:rFonts w:ascii="Tahoma"/>
                          <w:b/>
                          <w:color w:val="FFFFFF"/>
                          <w:spacing w:val="-2"/>
                          <w:sz w:val="22"/>
                        </w:rPr>
                        <w:t> </w:t>
                      </w:r>
                      <w:r>
                        <w:rPr>
                          <w:rFonts w:ascii="Tahoma"/>
                          <w:b/>
                          <w:color w:val="FFFFFF"/>
                          <w:spacing w:val="23"/>
                          <w:sz w:val="22"/>
                        </w:rPr>
                        <w:t>U</w:t>
                      </w:r>
                      <w:r>
                        <w:rPr>
                          <w:rFonts w:ascii="Tahoma"/>
                          <w:b/>
                          <w:color w:val="FFFFFF"/>
                          <w:spacing w:val="-2"/>
                          <w:sz w:val="22"/>
                        </w:rPr>
                        <w:t> </w:t>
                      </w:r>
                      <w:r>
                        <w:rPr>
                          <w:rFonts w:ascii="Tahoma"/>
                          <w:b/>
                          <w:color w:val="FFFFFF"/>
                          <w:spacing w:val="23"/>
                          <w:sz w:val="22"/>
                        </w:rPr>
                        <w:t>E</w:t>
                      </w:r>
                      <w:r>
                        <w:rPr>
                          <w:rFonts w:ascii="Tahoma"/>
                          <w:b/>
                          <w:color w:val="FFFFFF"/>
                          <w:spacing w:val="-2"/>
                          <w:sz w:val="22"/>
                        </w:rPr>
                        <w:t> </w:t>
                      </w:r>
                      <w:r>
                        <w:rPr>
                          <w:rFonts w:ascii="Tahoma"/>
                          <w:b/>
                          <w:color w:val="FFFFFF"/>
                          <w:spacing w:val="23"/>
                          <w:sz w:val="22"/>
                        </w:rPr>
                        <w:t>R</w:t>
                      </w:r>
                      <w:r>
                        <w:rPr>
                          <w:rFonts w:ascii="Tahoma"/>
                          <w:b/>
                          <w:color w:val="FFFFFF"/>
                          <w:spacing w:val="-2"/>
                          <w:sz w:val="22"/>
                        </w:rPr>
                        <w:t> </w:t>
                      </w:r>
                      <w:r>
                        <w:rPr>
                          <w:rFonts w:ascii="Tahoma"/>
                          <w:b/>
                          <w:color w:val="FFFFFF"/>
                          <w:spacing w:val="23"/>
                          <w:sz w:val="22"/>
                        </w:rPr>
                        <w:t>D</w:t>
                      </w:r>
                      <w:r>
                        <w:rPr>
                          <w:rFonts w:ascii="Tahoma"/>
                          <w:b/>
                          <w:color w:val="FFFFFF"/>
                          <w:spacing w:val="-2"/>
                          <w:sz w:val="22"/>
                        </w:rPr>
                        <w:t> </w:t>
                      </w:r>
                      <w:r>
                        <w:rPr>
                          <w:rFonts w:ascii="Tahoma"/>
                          <w:b/>
                          <w:color w:val="FFFFFF"/>
                          <w:sz w:val="22"/>
                        </w:rPr>
                        <w:t>O</w:t>
                      </w:r>
                      <w:r>
                        <w:rPr>
                          <w:rFonts w:ascii="Tahoma"/>
                          <w:b/>
                          <w:color w:val="FFFFFF"/>
                          <w:spacing w:val="23"/>
                          <w:sz w:val="22"/>
                        </w:rPr>
                        <w:t> </w:t>
                      </w:r>
                      <w:r>
                        <w:rPr>
                          <w:rFonts w:ascii="Tahoma"/>
                          <w:sz w:val="22"/>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3"/>
        <w:rPr>
          <w:rFonts w:ascii="Times New Roman" w:hAnsi="Times New Roman" w:cs="Times New Roman" w:eastAsia="Times New Roman" w:hint="default"/>
          <w:sz w:val="6"/>
          <w:szCs w:val="6"/>
        </w:rPr>
      </w:pPr>
    </w:p>
    <w:p>
      <w:pPr>
        <w:pStyle w:val="Heading2"/>
        <w:spacing w:line="264" w:lineRule="auto" w:before="68"/>
        <w:ind w:right="100"/>
        <w:jc w:val="both"/>
        <w:rPr>
          <w:b w:val="0"/>
          <w:bCs w:val="0"/>
        </w:rPr>
      </w:pPr>
      <w:r>
        <w:rPr>
          <w:color w:val="231F20"/>
        </w:rPr>
        <w:t>Al</w:t>
      </w:r>
      <w:r>
        <w:rPr>
          <w:color w:val="231F20"/>
          <w:spacing w:val="-5"/>
        </w:rPr>
        <w:t> </w:t>
      </w:r>
      <w:r>
        <w:rPr>
          <w:color w:val="231F20"/>
        </w:rPr>
        <w:t>margen</w:t>
      </w:r>
      <w:r>
        <w:rPr>
          <w:color w:val="231F20"/>
          <w:spacing w:val="-5"/>
        </w:rPr>
        <w:t> </w:t>
      </w:r>
      <w:r>
        <w:rPr>
          <w:color w:val="231F20"/>
        </w:rPr>
        <w:t>un</w:t>
      </w:r>
      <w:r>
        <w:rPr>
          <w:color w:val="231F20"/>
          <w:spacing w:val="-5"/>
        </w:rPr>
        <w:t> </w:t>
      </w:r>
      <w:r>
        <w:rPr>
          <w:color w:val="231F20"/>
        </w:rPr>
        <w:t>sello</w:t>
      </w:r>
      <w:r>
        <w:rPr>
          <w:color w:val="231F20"/>
          <w:spacing w:val="-5"/>
        </w:rPr>
        <w:t> </w:t>
      </w:r>
      <w:r>
        <w:rPr>
          <w:color w:val="231F20"/>
        </w:rPr>
        <w:t>que</w:t>
      </w:r>
      <w:r>
        <w:rPr>
          <w:color w:val="231F20"/>
          <w:spacing w:val="-5"/>
        </w:rPr>
        <w:t> </w:t>
      </w:r>
      <w:r>
        <w:rPr>
          <w:color w:val="231F20"/>
        </w:rPr>
        <w:t>dice:</w:t>
      </w:r>
      <w:r>
        <w:rPr>
          <w:color w:val="231F20"/>
          <w:spacing w:val="-4"/>
        </w:rPr>
        <w:t> </w:t>
      </w:r>
      <w:r>
        <w:rPr>
          <w:color w:val="231F20"/>
        </w:rPr>
        <w:t>Secretaría</w:t>
      </w:r>
      <w:r>
        <w:rPr>
          <w:color w:val="231F20"/>
          <w:spacing w:val="-5"/>
        </w:rPr>
        <w:t> </w:t>
      </w:r>
      <w:r>
        <w:rPr>
          <w:color w:val="231F20"/>
        </w:rPr>
        <w:t>General</w:t>
      </w:r>
      <w:r>
        <w:rPr>
          <w:color w:val="231F20"/>
          <w:spacing w:val="-5"/>
        </w:rPr>
        <w:t> </w:t>
      </w:r>
      <w:r>
        <w:rPr>
          <w:color w:val="231F20"/>
        </w:rPr>
        <w:t>de</w:t>
      </w:r>
      <w:r>
        <w:rPr>
          <w:color w:val="231F20"/>
          <w:spacing w:val="-5"/>
        </w:rPr>
        <w:t> </w:t>
      </w:r>
      <w:r>
        <w:rPr>
          <w:color w:val="231F20"/>
        </w:rPr>
        <w:t>Gobierno.</w:t>
      </w:r>
      <w:r>
        <w:rPr>
          <w:color w:val="231F20"/>
          <w:spacing w:val="-5"/>
        </w:rPr>
        <w:t> </w:t>
      </w:r>
      <w:r>
        <w:rPr>
          <w:color w:val="231F20"/>
        </w:rPr>
        <w:t>Gobierno</w:t>
      </w:r>
      <w:r>
        <w:rPr>
          <w:color w:val="231F20"/>
          <w:spacing w:val="-4"/>
        </w:rPr>
        <w:t> </w:t>
      </w:r>
      <w:r>
        <w:rPr>
          <w:color w:val="231F20"/>
        </w:rPr>
        <w:t>del</w:t>
      </w:r>
      <w:r>
        <w:rPr>
          <w:color w:val="231F20"/>
          <w:spacing w:val="-4"/>
        </w:rPr>
        <w:t> </w:t>
      </w:r>
      <w:r>
        <w:rPr>
          <w:color w:val="231F20"/>
        </w:rPr>
        <w:t>Estado</w:t>
      </w:r>
      <w:r>
        <w:rPr>
          <w:color w:val="231F20"/>
          <w:spacing w:val="-5"/>
        </w:rPr>
        <w:t> </w:t>
      </w:r>
      <w:r>
        <w:rPr>
          <w:color w:val="231F20"/>
        </w:rPr>
        <w:t>de</w:t>
      </w:r>
      <w:r>
        <w:rPr>
          <w:color w:val="231F20"/>
          <w:spacing w:val="-5"/>
        </w:rPr>
        <w:t> </w:t>
      </w:r>
      <w:r>
        <w:rPr>
          <w:color w:val="231F20"/>
        </w:rPr>
        <w:t>Jalisco. </w:t>
      </w:r>
      <w:r>
        <w:rPr>
          <w:color w:val="231F20"/>
        </w:rPr>
        <w:t>Estados Unidos</w:t>
      </w:r>
      <w:r>
        <w:rPr>
          <w:color w:val="231F20"/>
          <w:spacing w:val="-19"/>
        </w:rPr>
        <w:t> </w:t>
      </w:r>
      <w:r>
        <w:rPr>
          <w:color w:val="231F20"/>
        </w:rPr>
        <w:t>Mexicanos.</w:t>
      </w:r>
      <w:r>
        <w:rPr>
          <w:b w:val="0"/>
        </w:rPr>
      </w:r>
    </w:p>
    <w:p>
      <w:pPr>
        <w:spacing w:line="240" w:lineRule="auto" w:before="9"/>
        <w:rPr>
          <w:rFonts w:ascii="Tahoma" w:hAnsi="Tahoma" w:cs="Tahoma" w:eastAsia="Tahoma" w:hint="default"/>
          <w:b/>
          <w:bCs/>
          <w:sz w:val="20"/>
          <w:szCs w:val="20"/>
        </w:rPr>
      </w:pPr>
    </w:p>
    <w:p>
      <w:pPr>
        <w:spacing w:before="0"/>
        <w:ind w:left="5982" w:right="824" w:firstLine="0"/>
        <w:jc w:val="left"/>
        <w:rPr>
          <w:rFonts w:ascii="Tahoma" w:hAnsi="Tahoma" w:cs="Tahoma" w:eastAsia="Tahoma" w:hint="default"/>
          <w:sz w:val="14"/>
          <w:szCs w:val="14"/>
        </w:rPr>
      </w:pPr>
      <w:r>
        <w:rPr>
          <w:rFonts w:ascii="Tahoma" w:hAnsi="Tahoma"/>
          <w:b/>
          <w:color w:val="231F20"/>
          <w:sz w:val="14"/>
        </w:rPr>
        <w:t>DIGELAG ACU 061/2013 DIRECCIÓN</w:t>
      </w:r>
      <w:r>
        <w:rPr>
          <w:rFonts w:ascii="Tahoma" w:hAnsi="Tahoma"/>
          <w:b/>
          <w:color w:val="231F20"/>
          <w:spacing w:val="-15"/>
          <w:sz w:val="14"/>
        </w:rPr>
        <w:t> </w:t>
      </w:r>
      <w:r>
        <w:rPr>
          <w:rFonts w:ascii="Tahoma" w:hAnsi="Tahoma"/>
          <w:b/>
          <w:color w:val="231F20"/>
          <w:sz w:val="14"/>
        </w:rPr>
        <w:t>GENERAL</w:t>
      </w:r>
      <w:r>
        <w:rPr>
          <w:rFonts w:ascii="Tahoma" w:hAnsi="Tahoma"/>
          <w:sz w:val="14"/>
        </w:rPr>
      </w:r>
    </w:p>
    <w:p>
      <w:pPr>
        <w:spacing w:line="168" w:lineRule="exact" w:before="0"/>
        <w:ind w:left="0" w:right="503" w:firstLine="0"/>
        <w:jc w:val="right"/>
        <w:rPr>
          <w:rFonts w:ascii="Tahoma" w:hAnsi="Tahoma" w:cs="Tahoma" w:eastAsia="Tahoma" w:hint="default"/>
          <w:sz w:val="14"/>
          <w:szCs w:val="14"/>
        </w:rPr>
      </w:pPr>
      <w:r>
        <w:rPr>
          <w:rFonts w:ascii="Tahoma"/>
          <w:b/>
          <w:color w:val="231F20"/>
          <w:sz w:val="14"/>
        </w:rPr>
        <w:t>DE ESTUDIOS</w:t>
      </w:r>
      <w:r>
        <w:rPr>
          <w:rFonts w:ascii="Tahoma"/>
          <w:b/>
          <w:color w:val="231F20"/>
          <w:spacing w:val="-20"/>
          <w:sz w:val="14"/>
        </w:rPr>
        <w:t> </w:t>
      </w:r>
      <w:r>
        <w:rPr>
          <w:rFonts w:ascii="Tahoma"/>
          <w:b/>
          <w:color w:val="231F20"/>
          <w:sz w:val="14"/>
        </w:rPr>
        <w:t>LEGISLATIVOS</w:t>
      </w:r>
      <w:r>
        <w:rPr>
          <w:rFonts w:ascii="Tahoma"/>
          <w:sz w:val="14"/>
        </w:rPr>
      </w:r>
    </w:p>
    <w:p>
      <w:pPr>
        <w:spacing w:line="168" w:lineRule="exact" w:before="0"/>
        <w:ind w:left="0" w:right="107" w:firstLine="0"/>
        <w:jc w:val="right"/>
        <w:rPr>
          <w:rFonts w:ascii="Tahoma" w:hAnsi="Tahoma" w:cs="Tahoma" w:eastAsia="Tahoma" w:hint="default"/>
          <w:sz w:val="14"/>
          <w:szCs w:val="14"/>
        </w:rPr>
      </w:pPr>
      <w:r>
        <w:rPr>
          <w:rFonts w:ascii="Tahoma"/>
          <w:b/>
          <w:color w:val="231F20"/>
          <w:sz w:val="14"/>
        </w:rPr>
        <w:t>Y ACUERDOS</w:t>
      </w:r>
      <w:r>
        <w:rPr>
          <w:rFonts w:ascii="Tahoma"/>
          <w:b/>
          <w:color w:val="231F20"/>
          <w:spacing w:val="39"/>
          <w:sz w:val="14"/>
        </w:rPr>
        <w:t> </w:t>
      </w:r>
      <w:r>
        <w:rPr>
          <w:rFonts w:ascii="Tahoma"/>
          <w:b/>
          <w:color w:val="231F20"/>
          <w:sz w:val="14"/>
        </w:rPr>
        <w:t>GUBERNAMENTALES</w:t>
      </w:r>
      <w:r>
        <w:rPr>
          <w:rFonts w:ascii="Tahoma"/>
          <w:sz w:val="14"/>
        </w:rPr>
      </w:r>
    </w:p>
    <w:p>
      <w:pPr>
        <w:pStyle w:val="Heading2"/>
        <w:spacing w:line="264" w:lineRule="auto" w:before="121"/>
        <w:ind w:right="100"/>
        <w:jc w:val="both"/>
        <w:rPr>
          <w:b w:val="0"/>
          <w:bCs w:val="0"/>
        </w:rPr>
      </w:pPr>
      <w:r>
        <w:rPr>
          <w:color w:val="231F20"/>
        </w:rPr>
        <w:t>ACUERDO DEL CIUDADANO GOBERNADOR CONSTITUCIONAL DEL ESTADO DE JALISCO, MEDIANTE</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EXPIDE</w:t>
      </w:r>
      <w:r>
        <w:rPr>
          <w:color w:val="231F20"/>
          <w:spacing w:val="-6"/>
        </w:rPr>
        <w:t> </w:t>
      </w:r>
      <w:r>
        <w:rPr>
          <w:color w:val="231F20"/>
        </w:rPr>
        <w:t>EL</w:t>
      </w:r>
      <w:r>
        <w:rPr>
          <w:color w:val="231F20"/>
          <w:spacing w:val="-5"/>
        </w:rPr>
        <w:t> </w:t>
      </w:r>
      <w:r>
        <w:rPr>
          <w:color w:val="231F20"/>
        </w:rPr>
        <w:t>PROTOCOLO</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IMPLEMENTACIÓN</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PUNTOS </w:t>
      </w:r>
      <w:r>
        <w:rPr>
          <w:color w:val="231F20"/>
        </w:rPr>
        <w:t>DE CONTROL DE ALCOHOLIMETRÍA Y VIGILANCIA</w:t>
      </w:r>
      <w:r>
        <w:rPr>
          <w:color w:val="231F20"/>
          <w:spacing w:val="-13"/>
        </w:rPr>
        <w:t> </w:t>
      </w:r>
      <w:r>
        <w:rPr>
          <w:color w:val="231F20"/>
        </w:rPr>
        <w:t>ORDINARIA</w:t>
      </w:r>
      <w:r>
        <w:rPr>
          <w:b w:val="0"/>
        </w:rPr>
      </w:r>
    </w:p>
    <w:p>
      <w:pPr>
        <w:spacing w:line="240" w:lineRule="auto" w:before="12"/>
        <w:rPr>
          <w:rFonts w:ascii="Tahoma" w:hAnsi="Tahoma" w:cs="Tahoma" w:eastAsia="Tahoma" w:hint="default"/>
          <w:b/>
          <w:bCs/>
          <w:sz w:val="19"/>
          <w:szCs w:val="19"/>
        </w:rPr>
      </w:pPr>
    </w:p>
    <w:p>
      <w:pPr>
        <w:spacing w:before="0"/>
        <w:ind w:left="102" w:right="0" w:firstLine="0"/>
        <w:jc w:val="both"/>
        <w:rPr>
          <w:rFonts w:ascii="Tahoma" w:hAnsi="Tahoma" w:cs="Tahoma" w:eastAsia="Tahoma" w:hint="default"/>
          <w:sz w:val="18"/>
          <w:szCs w:val="18"/>
        </w:rPr>
      </w:pPr>
      <w:r>
        <w:rPr>
          <w:rFonts w:ascii="Tahoma"/>
          <w:b/>
          <w:color w:val="231F20"/>
          <w:sz w:val="18"/>
        </w:rPr>
        <w:t>GUADALAJARA, JALISCO, A 8 DE NOVIEMBRE DE</w:t>
      </w:r>
      <w:r>
        <w:rPr>
          <w:rFonts w:ascii="Tahoma"/>
          <w:b/>
          <w:color w:val="231F20"/>
          <w:spacing w:val="-21"/>
          <w:sz w:val="18"/>
        </w:rPr>
        <w:t> </w:t>
      </w:r>
      <w:r>
        <w:rPr>
          <w:rFonts w:ascii="Tahoma"/>
          <w:b/>
          <w:color w:val="231F20"/>
          <w:sz w:val="18"/>
        </w:rPr>
        <w:t>2013</w:t>
      </w:r>
      <w:r>
        <w:rPr>
          <w:rFonts w:ascii="Tahoma"/>
          <w:sz w:val="18"/>
        </w:rPr>
      </w:r>
    </w:p>
    <w:p>
      <w:pPr>
        <w:spacing w:line="240" w:lineRule="auto" w:before="9"/>
        <w:rPr>
          <w:rFonts w:ascii="Tahoma" w:hAnsi="Tahoma" w:cs="Tahoma" w:eastAsia="Tahoma" w:hint="default"/>
          <w:b/>
          <w:bCs/>
          <w:sz w:val="21"/>
          <w:szCs w:val="21"/>
        </w:rPr>
      </w:pPr>
    </w:p>
    <w:p>
      <w:pPr>
        <w:pStyle w:val="BodyText"/>
        <w:spacing w:line="264" w:lineRule="auto"/>
        <w:ind w:right="99"/>
        <w:jc w:val="both"/>
      </w:pPr>
      <w:r>
        <w:rPr>
          <w:rFonts w:ascii="Tahoma" w:hAnsi="Tahoma"/>
          <w:b/>
          <w:color w:val="231F20"/>
        </w:rPr>
        <w:t>Jorge Aristóteles Sandoval Díaz</w:t>
      </w:r>
      <w:r>
        <w:rPr>
          <w:color w:val="231F20"/>
        </w:rPr>
        <w:t>, Gobernador Constitucional del Estado de Jalisco, con fundamento en lo dispuesto por los artículos 36, 46 y 50 fracciones VIII y XXVI de la Constitución Política; 1º, 2º, 3º fracción I, 4º, 8º, 11 fracciones III y XII, 12 fracciones I y </w:t>
      </w:r>
      <w:r>
        <w:rPr>
          <w:color w:val="231F20"/>
          <w:spacing w:val="-7"/>
        </w:rPr>
        <w:t>XIV, </w:t>
      </w:r>
      <w:r>
        <w:rPr>
          <w:color w:val="231F20"/>
        </w:rPr>
        <w:t>13 fracción IV y 26 de la Ley Orgánica  </w:t>
      </w:r>
      <w:r>
        <w:rPr>
          <w:color w:val="231F20"/>
        </w:rPr>
        <w:t>del Poder Ejecutivo; y 1º, 2º, 3º y demás aplicables de la Ley de Movilidad y Transporte, todos los ordenamientos invocados del Estado de Jalisco,</w:t>
      </w:r>
      <w:r>
        <w:rPr>
          <w:color w:val="231F20"/>
          <w:spacing w:val="-12"/>
        </w:rPr>
        <w:t> </w:t>
      </w:r>
      <w:r>
        <w:rPr>
          <w:color w:val="231F20"/>
        </w:rPr>
        <w:t>y</w:t>
      </w:r>
      <w:r>
        <w:rPr/>
      </w:r>
    </w:p>
    <w:p>
      <w:pPr>
        <w:spacing w:line="240" w:lineRule="auto" w:before="12"/>
        <w:rPr>
          <w:rFonts w:ascii="Tahoma" w:hAnsi="Tahoma" w:cs="Tahoma" w:eastAsia="Tahoma" w:hint="default"/>
          <w:sz w:val="19"/>
          <w:szCs w:val="19"/>
        </w:rPr>
      </w:pPr>
    </w:p>
    <w:p>
      <w:pPr>
        <w:pStyle w:val="Heading2"/>
        <w:spacing w:line="240" w:lineRule="auto"/>
        <w:ind w:left="890" w:right="891"/>
        <w:jc w:val="center"/>
        <w:rPr>
          <w:b w:val="0"/>
          <w:bCs w:val="0"/>
        </w:rPr>
      </w:pPr>
      <w:r>
        <w:rPr>
          <w:color w:val="231F20"/>
        </w:rPr>
        <w:t>CONSIDERANDO:</w:t>
      </w:r>
      <w:r>
        <w:rPr>
          <w:b w:val="0"/>
        </w:rPr>
      </w:r>
    </w:p>
    <w:p>
      <w:pPr>
        <w:spacing w:line="240" w:lineRule="auto" w:before="9"/>
        <w:rPr>
          <w:rFonts w:ascii="Tahoma" w:hAnsi="Tahoma" w:cs="Tahoma" w:eastAsia="Tahoma" w:hint="default"/>
          <w:b/>
          <w:bCs/>
          <w:sz w:val="21"/>
          <w:szCs w:val="21"/>
        </w:rPr>
      </w:pPr>
    </w:p>
    <w:p>
      <w:pPr>
        <w:pStyle w:val="ListParagraph"/>
        <w:numPr>
          <w:ilvl w:val="0"/>
          <w:numId w:val="1"/>
        </w:numPr>
        <w:tabs>
          <w:tab w:pos="463" w:val="left" w:leader="none"/>
        </w:tabs>
        <w:spacing w:line="264" w:lineRule="auto" w:before="0" w:after="0"/>
        <w:ind w:left="102" w:right="99" w:firstLine="0"/>
        <w:jc w:val="both"/>
        <w:rPr>
          <w:rFonts w:ascii="Tahoma" w:hAnsi="Tahoma" w:cs="Tahoma" w:eastAsia="Tahoma" w:hint="default"/>
          <w:sz w:val="18"/>
          <w:szCs w:val="18"/>
        </w:rPr>
      </w:pPr>
      <w:r>
        <w:rPr>
          <w:rFonts w:ascii="Tahoma" w:hAnsi="Tahoma"/>
          <w:color w:val="231F20"/>
          <w:sz w:val="18"/>
        </w:rPr>
        <w:t>Que</w:t>
      </w:r>
      <w:r>
        <w:rPr>
          <w:rFonts w:ascii="Tahoma" w:hAnsi="Tahoma"/>
          <w:color w:val="231F20"/>
          <w:spacing w:val="-10"/>
          <w:sz w:val="18"/>
        </w:rPr>
        <w:t> </w:t>
      </w:r>
      <w:r>
        <w:rPr>
          <w:rFonts w:ascii="Tahoma" w:hAnsi="Tahoma"/>
          <w:color w:val="231F20"/>
          <w:sz w:val="18"/>
        </w:rPr>
        <w:t>el</w:t>
      </w:r>
      <w:r>
        <w:rPr>
          <w:rFonts w:ascii="Tahoma" w:hAnsi="Tahoma"/>
          <w:color w:val="231F20"/>
          <w:spacing w:val="-10"/>
          <w:sz w:val="18"/>
        </w:rPr>
        <w:t> </w:t>
      </w:r>
      <w:r>
        <w:rPr>
          <w:rFonts w:ascii="Tahoma" w:hAnsi="Tahoma"/>
          <w:color w:val="231F20"/>
          <w:sz w:val="18"/>
        </w:rPr>
        <w:t>artículo</w:t>
      </w:r>
      <w:r>
        <w:rPr>
          <w:rFonts w:ascii="Tahoma" w:hAnsi="Tahoma"/>
          <w:color w:val="231F20"/>
          <w:spacing w:val="-10"/>
          <w:sz w:val="18"/>
        </w:rPr>
        <w:t> </w:t>
      </w:r>
      <w:r>
        <w:rPr>
          <w:rFonts w:ascii="Tahoma" w:hAnsi="Tahoma"/>
          <w:color w:val="231F20"/>
          <w:sz w:val="18"/>
        </w:rPr>
        <w:t>36</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la</w:t>
      </w:r>
      <w:r>
        <w:rPr>
          <w:rFonts w:ascii="Tahoma" w:hAnsi="Tahoma"/>
          <w:color w:val="231F20"/>
          <w:spacing w:val="-10"/>
          <w:sz w:val="18"/>
        </w:rPr>
        <w:t> </w:t>
      </w:r>
      <w:r>
        <w:rPr>
          <w:rFonts w:ascii="Tahoma" w:hAnsi="Tahoma"/>
          <w:color w:val="231F20"/>
          <w:sz w:val="18"/>
        </w:rPr>
        <w:t>Constitución</w:t>
      </w:r>
      <w:r>
        <w:rPr>
          <w:rFonts w:ascii="Tahoma" w:hAnsi="Tahoma"/>
          <w:color w:val="231F20"/>
          <w:spacing w:val="-9"/>
          <w:sz w:val="18"/>
        </w:rPr>
        <w:t> </w:t>
      </w:r>
      <w:r>
        <w:rPr>
          <w:rFonts w:ascii="Tahoma" w:hAnsi="Tahoma"/>
          <w:color w:val="231F20"/>
          <w:sz w:val="18"/>
        </w:rPr>
        <w:t>Política</w:t>
      </w:r>
      <w:r>
        <w:rPr>
          <w:rFonts w:ascii="Tahoma" w:hAnsi="Tahoma"/>
          <w:color w:val="231F20"/>
          <w:spacing w:val="-10"/>
          <w:sz w:val="18"/>
        </w:rPr>
        <w:t> </w:t>
      </w:r>
      <w:r>
        <w:rPr>
          <w:rFonts w:ascii="Tahoma" w:hAnsi="Tahoma"/>
          <w:color w:val="231F20"/>
          <w:sz w:val="18"/>
        </w:rPr>
        <w:t>del</w:t>
      </w:r>
      <w:r>
        <w:rPr>
          <w:rFonts w:ascii="Tahoma" w:hAnsi="Tahoma"/>
          <w:color w:val="231F20"/>
          <w:spacing w:val="-10"/>
          <w:sz w:val="18"/>
        </w:rPr>
        <w:t> </w:t>
      </w:r>
      <w:r>
        <w:rPr>
          <w:rFonts w:ascii="Tahoma" w:hAnsi="Tahoma"/>
          <w:color w:val="231F20"/>
          <w:sz w:val="18"/>
        </w:rPr>
        <w:t>Estado</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Jalisco,</w:t>
      </w:r>
      <w:r>
        <w:rPr>
          <w:rFonts w:ascii="Tahoma" w:hAnsi="Tahoma"/>
          <w:color w:val="231F20"/>
          <w:spacing w:val="-10"/>
          <w:sz w:val="18"/>
        </w:rPr>
        <w:t> </w:t>
      </w:r>
      <w:r>
        <w:rPr>
          <w:rFonts w:ascii="Tahoma" w:hAnsi="Tahoma"/>
          <w:color w:val="231F20"/>
          <w:sz w:val="18"/>
        </w:rPr>
        <w:t>establece</w:t>
      </w:r>
      <w:r>
        <w:rPr>
          <w:rFonts w:ascii="Tahoma" w:hAnsi="Tahoma"/>
          <w:color w:val="231F20"/>
          <w:spacing w:val="-9"/>
          <w:sz w:val="18"/>
        </w:rPr>
        <w:t> </w:t>
      </w:r>
      <w:r>
        <w:rPr>
          <w:rFonts w:ascii="Tahoma" w:hAnsi="Tahoma"/>
          <w:color w:val="231F20"/>
          <w:sz w:val="18"/>
        </w:rPr>
        <w:t>que</w:t>
      </w:r>
      <w:r>
        <w:rPr>
          <w:rFonts w:ascii="Tahoma" w:hAnsi="Tahoma"/>
          <w:color w:val="231F20"/>
          <w:spacing w:val="-10"/>
          <w:sz w:val="18"/>
        </w:rPr>
        <w:t> </w:t>
      </w:r>
      <w:r>
        <w:rPr>
          <w:rFonts w:ascii="Tahoma" w:hAnsi="Tahoma"/>
          <w:color w:val="231F20"/>
          <w:sz w:val="18"/>
        </w:rPr>
        <w:t>el</w:t>
      </w:r>
      <w:r>
        <w:rPr>
          <w:rFonts w:ascii="Tahoma" w:hAnsi="Tahoma"/>
          <w:color w:val="231F20"/>
          <w:spacing w:val="-10"/>
          <w:sz w:val="18"/>
        </w:rPr>
        <w:t> </w:t>
      </w:r>
      <w:r>
        <w:rPr>
          <w:rFonts w:ascii="Tahoma" w:hAnsi="Tahoma"/>
          <w:color w:val="231F20"/>
          <w:sz w:val="18"/>
        </w:rPr>
        <w:t>ejercicio</w:t>
      </w:r>
      <w:r>
        <w:rPr>
          <w:rFonts w:ascii="Tahoma" w:hAnsi="Tahoma"/>
          <w:color w:val="231F20"/>
          <w:spacing w:val="-9"/>
          <w:sz w:val="18"/>
        </w:rPr>
        <w:t> </w:t>
      </w:r>
      <w:r>
        <w:rPr>
          <w:rFonts w:ascii="Tahoma" w:hAnsi="Tahoma"/>
          <w:color w:val="231F20"/>
          <w:sz w:val="18"/>
        </w:rPr>
        <w:t>del</w:t>
      </w:r>
      <w:r>
        <w:rPr>
          <w:rFonts w:ascii="Tahoma" w:hAnsi="Tahoma"/>
          <w:color w:val="231F20"/>
          <w:spacing w:val="-10"/>
          <w:sz w:val="18"/>
        </w:rPr>
        <w:t> </w:t>
      </w:r>
      <w:r>
        <w:rPr>
          <w:rFonts w:ascii="Tahoma" w:hAnsi="Tahoma"/>
          <w:color w:val="231F20"/>
          <w:sz w:val="18"/>
        </w:rPr>
        <w:t>Poder </w:t>
      </w:r>
      <w:r>
        <w:rPr>
          <w:rFonts w:ascii="Tahoma" w:hAnsi="Tahoma"/>
          <w:color w:val="231F20"/>
          <w:sz w:val="18"/>
        </w:rPr>
        <w:t>Ejecutivo es depositado en un ciudadano a quien se le denomina Gobernador del Estado </w:t>
      </w:r>
      <w:r>
        <w:rPr>
          <w:rFonts w:ascii="Tahoma" w:hAnsi="Tahoma"/>
          <w:color w:val="231F20"/>
          <w:spacing w:val="-8"/>
          <w:sz w:val="18"/>
        </w:rPr>
        <w:t>y, </w:t>
      </w:r>
      <w:r>
        <w:rPr>
          <w:rFonts w:ascii="Tahoma" w:hAnsi="Tahoma"/>
          <w:color w:val="231F20"/>
          <w:sz w:val="18"/>
        </w:rPr>
        <w:t>asimismo, en </w:t>
      </w:r>
      <w:r>
        <w:rPr>
          <w:rFonts w:ascii="Tahoma" w:hAnsi="Tahoma"/>
          <w:color w:val="231F20"/>
          <w:sz w:val="18"/>
        </w:rPr>
        <w:t>su</w:t>
      </w:r>
      <w:r>
        <w:rPr>
          <w:rFonts w:ascii="Tahoma" w:hAnsi="Tahoma"/>
          <w:color w:val="231F20"/>
          <w:spacing w:val="-10"/>
          <w:sz w:val="18"/>
        </w:rPr>
        <w:t> </w:t>
      </w:r>
      <w:r>
        <w:rPr>
          <w:rFonts w:ascii="Tahoma" w:hAnsi="Tahoma"/>
          <w:color w:val="231F20"/>
          <w:sz w:val="18"/>
        </w:rPr>
        <w:t>artículo</w:t>
      </w:r>
      <w:r>
        <w:rPr>
          <w:rFonts w:ascii="Tahoma" w:hAnsi="Tahoma"/>
          <w:color w:val="231F20"/>
          <w:spacing w:val="-11"/>
          <w:sz w:val="18"/>
        </w:rPr>
        <w:t> </w:t>
      </w:r>
      <w:r>
        <w:rPr>
          <w:rFonts w:ascii="Tahoma" w:hAnsi="Tahoma"/>
          <w:color w:val="231F20"/>
          <w:sz w:val="18"/>
        </w:rPr>
        <w:t>50</w:t>
      </w:r>
      <w:r>
        <w:rPr>
          <w:rFonts w:ascii="Tahoma" w:hAnsi="Tahoma"/>
          <w:color w:val="231F20"/>
          <w:spacing w:val="-10"/>
          <w:sz w:val="18"/>
        </w:rPr>
        <w:t> </w:t>
      </w:r>
      <w:r>
        <w:rPr>
          <w:rFonts w:ascii="Tahoma" w:hAnsi="Tahoma"/>
          <w:color w:val="231F20"/>
          <w:sz w:val="18"/>
        </w:rPr>
        <w:t>fracción</w:t>
      </w:r>
      <w:r>
        <w:rPr>
          <w:rFonts w:ascii="Tahoma" w:hAnsi="Tahoma"/>
          <w:color w:val="231F20"/>
          <w:spacing w:val="-10"/>
          <w:sz w:val="18"/>
        </w:rPr>
        <w:t> </w:t>
      </w:r>
      <w:r>
        <w:rPr>
          <w:rFonts w:ascii="Tahoma" w:hAnsi="Tahoma"/>
          <w:color w:val="231F20"/>
          <w:sz w:val="18"/>
        </w:rPr>
        <w:t>VIII</w:t>
      </w:r>
      <w:r>
        <w:rPr>
          <w:rFonts w:ascii="Tahoma" w:hAnsi="Tahoma"/>
          <w:color w:val="231F20"/>
          <w:spacing w:val="-11"/>
          <w:sz w:val="18"/>
        </w:rPr>
        <w:t> </w:t>
      </w:r>
      <w:r>
        <w:rPr>
          <w:rFonts w:ascii="Tahoma" w:hAnsi="Tahoma"/>
          <w:color w:val="231F20"/>
          <w:sz w:val="18"/>
        </w:rPr>
        <w:t>determina,</w:t>
      </w:r>
      <w:r>
        <w:rPr>
          <w:rFonts w:ascii="Tahoma" w:hAnsi="Tahoma"/>
          <w:color w:val="231F20"/>
          <w:spacing w:val="-11"/>
          <w:sz w:val="18"/>
        </w:rPr>
        <w:t> </w:t>
      </w:r>
      <w:r>
        <w:rPr>
          <w:rFonts w:ascii="Tahoma" w:hAnsi="Tahoma"/>
          <w:color w:val="231F20"/>
          <w:sz w:val="18"/>
        </w:rPr>
        <w:t>entre</w:t>
      </w:r>
      <w:r>
        <w:rPr>
          <w:rFonts w:ascii="Tahoma" w:hAnsi="Tahoma"/>
          <w:color w:val="231F20"/>
          <w:spacing w:val="-10"/>
          <w:sz w:val="18"/>
        </w:rPr>
        <w:t> </w:t>
      </w:r>
      <w:r>
        <w:rPr>
          <w:rFonts w:ascii="Tahoma" w:hAnsi="Tahoma"/>
          <w:color w:val="231F20"/>
          <w:sz w:val="18"/>
        </w:rPr>
        <w:t>otras</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sus</w:t>
      </w:r>
      <w:r>
        <w:rPr>
          <w:rFonts w:ascii="Tahoma" w:hAnsi="Tahoma"/>
          <w:color w:val="231F20"/>
          <w:spacing w:val="-10"/>
          <w:sz w:val="18"/>
        </w:rPr>
        <w:t> </w:t>
      </w:r>
      <w:r>
        <w:rPr>
          <w:rFonts w:ascii="Tahoma" w:hAnsi="Tahoma"/>
          <w:color w:val="231F20"/>
          <w:sz w:val="18"/>
        </w:rPr>
        <w:t>facultades,</w:t>
      </w:r>
      <w:r>
        <w:rPr>
          <w:rFonts w:ascii="Tahoma" w:hAnsi="Tahoma"/>
          <w:color w:val="231F20"/>
          <w:spacing w:val="-9"/>
          <w:sz w:val="18"/>
        </w:rPr>
        <w:t> </w:t>
      </w:r>
      <w:r>
        <w:rPr>
          <w:rFonts w:ascii="Tahoma" w:hAnsi="Tahoma"/>
          <w:color w:val="231F20"/>
          <w:sz w:val="18"/>
        </w:rPr>
        <w:t>que</w:t>
      </w:r>
      <w:r>
        <w:rPr>
          <w:rFonts w:ascii="Tahoma" w:hAnsi="Tahoma"/>
          <w:color w:val="231F20"/>
          <w:spacing w:val="-11"/>
          <w:sz w:val="18"/>
        </w:rPr>
        <w:t> </w:t>
      </w:r>
      <w:r>
        <w:rPr>
          <w:rFonts w:ascii="Tahoma" w:hAnsi="Tahoma"/>
          <w:color w:val="231F20"/>
          <w:sz w:val="18"/>
        </w:rPr>
        <w:t>le</w:t>
      </w:r>
      <w:r>
        <w:rPr>
          <w:rFonts w:ascii="Tahoma" w:hAnsi="Tahoma"/>
          <w:color w:val="231F20"/>
          <w:spacing w:val="-11"/>
          <w:sz w:val="18"/>
        </w:rPr>
        <w:t> </w:t>
      </w:r>
      <w:r>
        <w:rPr>
          <w:rFonts w:ascii="Tahoma" w:hAnsi="Tahoma"/>
          <w:color w:val="231F20"/>
          <w:sz w:val="18"/>
        </w:rPr>
        <w:t>corresponde</w:t>
      </w:r>
      <w:r>
        <w:rPr>
          <w:rFonts w:ascii="Tahoma" w:hAnsi="Tahoma"/>
          <w:color w:val="231F20"/>
          <w:spacing w:val="-10"/>
          <w:sz w:val="18"/>
        </w:rPr>
        <w:t> </w:t>
      </w:r>
      <w:r>
        <w:rPr>
          <w:rFonts w:ascii="Tahoma" w:hAnsi="Tahoma"/>
          <w:color w:val="231F20"/>
          <w:sz w:val="18"/>
        </w:rPr>
        <w:t>a</w:t>
      </w:r>
      <w:r>
        <w:rPr>
          <w:rFonts w:ascii="Tahoma" w:hAnsi="Tahoma"/>
          <w:color w:val="231F20"/>
          <w:spacing w:val="-10"/>
          <w:sz w:val="18"/>
        </w:rPr>
        <w:t> </w:t>
      </w:r>
      <w:r>
        <w:rPr>
          <w:rFonts w:ascii="Tahoma" w:hAnsi="Tahoma"/>
          <w:color w:val="231F20"/>
          <w:sz w:val="18"/>
        </w:rPr>
        <w:t>éste</w:t>
      </w:r>
      <w:r>
        <w:rPr>
          <w:rFonts w:ascii="Tahoma" w:hAnsi="Tahoma"/>
          <w:color w:val="231F20"/>
          <w:spacing w:val="-10"/>
          <w:sz w:val="18"/>
        </w:rPr>
        <w:t> </w:t>
      </w:r>
      <w:r>
        <w:rPr>
          <w:rFonts w:ascii="Tahoma" w:hAnsi="Tahoma"/>
          <w:color w:val="231F20"/>
          <w:sz w:val="18"/>
        </w:rPr>
        <w:t>expedir</w:t>
      </w:r>
      <w:r>
        <w:rPr>
          <w:rFonts w:ascii="Tahoma" w:hAnsi="Tahoma"/>
          <w:color w:val="231F20"/>
          <w:spacing w:val="-10"/>
          <w:sz w:val="18"/>
        </w:rPr>
        <w:t> </w:t>
      </w:r>
      <w:r>
        <w:rPr>
          <w:rFonts w:ascii="Tahoma" w:hAnsi="Tahoma"/>
          <w:color w:val="231F20"/>
          <w:sz w:val="18"/>
        </w:rPr>
        <w:t>los </w:t>
      </w:r>
      <w:r>
        <w:rPr>
          <w:rFonts w:ascii="Tahoma" w:hAnsi="Tahoma"/>
          <w:color w:val="231F20"/>
          <w:sz w:val="18"/>
        </w:rPr>
      </w:r>
      <w:r>
        <w:rPr>
          <w:rFonts w:ascii="Tahoma" w:hAnsi="Tahoma"/>
          <w:color w:val="231F20"/>
          <w:sz w:val="18"/>
        </w:rPr>
        <w:t>reglamentos</w:t>
      </w:r>
      <w:r>
        <w:rPr>
          <w:rFonts w:ascii="Tahoma" w:hAnsi="Tahoma"/>
          <w:color w:val="231F20"/>
          <w:spacing w:val="-5"/>
          <w:sz w:val="18"/>
        </w:rPr>
        <w:t> </w:t>
      </w:r>
      <w:r>
        <w:rPr>
          <w:rFonts w:ascii="Tahoma" w:hAnsi="Tahoma"/>
          <w:color w:val="231F20"/>
          <w:sz w:val="18"/>
        </w:rPr>
        <w:t>que</w:t>
      </w:r>
      <w:r>
        <w:rPr>
          <w:rFonts w:ascii="Tahoma" w:hAnsi="Tahoma"/>
          <w:color w:val="231F20"/>
          <w:spacing w:val="-5"/>
          <w:sz w:val="18"/>
        </w:rPr>
        <w:t> </w:t>
      </w:r>
      <w:r>
        <w:rPr>
          <w:rFonts w:ascii="Tahoma" w:hAnsi="Tahoma"/>
          <w:color w:val="231F20"/>
          <w:sz w:val="18"/>
        </w:rPr>
        <w:t>resulten</w:t>
      </w:r>
      <w:r>
        <w:rPr>
          <w:rFonts w:ascii="Tahoma" w:hAnsi="Tahoma"/>
          <w:color w:val="231F20"/>
          <w:spacing w:val="-5"/>
          <w:sz w:val="18"/>
        </w:rPr>
        <w:t> </w:t>
      </w:r>
      <w:r>
        <w:rPr>
          <w:rFonts w:ascii="Tahoma" w:hAnsi="Tahoma"/>
          <w:color w:val="231F20"/>
          <w:sz w:val="18"/>
        </w:rPr>
        <w:t>necesarios</w:t>
      </w:r>
      <w:r>
        <w:rPr>
          <w:rFonts w:ascii="Tahoma" w:hAnsi="Tahoma"/>
          <w:color w:val="231F20"/>
          <w:spacing w:val="-5"/>
          <w:sz w:val="18"/>
        </w:rPr>
        <w:t> </w:t>
      </w:r>
      <w:r>
        <w:rPr>
          <w:rFonts w:ascii="Tahoma" w:hAnsi="Tahoma"/>
          <w:color w:val="231F20"/>
          <w:sz w:val="18"/>
        </w:rPr>
        <w:t>a</w:t>
      </w:r>
      <w:r>
        <w:rPr>
          <w:rFonts w:ascii="Tahoma" w:hAnsi="Tahoma"/>
          <w:color w:val="231F20"/>
          <w:spacing w:val="-5"/>
          <w:sz w:val="18"/>
        </w:rPr>
        <w:t> </w:t>
      </w:r>
      <w:r>
        <w:rPr>
          <w:rFonts w:ascii="Tahoma" w:hAnsi="Tahoma"/>
          <w:color w:val="231F20"/>
          <w:sz w:val="18"/>
        </w:rPr>
        <w:t>fin</w:t>
      </w:r>
      <w:r>
        <w:rPr>
          <w:rFonts w:ascii="Tahoma" w:hAnsi="Tahoma"/>
          <w:color w:val="231F20"/>
          <w:spacing w:val="-5"/>
          <w:sz w:val="18"/>
        </w:rPr>
        <w:t> </w:t>
      </w:r>
      <w:r>
        <w:rPr>
          <w:rFonts w:ascii="Tahoma" w:hAnsi="Tahoma"/>
          <w:color w:val="231F20"/>
          <w:sz w:val="18"/>
        </w:rPr>
        <w:t>de</w:t>
      </w:r>
      <w:r>
        <w:rPr>
          <w:rFonts w:ascii="Tahoma" w:hAnsi="Tahoma"/>
          <w:color w:val="231F20"/>
          <w:spacing w:val="-5"/>
          <w:sz w:val="18"/>
        </w:rPr>
        <w:t> </w:t>
      </w:r>
      <w:r>
        <w:rPr>
          <w:rFonts w:ascii="Tahoma" w:hAnsi="Tahoma"/>
          <w:color w:val="231F20"/>
          <w:sz w:val="18"/>
        </w:rPr>
        <w:t>proveer</w:t>
      </w:r>
      <w:r>
        <w:rPr>
          <w:rFonts w:ascii="Tahoma" w:hAnsi="Tahoma"/>
          <w:color w:val="231F20"/>
          <w:spacing w:val="-5"/>
          <w:sz w:val="18"/>
        </w:rPr>
        <w:t> </w:t>
      </w:r>
      <w:r>
        <w:rPr>
          <w:rFonts w:ascii="Tahoma" w:hAnsi="Tahoma"/>
          <w:color w:val="231F20"/>
          <w:sz w:val="18"/>
        </w:rPr>
        <w:t>en</w:t>
      </w:r>
      <w:r>
        <w:rPr>
          <w:rFonts w:ascii="Tahoma" w:hAnsi="Tahoma"/>
          <w:color w:val="231F20"/>
          <w:spacing w:val="-5"/>
          <w:sz w:val="18"/>
        </w:rPr>
        <w:t> </w:t>
      </w:r>
      <w:r>
        <w:rPr>
          <w:rFonts w:ascii="Tahoma" w:hAnsi="Tahoma"/>
          <w:color w:val="231F20"/>
          <w:sz w:val="18"/>
        </w:rPr>
        <w:t>la</w:t>
      </w:r>
      <w:r>
        <w:rPr>
          <w:rFonts w:ascii="Tahoma" w:hAnsi="Tahoma"/>
          <w:color w:val="231F20"/>
          <w:spacing w:val="-5"/>
          <w:sz w:val="18"/>
        </w:rPr>
        <w:t> </w:t>
      </w:r>
      <w:r>
        <w:rPr>
          <w:rFonts w:ascii="Tahoma" w:hAnsi="Tahoma"/>
          <w:color w:val="231F20"/>
          <w:sz w:val="18"/>
        </w:rPr>
        <w:t>esfera</w:t>
      </w:r>
      <w:r>
        <w:rPr>
          <w:rFonts w:ascii="Tahoma" w:hAnsi="Tahoma"/>
          <w:color w:val="231F20"/>
          <w:spacing w:val="-5"/>
          <w:sz w:val="18"/>
        </w:rPr>
        <w:t> </w:t>
      </w:r>
      <w:r>
        <w:rPr>
          <w:rFonts w:ascii="Tahoma" w:hAnsi="Tahoma"/>
          <w:color w:val="231F20"/>
          <w:sz w:val="18"/>
        </w:rPr>
        <w:t>administrativa</w:t>
      </w:r>
      <w:r>
        <w:rPr>
          <w:rFonts w:ascii="Tahoma" w:hAnsi="Tahoma"/>
          <w:color w:val="231F20"/>
          <w:spacing w:val="-5"/>
          <w:sz w:val="18"/>
        </w:rPr>
        <w:t> </w:t>
      </w:r>
      <w:r>
        <w:rPr>
          <w:rFonts w:ascii="Tahoma" w:hAnsi="Tahoma"/>
          <w:color w:val="231F20"/>
          <w:sz w:val="18"/>
        </w:rPr>
        <w:t>la</w:t>
      </w:r>
      <w:r>
        <w:rPr>
          <w:rFonts w:ascii="Tahoma" w:hAnsi="Tahoma"/>
          <w:color w:val="231F20"/>
          <w:spacing w:val="-5"/>
          <w:sz w:val="18"/>
        </w:rPr>
        <w:t> </w:t>
      </w:r>
      <w:r>
        <w:rPr>
          <w:rFonts w:ascii="Tahoma" w:hAnsi="Tahoma"/>
          <w:color w:val="231F20"/>
          <w:sz w:val="18"/>
        </w:rPr>
        <w:t>exacta</w:t>
      </w:r>
      <w:r>
        <w:rPr>
          <w:rFonts w:ascii="Tahoma" w:hAnsi="Tahoma"/>
          <w:color w:val="231F20"/>
          <w:spacing w:val="-5"/>
          <w:sz w:val="18"/>
        </w:rPr>
        <w:t> </w:t>
      </w:r>
      <w:r>
        <w:rPr>
          <w:rFonts w:ascii="Tahoma" w:hAnsi="Tahoma"/>
          <w:color w:val="231F20"/>
          <w:sz w:val="18"/>
        </w:rPr>
        <w:t>observancia</w:t>
      </w:r>
      <w:r>
        <w:rPr>
          <w:rFonts w:ascii="Tahoma" w:hAnsi="Tahoma"/>
          <w:color w:val="231F20"/>
          <w:spacing w:val="-5"/>
          <w:sz w:val="18"/>
        </w:rPr>
        <w:t> </w:t>
      </w:r>
      <w:r>
        <w:rPr>
          <w:rFonts w:ascii="Tahoma" w:hAnsi="Tahoma"/>
          <w:color w:val="231F20"/>
          <w:sz w:val="18"/>
        </w:rPr>
        <w:t>de </w:t>
      </w:r>
      <w:r>
        <w:rPr>
          <w:rFonts w:ascii="Tahoma" w:hAnsi="Tahoma"/>
          <w:color w:val="231F20"/>
          <w:sz w:val="18"/>
        </w:rPr>
      </w:r>
      <w:r>
        <w:rPr>
          <w:rFonts w:ascii="Tahoma" w:hAnsi="Tahoma"/>
          <w:color w:val="231F20"/>
          <w:sz w:val="18"/>
        </w:rPr>
        <w:t>las leyes y el buen despacho de la administración</w:t>
      </w:r>
      <w:r>
        <w:rPr>
          <w:rFonts w:ascii="Tahoma" w:hAnsi="Tahoma"/>
          <w:color w:val="231F20"/>
          <w:spacing w:val="-13"/>
          <w:sz w:val="18"/>
        </w:rPr>
        <w:t> </w:t>
      </w:r>
      <w:r>
        <w:rPr>
          <w:rFonts w:ascii="Tahoma" w:hAnsi="Tahoma"/>
          <w:color w:val="231F20"/>
          <w:sz w:val="18"/>
        </w:rPr>
        <w:t>pública.</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1"/>
        </w:numPr>
        <w:tabs>
          <w:tab w:pos="463" w:val="left" w:leader="none"/>
        </w:tabs>
        <w:spacing w:line="264" w:lineRule="auto" w:before="0" w:after="0"/>
        <w:ind w:left="102" w:right="99" w:firstLine="0"/>
        <w:jc w:val="both"/>
        <w:rPr>
          <w:rFonts w:ascii="Tahoma" w:hAnsi="Tahoma" w:cs="Tahoma" w:eastAsia="Tahoma" w:hint="default"/>
          <w:sz w:val="18"/>
          <w:szCs w:val="18"/>
        </w:rPr>
      </w:pPr>
      <w:r>
        <w:rPr>
          <w:rFonts w:ascii="Tahoma" w:hAnsi="Tahoma"/>
          <w:color w:val="231F20"/>
          <w:sz w:val="18"/>
        </w:rPr>
        <w:t>Que la Ley Orgánica del Poder Ejecutivo del Estado de Jalisco prescribe en sus artículos 1º y 4º   que dicho ordenamiento tiene por objeto regular el ejercicio de las facultades y atribuciones para el cumplimiento de las obligaciones que competen al Poder Ejecutivo; establece las bases para la organización,</w:t>
      </w:r>
      <w:r>
        <w:rPr>
          <w:rFonts w:ascii="Tahoma" w:hAnsi="Tahoma"/>
          <w:color w:val="231F20"/>
          <w:spacing w:val="-7"/>
          <w:sz w:val="18"/>
        </w:rPr>
        <w:t> </w:t>
      </w:r>
      <w:r>
        <w:rPr>
          <w:rFonts w:ascii="Tahoma" w:hAnsi="Tahoma"/>
          <w:color w:val="231F20"/>
          <w:sz w:val="18"/>
        </w:rPr>
        <w:t>funcionamiento</w:t>
      </w:r>
      <w:r>
        <w:rPr>
          <w:rFonts w:ascii="Tahoma" w:hAnsi="Tahoma"/>
          <w:color w:val="231F20"/>
          <w:spacing w:val="-8"/>
          <w:sz w:val="18"/>
        </w:rPr>
        <w:t> </w:t>
      </w:r>
      <w:r>
        <w:rPr>
          <w:rFonts w:ascii="Tahoma" w:hAnsi="Tahoma"/>
          <w:color w:val="231F20"/>
          <w:sz w:val="18"/>
        </w:rPr>
        <w:t>y</w:t>
      </w:r>
      <w:r>
        <w:rPr>
          <w:rFonts w:ascii="Tahoma" w:hAnsi="Tahoma"/>
          <w:color w:val="231F20"/>
          <w:spacing w:val="-6"/>
          <w:sz w:val="18"/>
        </w:rPr>
        <w:t> </w:t>
      </w:r>
      <w:r>
        <w:rPr>
          <w:rFonts w:ascii="Tahoma" w:hAnsi="Tahoma"/>
          <w:color w:val="231F20"/>
          <w:sz w:val="18"/>
        </w:rPr>
        <w:t>control</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la</w:t>
      </w:r>
      <w:r>
        <w:rPr>
          <w:rFonts w:ascii="Tahoma" w:hAnsi="Tahoma"/>
          <w:color w:val="231F20"/>
          <w:spacing w:val="-7"/>
          <w:sz w:val="18"/>
        </w:rPr>
        <w:t> </w:t>
      </w:r>
      <w:r>
        <w:rPr>
          <w:rFonts w:ascii="Tahoma" w:hAnsi="Tahoma"/>
          <w:color w:val="231F20"/>
          <w:sz w:val="18"/>
        </w:rPr>
        <w:t>Administración</w:t>
      </w:r>
      <w:r>
        <w:rPr>
          <w:rFonts w:ascii="Tahoma" w:hAnsi="Tahoma"/>
          <w:color w:val="231F20"/>
          <w:spacing w:val="-7"/>
          <w:sz w:val="18"/>
        </w:rPr>
        <w:t> </w:t>
      </w:r>
      <w:r>
        <w:rPr>
          <w:rFonts w:ascii="Tahoma" w:hAnsi="Tahoma"/>
          <w:color w:val="231F20"/>
          <w:sz w:val="18"/>
        </w:rPr>
        <w:t>Pública</w:t>
      </w:r>
      <w:r>
        <w:rPr>
          <w:rFonts w:ascii="Tahoma" w:hAnsi="Tahoma"/>
          <w:color w:val="231F20"/>
          <w:spacing w:val="-6"/>
          <w:sz w:val="18"/>
        </w:rPr>
        <w:t> </w:t>
      </w:r>
      <w:r>
        <w:rPr>
          <w:rFonts w:ascii="Tahoma" w:hAnsi="Tahoma"/>
          <w:color w:val="231F20"/>
          <w:sz w:val="18"/>
        </w:rPr>
        <w:t>del</w:t>
      </w:r>
      <w:r>
        <w:rPr>
          <w:rFonts w:ascii="Tahoma" w:hAnsi="Tahoma"/>
          <w:color w:val="231F20"/>
          <w:spacing w:val="-7"/>
          <w:sz w:val="18"/>
        </w:rPr>
        <w:t> </w:t>
      </w:r>
      <w:r>
        <w:rPr>
          <w:rFonts w:ascii="Tahoma" w:hAnsi="Tahoma"/>
          <w:color w:val="231F20"/>
          <w:sz w:val="18"/>
        </w:rPr>
        <w:t>Estado</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Jalisco,</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conformidad </w:t>
      </w:r>
      <w:r>
        <w:rPr>
          <w:rFonts w:ascii="Tahoma" w:hAnsi="Tahoma"/>
          <w:color w:val="231F20"/>
          <w:sz w:val="18"/>
        </w:rPr>
        <w:t>con</w:t>
      </w:r>
      <w:r>
        <w:rPr>
          <w:rFonts w:ascii="Tahoma" w:hAnsi="Tahoma"/>
          <w:color w:val="231F20"/>
          <w:spacing w:val="-4"/>
          <w:sz w:val="18"/>
        </w:rPr>
        <w:t> </w:t>
      </w:r>
      <w:r>
        <w:rPr>
          <w:rFonts w:ascii="Tahoma" w:hAnsi="Tahoma"/>
          <w:color w:val="231F20"/>
          <w:sz w:val="18"/>
        </w:rPr>
        <w:t>lo</w:t>
      </w:r>
      <w:r>
        <w:rPr>
          <w:rFonts w:ascii="Tahoma" w:hAnsi="Tahoma"/>
          <w:color w:val="231F20"/>
          <w:spacing w:val="-4"/>
          <w:sz w:val="18"/>
        </w:rPr>
        <w:t> </w:t>
      </w:r>
      <w:r>
        <w:rPr>
          <w:rFonts w:ascii="Tahoma" w:hAnsi="Tahoma"/>
          <w:color w:val="231F20"/>
          <w:sz w:val="18"/>
        </w:rPr>
        <w:t>dispuesto</w:t>
      </w:r>
      <w:r>
        <w:rPr>
          <w:rFonts w:ascii="Tahoma" w:hAnsi="Tahoma"/>
          <w:color w:val="231F20"/>
          <w:spacing w:val="-4"/>
          <w:sz w:val="18"/>
        </w:rPr>
        <w:t> </w:t>
      </w:r>
      <w:r>
        <w:rPr>
          <w:rFonts w:ascii="Tahoma" w:hAnsi="Tahoma"/>
          <w:color w:val="231F20"/>
          <w:sz w:val="18"/>
        </w:rPr>
        <w:t>por</w:t>
      </w:r>
      <w:r>
        <w:rPr>
          <w:rFonts w:ascii="Tahoma" w:hAnsi="Tahoma"/>
          <w:color w:val="231F20"/>
          <w:spacing w:val="-4"/>
          <w:sz w:val="18"/>
        </w:rPr>
        <w:t> </w:t>
      </w:r>
      <w:r>
        <w:rPr>
          <w:rFonts w:ascii="Tahoma" w:hAnsi="Tahoma"/>
          <w:color w:val="231F20"/>
          <w:sz w:val="18"/>
        </w:rPr>
        <w:t>la</w:t>
      </w:r>
      <w:r>
        <w:rPr>
          <w:rFonts w:ascii="Tahoma" w:hAnsi="Tahoma"/>
          <w:color w:val="231F20"/>
          <w:spacing w:val="-4"/>
          <w:sz w:val="18"/>
        </w:rPr>
        <w:t> </w:t>
      </w:r>
      <w:r>
        <w:rPr>
          <w:rFonts w:ascii="Tahoma" w:hAnsi="Tahoma"/>
          <w:color w:val="231F20"/>
          <w:sz w:val="18"/>
        </w:rPr>
        <w:t>Constitución</w:t>
      </w:r>
      <w:r>
        <w:rPr>
          <w:rFonts w:ascii="Tahoma" w:hAnsi="Tahoma"/>
          <w:color w:val="231F20"/>
          <w:spacing w:val="-4"/>
          <w:sz w:val="18"/>
        </w:rPr>
        <w:t> </w:t>
      </w:r>
      <w:r>
        <w:rPr>
          <w:rFonts w:ascii="Tahoma" w:hAnsi="Tahoma"/>
          <w:color w:val="231F20"/>
          <w:sz w:val="18"/>
        </w:rPr>
        <w:t>Política</w:t>
      </w:r>
      <w:r>
        <w:rPr>
          <w:rFonts w:ascii="Tahoma" w:hAnsi="Tahoma"/>
          <w:color w:val="231F20"/>
          <w:spacing w:val="-4"/>
          <w:sz w:val="18"/>
        </w:rPr>
        <w:t> </w:t>
      </w:r>
      <w:r>
        <w:rPr>
          <w:rFonts w:ascii="Tahoma" w:hAnsi="Tahoma"/>
          <w:color w:val="231F20"/>
          <w:sz w:val="18"/>
        </w:rPr>
        <w:t>de</w:t>
      </w:r>
      <w:r>
        <w:rPr>
          <w:rFonts w:ascii="Tahoma" w:hAnsi="Tahoma"/>
          <w:color w:val="231F20"/>
          <w:spacing w:val="-4"/>
          <w:sz w:val="18"/>
        </w:rPr>
        <w:t> </w:t>
      </w:r>
      <w:r>
        <w:rPr>
          <w:rFonts w:ascii="Tahoma" w:hAnsi="Tahoma"/>
          <w:color w:val="231F20"/>
          <w:sz w:val="18"/>
        </w:rPr>
        <w:t>los</w:t>
      </w:r>
      <w:r>
        <w:rPr>
          <w:rFonts w:ascii="Tahoma" w:hAnsi="Tahoma"/>
          <w:color w:val="231F20"/>
          <w:spacing w:val="-5"/>
          <w:sz w:val="18"/>
        </w:rPr>
        <w:t> </w:t>
      </w:r>
      <w:r>
        <w:rPr>
          <w:rFonts w:ascii="Tahoma" w:hAnsi="Tahoma"/>
          <w:color w:val="231F20"/>
          <w:sz w:val="18"/>
        </w:rPr>
        <w:t>Estados</w:t>
      </w:r>
      <w:r>
        <w:rPr>
          <w:rFonts w:ascii="Tahoma" w:hAnsi="Tahoma"/>
          <w:color w:val="231F20"/>
          <w:spacing w:val="-4"/>
          <w:sz w:val="18"/>
        </w:rPr>
        <w:t> </w:t>
      </w:r>
      <w:r>
        <w:rPr>
          <w:rFonts w:ascii="Tahoma" w:hAnsi="Tahoma"/>
          <w:color w:val="231F20"/>
          <w:sz w:val="18"/>
        </w:rPr>
        <w:t>Unidos</w:t>
      </w:r>
      <w:r>
        <w:rPr>
          <w:rFonts w:ascii="Tahoma" w:hAnsi="Tahoma"/>
          <w:color w:val="231F20"/>
          <w:spacing w:val="-4"/>
          <w:sz w:val="18"/>
        </w:rPr>
        <w:t> </w:t>
      </w:r>
      <w:r>
        <w:rPr>
          <w:rFonts w:ascii="Tahoma" w:hAnsi="Tahoma"/>
          <w:color w:val="231F20"/>
          <w:sz w:val="18"/>
        </w:rPr>
        <w:t>Mexicanos,</w:t>
      </w:r>
      <w:r>
        <w:rPr>
          <w:rFonts w:ascii="Tahoma" w:hAnsi="Tahoma"/>
          <w:color w:val="231F20"/>
          <w:spacing w:val="-6"/>
          <w:sz w:val="18"/>
        </w:rPr>
        <w:t> </w:t>
      </w:r>
      <w:r>
        <w:rPr>
          <w:rFonts w:ascii="Tahoma" w:hAnsi="Tahoma"/>
          <w:color w:val="231F20"/>
          <w:sz w:val="18"/>
        </w:rPr>
        <w:t>la</w:t>
      </w:r>
      <w:r>
        <w:rPr>
          <w:rFonts w:ascii="Tahoma" w:hAnsi="Tahoma"/>
          <w:color w:val="231F20"/>
          <w:spacing w:val="-4"/>
          <w:sz w:val="18"/>
        </w:rPr>
        <w:t> </w:t>
      </w:r>
      <w:r>
        <w:rPr>
          <w:rFonts w:ascii="Tahoma" w:hAnsi="Tahoma"/>
          <w:color w:val="231F20"/>
          <w:sz w:val="18"/>
        </w:rPr>
        <w:t>Constitución</w:t>
      </w:r>
      <w:r>
        <w:rPr>
          <w:rFonts w:ascii="Tahoma" w:hAnsi="Tahoma"/>
          <w:color w:val="231F20"/>
          <w:spacing w:val="-3"/>
          <w:sz w:val="18"/>
        </w:rPr>
        <w:t> </w:t>
      </w:r>
      <w:r>
        <w:rPr>
          <w:rFonts w:ascii="Tahoma" w:hAnsi="Tahoma"/>
          <w:color w:val="231F20"/>
          <w:sz w:val="18"/>
        </w:rPr>
        <w:t>Local,</w:t>
      </w:r>
      <w:r>
        <w:rPr>
          <w:rFonts w:ascii="Tahoma" w:hAnsi="Tahoma"/>
          <w:color w:val="231F20"/>
          <w:spacing w:val="-5"/>
          <w:sz w:val="18"/>
        </w:rPr>
        <w:t> </w:t>
      </w:r>
      <w:r>
        <w:rPr>
          <w:rFonts w:ascii="Tahoma" w:hAnsi="Tahoma"/>
          <w:color w:val="231F20"/>
          <w:sz w:val="18"/>
        </w:rPr>
        <w:t>dicha </w:t>
      </w:r>
      <w:r>
        <w:rPr>
          <w:rFonts w:ascii="Tahoma" w:hAnsi="Tahoma"/>
          <w:color w:val="231F20"/>
          <w:sz w:val="18"/>
        </w:rPr>
        <w:t>Ley Orgánica y las demás disposiciones jurídicas vigentes en el Estado; así como que el Gobernador del Estado tiene entre sus atribuciones el ejercicio directo de las facultades constitucionales y legales que dichos ordenamientos le</w:t>
      </w:r>
      <w:r>
        <w:rPr>
          <w:rFonts w:ascii="Tahoma" w:hAnsi="Tahoma"/>
          <w:color w:val="231F20"/>
          <w:spacing w:val="-10"/>
          <w:sz w:val="18"/>
        </w:rPr>
        <w:t> </w:t>
      </w:r>
      <w:r>
        <w:rPr>
          <w:rFonts w:ascii="Tahoma" w:hAnsi="Tahoma"/>
          <w:color w:val="231F20"/>
          <w:sz w:val="18"/>
        </w:rPr>
        <w:t>atribuyen.</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1"/>
        </w:numPr>
        <w:tabs>
          <w:tab w:pos="463" w:val="left" w:leader="none"/>
        </w:tabs>
        <w:spacing w:line="264" w:lineRule="auto" w:before="0" w:after="0"/>
        <w:ind w:left="102" w:right="99" w:firstLine="0"/>
        <w:jc w:val="both"/>
        <w:rPr>
          <w:rFonts w:ascii="Tahoma" w:hAnsi="Tahoma" w:cs="Tahoma" w:eastAsia="Tahoma" w:hint="default"/>
          <w:sz w:val="18"/>
          <w:szCs w:val="18"/>
        </w:rPr>
      </w:pPr>
      <w:r>
        <w:rPr>
          <w:rFonts w:ascii="Tahoma" w:hAnsi="Tahoma" w:cs="Tahoma" w:eastAsia="Tahoma" w:hint="default"/>
          <w:color w:val="231F20"/>
          <w:sz w:val="18"/>
          <w:szCs w:val="18"/>
        </w:rPr>
        <w:t>Mediante Decreto 24451/LX/13, publicado en el Periódico Oficial “El Estado de Jalisco” el 10 de </w:t>
      </w:r>
      <w:r>
        <w:rPr>
          <w:rFonts w:ascii="Tahoma" w:hAnsi="Tahoma" w:cs="Tahoma" w:eastAsia="Tahoma" w:hint="default"/>
          <w:color w:val="231F20"/>
          <w:sz w:val="18"/>
          <w:szCs w:val="18"/>
        </w:rPr>
        <w:t>agosto</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de</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2013,</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se</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expidió</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la</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Ley</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de</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Movilidad</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y</w:t>
      </w:r>
      <w:r>
        <w:rPr>
          <w:rFonts w:ascii="Tahoma" w:hAnsi="Tahoma" w:cs="Tahoma" w:eastAsia="Tahoma" w:hint="default"/>
          <w:color w:val="231F20"/>
          <w:spacing w:val="-4"/>
          <w:sz w:val="18"/>
          <w:szCs w:val="18"/>
        </w:rPr>
        <w:t> </w:t>
      </w:r>
      <w:r>
        <w:rPr>
          <w:rFonts w:ascii="Tahoma" w:hAnsi="Tahoma" w:cs="Tahoma" w:eastAsia="Tahoma" w:hint="default"/>
          <w:color w:val="231F20"/>
          <w:spacing w:val="-3"/>
          <w:sz w:val="18"/>
          <w:szCs w:val="18"/>
        </w:rPr>
        <w:t>Transporte</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del</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Estado</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de</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Jalisco,</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la</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cual</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tiene</w:t>
      </w:r>
      <w:r>
        <w:rPr>
          <w:rFonts w:ascii="Tahoma" w:hAnsi="Tahoma" w:cs="Tahoma" w:eastAsia="Tahoma" w:hint="default"/>
          <w:color w:val="231F20"/>
          <w:spacing w:val="-4"/>
          <w:sz w:val="18"/>
          <w:szCs w:val="18"/>
        </w:rPr>
        <w:t> </w:t>
      </w:r>
      <w:r>
        <w:rPr>
          <w:rFonts w:ascii="Tahoma" w:hAnsi="Tahoma" w:cs="Tahoma" w:eastAsia="Tahoma" w:hint="default"/>
          <w:color w:val="231F20"/>
          <w:sz w:val="18"/>
          <w:szCs w:val="18"/>
        </w:rPr>
        <w:t>por</w:t>
      </w:r>
      <w:r>
        <w:rPr>
          <w:rFonts w:ascii="Tahoma" w:hAnsi="Tahoma" w:cs="Tahoma" w:eastAsia="Tahoma" w:hint="default"/>
          <w:color w:val="231F20"/>
          <w:spacing w:val="-5"/>
          <w:sz w:val="18"/>
          <w:szCs w:val="18"/>
        </w:rPr>
        <w:t> </w:t>
      </w:r>
      <w:r>
        <w:rPr>
          <w:rFonts w:ascii="Tahoma" w:hAnsi="Tahoma" w:cs="Tahoma" w:eastAsia="Tahoma" w:hint="default"/>
          <w:color w:val="231F20"/>
          <w:sz w:val="18"/>
          <w:szCs w:val="18"/>
        </w:rPr>
        <w:t>objeto </w:t>
      </w:r>
      <w:r>
        <w:rPr>
          <w:rFonts w:ascii="Tahoma" w:hAnsi="Tahoma" w:cs="Tahoma" w:eastAsia="Tahoma" w:hint="default"/>
          <w:color w:val="231F20"/>
          <w:sz w:val="18"/>
          <w:szCs w:val="18"/>
        </w:rPr>
        <w:t>determinar los sujetos activos de la movilidad que son las personas con discapacidad, los peatones,     los ciclistas, usuarios de la movilidad no motorizada, los motociclistas, los automovilistas, los usuarios     y conductores del servicio público de transporte, masivo y colectivo, así como los de carga pesada; regular la movilidad y el transporte en el estado de Jalisco, así como los derechos y obligaciones de los sujetos de la movilidad, para establecer el orden y las medidas de seguridad, control de la circulación vehicular motorizada y no motorizada de personas, bienes y servicios, en las vías públicas abiertas a la circulación</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que</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no</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sean</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de</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competencia</w:t>
      </w:r>
      <w:r>
        <w:rPr>
          <w:rFonts w:ascii="Tahoma" w:hAnsi="Tahoma" w:cs="Tahoma" w:eastAsia="Tahoma" w:hint="default"/>
          <w:color w:val="231F20"/>
          <w:spacing w:val="-14"/>
          <w:sz w:val="18"/>
          <w:szCs w:val="18"/>
        </w:rPr>
        <w:t> </w:t>
      </w:r>
      <w:r>
        <w:rPr>
          <w:rFonts w:ascii="Tahoma" w:hAnsi="Tahoma" w:cs="Tahoma" w:eastAsia="Tahoma" w:hint="default"/>
          <w:color w:val="231F20"/>
          <w:sz w:val="18"/>
          <w:szCs w:val="18"/>
        </w:rPr>
        <w:t>federal;</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prescribir</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las</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bases</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para</w:t>
      </w:r>
      <w:r>
        <w:rPr>
          <w:rFonts w:ascii="Tahoma" w:hAnsi="Tahoma" w:cs="Tahoma" w:eastAsia="Tahoma" w:hint="default"/>
          <w:color w:val="231F20"/>
          <w:spacing w:val="-15"/>
          <w:sz w:val="18"/>
          <w:szCs w:val="18"/>
        </w:rPr>
        <w:t> </w:t>
      </w:r>
      <w:r>
        <w:rPr>
          <w:rFonts w:ascii="Tahoma" w:hAnsi="Tahoma" w:cs="Tahoma" w:eastAsia="Tahoma" w:hint="default"/>
          <w:color w:val="231F20"/>
          <w:spacing w:val="-3"/>
          <w:sz w:val="18"/>
          <w:szCs w:val="18"/>
        </w:rPr>
        <w:t>programar,</w:t>
      </w:r>
      <w:r>
        <w:rPr>
          <w:rFonts w:ascii="Tahoma" w:hAnsi="Tahoma" w:cs="Tahoma" w:eastAsia="Tahoma" w:hint="default"/>
          <w:color w:val="231F20"/>
          <w:spacing w:val="-15"/>
          <w:sz w:val="18"/>
          <w:szCs w:val="18"/>
        </w:rPr>
        <w:t> </w:t>
      </w:r>
      <w:r>
        <w:rPr>
          <w:rFonts w:ascii="Tahoma" w:hAnsi="Tahoma" w:cs="Tahoma" w:eastAsia="Tahoma" w:hint="default"/>
          <w:color w:val="231F20"/>
          <w:spacing w:val="-3"/>
          <w:sz w:val="18"/>
          <w:szCs w:val="18"/>
        </w:rPr>
        <w:t>organizar,</w:t>
      </w:r>
      <w:r>
        <w:rPr>
          <w:rFonts w:ascii="Tahoma" w:hAnsi="Tahoma" w:cs="Tahoma" w:eastAsia="Tahoma" w:hint="default"/>
          <w:color w:val="231F20"/>
          <w:spacing w:val="-15"/>
          <w:sz w:val="18"/>
          <w:szCs w:val="18"/>
        </w:rPr>
        <w:t> </w:t>
      </w:r>
      <w:r>
        <w:rPr>
          <w:rFonts w:ascii="Tahoma" w:hAnsi="Tahoma" w:cs="Tahoma" w:eastAsia="Tahoma" w:hint="default"/>
          <w:color w:val="231F20"/>
          <w:sz w:val="18"/>
          <w:szCs w:val="18"/>
        </w:rPr>
        <w:t>administrar </w:t>
      </w:r>
      <w:r>
        <w:rPr>
          <w:rFonts w:ascii="Tahoma" w:hAnsi="Tahoma" w:cs="Tahoma" w:eastAsia="Tahoma" w:hint="default"/>
          <w:color w:val="231F20"/>
          <w:sz w:val="18"/>
          <w:szCs w:val="18"/>
        </w:rPr>
        <w:t>y</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controlar</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la</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infraestructura</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con</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origen</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y</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destino</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para</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las</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personas</w:t>
      </w:r>
      <w:r>
        <w:rPr>
          <w:rFonts w:ascii="Tahoma" w:hAnsi="Tahoma" w:cs="Tahoma" w:eastAsia="Tahoma" w:hint="default"/>
          <w:color w:val="231F20"/>
          <w:spacing w:val="-13"/>
          <w:sz w:val="18"/>
          <w:szCs w:val="18"/>
        </w:rPr>
        <w:t> </w:t>
      </w:r>
      <w:r>
        <w:rPr>
          <w:rFonts w:ascii="Tahoma" w:hAnsi="Tahoma" w:cs="Tahoma" w:eastAsia="Tahoma" w:hint="default"/>
          <w:color w:val="231F20"/>
          <w:sz w:val="18"/>
          <w:szCs w:val="18"/>
        </w:rPr>
        <w:t>con</w:t>
      </w:r>
      <w:r>
        <w:rPr>
          <w:rFonts w:ascii="Tahoma" w:hAnsi="Tahoma" w:cs="Tahoma" w:eastAsia="Tahoma" w:hint="default"/>
          <w:color w:val="231F20"/>
          <w:spacing w:val="-12"/>
          <w:sz w:val="18"/>
          <w:szCs w:val="18"/>
        </w:rPr>
        <w:t> </w:t>
      </w:r>
      <w:r>
        <w:rPr>
          <w:rFonts w:ascii="Tahoma" w:hAnsi="Tahoma" w:cs="Tahoma" w:eastAsia="Tahoma" w:hint="default"/>
          <w:color w:val="231F20"/>
          <w:sz w:val="18"/>
          <w:szCs w:val="18"/>
        </w:rPr>
        <w:t>discapacidad,</w:t>
      </w:r>
      <w:r>
        <w:rPr>
          <w:rFonts w:ascii="Tahoma" w:hAnsi="Tahoma" w:cs="Tahoma" w:eastAsia="Tahoma" w:hint="default"/>
          <w:color w:val="231F20"/>
          <w:spacing w:val="-13"/>
          <w:sz w:val="18"/>
          <w:szCs w:val="18"/>
        </w:rPr>
        <w:t> </w:t>
      </w:r>
      <w:r>
        <w:rPr>
          <w:rFonts w:ascii="Tahoma" w:hAnsi="Tahoma" w:cs="Tahoma" w:eastAsia="Tahoma" w:hint="default"/>
          <w:color w:val="231F20"/>
          <w:sz w:val="18"/>
          <w:szCs w:val="18"/>
        </w:rPr>
        <w:t>peatones,</w:t>
      </w:r>
      <w:r>
        <w:rPr>
          <w:rFonts w:ascii="Tahoma" w:hAnsi="Tahoma" w:cs="Tahoma" w:eastAsia="Tahoma" w:hint="default"/>
          <w:color w:val="231F20"/>
          <w:spacing w:val="-13"/>
          <w:sz w:val="18"/>
          <w:szCs w:val="18"/>
        </w:rPr>
        <w:t> </w:t>
      </w:r>
      <w:r>
        <w:rPr>
          <w:rFonts w:ascii="Tahoma" w:hAnsi="Tahoma" w:cs="Tahoma" w:eastAsia="Tahoma" w:hint="default"/>
          <w:color w:val="231F20"/>
          <w:sz w:val="18"/>
          <w:szCs w:val="18"/>
        </w:rPr>
        <w:t>movilidad</w:t>
      </w:r>
      <w:r>
        <w:rPr>
          <w:rFonts w:ascii="Tahoma" w:hAnsi="Tahoma" w:cs="Tahoma" w:eastAsia="Tahoma" w:hint="default"/>
          <w:sz w:val="18"/>
          <w:szCs w:val="18"/>
        </w:rPr>
      </w:r>
    </w:p>
    <w:p>
      <w:pPr>
        <w:spacing w:after="0" w:line="264" w:lineRule="auto"/>
        <w:jc w:val="both"/>
        <w:rPr>
          <w:rFonts w:ascii="Tahoma" w:hAnsi="Tahoma" w:cs="Tahoma" w:eastAsia="Tahoma" w:hint="default"/>
          <w:sz w:val="18"/>
          <w:szCs w:val="18"/>
        </w:rPr>
        <w:sectPr>
          <w:headerReference w:type="default" r:id="rId702"/>
          <w:footerReference w:type="default" r:id="rId703"/>
          <w:pgSz w:w="11630" w:h="15310"/>
          <w:pgMar w:header="674" w:footer="871" w:top="1920" w:bottom="1060" w:left="1540" w:right="1540"/>
        </w:sectPr>
      </w:pPr>
    </w:p>
    <w:p>
      <w:pPr>
        <w:spacing w:line="240" w:lineRule="auto" w:before="0"/>
        <w:rPr>
          <w:rFonts w:ascii="Tahoma" w:hAnsi="Tahoma" w:cs="Tahoma" w:eastAsia="Tahoma" w:hint="default"/>
          <w:sz w:val="25"/>
          <w:szCs w:val="25"/>
        </w:rPr>
      </w:pPr>
    </w:p>
    <w:p>
      <w:pPr>
        <w:pStyle w:val="Heading1"/>
        <w:spacing w:line="240" w:lineRule="auto"/>
        <w:ind w:left="102" w:right="0"/>
        <w:jc w:val="left"/>
      </w:pPr>
      <w:r>
        <w:rPr>
          <w:color w:val="231F20"/>
        </w:rPr>
        <w:t>4</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5"/>
        <w:rPr>
          <w:rFonts w:ascii="Tahoma" w:hAnsi="Tahoma" w:cs="Tahoma" w:eastAsia="Tahoma" w:hint="default"/>
          <w:sz w:val="16"/>
          <w:szCs w:val="16"/>
        </w:rPr>
      </w:pPr>
    </w:p>
    <w:p>
      <w:pPr>
        <w:pStyle w:val="BodyText"/>
        <w:spacing w:line="264" w:lineRule="auto"/>
        <w:ind w:right="99"/>
        <w:jc w:val="both"/>
      </w:pPr>
      <w:r>
        <w:rPr>
          <w:color w:val="231F20"/>
        </w:rPr>
        <w:t>no motorizada y transporte público, infraestructura vial, infraestructura carretera y el equipamiento vial; determinar</w:t>
      </w:r>
      <w:r>
        <w:rPr>
          <w:color w:val="231F20"/>
          <w:spacing w:val="-13"/>
        </w:rPr>
        <w:t> </w:t>
      </w:r>
      <w:r>
        <w:rPr>
          <w:color w:val="231F20"/>
        </w:rPr>
        <w:t>las</w:t>
      </w:r>
      <w:r>
        <w:rPr>
          <w:color w:val="231F20"/>
          <w:spacing w:val="-12"/>
        </w:rPr>
        <w:t> </w:t>
      </w:r>
      <w:r>
        <w:rPr>
          <w:color w:val="231F20"/>
        </w:rPr>
        <w:t>bases</w:t>
      </w:r>
      <w:r>
        <w:rPr>
          <w:color w:val="231F20"/>
          <w:spacing w:val="-12"/>
        </w:rPr>
        <w:t> </w:t>
      </w:r>
      <w:r>
        <w:rPr>
          <w:color w:val="231F20"/>
        </w:rPr>
        <w:t>para</w:t>
      </w:r>
      <w:r>
        <w:rPr>
          <w:color w:val="231F20"/>
          <w:spacing w:val="-12"/>
        </w:rPr>
        <w:t> </w:t>
      </w:r>
      <w:r>
        <w:rPr>
          <w:color w:val="231F20"/>
          <w:spacing w:val="-4"/>
        </w:rPr>
        <w:t>planear,</w:t>
      </w:r>
      <w:r>
        <w:rPr>
          <w:color w:val="231F20"/>
          <w:spacing w:val="-12"/>
        </w:rPr>
        <w:t> </w:t>
      </w:r>
      <w:r>
        <w:rPr>
          <w:color w:val="231F20"/>
          <w:spacing w:val="-3"/>
        </w:rPr>
        <w:t>establecer,</w:t>
      </w:r>
      <w:r>
        <w:rPr>
          <w:color w:val="231F20"/>
          <w:spacing w:val="-12"/>
        </w:rPr>
        <w:t> </w:t>
      </w:r>
      <w:r>
        <w:rPr>
          <w:color w:val="231F20"/>
          <w:spacing w:val="-4"/>
        </w:rPr>
        <w:t>regular,</w:t>
      </w:r>
      <w:r>
        <w:rPr>
          <w:color w:val="231F20"/>
          <w:spacing w:val="-12"/>
        </w:rPr>
        <w:t> </w:t>
      </w:r>
      <w:r>
        <w:rPr>
          <w:color w:val="231F20"/>
          <w:spacing w:val="-3"/>
        </w:rPr>
        <w:t>administrar,</w:t>
      </w:r>
      <w:r>
        <w:rPr>
          <w:color w:val="231F20"/>
          <w:spacing w:val="-12"/>
        </w:rPr>
        <w:t> </w:t>
      </w:r>
      <w:r>
        <w:rPr>
          <w:color w:val="231F20"/>
        </w:rPr>
        <w:t>controlar</w:t>
      </w:r>
      <w:r>
        <w:rPr>
          <w:color w:val="231F20"/>
          <w:spacing w:val="-12"/>
        </w:rPr>
        <w:t> </w:t>
      </w:r>
      <w:r>
        <w:rPr>
          <w:color w:val="231F20"/>
        </w:rPr>
        <w:t>y</w:t>
      </w:r>
      <w:r>
        <w:rPr>
          <w:color w:val="231F20"/>
          <w:spacing w:val="-12"/>
        </w:rPr>
        <w:t> </w:t>
      </w:r>
      <w:r>
        <w:rPr>
          <w:color w:val="231F20"/>
        </w:rPr>
        <w:t>supervisar</w:t>
      </w:r>
      <w:r>
        <w:rPr>
          <w:color w:val="231F20"/>
          <w:spacing w:val="-11"/>
        </w:rPr>
        <w:t> </w:t>
      </w:r>
      <w:r>
        <w:rPr>
          <w:color w:val="231F20"/>
        </w:rPr>
        <w:t>el</w:t>
      </w:r>
      <w:r>
        <w:rPr>
          <w:color w:val="231F20"/>
          <w:spacing w:val="-12"/>
        </w:rPr>
        <w:t> </w:t>
      </w:r>
      <w:r>
        <w:rPr>
          <w:color w:val="231F20"/>
        </w:rPr>
        <w:t>servicio</w:t>
      </w:r>
      <w:r>
        <w:rPr>
          <w:color w:val="231F20"/>
          <w:spacing w:val="-11"/>
        </w:rPr>
        <w:t> </w:t>
      </w:r>
      <w:r>
        <w:rPr>
          <w:color w:val="231F20"/>
        </w:rPr>
        <w:t>público </w:t>
      </w:r>
      <w:r>
        <w:rPr>
          <w:color w:val="231F20"/>
        </w:rPr>
        <w:t>de transporte; estipular la coordinación del Estado y los municipios para integrar y administrar el sistema de</w:t>
      </w:r>
      <w:r>
        <w:rPr>
          <w:color w:val="231F20"/>
          <w:spacing w:val="-10"/>
        </w:rPr>
        <w:t> </w:t>
      </w:r>
      <w:r>
        <w:rPr>
          <w:color w:val="231F20"/>
        </w:rPr>
        <w:t>vialidad,</w:t>
      </w:r>
      <w:r>
        <w:rPr>
          <w:color w:val="231F20"/>
          <w:spacing w:val="-10"/>
        </w:rPr>
        <w:t> </w:t>
      </w:r>
      <w:r>
        <w:rPr>
          <w:color w:val="231F20"/>
        </w:rPr>
        <w:t>tránsito</w:t>
      </w:r>
      <w:r>
        <w:rPr>
          <w:color w:val="231F20"/>
          <w:spacing w:val="-10"/>
        </w:rPr>
        <w:t> </w:t>
      </w:r>
      <w:r>
        <w:rPr>
          <w:color w:val="231F20"/>
        </w:rPr>
        <w:t>y</w:t>
      </w:r>
      <w:r>
        <w:rPr>
          <w:color w:val="231F20"/>
          <w:spacing w:val="-10"/>
        </w:rPr>
        <w:t> </w:t>
      </w:r>
      <w:r>
        <w:rPr>
          <w:color w:val="231F20"/>
        </w:rPr>
        <w:t>transporte,</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términos</w:t>
      </w:r>
      <w:r>
        <w:rPr>
          <w:color w:val="231F20"/>
          <w:spacing w:val="-9"/>
        </w:rPr>
        <w:t> </w:t>
      </w:r>
      <w:r>
        <w:rPr>
          <w:color w:val="231F20"/>
        </w:rPr>
        <w:t>del</w:t>
      </w:r>
      <w:r>
        <w:rPr>
          <w:color w:val="231F20"/>
          <w:spacing w:val="-10"/>
        </w:rPr>
        <w:t> </w:t>
      </w:r>
      <w:r>
        <w:rPr>
          <w:color w:val="231F20"/>
        </w:rPr>
        <w:t>artículo</w:t>
      </w:r>
      <w:r>
        <w:rPr>
          <w:color w:val="231F20"/>
          <w:spacing w:val="-10"/>
        </w:rPr>
        <w:t> </w:t>
      </w:r>
      <w:r>
        <w:rPr>
          <w:color w:val="231F20"/>
        </w:rPr>
        <w:t>115</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Constitución</w:t>
      </w:r>
      <w:r>
        <w:rPr>
          <w:color w:val="231F20"/>
          <w:spacing w:val="-9"/>
        </w:rPr>
        <w:t> </w:t>
      </w:r>
      <w:r>
        <w:rPr>
          <w:color w:val="231F20"/>
        </w:rPr>
        <w:t>Política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Estados </w:t>
      </w:r>
      <w:r>
        <w:rPr>
          <w:color w:val="231F20"/>
        </w:rPr>
        <w:t>Unidos Mexicanos; y estipular los esquemas de coordinación institucional, así como la delimitación de   </w:t>
      </w:r>
      <w:r>
        <w:rPr>
          <w:rFonts w:ascii="Tahoma" w:hAnsi="Tahoma"/>
          <w:color w:val="231F20"/>
        </w:rPr>
        <w:t>las atribuciones para el cumplimiento de los objetivos y fines de los programas de fomento a la cultura y </w:t>
      </w:r>
      <w:r>
        <w:rPr>
          <w:color w:val="231F20"/>
        </w:rPr>
        <w:t>educación</w:t>
      </w:r>
      <w:r>
        <w:rPr>
          <w:color w:val="231F20"/>
          <w:spacing w:val="-7"/>
        </w:rPr>
        <w:t> </w:t>
      </w:r>
      <w:r>
        <w:rPr>
          <w:color w:val="231F20"/>
        </w:rPr>
        <w:t>vial.</w:t>
      </w:r>
      <w:r>
        <w:rPr/>
      </w:r>
    </w:p>
    <w:p>
      <w:pPr>
        <w:spacing w:line="240" w:lineRule="auto" w:before="12"/>
        <w:rPr>
          <w:rFonts w:ascii="Tahoma" w:hAnsi="Tahoma" w:cs="Tahoma" w:eastAsia="Tahoma" w:hint="default"/>
          <w:sz w:val="19"/>
          <w:szCs w:val="19"/>
        </w:rPr>
      </w:pPr>
    </w:p>
    <w:p>
      <w:pPr>
        <w:pStyle w:val="ListParagraph"/>
        <w:numPr>
          <w:ilvl w:val="0"/>
          <w:numId w:val="1"/>
        </w:numPr>
        <w:tabs>
          <w:tab w:pos="433" w:val="left" w:leader="none"/>
        </w:tabs>
        <w:spacing w:line="264" w:lineRule="auto" w:before="0" w:after="0"/>
        <w:ind w:left="102" w:right="99" w:firstLine="0"/>
        <w:jc w:val="both"/>
        <w:rPr>
          <w:rFonts w:ascii="Tahoma" w:hAnsi="Tahoma" w:cs="Tahoma" w:eastAsia="Tahoma" w:hint="default"/>
          <w:sz w:val="18"/>
          <w:szCs w:val="18"/>
        </w:rPr>
      </w:pPr>
      <w:r>
        <w:rPr>
          <w:rFonts w:ascii="Tahoma" w:hAnsi="Tahoma"/>
          <w:color w:val="231F20"/>
          <w:sz w:val="18"/>
        </w:rPr>
        <w:t>La presente Administración Pública Estatal plantea el reto de proveer un entorno adecuado para el desarrollo de una vida digna en los diferentes aspectos del ser humano. En este sentido, la Secretaría  de Movilidad está concretizando la concepción de un nuevo marco jurídico en materia de movilidad y transporte,</w:t>
      </w:r>
      <w:r>
        <w:rPr>
          <w:rFonts w:ascii="Tahoma" w:hAnsi="Tahoma"/>
          <w:color w:val="231F20"/>
          <w:spacing w:val="-8"/>
          <w:sz w:val="18"/>
        </w:rPr>
        <w:t> </w:t>
      </w:r>
      <w:r>
        <w:rPr>
          <w:rFonts w:ascii="Tahoma" w:hAnsi="Tahoma"/>
          <w:color w:val="231F20"/>
          <w:sz w:val="18"/>
        </w:rPr>
        <w:t>que</w:t>
      </w:r>
      <w:r>
        <w:rPr>
          <w:rFonts w:ascii="Tahoma" w:hAnsi="Tahoma"/>
          <w:color w:val="231F20"/>
          <w:spacing w:val="-8"/>
          <w:sz w:val="18"/>
        </w:rPr>
        <w:t> </w:t>
      </w:r>
      <w:r>
        <w:rPr>
          <w:rFonts w:ascii="Tahoma" w:hAnsi="Tahoma"/>
          <w:color w:val="231F20"/>
          <w:sz w:val="18"/>
        </w:rPr>
        <w:t>permita</w:t>
      </w:r>
      <w:r>
        <w:rPr>
          <w:rFonts w:ascii="Tahoma" w:hAnsi="Tahoma"/>
          <w:color w:val="231F20"/>
          <w:spacing w:val="-8"/>
          <w:sz w:val="18"/>
        </w:rPr>
        <w:t> </w:t>
      </w:r>
      <w:r>
        <w:rPr>
          <w:rFonts w:ascii="Tahoma" w:hAnsi="Tahoma"/>
          <w:color w:val="231F20"/>
          <w:sz w:val="18"/>
        </w:rPr>
        <w:t>alcanzar</w:t>
      </w:r>
      <w:r>
        <w:rPr>
          <w:rFonts w:ascii="Tahoma" w:hAnsi="Tahoma"/>
          <w:color w:val="231F20"/>
          <w:spacing w:val="-8"/>
          <w:sz w:val="18"/>
        </w:rPr>
        <w:t> </w:t>
      </w:r>
      <w:r>
        <w:rPr>
          <w:rFonts w:ascii="Tahoma" w:hAnsi="Tahoma"/>
          <w:color w:val="231F20"/>
          <w:sz w:val="18"/>
        </w:rPr>
        <w:t>dicho</w:t>
      </w:r>
      <w:r>
        <w:rPr>
          <w:rFonts w:ascii="Tahoma" w:hAnsi="Tahoma"/>
          <w:color w:val="231F20"/>
          <w:spacing w:val="-8"/>
          <w:sz w:val="18"/>
        </w:rPr>
        <w:t> </w:t>
      </w:r>
      <w:r>
        <w:rPr>
          <w:rFonts w:ascii="Tahoma" w:hAnsi="Tahoma"/>
          <w:color w:val="231F20"/>
          <w:sz w:val="18"/>
        </w:rPr>
        <w:t>reto,</w:t>
      </w:r>
      <w:r>
        <w:rPr>
          <w:rFonts w:ascii="Tahoma" w:hAnsi="Tahoma"/>
          <w:color w:val="231F20"/>
          <w:spacing w:val="-8"/>
          <w:sz w:val="18"/>
        </w:rPr>
        <w:t> </w:t>
      </w:r>
      <w:r>
        <w:rPr>
          <w:rFonts w:ascii="Tahoma" w:hAnsi="Tahoma"/>
          <w:color w:val="231F20"/>
          <w:sz w:val="18"/>
        </w:rPr>
        <w:t>entre</w:t>
      </w:r>
      <w:r>
        <w:rPr>
          <w:rFonts w:ascii="Tahoma" w:hAnsi="Tahoma"/>
          <w:color w:val="231F20"/>
          <w:spacing w:val="-8"/>
          <w:sz w:val="18"/>
        </w:rPr>
        <w:t> </w:t>
      </w:r>
      <w:r>
        <w:rPr>
          <w:rFonts w:ascii="Tahoma" w:hAnsi="Tahoma"/>
          <w:color w:val="231F20"/>
          <w:sz w:val="18"/>
        </w:rPr>
        <w:t>lo</w:t>
      </w:r>
      <w:r>
        <w:rPr>
          <w:rFonts w:ascii="Tahoma" w:hAnsi="Tahoma"/>
          <w:color w:val="231F20"/>
          <w:spacing w:val="-8"/>
          <w:sz w:val="18"/>
        </w:rPr>
        <w:t> </w:t>
      </w:r>
      <w:r>
        <w:rPr>
          <w:rFonts w:ascii="Tahoma" w:hAnsi="Tahoma"/>
          <w:color w:val="231F20"/>
          <w:sz w:val="18"/>
        </w:rPr>
        <w:t>que</w:t>
      </w:r>
      <w:r>
        <w:rPr>
          <w:rFonts w:ascii="Tahoma" w:hAnsi="Tahoma"/>
          <w:color w:val="231F20"/>
          <w:spacing w:val="-8"/>
          <w:sz w:val="18"/>
        </w:rPr>
        <w:t> </w:t>
      </w:r>
      <w:r>
        <w:rPr>
          <w:rFonts w:ascii="Tahoma" w:hAnsi="Tahoma"/>
          <w:color w:val="231F20"/>
          <w:sz w:val="18"/>
        </w:rPr>
        <w:t>se</w:t>
      </w:r>
      <w:r>
        <w:rPr>
          <w:rFonts w:ascii="Tahoma" w:hAnsi="Tahoma"/>
          <w:color w:val="231F20"/>
          <w:spacing w:val="-8"/>
          <w:sz w:val="18"/>
        </w:rPr>
        <w:t> </w:t>
      </w:r>
      <w:r>
        <w:rPr>
          <w:rFonts w:ascii="Tahoma" w:hAnsi="Tahoma"/>
          <w:color w:val="231F20"/>
          <w:sz w:val="18"/>
        </w:rPr>
        <w:t>encuentra</w:t>
      </w:r>
      <w:r>
        <w:rPr>
          <w:rFonts w:ascii="Tahoma" w:hAnsi="Tahoma"/>
          <w:color w:val="231F20"/>
          <w:spacing w:val="-8"/>
          <w:sz w:val="18"/>
        </w:rPr>
        <w:t> </w:t>
      </w:r>
      <w:r>
        <w:rPr>
          <w:rFonts w:ascii="Tahoma" w:hAnsi="Tahoma"/>
          <w:color w:val="231F20"/>
          <w:sz w:val="18"/>
        </w:rPr>
        <w:t>la</w:t>
      </w:r>
      <w:r>
        <w:rPr>
          <w:rFonts w:ascii="Tahoma" w:hAnsi="Tahoma"/>
          <w:color w:val="231F20"/>
          <w:spacing w:val="-8"/>
          <w:sz w:val="18"/>
        </w:rPr>
        <w:t> </w:t>
      </w:r>
      <w:r>
        <w:rPr>
          <w:rFonts w:ascii="Tahoma" w:hAnsi="Tahoma"/>
          <w:color w:val="231F20"/>
          <w:sz w:val="18"/>
        </w:rPr>
        <w:t>expedición</w:t>
      </w:r>
      <w:r>
        <w:rPr>
          <w:rFonts w:ascii="Tahoma" w:hAnsi="Tahoma"/>
          <w:color w:val="231F20"/>
          <w:spacing w:val="-7"/>
          <w:sz w:val="18"/>
        </w:rPr>
        <w:t> </w:t>
      </w:r>
      <w:r>
        <w:rPr>
          <w:rFonts w:ascii="Tahoma" w:hAnsi="Tahoma"/>
          <w:color w:val="231F20"/>
          <w:sz w:val="18"/>
        </w:rPr>
        <w:t>del</w:t>
      </w:r>
      <w:r>
        <w:rPr>
          <w:rFonts w:ascii="Tahoma" w:hAnsi="Tahoma"/>
          <w:color w:val="231F20"/>
          <w:spacing w:val="-8"/>
          <w:sz w:val="18"/>
        </w:rPr>
        <w:t> </w:t>
      </w:r>
      <w:r>
        <w:rPr>
          <w:rFonts w:ascii="Tahoma" w:hAnsi="Tahoma"/>
          <w:color w:val="231F20"/>
          <w:sz w:val="18"/>
        </w:rPr>
        <w:t>Reglamento</w:t>
      </w:r>
      <w:r>
        <w:rPr>
          <w:rFonts w:ascii="Tahoma" w:hAnsi="Tahoma"/>
          <w:color w:val="231F20"/>
          <w:spacing w:val="-7"/>
          <w:sz w:val="18"/>
        </w:rPr>
        <w:t> </w:t>
      </w:r>
      <w:r>
        <w:rPr>
          <w:rFonts w:ascii="Tahoma" w:hAnsi="Tahoma"/>
          <w:color w:val="231F20"/>
          <w:sz w:val="18"/>
        </w:rPr>
        <w:t>de</w:t>
      </w:r>
      <w:r>
        <w:rPr>
          <w:rFonts w:ascii="Tahoma" w:hAnsi="Tahoma"/>
          <w:color w:val="231F20"/>
          <w:spacing w:val="-8"/>
          <w:sz w:val="18"/>
        </w:rPr>
        <w:t> </w:t>
      </w:r>
      <w:r>
        <w:rPr>
          <w:rFonts w:ascii="Tahoma" w:hAnsi="Tahoma"/>
          <w:color w:val="231F20"/>
          <w:sz w:val="18"/>
        </w:rPr>
        <w:t>la </w:t>
      </w:r>
      <w:r>
        <w:rPr>
          <w:rFonts w:ascii="Tahoma" w:hAnsi="Tahoma"/>
          <w:color w:val="231F20"/>
          <w:sz w:val="18"/>
        </w:rPr>
        <w:t>Ley</w:t>
      </w:r>
      <w:r>
        <w:rPr>
          <w:rFonts w:ascii="Tahoma" w:hAnsi="Tahoma"/>
          <w:color w:val="231F20"/>
          <w:spacing w:val="-7"/>
          <w:sz w:val="18"/>
        </w:rPr>
        <w:t> </w:t>
      </w:r>
      <w:r>
        <w:rPr>
          <w:rFonts w:ascii="Tahoma" w:hAnsi="Tahoma"/>
          <w:color w:val="231F20"/>
          <w:sz w:val="18"/>
        </w:rPr>
        <w:t>de</w:t>
      </w:r>
      <w:r>
        <w:rPr>
          <w:rFonts w:ascii="Tahoma" w:hAnsi="Tahoma"/>
          <w:color w:val="231F20"/>
          <w:spacing w:val="-7"/>
          <w:sz w:val="18"/>
        </w:rPr>
        <w:t> </w:t>
      </w:r>
      <w:r>
        <w:rPr>
          <w:rFonts w:ascii="Tahoma" w:hAnsi="Tahoma"/>
          <w:color w:val="231F20"/>
          <w:sz w:val="18"/>
        </w:rPr>
        <w:t>Movilidad</w:t>
      </w:r>
      <w:r>
        <w:rPr>
          <w:rFonts w:ascii="Tahoma" w:hAnsi="Tahoma"/>
          <w:color w:val="231F20"/>
          <w:spacing w:val="-7"/>
          <w:sz w:val="18"/>
        </w:rPr>
        <w:t> </w:t>
      </w:r>
      <w:r>
        <w:rPr>
          <w:rFonts w:ascii="Tahoma" w:hAnsi="Tahoma"/>
          <w:color w:val="231F20"/>
          <w:sz w:val="18"/>
        </w:rPr>
        <w:t>y</w:t>
      </w:r>
      <w:r>
        <w:rPr>
          <w:rFonts w:ascii="Tahoma" w:hAnsi="Tahoma"/>
          <w:color w:val="231F20"/>
          <w:spacing w:val="-7"/>
          <w:sz w:val="18"/>
        </w:rPr>
        <w:t> </w:t>
      </w:r>
      <w:r>
        <w:rPr>
          <w:rFonts w:ascii="Tahoma" w:hAnsi="Tahoma"/>
          <w:color w:val="231F20"/>
          <w:spacing w:val="-3"/>
          <w:sz w:val="18"/>
        </w:rPr>
        <w:t>Transporte</w:t>
      </w:r>
      <w:r>
        <w:rPr>
          <w:rFonts w:ascii="Tahoma" w:hAnsi="Tahoma"/>
          <w:color w:val="231F20"/>
          <w:spacing w:val="-7"/>
          <w:sz w:val="18"/>
        </w:rPr>
        <w:t> </w:t>
      </w:r>
      <w:r>
        <w:rPr>
          <w:rFonts w:ascii="Tahoma" w:hAnsi="Tahoma"/>
          <w:color w:val="231F20"/>
          <w:sz w:val="18"/>
        </w:rPr>
        <w:t>del</w:t>
      </w:r>
      <w:r>
        <w:rPr>
          <w:rFonts w:ascii="Tahoma" w:hAnsi="Tahoma"/>
          <w:color w:val="231F20"/>
          <w:spacing w:val="-7"/>
          <w:sz w:val="18"/>
        </w:rPr>
        <w:t> </w:t>
      </w:r>
      <w:r>
        <w:rPr>
          <w:rFonts w:ascii="Tahoma" w:hAnsi="Tahoma"/>
          <w:color w:val="231F20"/>
          <w:sz w:val="18"/>
        </w:rPr>
        <w:t>Estado</w:t>
      </w:r>
      <w:r>
        <w:rPr>
          <w:rFonts w:ascii="Tahoma" w:hAnsi="Tahoma"/>
          <w:color w:val="231F20"/>
          <w:spacing w:val="-6"/>
          <w:sz w:val="18"/>
        </w:rPr>
        <w:t> </w:t>
      </w:r>
      <w:r>
        <w:rPr>
          <w:rFonts w:ascii="Tahoma" w:hAnsi="Tahoma"/>
          <w:color w:val="231F20"/>
          <w:sz w:val="18"/>
        </w:rPr>
        <w:t>de</w:t>
      </w:r>
      <w:r>
        <w:rPr>
          <w:rFonts w:ascii="Tahoma" w:hAnsi="Tahoma"/>
          <w:color w:val="231F20"/>
          <w:spacing w:val="-7"/>
          <w:sz w:val="18"/>
        </w:rPr>
        <w:t> </w:t>
      </w:r>
      <w:r>
        <w:rPr>
          <w:rFonts w:ascii="Tahoma" w:hAnsi="Tahoma"/>
          <w:color w:val="231F20"/>
          <w:sz w:val="18"/>
        </w:rPr>
        <w:t>Jalisco</w:t>
      </w:r>
      <w:r>
        <w:rPr>
          <w:rFonts w:ascii="Tahoma" w:hAnsi="Tahoma"/>
          <w:color w:val="231F20"/>
          <w:spacing w:val="-7"/>
          <w:sz w:val="18"/>
        </w:rPr>
        <w:t> </w:t>
      </w:r>
      <w:r>
        <w:rPr>
          <w:rFonts w:ascii="Tahoma" w:hAnsi="Tahoma"/>
          <w:color w:val="231F20"/>
          <w:sz w:val="18"/>
        </w:rPr>
        <w:t>y</w:t>
      </w:r>
      <w:r>
        <w:rPr>
          <w:rFonts w:ascii="Tahoma" w:hAnsi="Tahoma"/>
          <w:color w:val="231F20"/>
          <w:spacing w:val="-7"/>
          <w:sz w:val="18"/>
        </w:rPr>
        <w:t> </w:t>
      </w:r>
      <w:r>
        <w:rPr>
          <w:rFonts w:ascii="Tahoma" w:hAnsi="Tahoma"/>
          <w:color w:val="231F20"/>
          <w:sz w:val="18"/>
        </w:rPr>
        <w:t>demás</w:t>
      </w:r>
      <w:r>
        <w:rPr>
          <w:rFonts w:ascii="Tahoma" w:hAnsi="Tahoma"/>
          <w:color w:val="231F20"/>
          <w:spacing w:val="-7"/>
          <w:sz w:val="18"/>
        </w:rPr>
        <w:t> </w:t>
      </w:r>
      <w:r>
        <w:rPr>
          <w:rFonts w:ascii="Tahoma" w:hAnsi="Tahoma"/>
          <w:color w:val="231F20"/>
          <w:sz w:val="18"/>
        </w:rPr>
        <w:t>ordenamientos</w:t>
      </w:r>
      <w:r>
        <w:rPr>
          <w:rFonts w:ascii="Tahoma" w:hAnsi="Tahoma"/>
          <w:color w:val="231F20"/>
          <w:spacing w:val="-8"/>
          <w:sz w:val="18"/>
        </w:rPr>
        <w:t> </w:t>
      </w:r>
      <w:r>
        <w:rPr>
          <w:rFonts w:ascii="Tahoma" w:hAnsi="Tahoma"/>
          <w:color w:val="231F20"/>
          <w:sz w:val="18"/>
        </w:rPr>
        <w:t>reglamentarios</w:t>
      </w:r>
      <w:r>
        <w:rPr>
          <w:rFonts w:ascii="Tahoma" w:hAnsi="Tahoma"/>
          <w:color w:val="231F20"/>
          <w:spacing w:val="-5"/>
          <w:sz w:val="18"/>
        </w:rPr>
        <w:t> </w:t>
      </w:r>
      <w:r>
        <w:rPr>
          <w:rFonts w:ascii="Tahoma" w:hAnsi="Tahoma"/>
          <w:color w:val="231F20"/>
          <w:sz w:val="18"/>
        </w:rPr>
        <w:t>en</w:t>
      </w:r>
      <w:r>
        <w:rPr>
          <w:rFonts w:ascii="Tahoma" w:hAnsi="Tahoma"/>
          <w:color w:val="231F20"/>
          <w:spacing w:val="-6"/>
          <w:sz w:val="18"/>
        </w:rPr>
        <w:t> </w:t>
      </w:r>
      <w:r>
        <w:rPr>
          <w:rFonts w:ascii="Tahoma" w:hAnsi="Tahoma"/>
          <w:color w:val="231F20"/>
          <w:sz w:val="18"/>
        </w:rPr>
        <w:t>la</w:t>
      </w:r>
      <w:r>
        <w:rPr>
          <w:rFonts w:ascii="Tahoma" w:hAnsi="Tahoma"/>
          <w:color w:val="231F20"/>
          <w:spacing w:val="-7"/>
          <w:sz w:val="18"/>
        </w:rPr>
        <w:t> </w:t>
      </w:r>
      <w:r>
        <w:rPr>
          <w:rFonts w:ascii="Tahoma" w:hAnsi="Tahoma"/>
          <w:color w:val="231F20"/>
          <w:sz w:val="18"/>
        </w:rPr>
        <w:t>materia, </w:t>
      </w:r>
      <w:r>
        <w:rPr>
          <w:rFonts w:ascii="Tahoma" w:hAnsi="Tahoma"/>
          <w:color w:val="231F20"/>
          <w:sz w:val="18"/>
        </w:rPr>
        <w:t>a</w:t>
      </w:r>
      <w:r>
        <w:rPr>
          <w:rFonts w:ascii="Tahoma" w:hAnsi="Tahoma"/>
          <w:color w:val="231F20"/>
          <w:spacing w:val="-3"/>
          <w:sz w:val="18"/>
        </w:rPr>
        <w:t> </w:t>
      </w:r>
      <w:r>
        <w:rPr>
          <w:rFonts w:ascii="Tahoma" w:hAnsi="Tahoma"/>
          <w:color w:val="231F20"/>
          <w:sz w:val="18"/>
        </w:rPr>
        <w:t>efecto</w:t>
      </w:r>
      <w:r>
        <w:rPr>
          <w:rFonts w:ascii="Tahoma" w:hAnsi="Tahoma"/>
          <w:color w:val="231F20"/>
          <w:spacing w:val="-3"/>
          <w:sz w:val="18"/>
        </w:rPr>
        <w:t> </w:t>
      </w:r>
      <w:r>
        <w:rPr>
          <w:rFonts w:ascii="Tahoma" w:hAnsi="Tahoma"/>
          <w:color w:val="231F20"/>
          <w:sz w:val="18"/>
        </w:rPr>
        <w:t>de</w:t>
      </w:r>
      <w:r>
        <w:rPr>
          <w:rFonts w:ascii="Tahoma" w:hAnsi="Tahoma"/>
          <w:color w:val="231F20"/>
          <w:spacing w:val="-4"/>
          <w:sz w:val="18"/>
        </w:rPr>
        <w:t> </w:t>
      </w:r>
      <w:r>
        <w:rPr>
          <w:rFonts w:ascii="Tahoma" w:hAnsi="Tahoma"/>
          <w:color w:val="231F20"/>
          <w:sz w:val="18"/>
        </w:rPr>
        <w:t>proveer</w:t>
      </w:r>
      <w:r>
        <w:rPr>
          <w:rFonts w:ascii="Tahoma" w:hAnsi="Tahoma"/>
          <w:color w:val="231F20"/>
          <w:spacing w:val="-3"/>
          <w:sz w:val="18"/>
        </w:rPr>
        <w:t> </w:t>
      </w:r>
      <w:r>
        <w:rPr>
          <w:rFonts w:ascii="Tahoma" w:hAnsi="Tahoma"/>
          <w:color w:val="231F20"/>
          <w:sz w:val="18"/>
        </w:rPr>
        <w:t>en</w:t>
      </w:r>
      <w:r>
        <w:rPr>
          <w:rFonts w:ascii="Tahoma" w:hAnsi="Tahoma"/>
          <w:color w:val="231F20"/>
          <w:spacing w:val="-3"/>
          <w:sz w:val="18"/>
        </w:rPr>
        <w:t> </w:t>
      </w:r>
      <w:r>
        <w:rPr>
          <w:rFonts w:ascii="Tahoma" w:hAnsi="Tahoma"/>
          <w:color w:val="231F20"/>
          <w:sz w:val="18"/>
        </w:rPr>
        <w:t>la</w:t>
      </w:r>
      <w:r>
        <w:rPr>
          <w:rFonts w:ascii="Tahoma" w:hAnsi="Tahoma"/>
          <w:color w:val="231F20"/>
          <w:spacing w:val="-3"/>
          <w:sz w:val="18"/>
        </w:rPr>
        <w:t> </w:t>
      </w:r>
      <w:r>
        <w:rPr>
          <w:rFonts w:ascii="Tahoma" w:hAnsi="Tahoma"/>
          <w:color w:val="231F20"/>
          <w:sz w:val="18"/>
        </w:rPr>
        <w:t>esfera</w:t>
      </w:r>
      <w:r>
        <w:rPr>
          <w:rFonts w:ascii="Tahoma" w:hAnsi="Tahoma"/>
          <w:color w:val="231F20"/>
          <w:spacing w:val="-3"/>
          <w:sz w:val="18"/>
        </w:rPr>
        <w:t> </w:t>
      </w:r>
      <w:r>
        <w:rPr>
          <w:rFonts w:ascii="Tahoma" w:hAnsi="Tahoma"/>
          <w:color w:val="231F20"/>
          <w:sz w:val="18"/>
        </w:rPr>
        <w:t>administrativa</w:t>
      </w:r>
      <w:r>
        <w:rPr>
          <w:rFonts w:ascii="Tahoma" w:hAnsi="Tahoma"/>
          <w:color w:val="231F20"/>
          <w:spacing w:val="-3"/>
          <w:sz w:val="18"/>
        </w:rPr>
        <w:t> </w:t>
      </w:r>
      <w:r>
        <w:rPr>
          <w:rFonts w:ascii="Tahoma" w:hAnsi="Tahoma"/>
          <w:color w:val="231F20"/>
          <w:sz w:val="18"/>
        </w:rPr>
        <w:t>la</w:t>
      </w:r>
      <w:r>
        <w:rPr>
          <w:rFonts w:ascii="Tahoma" w:hAnsi="Tahoma"/>
          <w:color w:val="231F20"/>
          <w:spacing w:val="-3"/>
          <w:sz w:val="18"/>
        </w:rPr>
        <w:t> </w:t>
      </w:r>
      <w:r>
        <w:rPr>
          <w:rFonts w:ascii="Tahoma" w:hAnsi="Tahoma"/>
          <w:color w:val="231F20"/>
          <w:sz w:val="18"/>
        </w:rPr>
        <w:t>exacta</w:t>
      </w:r>
      <w:r>
        <w:rPr>
          <w:rFonts w:ascii="Tahoma" w:hAnsi="Tahoma"/>
          <w:color w:val="231F20"/>
          <w:spacing w:val="-3"/>
          <w:sz w:val="18"/>
        </w:rPr>
        <w:t> </w:t>
      </w:r>
      <w:r>
        <w:rPr>
          <w:rFonts w:ascii="Tahoma" w:hAnsi="Tahoma"/>
          <w:color w:val="231F20"/>
          <w:sz w:val="18"/>
        </w:rPr>
        <w:t>aplicación</w:t>
      </w:r>
      <w:r>
        <w:rPr>
          <w:rFonts w:ascii="Tahoma" w:hAnsi="Tahoma"/>
          <w:color w:val="231F20"/>
          <w:spacing w:val="-4"/>
          <w:sz w:val="18"/>
        </w:rPr>
        <w:t> </w:t>
      </w:r>
      <w:r>
        <w:rPr>
          <w:rFonts w:ascii="Tahoma" w:hAnsi="Tahoma"/>
          <w:color w:val="231F20"/>
          <w:sz w:val="18"/>
        </w:rPr>
        <w:t>de</w:t>
      </w:r>
      <w:r>
        <w:rPr>
          <w:rFonts w:ascii="Tahoma" w:hAnsi="Tahoma"/>
          <w:color w:val="231F20"/>
          <w:spacing w:val="-4"/>
          <w:sz w:val="18"/>
        </w:rPr>
        <w:t> </w:t>
      </w:r>
      <w:r>
        <w:rPr>
          <w:rFonts w:ascii="Tahoma" w:hAnsi="Tahoma"/>
          <w:color w:val="231F20"/>
          <w:sz w:val="18"/>
        </w:rPr>
        <w:t>la</w:t>
      </w:r>
      <w:r>
        <w:rPr>
          <w:rFonts w:ascii="Tahoma" w:hAnsi="Tahoma"/>
          <w:color w:val="231F20"/>
          <w:spacing w:val="-3"/>
          <w:sz w:val="18"/>
        </w:rPr>
        <w:t> </w:t>
      </w:r>
      <w:r>
        <w:rPr>
          <w:rFonts w:ascii="Tahoma" w:hAnsi="Tahoma"/>
          <w:color w:val="231F20"/>
          <w:sz w:val="18"/>
        </w:rPr>
        <w:t>misma.</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1"/>
        </w:numPr>
        <w:tabs>
          <w:tab w:pos="339" w:val="left" w:leader="none"/>
        </w:tabs>
        <w:spacing w:line="264" w:lineRule="auto" w:before="0" w:after="0"/>
        <w:ind w:left="102" w:right="99" w:firstLine="0"/>
        <w:jc w:val="both"/>
        <w:rPr>
          <w:rFonts w:ascii="Tahoma" w:hAnsi="Tahoma" w:cs="Tahoma" w:eastAsia="Tahoma" w:hint="default"/>
          <w:sz w:val="18"/>
          <w:szCs w:val="18"/>
        </w:rPr>
      </w:pPr>
      <w:r>
        <w:rPr>
          <w:rFonts w:ascii="Tahoma" w:hAnsi="Tahoma" w:cs="Tahoma" w:eastAsia="Tahoma" w:hint="default"/>
          <w:color w:val="231F20"/>
          <w:sz w:val="18"/>
          <w:szCs w:val="18"/>
        </w:rPr>
        <w:t>En el año 2010 el Gobierno Federal firmó una resolución por medio de la cual México se integró a la “Década</w:t>
      </w:r>
      <w:r>
        <w:rPr>
          <w:rFonts w:ascii="Tahoma" w:hAnsi="Tahoma" w:cs="Tahoma" w:eastAsia="Tahoma" w:hint="default"/>
          <w:color w:val="231F20"/>
          <w:spacing w:val="-2"/>
          <w:sz w:val="18"/>
          <w:szCs w:val="18"/>
        </w:rPr>
        <w:t> </w:t>
      </w:r>
      <w:r>
        <w:rPr>
          <w:rFonts w:ascii="Tahoma" w:hAnsi="Tahoma" w:cs="Tahoma" w:eastAsia="Tahoma" w:hint="default"/>
          <w:color w:val="231F20"/>
          <w:sz w:val="18"/>
          <w:szCs w:val="18"/>
        </w:rPr>
        <w:t>por</w:t>
      </w:r>
      <w:r>
        <w:rPr>
          <w:rFonts w:ascii="Tahoma" w:hAnsi="Tahoma" w:cs="Tahoma" w:eastAsia="Tahoma" w:hint="default"/>
          <w:color w:val="231F20"/>
          <w:spacing w:val="-2"/>
          <w:sz w:val="18"/>
          <w:szCs w:val="18"/>
        </w:rPr>
        <w:t> </w:t>
      </w:r>
      <w:r>
        <w:rPr>
          <w:rFonts w:ascii="Tahoma" w:hAnsi="Tahoma" w:cs="Tahoma" w:eastAsia="Tahoma" w:hint="default"/>
          <w:color w:val="231F20"/>
          <w:sz w:val="18"/>
          <w:szCs w:val="18"/>
        </w:rPr>
        <w:t>la</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Seguridad</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Vial”</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de</w:t>
      </w:r>
      <w:r>
        <w:rPr>
          <w:rFonts w:ascii="Tahoma" w:hAnsi="Tahoma" w:cs="Tahoma" w:eastAsia="Tahoma" w:hint="default"/>
          <w:color w:val="231F20"/>
          <w:spacing w:val="-2"/>
          <w:sz w:val="18"/>
          <w:szCs w:val="18"/>
        </w:rPr>
        <w:t> </w:t>
      </w:r>
      <w:r>
        <w:rPr>
          <w:rFonts w:ascii="Tahoma" w:hAnsi="Tahoma" w:cs="Tahoma" w:eastAsia="Tahoma" w:hint="default"/>
          <w:color w:val="231F20"/>
          <w:sz w:val="18"/>
          <w:szCs w:val="18"/>
        </w:rPr>
        <w:t>la</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Organización</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de</w:t>
      </w:r>
      <w:r>
        <w:rPr>
          <w:rFonts w:ascii="Tahoma" w:hAnsi="Tahoma" w:cs="Tahoma" w:eastAsia="Tahoma" w:hint="default"/>
          <w:color w:val="231F20"/>
          <w:spacing w:val="-2"/>
          <w:sz w:val="18"/>
          <w:szCs w:val="18"/>
        </w:rPr>
        <w:t> </w:t>
      </w:r>
      <w:r>
        <w:rPr>
          <w:rFonts w:ascii="Tahoma" w:hAnsi="Tahoma" w:cs="Tahoma" w:eastAsia="Tahoma" w:hint="default"/>
          <w:color w:val="231F20"/>
          <w:sz w:val="18"/>
          <w:szCs w:val="18"/>
        </w:rPr>
        <w:t>las</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Naciones</w:t>
      </w:r>
      <w:r>
        <w:rPr>
          <w:rFonts w:ascii="Tahoma" w:hAnsi="Tahoma" w:cs="Tahoma" w:eastAsia="Tahoma" w:hint="default"/>
          <w:color w:val="231F20"/>
          <w:spacing w:val="-2"/>
          <w:sz w:val="18"/>
          <w:szCs w:val="18"/>
        </w:rPr>
        <w:t> </w:t>
      </w:r>
      <w:r>
        <w:rPr>
          <w:rFonts w:ascii="Tahoma" w:hAnsi="Tahoma" w:cs="Tahoma" w:eastAsia="Tahoma" w:hint="default"/>
          <w:color w:val="231F20"/>
          <w:sz w:val="18"/>
          <w:szCs w:val="18"/>
        </w:rPr>
        <w:t>Unidas.</w:t>
      </w:r>
      <w:r>
        <w:rPr>
          <w:rFonts w:ascii="Tahoma" w:hAnsi="Tahoma" w:cs="Tahoma" w:eastAsia="Tahoma" w:hint="default"/>
          <w:color w:val="231F20"/>
          <w:spacing w:val="-3"/>
          <w:sz w:val="18"/>
          <w:szCs w:val="18"/>
        </w:rPr>
        <w:t> Para </w:t>
      </w:r>
      <w:r>
        <w:rPr>
          <w:rFonts w:ascii="Tahoma" w:hAnsi="Tahoma" w:cs="Tahoma" w:eastAsia="Tahoma" w:hint="default"/>
          <w:color w:val="231F20"/>
          <w:sz w:val="18"/>
          <w:szCs w:val="18"/>
        </w:rPr>
        <w:t>el</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Ejecutivo</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del</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Estado</w:t>
      </w:r>
      <w:r>
        <w:rPr>
          <w:rFonts w:ascii="Tahoma" w:hAnsi="Tahoma" w:cs="Tahoma" w:eastAsia="Tahoma" w:hint="default"/>
          <w:color w:val="231F20"/>
          <w:spacing w:val="-2"/>
          <w:sz w:val="18"/>
          <w:szCs w:val="18"/>
        </w:rPr>
        <w:t> </w:t>
      </w:r>
      <w:r>
        <w:rPr>
          <w:rFonts w:ascii="Tahoma" w:hAnsi="Tahoma" w:cs="Tahoma" w:eastAsia="Tahoma" w:hint="default"/>
          <w:color w:val="231F20"/>
          <w:sz w:val="18"/>
          <w:szCs w:val="18"/>
        </w:rPr>
        <w:t>es </w:t>
      </w:r>
      <w:r>
        <w:rPr>
          <w:rFonts w:ascii="Tahoma" w:hAnsi="Tahoma" w:cs="Tahoma" w:eastAsia="Tahoma" w:hint="default"/>
          <w:color w:val="231F20"/>
          <w:sz w:val="18"/>
          <w:szCs w:val="18"/>
        </w:rPr>
      </w:r>
      <w:r>
        <w:rPr>
          <w:rFonts w:ascii="Tahoma" w:hAnsi="Tahoma" w:cs="Tahoma" w:eastAsia="Tahoma" w:hint="default"/>
          <w:color w:val="231F20"/>
          <w:sz w:val="18"/>
          <w:szCs w:val="18"/>
        </w:rPr>
        <w:t>de vital importancia la generación de políticas públicas que impacten en la incidencia de la siniestralidad vial, ya que esta es la octava causa de muerte a nivel mundial. Es por ello que el Poder Ejecutivo del </w:t>
      </w:r>
      <w:r>
        <w:rPr>
          <w:rFonts w:ascii="Tahoma" w:hAnsi="Tahoma" w:cs="Tahoma" w:eastAsia="Tahoma" w:hint="default"/>
          <w:color w:val="231F20"/>
          <w:sz w:val="18"/>
          <w:szCs w:val="18"/>
        </w:rPr>
        <w:t>Estado firmó un acuerdo con la Organización Mundial de la Salud con el objeto de reducir los siniestros </w:t>
      </w:r>
      <w:r>
        <w:rPr>
          <w:rFonts w:ascii="Tahoma" w:hAnsi="Tahoma" w:cs="Tahoma" w:eastAsia="Tahoma" w:hint="default"/>
          <w:color w:val="231F20"/>
          <w:sz w:val="18"/>
          <w:szCs w:val="18"/>
        </w:rPr>
        <w:t>viales en el Estado de Jalisco durante el periodo 2013-2018, por lo que a través del presente Acuerdo   se expide el Protocolo para la Implementación de los Puntos de Control de Alcoholimetría y Vigilancia Ordinaria, como instrumento que permitirá abonar a tales</w:t>
      </w:r>
      <w:r>
        <w:rPr>
          <w:rFonts w:ascii="Tahoma" w:hAnsi="Tahoma" w:cs="Tahoma" w:eastAsia="Tahoma" w:hint="default"/>
          <w:color w:val="231F20"/>
          <w:spacing w:val="-18"/>
          <w:sz w:val="18"/>
          <w:szCs w:val="18"/>
        </w:rPr>
        <w:t> </w:t>
      </w:r>
      <w:r>
        <w:rPr>
          <w:rFonts w:ascii="Tahoma" w:hAnsi="Tahoma" w:cs="Tahoma" w:eastAsia="Tahoma" w:hint="default"/>
          <w:color w:val="231F20"/>
          <w:sz w:val="18"/>
          <w:szCs w:val="18"/>
        </w:rPr>
        <w:t>objetivos.</w:t>
      </w:r>
      <w:r>
        <w:rPr>
          <w:rFonts w:ascii="Tahoma" w:hAnsi="Tahoma" w:cs="Tahoma" w:eastAsia="Tahoma" w:hint="default"/>
          <w:sz w:val="18"/>
          <w:szCs w:val="18"/>
        </w:rPr>
      </w:r>
    </w:p>
    <w:p>
      <w:pPr>
        <w:spacing w:line="240" w:lineRule="auto" w:before="12"/>
        <w:rPr>
          <w:rFonts w:ascii="Tahoma" w:hAnsi="Tahoma" w:cs="Tahoma" w:eastAsia="Tahoma" w:hint="default"/>
          <w:sz w:val="19"/>
          <w:szCs w:val="19"/>
        </w:rPr>
      </w:pPr>
    </w:p>
    <w:p>
      <w:pPr>
        <w:pStyle w:val="BodyText"/>
        <w:spacing w:line="240" w:lineRule="auto"/>
        <w:ind w:right="0"/>
        <w:jc w:val="both"/>
      </w:pPr>
      <w:r>
        <w:rPr>
          <w:color w:val="231F20"/>
        </w:rPr>
        <w:t>Por lo anteriormente expuesto, tengo a bien expedir el</w:t>
      </w:r>
      <w:r>
        <w:rPr>
          <w:color w:val="231F20"/>
          <w:spacing w:val="-37"/>
        </w:rPr>
        <w:t> </w:t>
      </w:r>
      <w:r>
        <w:rPr>
          <w:color w:val="231F20"/>
        </w:rPr>
        <w:t>siguiente</w:t>
      </w:r>
      <w:r>
        <w:rPr/>
      </w:r>
    </w:p>
    <w:p>
      <w:pPr>
        <w:spacing w:line="240" w:lineRule="auto" w:before="9"/>
        <w:rPr>
          <w:rFonts w:ascii="Tahoma" w:hAnsi="Tahoma" w:cs="Tahoma" w:eastAsia="Tahoma" w:hint="default"/>
          <w:sz w:val="21"/>
          <w:szCs w:val="21"/>
        </w:rPr>
      </w:pPr>
    </w:p>
    <w:p>
      <w:pPr>
        <w:pStyle w:val="Heading2"/>
        <w:spacing w:line="240" w:lineRule="auto"/>
        <w:ind w:left="891" w:right="891"/>
        <w:jc w:val="center"/>
        <w:rPr>
          <w:b w:val="0"/>
          <w:bCs w:val="0"/>
        </w:rPr>
      </w:pPr>
      <w:r>
        <w:rPr>
          <w:color w:val="231F20"/>
        </w:rPr>
        <w:t>ACUERDO:</w:t>
      </w:r>
      <w:r>
        <w:rPr>
          <w:b w:val="0"/>
        </w:rPr>
      </w:r>
    </w:p>
    <w:p>
      <w:pPr>
        <w:spacing w:line="240" w:lineRule="auto" w:before="9"/>
        <w:rPr>
          <w:rFonts w:ascii="Tahoma" w:hAnsi="Tahoma" w:cs="Tahoma" w:eastAsia="Tahoma" w:hint="default"/>
          <w:b/>
          <w:bCs/>
          <w:sz w:val="21"/>
          <w:szCs w:val="21"/>
        </w:rPr>
      </w:pPr>
    </w:p>
    <w:p>
      <w:pPr>
        <w:pStyle w:val="BodyText"/>
        <w:spacing w:line="264" w:lineRule="auto"/>
        <w:ind w:right="100"/>
        <w:jc w:val="both"/>
      </w:pPr>
      <w:r>
        <w:rPr>
          <w:rFonts w:ascii="Tahoma" w:hAnsi="Tahoma"/>
          <w:b/>
          <w:color w:val="231F20"/>
        </w:rPr>
        <w:t>ARTÍCULO ÚNICO. </w:t>
      </w:r>
      <w:r>
        <w:rPr>
          <w:color w:val="231F20"/>
        </w:rPr>
        <w:t>Se expide el Protocolo para la Implementación de los Puntos de Control de Alcoholimetría y Vigilancia Ordinaria, para quedar como</w:t>
      </w:r>
      <w:r>
        <w:rPr>
          <w:color w:val="231F20"/>
          <w:spacing w:val="-21"/>
        </w:rPr>
        <w:t> </w:t>
      </w:r>
      <w:r>
        <w:rPr>
          <w:color w:val="231F20"/>
        </w:rPr>
        <w:t>sigue:</w:t>
      </w:r>
      <w:r>
        <w:rPr/>
      </w:r>
    </w:p>
    <w:p>
      <w:pPr>
        <w:spacing w:line="240" w:lineRule="auto" w:before="12"/>
        <w:rPr>
          <w:rFonts w:ascii="Tahoma" w:hAnsi="Tahoma" w:cs="Tahoma" w:eastAsia="Tahoma" w:hint="default"/>
          <w:sz w:val="19"/>
          <w:szCs w:val="19"/>
        </w:rPr>
      </w:pPr>
    </w:p>
    <w:p>
      <w:pPr>
        <w:pStyle w:val="Heading2"/>
        <w:spacing w:line="264" w:lineRule="auto"/>
        <w:ind w:left="892" w:right="891"/>
        <w:jc w:val="center"/>
        <w:rPr>
          <w:b w:val="0"/>
          <w:bCs w:val="0"/>
        </w:rPr>
      </w:pPr>
      <w:r>
        <w:rPr>
          <w:color w:val="231F20"/>
        </w:rPr>
        <w:t>PROTOCOLO</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IMPLEMENTACIÓN</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PUNTOS</w:t>
      </w:r>
      <w:r>
        <w:rPr>
          <w:color w:val="231F20"/>
          <w:spacing w:val="-5"/>
        </w:rPr>
        <w:t> </w:t>
      </w:r>
      <w:r>
        <w:rPr>
          <w:color w:val="231F20"/>
        </w:rPr>
        <w:t>DE</w:t>
      </w:r>
      <w:r>
        <w:rPr>
          <w:color w:val="231F20"/>
          <w:spacing w:val="-5"/>
        </w:rPr>
        <w:t> </w:t>
      </w:r>
      <w:r>
        <w:rPr>
          <w:color w:val="231F20"/>
        </w:rPr>
        <w:t>CONTROL</w:t>
      </w:r>
      <w:r>
        <w:rPr>
          <w:color w:val="231F20"/>
          <w:spacing w:val="-5"/>
        </w:rPr>
        <w:t> </w:t>
      </w:r>
      <w:r>
        <w:rPr>
          <w:color w:val="231F20"/>
        </w:rPr>
        <w:t>DE </w:t>
      </w:r>
      <w:r>
        <w:rPr>
          <w:color w:val="231F20"/>
        </w:rPr>
        <w:t>ALCOHOLIMETRÍA Y VIGILANCIA</w:t>
      </w:r>
      <w:r>
        <w:rPr>
          <w:color w:val="231F20"/>
          <w:spacing w:val="-5"/>
        </w:rPr>
        <w:t> </w:t>
      </w:r>
      <w:r>
        <w:rPr>
          <w:color w:val="231F20"/>
        </w:rPr>
        <w:t>ORDINARIA.</w:t>
      </w:r>
      <w:r>
        <w:rPr>
          <w:b w:val="0"/>
        </w:rPr>
      </w:r>
    </w:p>
    <w:p>
      <w:pPr>
        <w:spacing w:line="240" w:lineRule="auto" w:before="12"/>
        <w:rPr>
          <w:rFonts w:ascii="Tahoma" w:hAnsi="Tahoma" w:cs="Tahoma" w:eastAsia="Tahoma" w:hint="default"/>
          <w:b/>
          <w:bCs/>
          <w:sz w:val="19"/>
          <w:szCs w:val="19"/>
        </w:rPr>
      </w:pPr>
    </w:p>
    <w:p>
      <w:pPr>
        <w:spacing w:before="0"/>
        <w:ind w:left="890" w:right="891" w:firstLine="0"/>
        <w:jc w:val="center"/>
        <w:rPr>
          <w:rFonts w:ascii="Tahoma" w:hAnsi="Tahoma" w:cs="Tahoma" w:eastAsia="Tahoma" w:hint="default"/>
          <w:sz w:val="18"/>
          <w:szCs w:val="18"/>
        </w:rPr>
      </w:pPr>
      <w:r>
        <w:rPr>
          <w:rFonts w:ascii="Tahoma"/>
          <w:b/>
          <w:color w:val="231F20"/>
          <w:sz w:val="18"/>
        </w:rPr>
        <w:t>CONSIDERANDO</w:t>
      </w:r>
      <w:r>
        <w:rPr>
          <w:rFonts w:ascii="Tahoma"/>
          <w:sz w:val="18"/>
        </w:rPr>
      </w:r>
    </w:p>
    <w:p>
      <w:pPr>
        <w:spacing w:line="240" w:lineRule="auto" w:before="9"/>
        <w:rPr>
          <w:rFonts w:ascii="Tahoma" w:hAnsi="Tahoma" w:cs="Tahoma" w:eastAsia="Tahoma" w:hint="default"/>
          <w:b/>
          <w:bCs/>
          <w:sz w:val="21"/>
          <w:szCs w:val="21"/>
        </w:rPr>
      </w:pPr>
    </w:p>
    <w:p>
      <w:pPr>
        <w:pStyle w:val="ListParagraph"/>
        <w:numPr>
          <w:ilvl w:val="1"/>
          <w:numId w:val="1"/>
        </w:numPr>
        <w:tabs>
          <w:tab w:pos="336" w:val="left" w:leader="none"/>
        </w:tabs>
        <w:spacing w:line="264" w:lineRule="auto" w:before="0" w:after="0"/>
        <w:ind w:left="102" w:right="99" w:firstLine="0"/>
        <w:jc w:val="both"/>
        <w:rPr>
          <w:rFonts w:ascii="Tahoma" w:hAnsi="Tahoma" w:cs="Tahoma" w:eastAsia="Tahoma" w:hint="default"/>
          <w:sz w:val="18"/>
          <w:szCs w:val="18"/>
        </w:rPr>
      </w:pPr>
      <w:r>
        <w:rPr>
          <w:rFonts w:ascii="Tahoma" w:hAnsi="Tahoma"/>
          <w:color w:val="231F20"/>
          <w:sz w:val="18"/>
        </w:rPr>
        <w:t>El objeto del presente protocolo consiste en establecer las actuaciones, en materia de alcoholimetría, de las diferentes instituciones del Gobierno del Estado del Jalisco, así como de las Organizaciones no Gubernamentales</w:t>
      </w:r>
      <w:r>
        <w:rPr>
          <w:rFonts w:ascii="Tahoma" w:hAnsi="Tahoma"/>
          <w:color w:val="231F20"/>
          <w:spacing w:val="-14"/>
          <w:sz w:val="18"/>
        </w:rPr>
        <w:t> </w:t>
      </w:r>
      <w:r>
        <w:rPr>
          <w:rFonts w:ascii="Tahoma" w:hAnsi="Tahoma"/>
          <w:color w:val="231F20"/>
          <w:sz w:val="18"/>
        </w:rPr>
        <w:t>relacionadas</w:t>
      </w:r>
      <w:r>
        <w:rPr>
          <w:rFonts w:ascii="Tahoma" w:hAnsi="Tahoma"/>
          <w:color w:val="231F20"/>
          <w:spacing w:val="-15"/>
          <w:sz w:val="18"/>
        </w:rPr>
        <w:t> </w:t>
      </w:r>
      <w:r>
        <w:rPr>
          <w:rFonts w:ascii="Tahoma" w:hAnsi="Tahoma"/>
          <w:color w:val="231F20"/>
          <w:sz w:val="18"/>
        </w:rPr>
        <w:t>con</w:t>
      </w:r>
      <w:r>
        <w:rPr>
          <w:rFonts w:ascii="Tahoma" w:hAnsi="Tahoma"/>
          <w:color w:val="231F20"/>
          <w:spacing w:val="-16"/>
          <w:sz w:val="18"/>
        </w:rPr>
        <w:t> </w:t>
      </w:r>
      <w:r>
        <w:rPr>
          <w:rFonts w:ascii="Tahoma" w:hAnsi="Tahoma"/>
          <w:color w:val="231F20"/>
          <w:sz w:val="18"/>
        </w:rPr>
        <w:t>este</w:t>
      </w:r>
      <w:r>
        <w:rPr>
          <w:rFonts w:ascii="Tahoma" w:hAnsi="Tahoma"/>
          <w:color w:val="231F20"/>
          <w:spacing w:val="-16"/>
          <w:sz w:val="18"/>
        </w:rPr>
        <w:t> </w:t>
      </w:r>
      <w:r>
        <w:rPr>
          <w:rFonts w:ascii="Tahoma" w:hAnsi="Tahoma"/>
          <w:color w:val="231F20"/>
          <w:sz w:val="18"/>
        </w:rPr>
        <w:t>ámbito,</w:t>
      </w:r>
      <w:r>
        <w:rPr>
          <w:rFonts w:ascii="Tahoma" w:hAnsi="Tahoma"/>
          <w:color w:val="231F20"/>
          <w:spacing w:val="-17"/>
          <w:sz w:val="18"/>
        </w:rPr>
        <w:t> </w:t>
      </w:r>
      <w:r>
        <w:rPr>
          <w:rFonts w:ascii="Tahoma" w:hAnsi="Tahoma"/>
          <w:color w:val="231F20"/>
          <w:sz w:val="18"/>
        </w:rPr>
        <w:t>para</w:t>
      </w:r>
      <w:r>
        <w:rPr>
          <w:rFonts w:ascii="Tahoma" w:hAnsi="Tahoma"/>
          <w:color w:val="231F20"/>
          <w:spacing w:val="-17"/>
          <w:sz w:val="18"/>
        </w:rPr>
        <w:t> </w:t>
      </w:r>
      <w:r>
        <w:rPr>
          <w:rFonts w:ascii="Tahoma" w:hAnsi="Tahoma"/>
          <w:color w:val="231F20"/>
          <w:sz w:val="18"/>
        </w:rPr>
        <w:t>la</w:t>
      </w:r>
      <w:r>
        <w:rPr>
          <w:rFonts w:ascii="Tahoma" w:hAnsi="Tahoma"/>
          <w:color w:val="231F20"/>
          <w:spacing w:val="-17"/>
          <w:sz w:val="18"/>
        </w:rPr>
        <w:t> </w:t>
      </w:r>
      <w:r>
        <w:rPr>
          <w:rFonts w:ascii="Tahoma" w:hAnsi="Tahoma"/>
          <w:color w:val="231F20"/>
          <w:sz w:val="18"/>
        </w:rPr>
        <w:t>prevención</w:t>
      </w:r>
      <w:r>
        <w:rPr>
          <w:rFonts w:ascii="Tahoma" w:hAnsi="Tahoma"/>
          <w:color w:val="231F20"/>
          <w:spacing w:val="-16"/>
          <w:sz w:val="18"/>
        </w:rPr>
        <w:t> </w:t>
      </w:r>
      <w:r>
        <w:rPr>
          <w:rFonts w:ascii="Tahoma" w:hAnsi="Tahoma"/>
          <w:color w:val="231F20"/>
          <w:sz w:val="18"/>
        </w:rPr>
        <w:t>y</w:t>
      </w:r>
      <w:r>
        <w:rPr>
          <w:rFonts w:ascii="Tahoma" w:hAnsi="Tahoma"/>
          <w:color w:val="231F20"/>
          <w:spacing w:val="-17"/>
          <w:sz w:val="18"/>
        </w:rPr>
        <w:t> </w:t>
      </w:r>
      <w:r>
        <w:rPr>
          <w:rFonts w:ascii="Tahoma" w:hAnsi="Tahoma"/>
          <w:color w:val="231F20"/>
          <w:sz w:val="18"/>
        </w:rPr>
        <w:t>control</w:t>
      </w:r>
      <w:r>
        <w:rPr>
          <w:rFonts w:ascii="Tahoma" w:hAnsi="Tahoma"/>
          <w:color w:val="231F20"/>
          <w:spacing w:val="-17"/>
          <w:sz w:val="18"/>
        </w:rPr>
        <w:t> </w:t>
      </w:r>
      <w:r>
        <w:rPr>
          <w:rFonts w:ascii="Tahoma" w:hAnsi="Tahoma"/>
          <w:color w:val="231F20"/>
          <w:sz w:val="18"/>
        </w:rPr>
        <w:t>en</w:t>
      </w:r>
      <w:r>
        <w:rPr>
          <w:rFonts w:ascii="Tahoma" w:hAnsi="Tahoma"/>
          <w:color w:val="231F20"/>
          <w:spacing w:val="-17"/>
          <w:sz w:val="18"/>
        </w:rPr>
        <w:t> </w:t>
      </w:r>
      <w:r>
        <w:rPr>
          <w:rFonts w:ascii="Tahoma" w:hAnsi="Tahoma"/>
          <w:color w:val="231F20"/>
          <w:sz w:val="18"/>
        </w:rPr>
        <w:t>la</w:t>
      </w:r>
      <w:r>
        <w:rPr>
          <w:rFonts w:ascii="Tahoma" w:hAnsi="Tahoma"/>
          <w:color w:val="231F20"/>
          <w:spacing w:val="-17"/>
          <w:sz w:val="18"/>
        </w:rPr>
        <w:t> </w:t>
      </w:r>
      <w:r>
        <w:rPr>
          <w:rFonts w:ascii="Tahoma" w:hAnsi="Tahoma"/>
          <w:color w:val="231F20"/>
          <w:sz w:val="18"/>
        </w:rPr>
        <w:t>conducción</w:t>
      </w:r>
      <w:r>
        <w:rPr>
          <w:rFonts w:ascii="Tahoma" w:hAnsi="Tahoma"/>
          <w:color w:val="231F20"/>
          <w:spacing w:val="-16"/>
          <w:sz w:val="18"/>
        </w:rPr>
        <w:t> </w:t>
      </w:r>
      <w:r>
        <w:rPr>
          <w:rFonts w:ascii="Tahoma" w:hAnsi="Tahoma"/>
          <w:color w:val="231F20"/>
          <w:sz w:val="18"/>
        </w:rPr>
        <w:t>de</w:t>
      </w:r>
      <w:r>
        <w:rPr>
          <w:rFonts w:ascii="Tahoma" w:hAnsi="Tahoma"/>
          <w:color w:val="231F20"/>
          <w:spacing w:val="-17"/>
          <w:sz w:val="18"/>
        </w:rPr>
        <w:t> </w:t>
      </w:r>
      <w:r>
        <w:rPr>
          <w:rFonts w:ascii="Tahoma" w:hAnsi="Tahoma"/>
          <w:color w:val="231F20"/>
          <w:sz w:val="18"/>
        </w:rPr>
        <w:t>vehículos </w:t>
      </w:r>
      <w:r>
        <w:rPr>
          <w:rFonts w:ascii="Tahoma" w:hAnsi="Tahoma"/>
          <w:color w:val="231F20"/>
          <w:sz w:val="18"/>
        </w:rPr>
        <w:t>automotores</w:t>
      </w:r>
      <w:r>
        <w:rPr>
          <w:rFonts w:ascii="Tahoma" w:hAnsi="Tahoma"/>
          <w:color w:val="231F20"/>
          <w:spacing w:val="-18"/>
          <w:sz w:val="18"/>
        </w:rPr>
        <w:t> </w:t>
      </w:r>
      <w:r>
        <w:rPr>
          <w:rFonts w:ascii="Tahoma" w:hAnsi="Tahoma"/>
          <w:color w:val="231F20"/>
          <w:sz w:val="18"/>
        </w:rPr>
        <w:t>bajo</w:t>
      </w:r>
      <w:r>
        <w:rPr>
          <w:rFonts w:ascii="Tahoma" w:hAnsi="Tahoma"/>
          <w:color w:val="231F20"/>
          <w:spacing w:val="-19"/>
          <w:sz w:val="18"/>
        </w:rPr>
        <w:t> </w:t>
      </w:r>
      <w:r>
        <w:rPr>
          <w:rFonts w:ascii="Tahoma" w:hAnsi="Tahoma"/>
          <w:color w:val="231F20"/>
          <w:sz w:val="18"/>
        </w:rPr>
        <w:t>los</w:t>
      </w:r>
      <w:r>
        <w:rPr>
          <w:rFonts w:ascii="Tahoma" w:hAnsi="Tahoma"/>
          <w:color w:val="231F20"/>
          <w:spacing w:val="-19"/>
          <w:sz w:val="18"/>
        </w:rPr>
        <w:t> </w:t>
      </w:r>
      <w:r>
        <w:rPr>
          <w:rFonts w:ascii="Tahoma" w:hAnsi="Tahoma"/>
          <w:color w:val="231F20"/>
          <w:sz w:val="18"/>
        </w:rPr>
        <w:t>efectos</w:t>
      </w:r>
      <w:r>
        <w:rPr>
          <w:rFonts w:ascii="Tahoma" w:hAnsi="Tahoma"/>
          <w:color w:val="231F20"/>
          <w:spacing w:val="-18"/>
          <w:sz w:val="18"/>
        </w:rPr>
        <w:t> </w:t>
      </w:r>
      <w:r>
        <w:rPr>
          <w:rFonts w:ascii="Tahoma" w:hAnsi="Tahoma"/>
          <w:color w:val="231F20"/>
          <w:sz w:val="18"/>
        </w:rPr>
        <w:t>del</w:t>
      </w:r>
      <w:r>
        <w:rPr>
          <w:rFonts w:ascii="Tahoma" w:hAnsi="Tahoma"/>
          <w:color w:val="231F20"/>
          <w:spacing w:val="-19"/>
          <w:sz w:val="18"/>
        </w:rPr>
        <w:t> </w:t>
      </w:r>
      <w:r>
        <w:rPr>
          <w:rFonts w:ascii="Tahoma" w:hAnsi="Tahoma"/>
          <w:color w:val="231F20"/>
          <w:sz w:val="18"/>
        </w:rPr>
        <w:t>alcohol,</w:t>
      </w:r>
      <w:r>
        <w:rPr>
          <w:rFonts w:ascii="Tahoma" w:hAnsi="Tahoma"/>
          <w:color w:val="231F20"/>
          <w:spacing w:val="-19"/>
          <w:sz w:val="18"/>
        </w:rPr>
        <w:t> </w:t>
      </w:r>
      <w:r>
        <w:rPr>
          <w:rFonts w:ascii="Tahoma" w:hAnsi="Tahoma"/>
          <w:color w:val="231F20"/>
          <w:sz w:val="18"/>
        </w:rPr>
        <w:t>conforme</w:t>
      </w:r>
      <w:r>
        <w:rPr>
          <w:rFonts w:ascii="Tahoma" w:hAnsi="Tahoma"/>
          <w:color w:val="231F20"/>
          <w:spacing w:val="-19"/>
          <w:sz w:val="18"/>
        </w:rPr>
        <w:t> </w:t>
      </w:r>
      <w:r>
        <w:rPr>
          <w:rFonts w:ascii="Tahoma" w:hAnsi="Tahoma"/>
          <w:color w:val="231F20"/>
          <w:sz w:val="18"/>
        </w:rPr>
        <w:t>a</w:t>
      </w:r>
      <w:r>
        <w:rPr>
          <w:rFonts w:ascii="Tahoma" w:hAnsi="Tahoma"/>
          <w:color w:val="231F20"/>
          <w:spacing w:val="-19"/>
          <w:sz w:val="18"/>
        </w:rPr>
        <w:t> </w:t>
      </w:r>
      <w:r>
        <w:rPr>
          <w:rFonts w:ascii="Tahoma" w:hAnsi="Tahoma"/>
          <w:color w:val="231F20"/>
          <w:sz w:val="18"/>
        </w:rPr>
        <w:t>lo</w:t>
      </w:r>
      <w:r>
        <w:rPr>
          <w:rFonts w:ascii="Tahoma" w:hAnsi="Tahoma"/>
          <w:color w:val="231F20"/>
          <w:spacing w:val="-19"/>
          <w:sz w:val="18"/>
        </w:rPr>
        <w:t> </w:t>
      </w:r>
      <w:r>
        <w:rPr>
          <w:rFonts w:ascii="Tahoma" w:hAnsi="Tahoma"/>
          <w:color w:val="231F20"/>
          <w:sz w:val="18"/>
        </w:rPr>
        <w:t>dispuesto</w:t>
      </w:r>
      <w:r>
        <w:rPr>
          <w:rFonts w:ascii="Tahoma" w:hAnsi="Tahoma"/>
          <w:color w:val="231F20"/>
          <w:spacing w:val="-19"/>
          <w:sz w:val="18"/>
        </w:rPr>
        <w:t> </w:t>
      </w:r>
      <w:r>
        <w:rPr>
          <w:rFonts w:ascii="Tahoma" w:hAnsi="Tahoma"/>
          <w:color w:val="231F20"/>
          <w:sz w:val="18"/>
        </w:rPr>
        <w:t>en</w:t>
      </w:r>
      <w:r>
        <w:rPr>
          <w:rFonts w:ascii="Tahoma" w:hAnsi="Tahoma"/>
          <w:color w:val="231F20"/>
          <w:spacing w:val="-18"/>
          <w:sz w:val="18"/>
        </w:rPr>
        <w:t> </w:t>
      </w:r>
      <w:r>
        <w:rPr>
          <w:rFonts w:ascii="Tahoma" w:hAnsi="Tahoma"/>
          <w:color w:val="231F20"/>
          <w:sz w:val="18"/>
        </w:rPr>
        <w:t>la</w:t>
      </w:r>
      <w:r>
        <w:rPr>
          <w:rFonts w:ascii="Tahoma" w:hAnsi="Tahoma"/>
          <w:color w:val="231F20"/>
          <w:spacing w:val="-19"/>
          <w:sz w:val="18"/>
        </w:rPr>
        <w:t> </w:t>
      </w:r>
      <w:r>
        <w:rPr>
          <w:rFonts w:ascii="Tahoma" w:hAnsi="Tahoma"/>
          <w:color w:val="231F20"/>
          <w:sz w:val="18"/>
        </w:rPr>
        <w:t>normatividad</w:t>
      </w:r>
      <w:r>
        <w:rPr>
          <w:rFonts w:ascii="Tahoma" w:hAnsi="Tahoma"/>
          <w:color w:val="231F20"/>
          <w:spacing w:val="-20"/>
          <w:sz w:val="18"/>
        </w:rPr>
        <w:t> </w:t>
      </w:r>
      <w:r>
        <w:rPr>
          <w:rFonts w:ascii="Tahoma" w:hAnsi="Tahoma"/>
          <w:color w:val="231F20"/>
          <w:sz w:val="18"/>
        </w:rPr>
        <w:t>aplicable</w:t>
      </w:r>
      <w:r>
        <w:rPr>
          <w:rFonts w:ascii="Tahoma" w:hAnsi="Tahoma"/>
          <w:color w:val="231F20"/>
          <w:spacing w:val="-19"/>
          <w:sz w:val="18"/>
        </w:rPr>
        <w:t> </w:t>
      </w:r>
      <w:r>
        <w:rPr>
          <w:rFonts w:ascii="Tahoma" w:hAnsi="Tahoma"/>
          <w:color w:val="231F20"/>
          <w:sz w:val="18"/>
        </w:rPr>
        <w:t>y</w:t>
      </w:r>
      <w:r>
        <w:rPr>
          <w:rFonts w:ascii="Tahoma" w:hAnsi="Tahoma"/>
          <w:color w:val="231F20"/>
          <w:spacing w:val="-19"/>
          <w:sz w:val="18"/>
        </w:rPr>
        <w:t> </w:t>
      </w:r>
      <w:r>
        <w:rPr>
          <w:rFonts w:ascii="Tahoma" w:hAnsi="Tahoma"/>
          <w:color w:val="231F20"/>
          <w:sz w:val="18"/>
        </w:rPr>
        <w:t>respetando </w:t>
      </w:r>
      <w:r>
        <w:rPr>
          <w:rFonts w:ascii="Tahoma" w:hAnsi="Tahoma"/>
          <w:color w:val="231F20"/>
          <w:sz w:val="18"/>
        </w:rPr>
        <w:t>los derechos</w:t>
      </w:r>
      <w:r>
        <w:rPr>
          <w:rFonts w:ascii="Tahoma" w:hAnsi="Tahoma"/>
          <w:color w:val="231F20"/>
          <w:spacing w:val="-7"/>
          <w:sz w:val="18"/>
        </w:rPr>
        <w:t> </w:t>
      </w:r>
      <w:r>
        <w:rPr>
          <w:rFonts w:ascii="Tahoma" w:hAnsi="Tahoma"/>
          <w:color w:val="231F20"/>
          <w:sz w:val="18"/>
        </w:rPr>
        <w:t>humanos.</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1"/>
          <w:numId w:val="1"/>
        </w:numPr>
        <w:tabs>
          <w:tab w:pos="358" w:val="left" w:leader="none"/>
        </w:tabs>
        <w:spacing w:line="261" w:lineRule="auto" w:before="0" w:after="0"/>
        <w:ind w:left="102" w:right="100" w:firstLine="0"/>
        <w:jc w:val="both"/>
        <w:rPr>
          <w:rFonts w:ascii="Tahoma" w:hAnsi="Tahoma" w:cs="Tahoma" w:eastAsia="Tahoma" w:hint="default"/>
          <w:sz w:val="18"/>
          <w:szCs w:val="18"/>
        </w:rPr>
      </w:pPr>
      <w:r>
        <w:rPr>
          <w:rFonts w:ascii="Tahoma" w:hAnsi="Tahoma"/>
          <w:color w:val="231F20"/>
          <w:sz w:val="18"/>
        </w:rPr>
        <w:t>De conformidad en lo establecido en la Ley de Movilidad y </w:t>
      </w:r>
      <w:r>
        <w:rPr>
          <w:rFonts w:ascii="Tahoma" w:hAnsi="Tahoma"/>
          <w:color w:val="231F20"/>
          <w:spacing w:val="-3"/>
          <w:sz w:val="18"/>
        </w:rPr>
        <w:t>Transporte </w:t>
      </w:r>
      <w:r>
        <w:rPr>
          <w:rFonts w:ascii="Tahoma" w:hAnsi="Tahoma"/>
          <w:color w:val="231F20"/>
          <w:sz w:val="18"/>
        </w:rPr>
        <w:t>del Estado de Jalisco y su </w:t>
      </w:r>
      <w:r>
        <w:rPr>
          <w:rFonts w:ascii="Tahoma" w:hAnsi="Tahoma"/>
          <w:color w:val="231F20"/>
          <w:sz w:val="18"/>
        </w:rPr>
        <w:t>Reglamento, para los efectos del siguiente protocolo de actuaciones en materia de alcoholimetría, se entenderá</w:t>
      </w:r>
      <w:r>
        <w:rPr>
          <w:rFonts w:ascii="Tahoma" w:hAnsi="Tahoma"/>
          <w:color w:val="231F20"/>
          <w:spacing w:val="-7"/>
          <w:sz w:val="18"/>
        </w:rPr>
        <w:t> </w:t>
      </w:r>
      <w:r>
        <w:rPr>
          <w:rFonts w:ascii="Tahoma" w:hAnsi="Tahoma"/>
          <w:color w:val="231F20"/>
          <w:sz w:val="18"/>
        </w:rPr>
        <w:t>por:</w:t>
      </w:r>
      <w:r>
        <w:rPr>
          <w:rFonts w:ascii="Tahoma" w:hAnsi="Tahoma"/>
          <w:sz w:val="18"/>
        </w:rPr>
      </w:r>
    </w:p>
    <w:p>
      <w:pPr>
        <w:spacing w:after="0" w:line="261" w:lineRule="auto"/>
        <w:jc w:val="both"/>
        <w:rPr>
          <w:rFonts w:ascii="Tahoma" w:hAnsi="Tahoma" w:cs="Tahoma" w:eastAsia="Tahoma" w:hint="default"/>
          <w:sz w:val="18"/>
          <w:szCs w:val="18"/>
        </w:rPr>
        <w:sectPr>
          <w:headerReference w:type="default" r:id="rId704"/>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00"/>
        <w:jc w:val="right"/>
      </w:pPr>
      <w:r>
        <w:rPr>
          <w:color w:val="231F20"/>
        </w:rPr>
        <w:t>5</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BodyText"/>
        <w:spacing w:line="266" w:lineRule="auto"/>
        <w:ind w:right="99"/>
        <w:jc w:val="both"/>
      </w:pPr>
      <w:r>
        <w:rPr>
          <w:rFonts w:ascii="Tahoma" w:hAnsi="Tahoma"/>
          <w:b/>
          <w:color w:val="231F20"/>
        </w:rPr>
        <w:t>Alcoholímetro: </w:t>
      </w:r>
      <w:r>
        <w:rPr>
          <w:rFonts w:ascii="Tahoma" w:hAnsi="Tahoma"/>
          <w:color w:val="231F20"/>
        </w:rPr>
        <w:t>Instrumento de medición que establece sus características en la Norma Técnica Estatal </w:t>
      </w:r>
      <w:r>
        <w:rPr>
          <w:color w:val="231F20"/>
        </w:rPr>
        <w:t>vigente, el cual permite determinar cuantitativa y cualitativamente si el conductor se encuentra bajo los efectos de bebidas</w:t>
      </w:r>
      <w:r>
        <w:rPr>
          <w:color w:val="231F20"/>
          <w:spacing w:val="-10"/>
        </w:rPr>
        <w:t> </w:t>
      </w:r>
      <w:r>
        <w:rPr>
          <w:color w:val="231F20"/>
        </w:rPr>
        <w:t>alcohólicas.</w:t>
      </w:r>
      <w:r>
        <w:rPr/>
      </w:r>
    </w:p>
    <w:p>
      <w:pPr>
        <w:spacing w:line="240" w:lineRule="auto" w:before="1"/>
        <w:rPr>
          <w:rFonts w:ascii="Tahoma" w:hAnsi="Tahoma" w:cs="Tahoma" w:eastAsia="Tahoma" w:hint="default"/>
          <w:sz w:val="20"/>
          <w:szCs w:val="20"/>
        </w:rPr>
      </w:pPr>
    </w:p>
    <w:p>
      <w:pPr>
        <w:pStyle w:val="BodyText"/>
        <w:spacing w:line="266" w:lineRule="auto"/>
        <w:ind w:right="100"/>
        <w:jc w:val="both"/>
      </w:pPr>
      <w:r>
        <w:rPr>
          <w:rFonts w:ascii="Tahoma" w:hAnsi="Tahoma"/>
          <w:b/>
          <w:color w:val="231F20"/>
        </w:rPr>
        <w:t>Prueba de Alcoholimetría: </w:t>
      </w:r>
      <w:r>
        <w:rPr>
          <w:color w:val="231F20"/>
        </w:rPr>
        <w:t>Prueba de niveles de alcohol en aire espirado que se realiza a conductores de</w:t>
      </w:r>
      <w:r>
        <w:rPr>
          <w:color w:val="231F20"/>
          <w:spacing w:val="-6"/>
        </w:rPr>
        <w:t> </w:t>
      </w:r>
      <w:r>
        <w:rPr>
          <w:color w:val="231F20"/>
        </w:rPr>
        <w:t>vehículos</w:t>
      </w:r>
      <w:r>
        <w:rPr>
          <w:color w:val="231F20"/>
          <w:spacing w:val="-4"/>
        </w:rPr>
        <w:t> </w:t>
      </w:r>
      <w:r>
        <w:rPr>
          <w:color w:val="231F20"/>
        </w:rPr>
        <w:t>automotores</w:t>
      </w:r>
      <w:r>
        <w:rPr>
          <w:color w:val="231F20"/>
          <w:spacing w:val="-5"/>
        </w:rPr>
        <w:t> </w:t>
      </w:r>
      <w:r>
        <w:rPr>
          <w:color w:val="231F20"/>
        </w:rPr>
        <w:t>en</w:t>
      </w:r>
      <w:r>
        <w:rPr>
          <w:color w:val="231F20"/>
          <w:spacing w:val="-5"/>
        </w:rPr>
        <w:t> </w:t>
      </w:r>
      <w:r>
        <w:rPr>
          <w:color w:val="231F20"/>
        </w:rPr>
        <w:t>dos</w:t>
      </w:r>
      <w:r>
        <w:rPr>
          <w:color w:val="231F20"/>
          <w:spacing w:val="-6"/>
        </w:rPr>
        <w:t> </w:t>
      </w:r>
      <w:r>
        <w:rPr>
          <w:color w:val="231F20"/>
        </w:rPr>
        <w:t>etapas,</w:t>
      </w:r>
      <w:r>
        <w:rPr>
          <w:color w:val="231F20"/>
          <w:spacing w:val="-5"/>
        </w:rPr>
        <w:t> </w:t>
      </w:r>
      <w:r>
        <w:rPr>
          <w:color w:val="231F20"/>
        </w:rPr>
        <w:t>cualitativo</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caso</w:t>
      </w:r>
      <w:r>
        <w:rPr>
          <w:color w:val="231F20"/>
          <w:spacing w:val="-5"/>
        </w:rPr>
        <w:t> </w:t>
      </w:r>
      <w:r>
        <w:rPr>
          <w:color w:val="231F20"/>
        </w:rPr>
        <w:t>cuantitativa.</w:t>
      </w:r>
      <w:r>
        <w:rPr/>
      </w:r>
    </w:p>
    <w:p>
      <w:pPr>
        <w:spacing w:line="240" w:lineRule="auto" w:before="1"/>
        <w:rPr>
          <w:rFonts w:ascii="Tahoma" w:hAnsi="Tahoma" w:cs="Tahoma" w:eastAsia="Tahoma" w:hint="default"/>
          <w:sz w:val="20"/>
          <w:szCs w:val="20"/>
        </w:rPr>
      </w:pPr>
    </w:p>
    <w:p>
      <w:pPr>
        <w:pStyle w:val="BodyText"/>
        <w:spacing w:line="266" w:lineRule="auto"/>
        <w:ind w:right="100"/>
        <w:jc w:val="both"/>
      </w:pPr>
      <w:r>
        <w:rPr>
          <w:rFonts w:ascii="Tahoma" w:hAnsi="Tahoma"/>
          <w:b/>
          <w:color w:val="231F20"/>
        </w:rPr>
        <w:t>Acta de Alcoholimetría: </w:t>
      </w:r>
      <w:r>
        <w:rPr>
          <w:color w:val="231F20"/>
        </w:rPr>
        <w:t>Documento administrativo expedido por la Secretaría de Movilidad del Estado de Jalisco, en la cual se hace constar las circunstancias de tiempo, modo y lugar de la prueba de alcoholimetría, conforme a lo establecido en el artículo 20 de la Ley de Movilidad y </w:t>
      </w:r>
      <w:r>
        <w:rPr>
          <w:color w:val="231F20"/>
          <w:spacing w:val="-3"/>
        </w:rPr>
        <w:t>Transporte </w:t>
      </w:r>
      <w:r>
        <w:rPr>
          <w:color w:val="231F20"/>
        </w:rPr>
        <w:t>del Estado </w:t>
      </w:r>
      <w:r>
        <w:rPr>
          <w:color w:val="231F20"/>
        </w:rPr>
        <w:t>de</w:t>
      </w:r>
      <w:r>
        <w:rPr>
          <w:color w:val="231F20"/>
          <w:spacing w:val="-4"/>
        </w:rPr>
        <w:t> </w:t>
      </w:r>
      <w:r>
        <w:rPr>
          <w:color w:val="231F20"/>
        </w:rPr>
        <w:t>Jalisco.</w:t>
      </w:r>
      <w:r>
        <w:rPr/>
      </w:r>
    </w:p>
    <w:p>
      <w:pPr>
        <w:spacing w:line="240" w:lineRule="auto" w:before="1"/>
        <w:rPr>
          <w:rFonts w:ascii="Tahoma" w:hAnsi="Tahoma" w:cs="Tahoma" w:eastAsia="Tahoma" w:hint="default"/>
          <w:sz w:val="20"/>
          <w:szCs w:val="20"/>
        </w:rPr>
      </w:pPr>
    </w:p>
    <w:p>
      <w:pPr>
        <w:pStyle w:val="BodyText"/>
        <w:spacing w:line="266" w:lineRule="auto"/>
        <w:ind w:right="100"/>
        <w:jc w:val="both"/>
      </w:pPr>
      <w:r>
        <w:rPr>
          <w:rFonts w:ascii="Tahoma" w:hAnsi="Tahoma"/>
          <w:b/>
          <w:color w:val="231F20"/>
        </w:rPr>
        <w:t>Cédula de Notificación de Infracciones: </w:t>
      </w:r>
      <w:r>
        <w:rPr>
          <w:color w:val="231F20"/>
        </w:rPr>
        <w:t>Documento expedido por la Policía Vial, en los términos de la Ley en la materia y su Reglamento, donde se hace constar la falta administrativa en la cual incurre el propietario o el conductor</w:t>
      </w:r>
      <w:r>
        <w:rPr>
          <w:color w:val="231F20"/>
          <w:spacing w:val="-1"/>
        </w:rPr>
        <w:t> </w:t>
      </w:r>
      <w:r>
        <w:rPr>
          <w:color w:val="231F20"/>
          <w:spacing w:val="-4"/>
        </w:rPr>
        <w:t>infractor.</w:t>
      </w:r>
      <w:r>
        <w:rPr>
          <w:spacing w:val="-4"/>
        </w:rPr>
      </w:r>
    </w:p>
    <w:p>
      <w:pPr>
        <w:spacing w:line="240" w:lineRule="auto" w:before="1"/>
        <w:rPr>
          <w:rFonts w:ascii="Tahoma" w:hAnsi="Tahoma" w:cs="Tahoma" w:eastAsia="Tahoma" w:hint="default"/>
          <w:sz w:val="20"/>
          <w:szCs w:val="20"/>
        </w:rPr>
      </w:pPr>
    </w:p>
    <w:p>
      <w:pPr>
        <w:pStyle w:val="BodyText"/>
        <w:spacing w:line="266" w:lineRule="auto"/>
        <w:ind w:right="100"/>
        <w:jc w:val="both"/>
      </w:pPr>
      <w:r>
        <w:rPr>
          <w:rFonts w:ascii="Tahoma" w:hAnsi="Tahoma"/>
          <w:b/>
          <w:color w:val="231F20"/>
        </w:rPr>
        <w:t>Boquilla: </w:t>
      </w:r>
      <w:r>
        <w:rPr>
          <w:color w:val="231F20"/>
        </w:rPr>
        <w:t>Pipeta de plástico esterilizada y empacada individualmente, la cual se conecta al alcoholímetro para realizar la prueba de alcohol en aire espirado, misma que es desechada al término de dicha</w:t>
      </w:r>
      <w:r>
        <w:rPr>
          <w:color w:val="231F20"/>
          <w:spacing w:val="-34"/>
        </w:rPr>
        <w:t> </w:t>
      </w:r>
      <w:r>
        <w:rPr>
          <w:color w:val="231F20"/>
        </w:rPr>
        <w:t>prueba.</w:t>
      </w:r>
      <w:r>
        <w:rPr/>
      </w:r>
    </w:p>
    <w:p>
      <w:pPr>
        <w:spacing w:line="240" w:lineRule="auto" w:before="1"/>
        <w:rPr>
          <w:rFonts w:ascii="Tahoma" w:hAnsi="Tahoma" w:cs="Tahoma" w:eastAsia="Tahoma" w:hint="default"/>
          <w:sz w:val="20"/>
          <w:szCs w:val="20"/>
        </w:rPr>
      </w:pPr>
    </w:p>
    <w:p>
      <w:pPr>
        <w:pStyle w:val="BodyText"/>
        <w:spacing w:line="266" w:lineRule="auto"/>
        <w:ind w:right="100"/>
        <w:jc w:val="both"/>
      </w:pPr>
      <w:r>
        <w:rPr>
          <w:rFonts w:ascii="Tahoma" w:hAnsi="Tahoma"/>
          <w:b/>
          <w:color w:val="231F20"/>
        </w:rPr>
        <w:t>Centro de Retención: </w:t>
      </w:r>
      <w:r>
        <w:rPr>
          <w:color w:val="231F20"/>
        </w:rPr>
        <w:t>Lugar destinado para dar cumplimiento a los arrestos administrativos inconmutables, de conformidad al artículo 186 de la</w:t>
      </w:r>
      <w:r>
        <w:rPr>
          <w:color w:val="231F20"/>
          <w:spacing w:val="-7"/>
        </w:rPr>
        <w:t> </w:t>
      </w:r>
      <w:r>
        <w:rPr>
          <w:color w:val="231F20"/>
          <w:spacing w:val="-5"/>
        </w:rPr>
        <w:t>Ley.</w:t>
      </w:r>
      <w:r>
        <w:rPr>
          <w:spacing w:val="-5"/>
        </w:rPr>
      </w:r>
    </w:p>
    <w:p>
      <w:pPr>
        <w:spacing w:line="240" w:lineRule="auto" w:before="1"/>
        <w:rPr>
          <w:rFonts w:ascii="Tahoma" w:hAnsi="Tahoma" w:cs="Tahoma" w:eastAsia="Tahoma" w:hint="default"/>
          <w:sz w:val="20"/>
          <w:szCs w:val="20"/>
        </w:rPr>
      </w:pPr>
    </w:p>
    <w:p>
      <w:pPr>
        <w:pStyle w:val="BodyText"/>
        <w:spacing w:line="240" w:lineRule="auto"/>
        <w:ind w:right="0"/>
        <w:jc w:val="both"/>
      </w:pPr>
      <w:r>
        <w:rPr>
          <w:rFonts w:ascii="Tahoma" w:hAnsi="Tahoma"/>
          <w:b/>
          <w:color w:val="231F20"/>
        </w:rPr>
        <w:t>Médico:</w:t>
      </w:r>
      <w:r>
        <w:rPr>
          <w:rFonts w:ascii="Tahoma" w:hAnsi="Tahoma"/>
          <w:b/>
          <w:color w:val="231F20"/>
          <w:spacing w:val="-6"/>
        </w:rPr>
        <w:t> </w:t>
      </w:r>
      <w:r>
        <w:rPr>
          <w:color w:val="231F20"/>
        </w:rPr>
        <w:t>Persona</w:t>
      </w:r>
      <w:r>
        <w:rPr>
          <w:color w:val="231F20"/>
          <w:spacing w:val="-10"/>
        </w:rPr>
        <w:t> </w:t>
      </w:r>
      <w:r>
        <w:rPr>
          <w:color w:val="231F20"/>
        </w:rPr>
        <w:t>facultada</w:t>
      </w:r>
      <w:r>
        <w:rPr>
          <w:color w:val="231F20"/>
          <w:spacing w:val="38"/>
        </w:rPr>
        <w:t> </w:t>
      </w:r>
      <w:r>
        <w:rPr>
          <w:color w:val="231F20"/>
        </w:rPr>
        <w:t>para</w:t>
      </w:r>
      <w:r>
        <w:rPr>
          <w:color w:val="231F20"/>
          <w:spacing w:val="-10"/>
        </w:rPr>
        <w:t> </w:t>
      </w:r>
      <w:r>
        <w:rPr>
          <w:color w:val="231F20"/>
        </w:rPr>
        <w:t>realizar</w:t>
      </w:r>
      <w:r>
        <w:rPr>
          <w:color w:val="231F20"/>
          <w:spacing w:val="-10"/>
        </w:rPr>
        <w:t> </w:t>
      </w:r>
      <w:r>
        <w:rPr>
          <w:color w:val="231F20"/>
        </w:rPr>
        <w:t>el</w:t>
      </w:r>
      <w:r>
        <w:rPr>
          <w:color w:val="231F20"/>
          <w:spacing w:val="-9"/>
        </w:rPr>
        <w:t> </w:t>
      </w:r>
      <w:r>
        <w:rPr>
          <w:color w:val="231F20"/>
        </w:rPr>
        <w:t>examen</w:t>
      </w:r>
      <w:r>
        <w:rPr>
          <w:color w:val="231F20"/>
          <w:spacing w:val="-9"/>
        </w:rPr>
        <w:t> </w:t>
      </w:r>
      <w:r>
        <w:rPr>
          <w:color w:val="231F20"/>
        </w:rPr>
        <w:t>clínico</w:t>
      </w:r>
      <w:r>
        <w:rPr>
          <w:color w:val="231F20"/>
          <w:spacing w:val="-9"/>
        </w:rPr>
        <w:t> </w:t>
      </w:r>
      <w:r>
        <w:rPr>
          <w:color w:val="231F20"/>
        </w:rPr>
        <w:t>médico</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conocimientos</w:t>
      </w:r>
      <w:r>
        <w:rPr>
          <w:color w:val="231F20"/>
          <w:spacing w:val="-8"/>
        </w:rPr>
        <w:t> </w:t>
      </w:r>
      <w:r>
        <w:rPr>
          <w:color w:val="231F20"/>
        </w:rPr>
        <w:t>con</w:t>
      </w:r>
      <w:r>
        <w:rPr>
          <w:color w:val="231F20"/>
          <w:spacing w:val="-9"/>
        </w:rPr>
        <w:t> </w:t>
      </w:r>
      <w:r>
        <w:rPr>
          <w:color w:val="231F20"/>
        </w:rPr>
        <w:t>que</w:t>
      </w:r>
      <w:r>
        <w:rPr>
          <w:color w:val="231F20"/>
          <w:spacing w:val="-10"/>
        </w:rPr>
        <w:t> </w:t>
      </w:r>
      <w:r>
        <w:rPr>
          <w:color w:val="231F20"/>
        </w:rPr>
        <w:t>cuenta.</w:t>
      </w:r>
      <w:r>
        <w:rPr/>
      </w:r>
    </w:p>
    <w:p>
      <w:pPr>
        <w:spacing w:line="240" w:lineRule="auto" w:before="1"/>
        <w:rPr>
          <w:rFonts w:ascii="Tahoma" w:hAnsi="Tahoma" w:cs="Tahoma" w:eastAsia="Tahoma" w:hint="default"/>
          <w:sz w:val="22"/>
          <w:szCs w:val="22"/>
        </w:rPr>
      </w:pPr>
    </w:p>
    <w:p>
      <w:pPr>
        <w:pStyle w:val="BodyText"/>
        <w:spacing w:line="240" w:lineRule="auto"/>
        <w:ind w:right="0"/>
        <w:jc w:val="both"/>
      </w:pPr>
      <w:r>
        <w:rPr>
          <w:rFonts w:ascii="Tahoma" w:hAnsi="Tahoma"/>
          <w:b/>
          <w:color w:val="231F20"/>
        </w:rPr>
        <w:t>Paramédico:</w:t>
      </w:r>
      <w:r>
        <w:rPr>
          <w:rFonts w:ascii="Tahoma" w:hAnsi="Tahoma"/>
          <w:b/>
          <w:color w:val="231F20"/>
          <w:spacing w:val="-13"/>
        </w:rPr>
        <w:t> </w:t>
      </w:r>
      <w:r>
        <w:rPr>
          <w:color w:val="231F20"/>
        </w:rPr>
        <w:t>Persona</w:t>
      </w:r>
      <w:r>
        <w:rPr>
          <w:color w:val="231F20"/>
          <w:spacing w:val="-14"/>
        </w:rPr>
        <w:t> </w:t>
      </w:r>
      <w:r>
        <w:rPr>
          <w:color w:val="231F20"/>
        </w:rPr>
        <w:t>facultada</w:t>
      </w:r>
      <w:r>
        <w:rPr>
          <w:color w:val="231F20"/>
          <w:spacing w:val="-14"/>
        </w:rPr>
        <w:t> </w:t>
      </w:r>
      <w:r>
        <w:rPr>
          <w:color w:val="231F20"/>
        </w:rPr>
        <w:t>y</w:t>
      </w:r>
      <w:r>
        <w:rPr>
          <w:color w:val="231F20"/>
          <w:spacing w:val="-14"/>
        </w:rPr>
        <w:t> </w:t>
      </w:r>
      <w:r>
        <w:rPr>
          <w:color w:val="231F20"/>
        </w:rPr>
        <w:t>con</w:t>
      </w:r>
      <w:r>
        <w:rPr>
          <w:color w:val="231F20"/>
          <w:spacing w:val="-14"/>
        </w:rPr>
        <w:t> </w:t>
      </w:r>
      <w:r>
        <w:rPr>
          <w:color w:val="231F20"/>
        </w:rPr>
        <w:t>los</w:t>
      </w:r>
      <w:r>
        <w:rPr>
          <w:color w:val="231F20"/>
          <w:spacing w:val="-15"/>
        </w:rPr>
        <w:t> </w:t>
      </w:r>
      <w:r>
        <w:rPr>
          <w:color w:val="231F20"/>
        </w:rPr>
        <w:t>conocimientos</w:t>
      </w:r>
      <w:r>
        <w:rPr>
          <w:color w:val="231F20"/>
          <w:spacing w:val="-12"/>
        </w:rPr>
        <w:t> </w:t>
      </w:r>
      <w:r>
        <w:rPr>
          <w:color w:val="231F20"/>
        </w:rPr>
        <w:t>necesarios</w:t>
      </w:r>
      <w:r>
        <w:rPr>
          <w:color w:val="231F20"/>
          <w:spacing w:val="28"/>
        </w:rPr>
        <w:t> </w:t>
      </w:r>
      <w:r>
        <w:rPr>
          <w:color w:val="231F20"/>
        </w:rPr>
        <w:t>para</w:t>
      </w:r>
      <w:r>
        <w:rPr>
          <w:color w:val="231F20"/>
          <w:spacing w:val="-14"/>
        </w:rPr>
        <w:t> </w:t>
      </w:r>
      <w:r>
        <w:rPr>
          <w:color w:val="231F20"/>
        </w:rPr>
        <w:t>realizar</w:t>
      </w:r>
      <w:r>
        <w:rPr>
          <w:color w:val="231F20"/>
          <w:spacing w:val="-15"/>
        </w:rPr>
        <w:t> </w:t>
      </w:r>
      <w:r>
        <w:rPr>
          <w:color w:val="231F20"/>
        </w:rPr>
        <w:t>la</w:t>
      </w:r>
      <w:r>
        <w:rPr>
          <w:color w:val="231F20"/>
          <w:spacing w:val="-14"/>
        </w:rPr>
        <w:t> </w:t>
      </w:r>
      <w:r>
        <w:rPr>
          <w:color w:val="231F20"/>
        </w:rPr>
        <w:t>atención</w:t>
      </w:r>
      <w:r>
        <w:rPr>
          <w:color w:val="231F20"/>
          <w:spacing w:val="-15"/>
        </w:rPr>
        <w:t> </w:t>
      </w:r>
      <w:r>
        <w:rPr>
          <w:color w:val="231F20"/>
        </w:rPr>
        <w:t>de</w:t>
      </w:r>
      <w:r>
        <w:rPr>
          <w:color w:val="231F20"/>
          <w:spacing w:val="-14"/>
        </w:rPr>
        <w:t> </w:t>
      </w:r>
      <w:r>
        <w:rPr>
          <w:color w:val="231F20"/>
        </w:rPr>
        <w:t>urgencia.</w:t>
      </w:r>
      <w:r>
        <w:rPr/>
      </w:r>
    </w:p>
    <w:p>
      <w:pPr>
        <w:spacing w:line="240" w:lineRule="auto" w:before="1"/>
        <w:rPr>
          <w:rFonts w:ascii="Tahoma" w:hAnsi="Tahoma" w:cs="Tahoma" w:eastAsia="Tahoma" w:hint="default"/>
          <w:sz w:val="22"/>
          <w:szCs w:val="22"/>
        </w:rPr>
      </w:pPr>
    </w:p>
    <w:p>
      <w:pPr>
        <w:pStyle w:val="BodyText"/>
        <w:spacing w:line="266" w:lineRule="auto"/>
        <w:ind w:right="99"/>
        <w:jc w:val="both"/>
      </w:pPr>
      <w:r>
        <w:rPr>
          <w:rFonts w:ascii="Tahoma" w:hAnsi="Tahoma"/>
          <w:b/>
          <w:color w:val="231F20"/>
        </w:rPr>
        <w:t>Certificado Clínico Médico: </w:t>
      </w:r>
      <w:r>
        <w:rPr>
          <w:color w:val="231F20"/>
        </w:rPr>
        <w:t>Es el documento que expide el médico el cual contiene el resultado del examen físico realizado a un conductor para determinar su estado de ingesta de</w:t>
      </w:r>
      <w:r>
        <w:rPr>
          <w:color w:val="231F20"/>
          <w:spacing w:val="-35"/>
        </w:rPr>
        <w:t> </w:t>
      </w:r>
      <w:r>
        <w:rPr>
          <w:color w:val="231F20"/>
        </w:rPr>
        <w:t>alcohol.</w:t>
      </w:r>
      <w:r>
        <w:rPr/>
      </w:r>
    </w:p>
    <w:p>
      <w:pPr>
        <w:spacing w:line="240" w:lineRule="auto" w:before="1"/>
        <w:rPr>
          <w:rFonts w:ascii="Tahoma" w:hAnsi="Tahoma" w:cs="Tahoma" w:eastAsia="Tahoma" w:hint="default"/>
          <w:sz w:val="20"/>
          <w:szCs w:val="20"/>
        </w:rPr>
      </w:pPr>
    </w:p>
    <w:p>
      <w:pPr>
        <w:pStyle w:val="BodyText"/>
        <w:spacing w:line="240" w:lineRule="auto"/>
        <w:ind w:right="0"/>
        <w:jc w:val="both"/>
      </w:pPr>
      <w:r>
        <w:rPr>
          <w:rFonts w:ascii="Tahoma"/>
          <w:b/>
          <w:color w:val="231F20"/>
        </w:rPr>
        <w:t>Ley: </w:t>
      </w:r>
      <w:r>
        <w:rPr>
          <w:color w:val="231F20"/>
        </w:rPr>
        <w:t>Ley de Movilidad y </w:t>
      </w:r>
      <w:r>
        <w:rPr>
          <w:color w:val="231F20"/>
          <w:spacing w:val="-3"/>
        </w:rPr>
        <w:t>Transporte </w:t>
      </w:r>
      <w:r>
        <w:rPr>
          <w:color w:val="231F20"/>
        </w:rPr>
        <w:t>del Estado de</w:t>
      </w:r>
      <w:r>
        <w:rPr>
          <w:color w:val="231F20"/>
          <w:spacing w:val="1"/>
        </w:rPr>
        <w:t> </w:t>
      </w:r>
      <w:r>
        <w:rPr>
          <w:color w:val="231F20"/>
        </w:rPr>
        <w:t>Jalisco.</w:t>
      </w:r>
      <w:r>
        <w:rPr/>
      </w:r>
    </w:p>
    <w:p>
      <w:pPr>
        <w:spacing w:line="240" w:lineRule="auto" w:before="1"/>
        <w:rPr>
          <w:rFonts w:ascii="Tahoma" w:hAnsi="Tahoma" w:cs="Tahoma" w:eastAsia="Tahoma" w:hint="default"/>
          <w:sz w:val="22"/>
          <w:szCs w:val="22"/>
        </w:rPr>
      </w:pPr>
    </w:p>
    <w:p>
      <w:pPr>
        <w:pStyle w:val="BodyText"/>
        <w:spacing w:line="240" w:lineRule="auto"/>
        <w:ind w:right="0"/>
        <w:jc w:val="both"/>
      </w:pPr>
      <w:r>
        <w:rPr>
          <w:rFonts w:ascii="Tahoma"/>
          <w:b/>
          <w:color w:val="231F20"/>
        </w:rPr>
        <w:t>Reglamento: </w:t>
      </w:r>
      <w:r>
        <w:rPr>
          <w:color w:val="231F20"/>
        </w:rPr>
        <w:t>Reglamento de la Ley de Movilidad y </w:t>
      </w:r>
      <w:r>
        <w:rPr>
          <w:color w:val="231F20"/>
          <w:spacing w:val="-3"/>
        </w:rPr>
        <w:t>Transporte </w:t>
      </w:r>
      <w:r>
        <w:rPr>
          <w:color w:val="231F20"/>
        </w:rPr>
        <w:t>del Estado de</w:t>
      </w:r>
      <w:r>
        <w:rPr>
          <w:color w:val="231F20"/>
          <w:spacing w:val="-22"/>
        </w:rPr>
        <w:t> </w:t>
      </w:r>
      <w:r>
        <w:rPr>
          <w:color w:val="231F20"/>
        </w:rPr>
        <w:t>Jalisco.</w:t>
      </w:r>
      <w:r>
        <w:rPr/>
      </w:r>
    </w:p>
    <w:p>
      <w:pPr>
        <w:spacing w:line="240" w:lineRule="auto" w:before="1"/>
        <w:rPr>
          <w:rFonts w:ascii="Tahoma" w:hAnsi="Tahoma" w:cs="Tahoma" w:eastAsia="Tahoma" w:hint="default"/>
          <w:sz w:val="22"/>
          <w:szCs w:val="22"/>
        </w:rPr>
      </w:pPr>
    </w:p>
    <w:p>
      <w:pPr>
        <w:pStyle w:val="BodyText"/>
        <w:spacing w:line="240" w:lineRule="auto"/>
        <w:ind w:right="0"/>
        <w:jc w:val="both"/>
      </w:pPr>
      <w:r>
        <w:rPr>
          <w:rFonts w:ascii="Tahoma" w:hAnsi="Tahoma"/>
          <w:b/>
          <w:color w:val="231F20"/>
        </w:rPr>
        <w:t>Policía: </w:t>
      </w:r>
      <w:r>
        <w:rPr>
          <w:color w:val="231F20"/>
        </w:rPr>
        <w:t>Policía Vial del Estado de Jalisco o Policía de </w:t>
      </w:r>
      <w:r>
        <w:rPr>
          <w:color w:val="231F20"/>
          <w:spacing w:val="-3"/>
        </w:rPr>
        <w:t>Tránsito</w:t>
      </w:r>
      <w:r>
        <w:rPr>
          <w:color w:val="231F20"/>
          <w:spacing w:val="-17"/>
        </w:rPr>
        <w:t> </w:t>
      </w:r>
      <w:r>
        <w:rPr>
          <w:color w:val="231F20"/>
        </w:rPr>
        <w:t>Municipal.</w:t>
      </w:r>
      <w:r>
        <w:rPr/>
      </w:r>
    </w:p>
    <w:p>
      <w:pPr>
        <w:spacing w:line="240" w:lineRule="auto" w:before="1"/>
        <w:rPr>
          <w:rFonts w:ascii="Tahoma" w:hAnsi="Tahoma" w:cs="Tahoma" w:eastAsia="Tahoma" w:hint="default"/>
          <w:sz w:val="22"/>
          <w:szCs w:val="22"/>
        </w:rPr>
      </w:pPr>
    </w:p>
    <w:p>
      <w:pPr>
        <w:pStyle w:val="BodyText"/>
        <w:spacing w:line="266" w:lineRule="auto"/>
        <w:ind w:right="100"/>
        <w:jc w:val="both"/>
      </w:pPr>
      <w:r>
        <w:rPr>
          <w:rFonts w:ascii="Tahoma" w:hAnsi="Tahoma"/>
          <w:b/>
          <w:color w:val="231F20"/>
        </w:rPr>
        <w:t>Programa:</w:t>
      </w:r>
      <w:r>
        <w:rPr>
          <w:rFonts w:ascii="Tahoma" w:hAnsi="Tahoma"/>
          <w:b/>
          <w:color w:val="231F20"/>
          <w:spacing w:val="-1"/>
        </w:rPr>
        <w:t> </w:t>
      </w:r>
      <w:r>
        <w:rPr>
          <w:color w:val="231F20"/>
        </w:rPr>
        <w:t>El</w:t>
      </w:r>
      <w:r>
        <w:rPr>
          <w:color w:val="231F20"/>
          <w:spacing w:val="-5"/>
        </w:rPr>
        <w:t> </w:t>
      </w:r>
      <w:r>
        <w:rPr>
          <w:color w:val="231F20"/>
        </w:rPr>
        <w:t>programa</w:t>
      </w:r>
      <w:r>
        <w:rPr>
          <w:color w:val="231F20"/>
          <w:spacing w:val="-5"/>
        </w:rPr>
        <w:t> </w:t>
      </w:r>
      <w:r>
        <w:rPr>
          <w:color w:val="231F20"/>
        </w:rPr>
        <w:t>designado</w:t>
      </w:r>
      <w:r>
        <w:rPr>
          <w:color w:val="231F20"/>
          <w:spacing w:val="-6"/>
        </w:rPr>
        <w:t> </w:t>
      </w:r>
      <w:r>
        <w:rPr>
          <w:color w:val="231F20"/>
        </w:rPr>
        <w:t>para</w:t>
      </w:r>
      <w:r>
        <w:rPr>
          <w:color w:val="231F20"/>
          <w:spacing w:val="-5"/>
        </w:rPr>
        <w:t> </w:t>
      </w:r>
      <w:r>
        <w:rPr>
          <w:color w:val="231F20"/>
        </w:rPr>
        <w:t>el</w:t>
      </w:r>
      <w:r>
        <w:rPr>
          <w:color w:val="231F20"/>
          <w:spacing w:val="-5"/>
        </w:rPr>
        <w:t> </w:t>
      </w:r>
      <w:r>
        <w:rPr>
          <w:color w:val="231F20"/>
        </w:rPr>
        <w:t>control</w:t>
      </w:r>
      <w:r>
        <w:rPr>
          <w:color w:val="231F20"/>
          <w:spacing w:val="-5"/>
        </w:rPr>
        <w:t> </w:t>
      </w:r>
      <w:r>
        <w:rPr>
          <w:color w:val="231F20"/>
        </w:rPr>
        <w:t>y</w:t>
      </w:r>
      <w:r>
        <w:rPr>
          <w:color w:val="231F20"/>
          <w:spacing w:val="-5"/>
        </w:rPr>
        <w:t> </w:t>
      </w:r>
      <w:r>
        <w:rPr>
          <w:color w:val="231F20"/>
        </w:rPr>
        <w:t>prevención</w:t>
      </w:r>
      <w:r>
        <w:rPr>
          <w:color w:val="231F20"/>
          <w:spacing w:val="-4"/>
        </w:rPr>
        <w:t> </w:t>
      </w:r>
      <w:r>
        <w:rPr>
          <w:color w:val="231F20"/>
        </w:rPr>
        <w:t>de</w:t>
      </w:r>
      <w:r>
        <w:rPr>
          <w:color w:val="231F20"/>
          <w:spacing w:val="-5"/>
        </w:rPr>
        <w:t> </w:t>
      </w:r>
      <w:r>
        <w:rPr>
          <w:color w:val="231F20"/>
        </w:rPr>
        <w:t>ingesta</w:t>
      </w:r>
      <w:r>
        <w:rPr>
          <w:color w:val="231F20"/>
          <w:spacing w:val="-6"/>
        </w:rPr>
        <w:t> </w:t>
      </w:r>
      <w:r>
        <w:rPr>
          <w:color w:val="231F20"/>
        </w:rPr>
        <w:t>de</w:t>
      </w:r>
      <w:r>
        <w:rPr>
          <w:color w:val="231F20"/>
          <w:spacing w:val="-5"/>
        </w:rPr>
        <w:t> </w:t>
      </w:r>
      <w:r>
        <w:rPr>
          <w:color w:val="231F20"/>
        </w:rPr>
        <w:t>alcohol</w:t>
      </w:r>
      <w:r>
        <w:rPr>
          <w:color w:val="231F20"/>
          <w:spacing w:val="-5"/>
        </w:rPr>
        <w:t> </w:t>
      </w:r>
      <w:r>
        <w:rPr>
          <w:color w:val="231F20"/>
        </w:rPr>
        <w:t>en</w:t>
      </w:r>
      <w:r>
        <w:rPr>
          <w:color w:val="231F20"/>
          <w:spacing w:val="-5"/>
        </w:rPr>
        <w:t> </w:t>
      </w:r>
      <w:r>
        <w:rPr>
          <w:color w:val="231F20"/>
        </w:rPr>
        <w:t>conductores</w:t>
      </w:r>
      <w:r>
        <w:rPr>
          <w:color w:val="231F20"/>
          <w:spacing w:val="-5"/>
        </w:rPr>
        <w:t> </w:t>
      </w:r>
      <w:r>
        <w:rPr>
          <w:color w:val="231F20"/>
        </w:rPr>
        <w:t>en </w:t>
      </w:r>
      <w:r>
        <w:rPr>
          <w:color w:val="231F20"/>
        </w:rPr>
        <w:t>el Estado de</w:t>
      </w:r>
      <w:r>
        <w:rPr>
          <w:color w:val="231F20"/>
          <w:spacing w:val="-5"/>
        </w:rPr>
        <w:t> </w:t>
      </w:r>
      <w:r>
        <w:rPr>
          <w:color w:val="231F20"/>
        </w:rPr>
        <w:t>Jalisco.</w:t>
      </w:r>
      <w:r>
        <w:rPr/>
      </w:r>
    </w:p>
    <w:p>
      <w:pPr>
        <w:spacing w:line="240" w:lineRule="auto" w:before="1"/>
        <w:rPr>
          <w:rFonts w:ascii="Tahoma" w:hAnsi="Tahoma" w:cs="Tahoma" w:eastAsia="Tahoma" w:hint="default"/>
          <w:sz w:val="20"/>
          <w:szCs w:val="20"/>
        </w:rPr>
      </w:pPr>
    </w:p>
    <w:p>
      <w:pPr>
        <w:pStyle w:val="BodyText"/>
        <w:spacing w:line="266" w:lineRule="auto"/>
        <w:ind w:right="100"/>
        <w:jc w:val="both"/>
      </w:pPr>
      <w:r>
        <w:rPr>
          <w:rFonts w:ascii="Tahoma" w:hAnsi="Tahoma"/>
          <w:b/>
          <w:color w:val="231F20"/>
        </w:rPr>
        <w:t>Protocolo: </w:t>
      </w:r>
      <w:r>
        <w:rPr>
          <w:color w:val="231F20"/>
        </w:rPr>
        <w:t>El presente Protocolo para la Implementación de los Puntos de Control de Alcoholimetría y Vigilancia Ordinaria, dentro del</w:t>
      </w:r>
      <w:r>
        <w:rPr>
          <w:color w:val="231F20"/>
          <w:spacing w:val="-13"/>
        </w:rPr>
        <w:t> </w:t>
      </w:r>
      <w:r>
        <w:rPr>
          <w:color w:val="231F20"/>
        </w:rPr>
        <w:t>programa.</w:t>
      </w:r>
      <w:r>
        <w:rPr/>
      </w:r>
    </w:p>
    <w:p>
      <w:pPr>
        <w:spacing w:line="240" w:lineRule="auto" w:before="1"/>
        <w:rPr>
          <w:rFonts w:ascii="Tahoma" w:hAnsi="Tahoma" w:cs="Tahoma" w:eastAsia="Tahoma" w:hint="default"/>
          <w:sz w:val="20"/>
          <w:szCs w:val="20"/>
        </w:rPr>
      </w:pPr>
    </w:p>
    <w:p>
      <w:pPr>
        <w:pStyle w:val="BodyText"/>
        <w:spacing w:line="266" w:lineRule="auto"/>
        <w:ind w:right="99"/>
        <w:jc w:val="both"/>
      </w:pPr>
      <w:r>
        <w:rPr>
          <w:rFonts w:ascii="Tahoma" w:hAnsi="Tahoma"/>
          <w:b/>
          <w:color w:val="231F20"/>
        </w:rPr>
        <w:t>Punto de Control: </w:t>
      </w:r>
      <w:r>
        <w:rPr>
          <w:color w:val="231F20"/>
        </w:rPr>
        <w:t>Ubicación itinerante en la vía pública, el cual establece el programa con personal asignado al</w:t>
      </w:r>
      <w:r>
        <w:rPr>
          <w:color w:val="231F20"/>
          <w:spacing w:val="-3"/>
        </w:rPr>
        <w:t> </w:t>
      </w:r>
      <w:r>
        <w:rPr>
          <w:color w:val="231F20"/>
        </w:rPr>
        <w:t>mismo.</w:t>
      </w:r>
      <w:r>
        <w:rPr/>
      </w:r>
    </w:p>
    <w:p>
      <w:pPr>
        <w:spacing w:line="240" w:lineRule="auto" w:before="1"/>
        <w:rPr>
          <w:rFonts w:ascii="Tahoma" w:hAnsi="Tahoma" w:cs="Tahoma" w:eastAsia="Tahoma" w:hint="default"/>
          <w:sz w:val="20"/>
          <w:szCs w:val="20"/>
        </w:rPr>
      </w:pPr>
    </w:p>
    <w:p>
      <w:pPr>
        <w:pStyle w:val="BodyText"/>
        <w:spacing w:line="240" w:lineRule="auto"/>
        <w:ind w:right="0"/>
        <w:jc w:val="both"/>
      </w:pPr>
      <w:r>
        <w:rPr>
          <w:rFonts w:ascii="Tahoma" w:hAnsi="Tahoma"/>
          <w:b/>
          <w:color w:val="231F20"/>
        </w:rPr>
        <w:t>Comprobante</w:t>
      </w:r>
      <w:r>
        <w:rPr>
          <w:color w:val="231F20"/>
        </w:rPr>
        <w:t>: Resultado impreso de la prueba de alcoholimetría practicada a un</w:t>
      </w:r>
      <w:r>
        <w:rPr>
          <w:color w:val="231F20"/>
          <w:spacing w:val="-26"/>
        </w:rPr>
        <w:t> </w:t>
      </w:r>
      <w:r>
        <w:rPr>
          <w:color w:val="231F20"/>
          <w:spacing w:val="-4"/>
        </w:rPr>
        <w:t>conductor.</w:t>
      </w:r>
      <w:r>
        <w:rPr>
          <w:spacing w:val="-4"/>
        </w:rPr>
      </w:r>
    </w:p>
    <w:p>
      <w:pPr>
        <w:spacing w:after="0" w:line="240" w:lineRule="auto"/>
        <w:jc w:val="both"/>
        <w:sectPr>
          <w:pgSz w:w="11630" w:h="15310"/>
          <w:pgMar w:header="674" w:footer="871" w:top="1320" w:bottom="1060" w:left="1540" w:right="1540"/>
        </w:sectPr>
      </w:pPr>
    </w:p>
    <w:p>
      <w:pPr>
        <w:spacing w:line="240" w:lineRule="auto" w:before="0"/>
        <w:rPr>
          <w:rFonts w:ascii="Tahoma" w:hAnsi="Tahoma" w:cs="Tahoma" w:eastAsia="Tahoma" w:hint="default"/>
          <w:sz w:val="25"/>
          <w:szCs w:val="25"/>
        </w:rPr>
      </w:pPr>
    </w:p>
    <w:p>
      <w:pPr>
        <w:pStyle w:val="Heading1"/>
        <w:spacing w:line="240" w:lineRule="auto"/>
        <w:ind w:left="102" w:right="0"/>
        <w:jc w:val="left"/>
      </w:pPr>
      <w:r>
        <w:rPr>
          <w:color w:val="231F20"/>
        </w:rPr>
        <w:t>6</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5"/>
        <w:rPr>
          <w:rFonts w:ascii="Tahoma" w:hAnsi="Tahoma" w:cs="Tahoma" w:eastAsia="Tahoma" w:hint="default"/>
          <w:sz w:val="16"/>
          <w:szCs w:val="16"/>
        </w:rPr>
      </w:pPr>
    </w:p>
    <w:p>
      <w:pPr>
        <w:pStyle w:val="BodyText"/>
        <w:spacing w:line="268" w:lineRule="auto"/>
        <w:ind w:right="100"/>
        <w:jc w:val="both"/>
      </w:pPr>
      <w:r>
        <w:rPr>
          <w:rFonts w:ascii="Tahoma" w:hAnsi="Tahoma"/>
          <w:b/>
          <w:color w:val="231F20"/>
        </w:rPr>
        <w:t>Curso: </w:t>
      </w:r>
      <w:r>
        <w:rPr>
          <w:color w:val="231F20"/>
        </w:rPr>
        <w:t>curso de capacitación en materia de sensibilización, concientización y prevención de accidentes viales por causa de la ingesta del alcohol y que la Secretaría de Movilidad determinará sus contenidos y el lugar donde se</w:t>
      </w:r>
      <w:r>
        <w:rPr>
          <w:color w:val="231F20"/>
          <w:spacing w:val="-4"/>
        </w:rPr>
        <w:t> </w:t>
      </w:r>
      <w:r>
        <w:rPr>
          <w:color w:val="231F20"/>
        </w:rPr>
        <w:t>impartan.</w:t>
      </w:r>
      <w:r>
        <w:rPr/>
      </w:r>
    </w:p>
    <w:p>
      <w:pPr>
        <w:spacing w:line="240" w:lineRule="auto" w:before="3"/>
        <w:rPr>
          <w:rFonts w:ascii="Tahoma" w:hAnsi="Tahoma" w:cs="Tahoma" w:eastAsia="Tahoma" w:hint="default"/>
          <w:sz w:val="20"/>
          <w:szCs w:val="20"/>
        </w:rPr>
      </w:pPr>
    </w:p>
    <w:p>
      <w:pPr>
        <w:pStyle w:val="ListParagraph"/>
        <w:numPr>
          <w:ilvl w:val="1"/>
          <w:numId w:val="1"/>
        </w:numPr>
        <w:tabs>
          <w:tab w:pos="330" w:val="left" w:leader="none"/>
        </w:tabs>
        <w:spacing w:line="240" w:lineRule="auto" w:before="0" w:after="0"/>
        <w:ind w:left="329" w:right="0" w:hanging="227"/>
        <w:jc w:val="both"/>
        <w:rPr>
          <w:rFonts w:ascii="Tahoma" w:hAnsi="Tahoma" w:cs="Tahoma" w:eastAsia="Tahoma" w:hint="default"/>
          <w:sz w:val="18"/>
          <w:szCs w:val="18"/>
        </w:rPr>
      </w:pPr>
      <w:r>
        <w:rPr>
          <w:rFonts w:ascii="Tahoma"/>
          <w:color w:val="231F20"/>
          <w:sz w:val="18"/>
        </w:rPr>
        <w:t>Son principios rectores en este</w:t>
      </w:r>
      <w:r>
        <w:rPr>
          <w:rFonts w:ascii="Tahoma"/>
          <w:color w:val="231F20"/>
          <w:spacing w:val="-15"/>
          <w:sz w:val="18"/>
        </w:rPr>
        <w:t> </w:t>
      </w:r>
      <w:r>
        <w:rPr>
          <w:rFonts w:ascii="Tahoma"/>
          <w:color w:val="231F20"/>
          <w:sz w:val="18"/>
        </w:rPr>
        <w:t>Protocolo:</w:t>
      </w:r>
      <w:r>
        <w:rPr>
          <w:rFonts w:ascii="Tahoma"/>
          <w:sz w:val="18"/>
        </w:rPr>
      </w:r>
    </w:p>
    <w:p>
      <w:pPr>
        <w:spacing w:line="240" w:lineRule="auto" w:before="5"/>
        <w:rPr>
          <w:rFonts w:ascii="Tahoma" w:hAnsi="Tahoma" w:cs="Tahoma" w:eastAsia="Tahoma" w:hint="default"/>
          <w:sz w:val="22"/>
          <w:szCs w:val="22"/>
        </w:rPr>
      </w:pPr>
    </w:p>
    <w:p>
      <w:pPr>
        <w:pStyle w:val="ListParagraph"/>
        <w:numPr>
          <w:ilvl w:val="2"/>
          <w:numId w:val="1"/>
        </w:numPr>
        <w:tabs>
          <w:tab w:pos="281" w:val="left" w:leader="none"/>
        </w:tabs>
        <w:spacing w:line="240" w:lineRule="auto" w:before="0" w:after="0"/>
        <w:ind w:left="280" w:right="0" w:hanging="178"/>
        <w:jc w:val="both"/>
        <w:rPr>
          <w:rFonts w:ascii="Tahoma" w:hAnsi="Tahoma" w:cs="Tahoma" w:eastAsia="Tahoma" w:hint="default"/>
          <w:sz w:val="18"/>
          <w:szCs w:val="18"/>
        </w:rPr>
      </w:pPr>
      <w:r>
        <w:rPr>
          <w:rFonts w:ascii="Tahoma"/>
          <w:color w:val="231F20"/>
          <w:sz w:val="18"/>
        </w:rPr>
        <w:t>Legalidad;</w:t>
      </w:r>
      <w:r>
        <w:rPr>
          <w:rFonts w:ascii="Tahoma"/>
          <w:sz w:val="18"/>
        </w:rPr>
      </w:r>
    </w:p>
    <w:p>
      <w:pPr>
        <w:pStyle w:val="ListParagraph"/>
        <w:numPr>
          <w:ilvl w:val="2"/>
          <w:numId w:val="1"/>
        </w:numPr>
        <w:tabs>
          <w:tab w:pos="348" w:val="left" w:leader="none"/>
        </w:tabs>
        <w:spacing w:line="240" w:lineRule="auto" w:before="27" w:after="0"/>
        <w:ind w:left="347" w:right="0" w:hanging="245"/>
        <w:jc w:val="both"/>
        <w:rPr>
          <w:rFonts w:ascii="Tahoma" w:hAnsi="Tahoma" w:cs="Tahoma" w:eastAsia="Tahoma" w:hint="default"/>
          <w:sz w:val="18"/>
          <w:szCs w:val="18"/>
        </w:rPr>
      </w:pPr>
      <w:r>
        <w:rPr>
          <w:rFonts w:ascii="Tahoma"/>
          <w:color w:val="231F20"/>
          <w:sz w:val="18"/>
        </w:rPr>
        <w:t>Objetividad;</w:t>
      </w:r>
      <w:r>
        <w:rPr>
          <w:rFonts w:ascii="Tahoma"/>
          <w:sz w:val="18"/>
        </w:rPr>
      </w:r>
    </w:p>
    <w:p>
      <w:pPr>
        <w:pStyle w:val="BodyText"/>
        <w:spacing w:line="240" w:lineRule="auto" w:before="27"/>
        <w:ind w:right="0"/>
        <w:jc w:val="both"/>
        <w:rPr>
          <w:rFonts w:ascii="Tahoma" w:hAnsi="Tahoma" w:cs="Tahoma" w:eastAsia="Tahoma" w:hint="default"/>
        </w:rPr>
      </w:pPr>
      <w:r>
        <w:rPr>
          <w:rFonts w:ascii="Tahoma"/>
          <w:color w:val="231F20"/>
        </w:rPr>
        <w:t>III.</w:t>
      </w:r>
      <w:r>
        <w:rPr>
          <w:rFonts w:ascii="Tahoma"/>
          <w:color w:val="231F20"/>
          <w:spacing w:val="-3"/>
        </w:rPr>
        <w:t> </w:t>
      </w:r>
      <w:r>
        <w:rPr>
          <w:rFonts w:ascii="Tahoma"/>
          <w:color w:val="231F20"/>
        </w:rPr>
        <w:t>Eficiencia;</w:t>
      </w:r>
      <w:r>
        <w:rPr>
          <w:rFonts w:ascii="Tahoma"/>
        </w:rPr>
      </w:r>
    </w:p>
    <w:p>
      <w:pPr>
        <w:pStyle w:val="ListParagraph"/>
        <w:numPr>
          <w:ilvl w:val="0"/>
          <w:numId w:val="2"/>
        </w:numPr>
        <w:tabs>
          <w:tab w:pos="364" w:val="left" w:leader="none"/>
        </w:tabs>
        <w:spacing w:line="240" w:lineRule="auto" w:before="27" w:after="0"/>
        <w:ind w:left="363" w:right="0" w:hanging="261"/>
        <w:jc w:val="both"/>
        <w:rPr>
          <w:rFonts w:ascii="Tahoma" w:hAnsi="Tahoma" w:cs="Tahoma" w:eastAsia="Tahoma" w:hint="default"/>
          <w:sz w:val="18"/>
          <w:szCs w:val="18"/>
        </w:rPr>
      </w:pPr>
      <w:r>
        <w:rPr>
          <w:rFonts w:ascii="Tahoma"/>
          <w:color w:val="231F20"/>
          <w:sz w:val="18"/>
        </w:rPr>
        <w:t>Profesionalismo;</w:t>
      </w:r>
      <w:r>
        <w:rPr>
          <w:rFonts w:ascii="Tahoma"/>
          <w:sz w:val="18"/>
        </w:rPr>
      </w:r>
    </w:p>
    <w:p>
      <w:pPr>
        <w:pStyle w:val="ListParagraph"/>
        <w:numPr>
          <w:ilvl w:val="0"/>
          <w:numId w:val="2"/>
        </w:numPr>
        <w:tabs>
          <w:tab w:pos="297" w:val="left" w:leader="none"/>
        </w:tabs>
        <w:spacing w:line="240" w:lineRule="auto" w:before="27" w:after="0"/>
        <w:ind w:left="296" w:right="0" w:hanging="194"/>
        <w:jc w:val="both"/>
        <w:rPr>
          <w:rFonts w:ascii="Tahoma" w:hAnsi="Tahoma" w:cs="Tahoma" w:eastAsia="Tahoma" w:hint="default"/>
          <w:sz w:val="18"/>
          <w:szCs w:val="18"/>
        </w:rPr>
      </w:pPr>
      <w:r>
        <w:rPr>
          <w:rFonts w:ascii="Tahoma"/>
          <w:color w:val="231F20"/>
          <w:sz w:val="18"/>
        </w:rPr>
        <w:t>Honradez;</w:t>
      </w:r>
      <w:r>
        <w:rPr>
          <w:rFonts w:ascii="Tahoma"/>
          <w:color w:val="231F20"/>
          <w:spacing w:val="-8"/>
          <w:sz w:val="18"/>
        </w:rPr>
        <w:t> </w:t>
      </w:r>
      <w:r>
        <w:rPr>
          <w:rFonts w:ascii="Tahoma"/>
          <w:color w:val="231F20"/>
          <w:sz w:val="18"/>
        </w:rPr>
        <w:t>y</w:t>
      </w:r>
      <w:r>
        <w:rPr>
          <w:rFonts w:ascii="Tahoma"/>
          <w:sz w:val="18"/>
        </w:rPr>
      </w:r>
    </w:p>
    <w:p>
      <w:pPr>
        <w:pStyle w:val="ListParagraph"/>
        <w:numPr>
          <w:ilvl w:val="0"/>
          <w:numId w:val="2"/>
        </w:numPr>
        <w:tabs>
          <w:tab w:pos="388" w:val="left" w:leader="none"/>
        </w:tabs>
        <w:spacing w:line="240" w:lineRule="auto" w:before="27" w:after="0"/>
        <w:ind w:left="387" w:right="0" w:hanging="285"/>
        <w:jc w:val="both"/>
        <w:rPr>
          <w:rFonts w:ascii="Tahoma" w:hAnsi="Tahoma" w:cs="Tahoma" w:eastAsia="Tahoma" w:hint="default"/>
          <w:sz w:val="18"/>
          <w:szCs w:val="18"/>
        </w:rPr>
      </w:pPr>
      <w:r>
        <w:rPr>
          <w:rFonts w:ascii="Tahoma"/>
          <w:color w:val="231F20"/>
          <w:sz w:val="18"/>
        </w:rPr>
        <w:t>Respeto a los Derechos</w:t>
      </w:r>
      <w:r>
        <w:rPr>
          <w:rFonts w:ascii="Tahoma"/>
          <w:color w:val="231F20"/>
          <w:spacing w:val="-25"/>
          <w:sz w:val="18"/>
        </w:rPr>
        <w:t> </w:t>
      </w:r>
      <w:r>
        <w:rPr>
          <w:rFonts w:ascii="Tahoma"/>
          <w:color w:val="231F20"/>
          <w:sz w:val="18"/>
        </w:rPr>
        <w:t>Humanos.</w:t>
      </w:r>
      <w:r>
        <w:rPr>
          <w:rFonts w:ascii="Tahoma"/>
          <w:sz w:val="18"/>
        </w:rPr>
      </w:r>
    </w:p>
    <w:p>
      <w:pPr>
        <w:spacing w:line="240" w:lineRule="auto" w:before="5"/>
        <w:rPr>
          <w:rFonts w:ascii="Tahoma" w:hAnsi="Tahoma" w:cs="Tahoma" w:eastAsia="Tahoma" w:hint="default"/>
          <w:sz w:val="22"/>
          <w:szCs w:val="22"/>
        </w:rPr>
      </w:pPr>
    </w:p>
    <w:p>
      <w:pPr>
        <w:pStyle w:val="BodyText"/>
        <w:spacing w:line="240" w:lineRule="auto"/>
        <w:ind w:right="0"/>
        <w:jc w:val="both"/>
      </w:pPr>
      <w:r>
        <w:rPr>
          <w:color w:val="231F20"/>
        </w:rPr>
        <w:t>La numeración de tales principios es enunciativa más no limitativa y se complementan con los  </w:t>
      </w:r>
      <w:r>
        <w:rPr>
          <w:color w:val="231F20"/>
          <w:spacing w:val="15"/>
        </w:rPr>
        <w:t> </w:t>
      </w:r>
      <w:r>
        <w:rPr>
          <w:color w:val="231F20"/>
        </w:rPr>
        <w:t>tratados</w:t>
      </w:r>
      <w:r>
        <w:rPr/>
      </w:r>
    </w:p>
    <w:p>
      <w:pPr>
        <w:pStyle w:val="BodyText"/>
        <w:spacing w:line="240" w:lineRule="auto" w:before="27"/>
        <w:ind w:right="0"/>
        <w:jc w:val="both"/>
        <w:rPr>
          <w:rFonts w:ascii="Tahoma" w:hAnsi="Tahoma" w:cs="Tahoma" w:eastAsia="Tahoma" w:hint="default"/>
        </w:rPr>
      </w:pPr>
      <w:r>
        <w:rPr>
          <w:rFonts w:ascii="Tahoma" w:hAnsi="Tahoma"/>
          <w:color w:val="231F20"/>
        </w:rPr>
        <w:t>internacionales ratificados por México, y las demás leyes</w:t>
      </w:r>
      <w:r>
        <w:rPr>
          <w:rFonts w:ascii="Tahoma" w:hAnsi="Tahoma"/>
          <w:color w:val="231F20"/>
          <w:spacing w:val="-12"/>
        </w:rPr>
        <w:t> </w:t>
      </w:r>
      <w:r>
        <w:rPr>
          <w:rFonts w:ascii="Tahoma" w:hAnsi="Tahoma"/>
          <w:color w:val="231F20"/>
        </w:rPr>
        <w:t>aplicables.</w:t>
      </w:r>
      <w:r>
        <w:rPr>
          <w:rFonts w:ascii="Tahoma" w:hAnsi="Tahoma"/>
        </w:rPr>
      </w:r>
    </w:p>
    <w:p>
      <w:pPr>
        <w:spacing w:line="240" w:lineRule="auto" w:before="5"/>
        <w:rPr>
          <w:rFonts w:ascii="Tahoma" w:hAnsi="Tahoma" w:cs="Tahoma" w:eastAsia="Tahoma" w:hint="default"/>
          <w:sz w:val="22"/>
          <w:szCs w:val="22"/>
        </w:rPr>
      </w:pPr>
    </w:p>
    <w:p>
      <w:pPr>
        <w:pStyle w:val="ListParagraph"/>
        <w:numPr>
          <w:ilvl w:val="1"/>
          <w:numId w:val="1"/>
        </w:numPr>
        <w:tabs>
          <w:tab w:pos="354" w:val="left" w:leader="none"/>
        </w:tabs>
        <w:spacing w:line="268" w:lineRule="auto" w:before="0" w:after="0"/>
        <w:ind w:left="102" w:right="100" w:firstLine="0"/>
        <w:jc w:val="both"/>
        <w:rPr>
          <w:rFonts w:ascii="Tahoma" w:hAnsi="Tahoma" w:cs="Tahoma" w:eastAsia="Tahoma" w:hint="default"/>
          <w:sz w:val="18"/>
          <w:szCs w:val="18"/>
        </w:rPr>
      </w:pPr>
      <w:r>
        <w:rPr>
          <w:rFonts w:ascii="Tahoma" w:hAnsi="Tahoma"/>
          <w:color w:val="231F20"/>
          <w:sz w:val="18"/>
        </w:rPr>
        <w:t>En sus actuaciones, las autoridades, deberán preservar los derechos humanos de los conductores, terceras personas y la comunidad en</w:t>
      </w:r>
      <w:r>
        <w:rPr>
          <w:rFonts w:ascii="Tahoma" w:hAnsi="Tahoma"/>
          <w:color w:val="231F20"/>
          <w:spacing w:val="-22"/>
          <w:sz w:val="18"/>
        </w:rPr>
        <w:t> </w:t>
      </w:r>
      <w:r>
        <w:rPr>
          <w:rFonts w:ascii="Tahoma" w:hAnsi="Tahoma"/>
          <w:color w:val="231F20"/>
          <w:sz w:val="18"/>
        </w:rPr>
        <w:t>general.</w:t>
      </w:r>
      <w:r>
        <w:rPr>
          <w:rFonts w:ascii="Tahoma" w:hAnsi="Tahoma"/>
          <w:sz w:val="18"/>
        </w:rPr>
      </w:r>
    </w:p>
    <w:p>
      <w:pPr>
        <w:spacing w:line="240" w:lineRule="auto" w:before="3"/>
        <w:rPr>
          <w:rFonts w:ascii="Tahoma" w:hAnsi="Tahoma" w:cs="Tahoma" w:eastAsia="Tahoma" w:hint="default"/>
          <w:sz w:val="20"/>
          <w:szCs w:val="20"/>
        </w:rPr>
      </w:pPr>
    </w:p>
    <w:p>
      <w:pPr>
        <w:pStyle w:val="ListParagraph"/>
        <w:numPr>
          <w:ilvl w:val="1"/>
          <w:numId w:val="1"/>
        </w:numPr>
        <w:tabs>
          <w:tab w:pos="323" w:val="left" w:leader="none"/>
        </w:tabs>
        <w:spacing w:line="268" w:lineRule="auto" w:before="0" w:after="0"/>
        <w:ind w:left="102" w:right="99" w:firstLine="0"/>
        <w:jc w:val="both"/>
        <w:rPr>
          <w:rFonts w:ascii="Tahoma" w:hAnsi="Tahoma" w:cs="Tahoma" w:eastAsia="Tahoma" w:hint="default"/>
          <w:sz w:val="18"/>
          <w:szCs w:val="18"/>
        </w:rPr>
      </w:pPr>
      <w:r>
        <w:rPr>
          <w:rFonts w:ascii="Tahoma" w:hAnsi="Tahoma"/>
          <w:color w:val="231F20"/>
          <w:sz w:val="18"/>
        </w:rPr>
        <w:t>La</w:t>
      </w:r>
      <w:r>
        <w:rPr>
          <w:rFonts w:ascii="Tahoma" w:hAnsi="Tahoma"/>
          <w:color w:val="231F20"/>
          <w:spacing w:val="-11"/>
          <w:sz w:val="18"/>
        </w:rPr>
        <w:t> </w:t>
      </w:r>
      <w:r>
        <w:rPr>
          <w:rFonts w:ascii="Tahoma" w:hAnsi="Tahoma"/>
          <w:color w:val="231F20"/>
          <w:sz w:val="18"/>
        </w:rPr>
        <w:t>Secretaría</w:t>
      </w:r>
      <w:r>
        <w:rPr>
          <w:rFonts w:ascii="Tahoma" w:hAnsi="Tahoma"/>
          <w:color w:val="231F20"/>
          <w:spacing w:val="-10"/>
          <w:sz w:val="18"/>
        </w:rPr>
        <w:t> </w:t>
      </w:r>
      <w:r>
        <w:rPr>
          <w:rFonts w:ascii="Tahoma" w:hAnsi="Tahoma"/>
          <w:color w:val="231F20"/>
          <w:sz w:val="18"/>
        </w:rPr>
        <w:t>de</w:t>
      </w:r>
      <w:r>
        <w:rPr>
          <w:rFonts w:ascii="Tahoma" w:hAnsi="Tahoma"/>
          <w:color w:val="231F20"/>
          <w:spacing w:val="-11"/>
          <w:sz w:val="18"/>
        </w:rPr>
        <w:t> </w:t>
      </w:r>
      <w:r>
        <w:rPr>
          <w:rFonts w:ascii="Tahoma" w:hAnsi="Tahoma"/>
          <w:color w:val="231F20"/>
          <w:sz w:val="18"/>
        </w:rPr>
        <w:t>Movilidad,</w:t>
      </w:r>
      <w:r>
        <w:rPr>
          <w:rFonts w:ascii="Tahoma" w:hAnsi="Tahoma"/>
          <w:color w:val="231F20"/>
          <w:spacing w:val="-12"/>
          <w:sz w:val="18"/>
        </w:rPr>
        <w:t> </w:t>
      </w:r>
      <w:r>
        <w:rPr>
          <w:rFonts w:ascii="Tahoma" w:hAnsi="Tahoma"/>
          <w:color w:val="231F20"/>
          <w:sz w:val="18"/>
        </w:rPr>
        <w:t>a</w:t>
      </w:r>
      <w:r>
        <w:rPr>
          <w:rFonts w:ascii="Tahoma" w:hAnsi="Tahoma"/>
          <w:color w:val="231F20"/>
          <w:spacing w:val="-11"/>
          <w:sz w:val="18"/>
        </w:rPr>
        <w:t> </w:t>
      </w:r>
      <w:r>
        <w:rPr>
          <w:rFonts w:ascii="Tahoma" w:hAnsi="Tahoma"/>
          <w:color w:val="231F20"/>
          <w:sz w:val="18"/>
        </w:rPr>
        <w:t>través</w:t>
      </w:r>
      <w:r>
        <w:rPr>
          <w:rFonts w:ascii="Tahoma" w:hAnsi="Tahoma"/>
          <w:color w:val="231F20"/>
          <w:spacing w:val="-11"/>
          <w:sz w:val="18"/>
        </w:rPr>
        <w:t> </w:t>
      </w:r>
      <w:r>
        <w:rPr>
          <w:rFonts w:ascii="Tahoma" w:hAnsi="Tahoma"/>
          <w:color w:val="231F20"/>
          <w:sz w:val="18"/>
        </w:rPr>
        <w:t>de</w:t>
      </w:r>
      <w:r>
        <w:rPr>
          <w:rFonts w:ascii="Tahoma" w:hAnsi="Tahoma"/>
          <w:color w:val="231F20"/>
          <w:spacing w:val="-11"/>
          <w:sz w:val="18"/>
        </w:rPr>
        <w:t> </w:t>
      </w:r>
      <w:r>
        <w:rPr>
          <w:rFonts w:ascii="Tahoma" w:hAnsi="Tahoma"/>
          <w:color w:val="231F20"/>
          <w:sz w:val="18"/>
        </w:rPr>
        <w:t>los</w:t>
      </w:r>
      <w:r>
        <w:rPr>
          <w:rFonts w:ascii="Tahoma" w:hAnsi="Tahoma"/>
          <w:color w:val="231F20"/>
          <w:spacing w:val="-12"/>
          <w:sz w:val="18"/>
        </w:rPr>
        <w:t> </w:t>
      </w:r>
      <w:r>
        <w:rPr>
          <w:rFonts w:ascii="Tahoma" w:hAnsi="Tahoma"/>
          <w:color w:val="231F20"/>
          <w:sz w:val="18"/>
        </w:rPr>
        <w:t>convenios</w:t>
      </w:r>
      <w:r>
        <w:rPr>
          <w:rFonts w:ascii="Tahoma" w:hAnsi="Tahoma"/>
          <w:color w:val="231F20"/>
          <w:spacing w:val="-11"/>
          <w:sz w:val="18"/>
        </w:rPr>
        <w:t> </w:t>
      </w:r>
      <w:r>
        <w:rPr>
          <w:rFonts w:ascii="Tahoma" w:hAnsi="Tahoma"/>
          <w:color w:val="231F20"/>
          <w:sz w:val="18"/>
        </w:rPr>
        <w:t>que</w:t>
      </w:r>
      <w:r>
        <w:rPr>
          <w:rFonts w:ascii="Tahoma" w:hAnsi="Tahoma"/>
          <w:color w:val="231F20"/>
          <w:spacing w:val="-11"/>
          <w:sz w:val="18"/>
        </w:rPr>
        <w:t> </w:t>
      </w:r>
      <w:r>
        <w:rPr>
          <w:rFonts w:ascii="Tahoma" w:hAnsi="Tahoma"/>
          <w:color w:val="231F20"/>
          <w:sz w:val="18"/>
        </w:rPr>
        <w:t>celebre</w:t>
      </w:r>
      <w:r>
        <w:rPr>
          <w:rFonts w:ascii="Tahoma" w:hAnsi="Tahoma"/>
          <w:color w:val="231F20"/>
          <w:spacing w:val="-11"/>
          <w:sz w:val="18"/>
        </w:rPr>
        <w:t> </w:t>
      </w:r>
      <w:r>
        <w:rPr>
          <w:rFonts w:ascii="Tahoma" w:hAnsi="Tahoma"/>
          <w:color w:val="231F20"/>
          <w:sz w:val="18"/>
        </w:rPr>
        <w:t>con</w:t>
      </w:r>
      <w:r>
        <w:rPr>
          <w:rFonts w:ascii="Tahoma" w:hAnsi="Tahoma"/>
          <w:color w:val="231F20"/>
          <w:spacing w:val="-11"/>
          <w:sz w:val="18"/>
        </w:rPr>
        <w:t> </w:t>
      </w:r>
      <w:r>
        <w:rPr>
          <w:rFonts w:ascii="Tahoma" w:hAnsi="Tahoma"/>
          <w:color w:val="231F20"/>
          <w:sz w:val="18"/>
        </w:rPr>
        <w:t>otras</w:t>
      </w:r>
      <w:r>
        <w:rPr>
          <w:rFonts w:ascii="Tahoma" w:hAnsi="Tahoma"/>
          <w:color w:val="231F20"/>
          <w:spacing w:val="-11"/>
          <w:sz w:val="18"/>
        </w:rPr>
        <w:t> </w:t>
      </w:r>
      <w:r>
        <w:rPr>
          <w:rFonts w:ascii="Tahoma" w:hAnsi="Tahoma"/>
          <w:color w:val="231F20"/>
          <w:sz w:val="18"/>
        </w:rPr>
        <w:t>Instituciones,</w:t>
      </w:r>
      <w:r>
        <w:rPr>
          <w:rFonts w:ascii="Tahoma" w:hAnsi="Tahoma"/>
          <w:color w:val="231F20"/>
          <w:spacing w:val="-10"/>
          <w:sz w:val="18"/>
        </w:rPr>
        <w:t> </w:t>
      </w:r>
      <w:r>
        <w:rPr>
          <w:rFonts w:ascii="Tahoma" w:hAnsi="Tahoma"/>
          <w:color w:val="231F20"/>
          <w:sz w:val="18"/>
        </w:rPr>
        <w:t>dependencias </w:t>
      </w:r>
      <w:r>
        <w:rPr>
          <w:rFonts w:ascii="Tahoma" w:hAnsi="Tahoma"/>
          <w:color w:val="231F20"/>
          <w:sz w:val="18"/>
        </w:rPr>
        <w:t>públicas y privadas, será la encargada de continuar y fomentar la capacitación, adiestramiento y actualización de los cursos dirigidos a todo el personal involucrado, necesario para la implementación de este</w:t>
      </w:r>
      <w:r>
        <w:rPr>
          <w:rFonts w:ascii="Tahoma" w:hAnsi="Tahoma"/>
          <w:color w:val="231F20"/>
          <w:spacing w:val="-6"/>
          <w:sz w:val="18"/>
        </w:rPr>
        <w:t> </w:t>
      </w:r>
      <w:r>
        <w:rPr>
          <w:rFonts w:ascii="Tahoma" w:hAnsi="Tahoma"/>
          <w:color w:val="231F20"/>
          <w:sz w:val="18"/>
        </w:rPr>
        <w:t>protocolo.</w:t>
      </w:r>
      <w:r>
        <w:rPr>
          <w:rFonts w:ascii="Tahoma" w:hAnsi="Tahoma"/>
          <w:sz w:val="18"/>
        </w:rPr>
      </w:r>
    </w:p>
    <w:p>
      <w:pPr>
        <w:spacing w:line="240" w:lineRule="auto" w:before="3"/>
        <w:rPr>
          <w:rFonts w:ascii="Tahoma" w:hAnsi="Tahoma" w:cs="Tahoma" w:eastAsia="Tahoma" w:hint="default"/>
          <w:sz w:val="20"/>
          <w:szCs w:val="20"/>
        </w:rPr>
      </w:pPr>
    </w:p>
    <w:p>
      <w:pPr>
        <w:pStyle w:val="ListParagraph"/>
        <w:numPr>
          <w:ilvl w:val="1"/>
          <w:numId w:val="1"/>
        </w:numPr>
        <w:tabs>
          <w:tab w:pos="336" w:val="left" w:leader="none"/>
        </w:tabs>
        <w:spacing w:line="268" w:lineRule="auto" w:before="0" w:after="0"/>
        <w:ind w:left="102" w:right="99" w:firstLine="0"/>
        <w:jc w:val="both"/>
        <w:rPr>
          <w:rFonts w:ascii="Tahoma" w:hAnsi="Tahoma" w:cs="Tahoma" w:eastAsia="Tahoma" w:hint="default"/>
          <w:sz w:val="18"/>
          <w:szCs w:val="18"/>
        </w:rPr>
      </w:pPr>
      <w:r>
        <w:rPr>
          <w:rFonts w:ascii="Tahoma" w:hAnsi="Tahoma"/>
          <w:color w:val="231F20"/>
          <w:sz w:val="18"/>
        </w:rPr>
        <w:t>Acerca de los cursos en materia de sensibilización, concientización y prevención de accidentes viales por</w:t>
      </w:r>
      <w:r>
        <w:rPr>
          <w:rFonts w:ascii="Tahoma" w:hAnsi="Tahoma"/>
          <w:color w:val="231F20"/>
          <w:spacing w:val="-11"/>
          <w:sz w:val="18"/>
        </w:rPr>
        <w:t> </w:t>
      </w:r>
      <w:r>
        <w:rPr>
          <w:rFonts w:ascii="Tahoma" w:hAnsi="Tahoma"/>
          <w:color w:val="231F20"/>
          <w:sz w:val="18"/>
        </w:rPr>
        <w:t>causa</w:t>
      </w:r>
      <w:r>
        <w:rPr>
          <w:rFonts w:ascii="Tahoma" w:hAnsi="Tahoma"/>
          <w:color w:val="231F20"/>
          <w:spacing w:val="-10"/>
          <w:sz w:val="18"/>
        </w:rPr>
        <w:t> </w:t>
      </w:r>
      <w:r>
        <w:rPr>
          <w:rFonts w:ascii="Tahoma" w:hAnsi="Tahoma"/>
          <w:color w:val="231F20"/>
          <w:sz w:val="18"/>
        </w:rPr>
        <w:t>de</w:t>
      </w:r>
      <w:r>
        <w:rPr>
          <w:rFonts w:ascii="Tahoma" w:hAnsi="Tahoma"/>
          <w:color w:val="231F20"/>
          <w:spacing w:val="-11"/>
          <w:sz w:val="18"/>
        </w:rPr>
        <w:t> </w:t>
      </w:r>
      <w:r>
        <w:rPr>
          <w:rFonts w:ascii="Tahoma" w:hAnsi="Tahoma"/>
          <w:color w:val="231F20"/>
          <w:sz w:val="18"/>
        </w:rPr>
        <w:t>la</w:t>
      </w:r>
      <w:r>
        <w:rPr>
          <w:rFonts w:ascii="Tahoma" w:hAnsi="Tahoma"/>
          <w:color w:val="231F20"/>
          <w:spacing w:val="-11"/>
          <w:sz w:val="18"/>
        </w:rPr>
        <w:t> </w:t>
      </w:r>
      <w:r>
        <w:rPr>
          <w:rFonts w:ascii="Tahoma" w:hAnsi="Tahoma"/>
          <w:color w:val="231F20"/>
          <w:sz w:val="18"/>
        </w:rPr>
        <w:t>ingesta</w:t>
      </w:r>
      <w:r>
        <w:rPr>
          <w:rFonts w:ascii="Tahoma" w:hAnsi="Tahoma"/>
          <w:color w:val="231F20"/>
          <w:spacing w:val="-11"/>
          <w:sz w:val="18"/>
        </w:rPr>
        <w:t> </w:t>
      </w:r>
      <w:r>
        <w:rPr>
          <w:rFonts w:ascii="Tahoma" w:hAnsi="Tahoma"/>
          <w:color w:val="231F20"/>
          <w:sz w:val="18"/>
        </w:rPr>
        <w:t>del</w:t>
      </w:r>
      <w:r>
        <w:rPr>
          <w:rFonts w:ascii="Tahoma" w:hAnsi="Tahoma"/>
          <w:color w:val="231F20"/>
          <w:spacing w:val="-11"/>
          <w:sz w:val="18"/>
        </w:rPr>
        <w:t> </w:t>
      </w:r>
      <w:r>
        <w:rPr>
          <w:rFonts w:ascii="Tahoma" w:hAnsi="Tahoma"/>
          <w:color w:val="231F20"/>
          <w:sz w:val="18"/>
        </w:rPr>
        <w:t>alcohol,</w:t>
      </w:r>
      <w:r>
        <w:rPr>
          <w:rFonts w:ascii="Tahoma" w:hAnsi="Tahoma"/>
          <w:color w:val="231F20"/>
          <w:spacing w:val="-11"/>
          <w:sz w:val="18"/>
        </w:rPr>
        <w:t> </w:t>
      </w:r>
      <w:r>
        <w:rPr>
          <w:rFonts w:ascii="Tahoma" w:hAnsi="Tahoma"/>
          <w:color w:val="231F20"/>
          <w:sz w:val="18"/>
        </w:rPr>
        <w:t>la</w:t>
      </w:r>
      <w:r>
        <w:rPr>
          <w:rFonts w:ascii="Tahoma" w:hAnsi="Tahoma"/>
          <w:color w:val="231F20"/>
          <w:spacing w:val="-11"/>
          <w:sz w:val="18"/>
        </w:rPr>
        <w:t> </w:t>
      </w:r>
      <w:r>
        <w:rPr>
          <w:rFonts w:ascii="Tahoma" w:hAnsi="Tahoma"/>
          <w:color w:val="231F20"/>
          <w:sz w:val="18"/>
        </w:rPr>
        <w:t>Secretaría</w:t>
      </w:r>
      <w:r>
        <w:rPr>
          <w:rFonts w:ascii="Tahoma" w:hAnsi="Tahoma"/>
          <w:color w:val="231F20"/>
          <w:spacing w:val="-10"/>
          <w:sz w:val="18"/>
        </w:rPr>
        <w:t> </w:t>
      </w:r>
      <w:r>
        <w:rPr>
          <w:rFonts w:ascii="Tahoma" w:hAnsi="Tahoma"/>
          <w:color w:val="231F20"/>
          <w:sz w:val="18"/>
        </w:rPr>
        <w:t>de</w:t>
      </w:r>
      <w:r>
        <w:rPr>
          <w:rFonts w:ascii="Tahoma" w:hAnsi="Tahoma"/>
          <w:color w:val="231F20"/>
          <w:spacing w:val="-11"/>
          <w:sz w:val="18"/>
        </w:rPr>
        <w:t> </w:t>
      </w:r>
      <w:r>
        <w:rPr>
          <w:rFonts w:ascii="Tahoma" w:hAnsi="Tahoma"/>
          <w:color w:val="231F20"/>
          <w:sz w:val="18"/>
        </w:rPr>
        <w:t>Movilidad</w:t>
      </w:r>
      <w:r>
        <w:rPr>
          <w:rFonts w:ascii="Tahoma" w:hAnsi="Tahoma"/>
          <w:color w:val="231F20"/>
          <w:spacing w:val="-10"/>
          <w:sz w:val="18"/>
        </w:rPr>
        <w:t> </w:t>
      </w:r>
      <w:r>
        <w:rPr>
          <w:rFonts w:ascii="Tahoma" w:hAnsi="Tahoma"/>
          <w:color w:val="231F20"/>
          <w:sz w:val="18"/>
        </w:rPr>
        <w:t>determinará</w:t>
      </w:r>
      <w:r>
        <w:rPr>
          <w:rFonts w:ascii="Tahoma" w:hAnsi="Tahoma"/>
          <w:color w:val="231F20"/>
          <w:spacing w:val="-10"/>
          <w:sz w:val="18"/>
        </w:rPr>
        <w:t> </w:t>
      </w:r>
      <w:r>
        <w:rPr>
          <w:rFonts w:ascii="Tahoma" w:hAnsi="Tahoma"/>
          <w:color w:val="231F20"/>
          <w:sz w:val="18"/>
        </w:rPr>
        <w:t>sus</w:t>
      </w:r>
      <w:r>
        <w:rPr>
          <w:rFonts w:ascii="Tahoma" w:hAnsi="Tahoma"/>
          <w:color w:val="231F20"/>
          <w:spacing w:val="-10"/>
          <w:sz w:val="18"/>
        </w:rPr>
        <w:t> </w:t>
      </w:r>
      <w:r>
        <w:rPr>
          <w:rFonts w:ascii="Tahoma" w:hAnsi="Tahoma"/>
          <w:color w:val="231F20"/>
          <w:sz w:val="18"/>
        </w:rPr>
        <w:t>contenidos</w:t>
      </w:r>
      <w:r>
        <w:rPr>
          <w:rFonts w:ascii="Tahoma" w:hAnsi="Tahoma"/>
          <w:color w:val="231F20"/>
          <w:spacing w:val="-9"/>
          <w:sz w:val="18"/>
        </w:rPr>
        <w:t> </w:t>
      </w:r>
      <w:r>
        <w:rPr>
          <w:rFonts w:ascii="Tahoma" w:hAnsi="Tahoma"/>
          <w:color w:val="231F20"/>
          <w:sz w:val="18"/>
        </w:rPr>
        <w:t>y</w:t>
      </w:r>
      <w:r>
        <w:rPr>
          <w:rFonts w:ascii="Tahoma" w:hAnsi="Tahoma"/>
          <w:color w:val="231F20"/>
          <w:spacing w:val="-11"/>
          <w:sz w:val="18"/>
        </w:rPr>
        <w:t> </w:t>
      </w:r>
      <w:r>
        <w:rPr>
          <w:rFonts w:ascii="Tahoma" w:hAnsi="Tahoma"/>
          <w:color w:val="231F20"/>
          <w:sz w:val="18"/>
        </w:rPr>
        <w:t>el</w:t>
      </w:r>
      <w:r>
        <w:rPr>
          <w:rFonts w:ascii="Tahoma" w:hAnsi="Tahoma"/>
          <w:color w:val="231F20"/>
          <w:spacing w:val="-10"/>
          <w:sz w:val="18"/>
        </w:rPr>
        <w:t> </w:t>
      </w:r>
      <w:r>
        <w:rPr>
          <w:rFonts w:ascii="Tahoma" w:hAnsi="Tahoma"/>
          <w:color w:val="231F20"/>
          <w:sz w:val="18"/>
        </w:rPr>
        <w:t>lugar</w:t>
      </w:r>
      <w:r>
        <w:rPr>
          <w:rFonts w:ascii="Tahoma" w:hAnsi="Tahoma"/>
          <w:color w:val="231F20"/>
          <w:spacing w:val="-11"/>
          <w:sz w:val="18"/>
        </w:rPr>
        <w:t> </w:t>
      </w:r>
      <w:r>
        <w:rPr>
          <w:rFonts w:ascii="Tahoma" w:hAnsi="Tahoma"/>
          <w:color w:val="231F20"/>
          <w:sz w:val="18"/>
        </w:rPr>
        <w:t>donde </w:t>
      </w:r>
      <w:r>
        <w:rPr>
          <w:rFonts w:ascii="Tahoma" w:hAnsi="Tahoma"/>
          <w:color w:val="231F20"/>
          <w:sz w:val="18"/>
        </w:rPr>
        <w:t>se</w:t>
      </w:r>
      <w:r>
        <w:rPr>
          <w:rFonts w:ascii="Tahoma" w:hAnsi="Tahoma"/>
          <w:color w:val="231F20"/>
          <w:spacing w:val="-1"/>
          <w:sz w:val="18"/>
        </w:rPr>
        <w:t> </w:t>
      </w:r>
      <w:r>
        <w:rPr>
          <w:rFonts w:ascii="Tahoma" w:hAnsi="Tahoma"/>
          <w:color w:val="231F20"/>
          <w:sz w:val="18"/>
        </w:rPr>
        <w:t>impartan.</w:t>
      </w:r>
      <w:r>
        <w:rPr>
          <w:rFonts w:ascii="Tahoma" w:hAnsi="Tahoma"/>
          <w:sz w:val="18"/>
        </w:rPr>
      </w:r>
    </w:p>
    <w:p>
      <w:pPr>
        <w:spacing w:line="240" w:lineRule="auto" w:before="3"/>
        <w:rPr>
          <w:rFonts w:ascii="Tahoma" w:hAnsi="Tahoma" w:cs="Tahoma" w:eastAsia="Tahoma" w:hint="default"/>
          <w:sz w:val="20"/>
          <w:szCs w:val="20"/>
        </w:rPr>
      </w:pPr>
    </w:p>
    <w:p>
      <w:pPr>
        <w:pStyle w:val="ListParagraph"/>
        <w:numPr>
          <w:ilvl w:val="1"/>
          <w:numId w:val="1"/>
        </w:numPr>
        <w:tabs>
          <w:tab w:pos="334" w:val="left" w:leader="none"/>
        </w:tabs>
        <w:spacing w:line="268" w:lineRule="auto" w:before="0" w:after="0"/>
        <w:ind w:left="102" w:right="99" w:firstLine="0"/>
        <w:jc w:val="both"/>
        <w:rPr>
          <w:rFonts w:ascii="Tahoma" w:hAnsi="Tahoma" w:cs="Tahoma" w:eastAsia="Tahoma" w:hint="default"/>
          <w:sz w:val="18"/>
          <w:szCs w:val="18"/>
        </w:rPr>
      </w:pPr>
      <w:r>
        <w:rPr>
          <w:rFonts w:ascii="Tahoma" w:hAnsi="Tahoma"/>
          <w:color w:val="231F20"/>
          <w:sz w:val="18"/>
        </w:rPr>
        <w:t>La participación de la Sociedad Civil y Organizaciones no Gubernamentales en el programa designado para el control y prevención de ingesta de alcohol en conductores en el Estado de Jalisco, será regulada en este</w:t>
      </w:r>
      <w:r>
        <w:rPr>
          <w:rFonts w:ascii="Tahoma" w:hAnsi="Tahoma"/>
          <w:color w:val="231F20"/>
          <w:spacing w:val="-8"/>
          <w:sz w:val="18"/>
        </w:rPr>
        <w:t> </w:t>
      </w:r>
      <w:r>
        <w:rPr>
          <w:rFonts w:ascii="Tahoma" w:hAnsi="Tahoma"/>
          <w:color w:val="231F20"/>
          <w:sz w:val="18"/>
        </w:rPr>
        <w:t>Protocolo.</w:t>
      </w:r>
      <w:r>
        <w:rPr>
          <w:rFonts w:ascii="Tahoma" w:hAnsi="Tahoma"/>
          <w:sz w:val="18"/>
        </w:rPr>
      </w:r>
    </w:p>
    <w:p>
      <w:pPr>
        <w:spacing w:line="240" w:lineRule="auto" w:before="3"/>
        <w:rPr>
          <w:rFonts w:ascii="Tahoma" w:hAnsi="Tahoma" w:cs="Tahoma" w:eastAsia="Tahoma" w:hint="default"/>
          <w:sz w:val="20"/>
          <w:szCs w:val="20"/>
        </w:rPr>
      </w:pPr>
    </w:p>
    <w:p>
      <w:pPr>
        <w:pStyle w:val="Heading2"/>
        <w:spacing w:line="240" w:lineRule="auto"/>
        <w:ind w:left="891" w:right="891"/>
        <w:jc w:val="center"/>
        <w:rPr>
          <w:b w:val="0"/>
          <w:bCs w:val="0"/>
        </w:rPr>
      </w:pPr>
      <w:r>
        <w:rPr>
          <w:color w:val="231F20"/>
        </w:rPr>
        <w:t>DISPOSICIONES</w:t>
      </w:r>
      <w:r>
        <w:rPr>
          <w:color w:val="231F20"/>
          <w:spacing w:val="-21"/>
        </w:rPr>
        <w:t> </w:t>
      </w:r>
      <w:r>
        <w:rPr>
          <w:color w:val="231F20"/>
        </w:rPr>
        <w:t>GENERALES</w:t>
      </w:r>
      <w:r>
        <w:rPr>
          <w:b w:val="0"/>
        </w:rPr>
      </w:r>
    </w:p>
    <w:p>
      <w:pPr>
        <w:spacing w:line="240" w:lineRule="auto" w:before="5"/>
        <w:rPr>
          <w:rFonts w:ascii="Tahoma" w:hAnsi="Tahoma" w:cs="Tahoma" w:eastAsia="Tahoma" w:hint="default"/>
          <w:b/>
          <w:bCs/>
          <w:sz w:val="22"/>
          <w:szCs w:val="22"/>
        </w:rPr>
      </w:pPr>
    </w:p>
    <w:p>
      <w:pPr>
        <w:pStyle w:val="BodyText"/>
        <w:spacing w:line="268" w:lineRule="auto"/>
        <w:ind w:right="99"/>
        <w:jc w:val="both"/>
      </w:pPr>
      <w:r>
        <w:rPr>
          <w:rFonts w:ascii="Tahoma" w:hAnsi="Tahoma"/>
          <w:color w:val="231F20"/>
        </w:rPr>
        <w:t>Los puntos de control de alcoholimetría son considerados una herramienta eficaz para la aplicación de la </w:t>
      </w:r>
      <w:r>
        <w:rPr>
          <w:color w:val="231F20"/>
          <w:spacing w:val="-4"/>
        </w:rPr>
        <w:t>Ley, </w:t>
      </w:r>
      <w:r>
        <w:rPr>
          <w:color w:val="231F20"/>
        </w:rPr>
        <w:t>ya que ello implica elevar la percepción de ser sancionado por conducir en algún nivel de ingesta de </w:t>
      </w:r>
      <w:r>
        <w:rPr>
          <w:color w:val="231F20"/>
        </w:rPr>
        <w:t>alcohol, así como el no permitir que las personas conduzcan bajo los efectos del</w:t>
      </w:r>
      <w:r>
        <w:rPr>
          <w:color w:val="231F20"/>
          <w:spacing w:val="-31"/>
        </w:rPr>
        <w:t> </w:t>
      </w:r>
      <w:r>
        <w:rPr>
          <w:color w:val="231F20"/>
        </w:rPr>
        <w:t>mismo.</w:t>
      </w:r>
      <w:r>
        <w:rPr/>
      </w:r>
    </w:p>
    <w:p>
      <w:pPr>
        <w:spacing w:line="240" w:lineRule="auto" w:before="3"/>
        <w:rPr>
          <w:rFonts w:ascii="Tahoma" w:hAnsi="Tahoma" w:cs="Tahoma" w:eastAsia="Tahoma" w:hint="default"/>
          <w:sz w:val="20"/>
          <w:szCs w:val="20"/>
        </w:rPr>
      </w:pPr>
    </w:p>
    <w:p>
      <w:pPr>
        <w:pStyle w:val="BodyText"/>
        <w:spacing w:line="268" w:lineRule="auto"/>
        <w:ind w:right="100"/>
        <w:jc w:val="both"/>
      </w:pPr>
      <w:r>
        <w:rPr>
          <w:color w:val="231F20"/>
        </w:rPr>
        <w:t>En el ejercicio de sus atribuciones, la Secretaría de Movilidad del Estado de Jalisco, en coordinación con la Policía Vial, y las autoridades concurrentes en el programa, así como aquéllas que se adhieran en el </w:t>
      </w:r>
      <w:r>
        <w:rPr>
          <w:rFonts w:ascii="Tahoma" w:hAnsi="Tahoma"/>
          <w:color w:val="231F20"/>
        </w:rPr>
        <w:t>futuro, diseñarán los planes y estrategias operativas para definir y establecer de manera coordinada, los </w:t>
      </w:r>
      <w:r>
        <w:rPr>
          <w:color w:val="231F20"/>
        </w:rPr>
        <w:t>puntos de control de</w:t>
      </w:r>
      <w:r>
        <w:rPr>
          <w:color w:val="231F20"/>
          <w:spacing w:val="-9"/>
        </w:rPr>
        <w:t> </w:t>
      </w:r>
      <w:r>
        <w:rPr>
          <w:color w:val="231F20"/>
        </w:rPr>
        <w:t>alcoholimetría.</w:t>
      </w:r>
      <w:r>
        <w:rPr/>
      </w:r>
    </w:p>
    <w:p>
      <w:pPr>
        <w:spacing w:line="240" w:lineRule="auto" w:before="3"/>
        <w:rPr>
          <w:rFonts w:ascii="Tahoma" w:hAnsi="Tahoma" w:cs="Tahoma" w:eastAsia="Tahoma" w:hint="default"/>
          <w:sz w:val="20"/>
          <w:szCs w:val="20"/>
        </w:rPr>
      </w:pPr>
    </w:p>
    <w:p>
      <w:pPr>
        <w:pStyle w:val="BodyText"/>
        <w:spacing w:line="268" w:lineRule="auto"/>
        <w:ind w:right="99"/>
        <w:jc w:val="both"/>
      </w:pPr>
      <w:r>
        <w:rPr>
          <w:color w:val="231F20"/>
        </w:rPr>
        <w:t>En el desarrollo de esta Política Pública la Secretaría de Movilidad a través de la Dirección General de Seguridad</w:t>
      </w:r>
      <w:r>
        <w:rPr>
          <w:color w:val="231F20"/>
          <w:spacing w:val="-2"/>
        </w:rPr>
        <w:t> </w:t>
      </w:r>
      <w:r>
        <w:rPr>
          <w:color w:val="231F20"/>
        </w:rPr>
        <w:t>Vial</w:t>
      </w:r>
      <w:r>
        <w:rPr>
          <w:color w:val="231F20"/>
          <w:spacing w:val="-4"/>
        </w:rPr>
        <w:t> </w:t>
      </w:r>
      <w:r>
        <w:rPr>
          <w:color w:val="231F20"/>
        </w:rPr>
        <w:t>será</w:t>
      </w:r>
      <w:r>
        <w:rPr>
          <w:color w:val="231F20"/>
          <w:spacing w:val="-3"/>
        </w:rPr>
        <w:t> </w:t>
      </w:r>
      <w:r>
        <w:rPr>
          <w:color w:val="231F20"/>
        </w:rPr>
        <w:t>la</w:t>
      </w:r>
      <w:r>
        <w:rPr>
          <w:color w:val="231F20"/>
          <w:spacing w:val="-4"/>
        </w:rPr>
        <w:t> </w:t>
      </w:r>
      <w:r>
        <w:rPr>
          <w:color w:val="231F20"/>
        </w:rPr>
        <w:t>encargada</w:t>
      </w:r>
      <w:r>
        <w:rPr>
          <w:color w:val="231F20"/>
          <w:spacing w:val="-4"/>
        </w:rPr>
        <w:t> </w:t>
      </w:r>
      <w:r>
        <w:rPr>
          <w:color w:val="231F20"/>
        </w:rPr>
        <w:t>de</w:t>
      </w:r>
      <w:r>
        <w:rPr>
          <w:color w:val="231F20"/>
          <w:spacing w:val="-3"/>
        </w:rPr>
        <w:t> </w:t>
      </w:r>
      <w:r>
        <w:rPr>
          <w:color w:val="231F20"/>
        </w:rPr>
        <w:t>llevar</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las</w:t>
      </w:r>
      <w:r>
        <w:rPr>
          <w:color w:val="231F20"/>
          <w:spacing w:val="-4"/>
        </w:rPr>
        <w:t> </w:t>
      </w:r>
      <w:r>
        <w:rPr>
          <w:color w:val="231F20"/>
        </w:rPr>
        <w:t>directrices</w:t>
      </w:r>
      <w:r>
        <w:rPr>
          <w:color w:val="231F20"/>
          <w:spacing w:val="-2"/>
        </w:rPr>
        <w:t> </w:t>
      </w:r>
      <w:r>
        <w:rPr>
          <w:color w:val="231F20"/>
        </w:rPr>
        <w:t>de</w:t>
      </w:r>
      <w:r>
        <w:rPr>
          <w:color w:val="231F20"/>
          <w:spacing w:val="-3"/>
        </w:rPr>
        <w:t> </w:t>
      </w:r>
      <w:r>
        <w:rPr>
          <w:color w:val="231F20"/>
        </w:rPr>
        <w:t>las</w:t>
      </w:r>
      <w:r>
        <w:rPr>
          <w:color w:val="231F20"/>
          <w:spacing w:val="-4"/>
        </w:rPr>
        <w:t> </w:t>
      </w:r>
      <w:r>
        <w:rPr>
          <w:color w:val="231F20"/>
        </w:rPr>
        <w:t>campañas</w:t>
      </w:r>
      <w:r>
        <w:rPr>
          <w:color w:val="231F20"/>
          <w:spacing w:val="-2"/>
        </w:rPr>
        <w:t> </w:t>
      </w:r>
      <w:r>
        <w:rPr>
          <w:color w:val="231F20"/>
        </w:rPr>
        <w:t>y</w:t>
      </w:r>
      <w:r>
        <w:rPr>
          <w:color w:val="231F20"/>
          <w:spacing w:val="-3"/>
        </w:rPr>
        <w:t> </w:t>
      </w:r>
      <w:r>
        <w:rPr>
          <w:color w:val="231F20"/>
        </w:rPr>
        <w:t>la</w:t>
      </w:r>
      <w:r>
        <w:rPr>
          <w:color w:val="231F20"/>
          <w:spacing w:val="-4"/>
        </w:rPr>
        <w:t> </w:t>
      </w:r>
      <w:r>
        <w:rPr>
          <w:color w:val="231F20"/>
        </w:rPr>
        <w:t>organización</w:t>
      </w:r>
      <w:r>
        <w:rPr>
          <w:color w:val="231F20"/>
          <w:spacing w:val="-4"/>
        </w:rPr>
        <w:t> </w:t>
      </w:r>
      <w:r>
        <w:rPr>
          <w:color w:val="231F20"/>
        </w:rPr>
        <w:t>de</w:t>
      </w:r>
      <w:r>
        <w:rPr>
          <w:color w:val="231F20"/>
          <w:spacing w:val="-3"/>
        </w:rPr>
        <w:t> </w:t>
      </w:r>
      <w:r>
        <w:rPr>
          <w:color w:val="231F20"/>
        </w:rPr>
        <w:t>los</w:t>
      </w:r>
      <w:r>
        <w:rPr/>
      </w:r>
    </w:p>
    <w:p>
      <w:pPr>
        <w:spacing w:after="0" w:line="268" w:lineRule="auto"/>
        <w:jc w:val="both"/>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00"/>
        <w:jc w:val="right"/>
      </w:pPr>
      <w:r>
        <w:rPr>
          <w:color w:val="231F20"/>
        </w:rPr>
        <w:t>7</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BodyText"/>
        <w:spacing w:line="268" w:lineRule="auto"/>
        <w:ind w:right="100"/>
        <w:jc w:val="both"/>
      </w:pPr>
      <w:r>
        <w:rPr>
          <w:color w:val="231F20"/>
        </w:rPr>
        <w:t>puntos de control, lo anterior en coordinación con la Dirección General Jurídica y la Policía Vial así como las autoridades concurrentes en la implementación del</w:t>
      </w:r>
      <w:r>
        <w:rPr>
          <w:color w:val="231F20"/>
          <w:spacing w:val="-23"/>
        </w:rPr>
        <w:t> </w:t>
      </w:r>
      <w:r>
        <w:rPr>
          <w:color w:val="231F20"/>
        </w:rPr>
        <w:t>programa.</w:t>
      </w:r>
      <w:r>
        <w:rPr/>
      </w:r>
    </w:p>
    <w:p>
      <w:pPr>
        <w:spacing w:line="240" w:lineRule="auto" w:before="7"/>
        <w:rPr>
          <w:rFonts w:ascii="Tahoma" w:hAnsi="Tahoma" w:cs="Tahoma" w:eastAsia="Tahoma" w:hint="default"/>
          <w:sz w:val="19"/>
          <w:szCs w:val="19"/>
        </w:rPr>
      </w:pPr>
    </w:p>
    <w:p>
      <w:pPr>
        <w:pStyle w:val="BodyText"/>
        <w:spacing w:line="264" w:lineRule="auto"/>
        <w:ind w:right="100"/>
        <w:jc w:val="both"/>
      </w:pPr>
      <w:r>
        <w:rPr>
          <w:color w:val="231F20"/>
          <w:spacing w:val="-3"/>
        </w:rPr>
        <w:t>Para </w:t>
      </w:r>
      <w:r>
        <w:rPr>
          <w:color w:val="231F20"/>
        </w:rPr>
        <w:t>efecto de llevar a cabo el Programa de detección de alcohol en aire aspirado de los conductores de </w:t>
      </w:r>
      <w:r>
        <w:rPr>
          <w:color w:val="231F20"/>
        </w:rPr>
        <w:t>vehículos automotores, se tomará en cuenta el siguiente</w:t>
      </w:r>
      <w:r>
        <w:rPr>
          <w:color w:val="231F20"/>
          <w:spacing w:val="-34"/>
        </w:rPr>
        <w:t> </w:t>
      </w:r>
      <w:r>
        <w:rPr>
          <w:color w:val="231F20"/>
        </w:rPr>
        <w:t>procedimiento:</w:t>
      </w:r>
      <w:r>
        <w:rPr/>
      </w:r>
    </w:p>
    <w:p>
      <w:pPr>
        <w:spacing w:line="240" w:lineRule="auto" w:before="12"/>
        <w:rPr>
          <w:rFonts w:ascii="Tahoma" w:hAnsi="Tahoma" w:cs="Tahoma" w:eastAsia="Tahoma" w:hint="default"/>
          <w:sz w:val="19"/>
          <w:szCs w:val="19"/>
        </w:rPr>
      </w:pPr>
    </w:p>
    <w:p>
      <w:pPr>
        <w:pStyle w:val="BodyText"/>
        <w:spacing w:line="264" w:lineRule="auto"/>
        <w:ind w:right="99"/>
        <w:jc w:val="both"/>
      </w:pPr>
      <w:r>
        <w:rPr>
          <w:rFonts w:ascii="Tahoma" w:hAnsi="Tahoma"/>
          <w:b/>
          <w:color w:val="231F20"/>
        </w:rPr>
        <w:t>PRIMERO: </w:t>
      </w:r>
      <w:r>
        <w:rPr>
          <w:color w:val="231F20"/>
        </w:rPr>
        <w:t>La capacitación obligatoria que tiene que recibir y aprobar todo aquel conductor que resulte positivo a una prueba, tiene el objetivo de generar en el infractor una nueva visión de la problemática</w:t>
      </w:r>
      <w:r>
        <w:rPr>
          <w:color w:val="231F20"/>
          <w:spacing w:val="-34"/>
        </w:rPr>
        <w:t> </w:t>
      </w:r>
      <w:r>
        <w:rPr>
          <w:color w:val="231F20"/>
        </w:rPr>
        <w:t>de </w:t>
      </w:r>
      <w:r>
        <w:rPr>
          <w:color w:val="231F20"/>
        </w:rPr>
        <w:t>la siniestralidad vial, a través de la sensibilización y concientización de los problemas de salud que ésta genera.</w:t>
      </w:r>
      <w:r>
        <w:rPr/>
      </w:r>
    </w:p>
    <w:p>
      <w:pPr>
        <w:spacing w:line="240" w:lineRule="auto" w:before="12"/>
        <w:rPr>
          <w:rFonts w:ascii="Tahoma" w:hAnsi="Tahoma" w:cs="Tahoma" w:eastAsia="Tahoma" w:hint="default"/>
          <w:sz w:val="19"/>
          <w:szCs w:val="19"/>
        </w:rPr>
      </w:pPr>
    </w:p>
    <w:p>
      <w:pPr>
        <w:pStyle w:val="Heading2"/>
        <w:spacing w:line="240" w:lineRule="auto"/>
        <w:ind w:left="892" w:right="173"/>
        <w:jc w:val="center"/>
        <w:rPr>
          <w:b w:val="0"/>
          <w:bCs w:val="0"/>
        </w:rPr>
      </w:pPr>
      <w:r>
        <w:rPr>
          <w:color w:val="231F20"/>
        </w:rPr>
        <w:t>NOMBRE DEL</w:t>
      </w:r>
      <w:r>
        <w:rPr>
          <w:color w:val="231F20"/>
          <w:spacing w:val="-10"/>
        </w:rPr>
        <w:t> </w:t>
      </w:r>
      <w:r>
        <w:rPr>
          <w:color w:val="231F20"/>
        </w:rPr>
        <w:t>PROCESO</w:t>
      </w:r>
      <w:r>
        <w:rPr>
          <w:b w:val="0"/>
        </w:rPr>
      </w:r>
    </w:p>
    <w:p>
      <w:pPr>
        <w:spacing w:line="240" w:lineRule="auto" w:before="9"/>
        <w:rPr>
          <w:rFonts w:ascii="Tahoma" w:hAnsi="Tahoma" w:cs="Tahoma" w:eastAsia="Tahoma" w:hint="default"/>
          <w:b/>
          <w:bCs/>
          <w:sz w:val="21"/>
          <w:szCs w:val="21"/>
        </w:rPr>
      </w:pPr>
    </w:p>
    <w:p>
      <w:pPr>
        <w:spacing w:line="264" w:lineRule="auto" w:before="0"/>
        <w:ind w:left="1613" w:right="891" w:firstLine="0"/>
        <w:jc w:val="center"/>
        <w:rPr>
          <w:rFonts w:ascii="Tahoma" w:hAnsi="Tahoma" w:cs="Tahoma" w:eastAsia="Tahoma" w:hint="default"/>
          <w:sz w:val="18"/>
          <w:szCs w:val="18"/>
        </w:rPr>
      </w:pPr>
      <w:r>
        <w:rPr>
          <w:rFonts w:ascii="Tahoma" w:hAnsi="Tahoma"/>
          <w:b/>
          <w:color w:val="231F20"/>
          <w:sz w:val="18"/>
        </w:rPr>
        <w:t>Curso</w:t>
      </w:r>
      <w:r>
        <w:rPr>
          <w:rFonts w:ascii="Tahoma" w:hAnsi="Tahoma"/>
          <w:b/>
          <w:color w:val="231F20"/>
          <w:spacing w:val="-7"/>
          <w:sz w:val="18"/>
        </w:rPr>
        <w:t> </w:t>
      </w:r>
      <w:r>
        <w:rPr>
          <w:rFonts w:ascii="Tahoma" w:hAnsi="Tahoma"/>
          <w:b/>
          <w:color w:val="231F20"/>
          <w:sz w:val="18"/>
        </w:rPr>
        <w:t>en</w:t>
      </w:r>
      <w:r>
        <w:rPr>
          <w:rFonts w:ascii="Tahoma" w:hAnsi="Tahoma"/>
          <w:b/>
          <w:color w:val="231F20"/>
          <w:spacing w:val="-8"/>
          <w:sz w:val="18"/>
        </w:rPr>
        <w:t> </w:t>
      </w:r>
      <w:r>
        <w:rPr>
          <w:rFonts w:ascii="Tahoma" w:hAnsi="Tahoma"/>
          <w:b/>
          <w:color w:val="231F20"/>
          <w:sz w:val="18"/>
        </w:rPr>
        <w:t>Materia</w:t>
      </w:r>
      <w:r>
        <w:rPr>
          <w:rFonts w:ascii="Tahoma" w:hAnsi="Tahoma"/>
          <w:b/>
          <w:color w:val="231F20"/>
          <w:spacing w:val="-7"/>
          <w:sz w:val="18"/>
        </w:rPr>
        <w:t> </w:t>
      </w:r>
      <w:r>
        <w:rPr>
          <w:rFonts w:ascii="Tahoma" w:hAnsi="Tahoma"/>
          <w:b/>
          <w:color w:val="231F20"/>
          <w:sz w:val="18"/>
        </w:rPr>
        <w:t>de</w:t>
      </w:r>
      <w:r>
        <w:rPr>
          <w:rFonts w:ascii="Tahoma" w:hAnsi="Tahoma"/>
          <w:b/>
          <w:color w:val="231F20"/>
          <w:spacing w:val="-7"/>
          <w:sz w:val="18"/>
        </w:rPr>
        <w:t> </w:t>
      </w:r>
      <w:r>
        <w:rPr>
          <w:rFonts w:ascii="Tahoma" w:hAnsi="Tahoma"/>
          <w:b/>
          <w:color w:val="231F20"/>
          <w:sz w:val="18"/>
        </w:rPr>
        <w:t>Sensibilización,</w:t>
      </w:r>
      <w:r>
        <w:rPr>
          <w:rFonts w:ascii="Tahoma" w:hAnsi="Tahoma"/>
          <w:b/>
          <w:color w:val="231F20"/>
          <w:spacing w:val="-6"/>
          <w:sz w:val="18"/>
        </w:rPr>
        <w:t> </w:t>
      </w:r>
      <w:r>
        <w:rPr>
          <w:rFonts w:ascii="Tahoma" w:hAnsi="Tahoma"/>
          <w:b/>
          <w:color w:val="231F20"/>
          <w:sz w:val="18"/>
        </w:rPr>
        <w:t>Concientización</w:t>
      </w:r>
      <w:r>
        <w:rPr>
          <w:rFonts w:ascii="Tahoma" w:hAnsi="Tahoma"/>
          <w:b/>
          <w:color w:val="231F20"/>
          <w:spacing w:val="-5"/>
          <w:sz w:val="18"/>
        </w:rPr>
        <w:t> </w:t>
      </w:r>
      <w:r>
        <w:rPr>
          <w:rFonts w:ascii="Tahoma" w:hAnsi="Tahoma"/>
          <w:b/>
          <w:color w:val="231F20"/>
          <w:sz w:val="18"/>
        </w:rPr>
        <w:t>y</w:t>
      </w:r>
      <w:r>
        <w:rPr>
          <w:rFonts w:ascii="Tahoma" w:hAnsi="Tahoma"/>
          <w:b/>
          <w:color w:val="231F20"/>
          <w:spacing w:val="-7"/>
          <w:sz w:val="18"/>
        </w:rPr>
        <w:t> </w:t>
      </w:r>
      <w:r>
        <w:rPr>
          <w:rFonts w:ascii="Tahoma" w:hAnsi="Tahoma"/>
          <w:b/>
          <w:color w:val="231F20"/>
          <w:sz w:val="18"/>
        </w:rPr>
        <w:t>Prevención </w:t>
      </w:r>
      <w:r>
        <w:rPr>
          <w:rFonts w:ascii="Tahoma" w:hAnsi="Tahoma"/>
          <w:b/>
          <w:color w:val="231F20"/>
          <w:sz w:val="18"/>
        </w:rPr>
        <w:t>de Accidentes</w:t>
      </w:r>
      <w:r>
        <w:rPr>
          <w:rFonts w:ascii="Tahoma" w:hAnsi="Tahoma"/>
          <w:b/>
          <w:color w:val="231F20"/>
          <w:spacing w:val="-3"/>
          <w:sz w:val="18"/>
        </w:rPr>
        <w:t> </w:t>
      </w:r>
      <w:r>
        <w:rPr>
          <w:rFonts w:ascii="Tahoma" w:hAnsi="Tahoma"/>
          <w:b/>
          <w:color w:val="231F20"/>
          <w:sz w:val="18"/>
        </w:rPr>
        <w:t>Viales.</w:t>
      </w:r>
      <w:r>
        <w:rPr>
          <w:rFonts w:ascii="Tahoma" w:hAnsi="Tahoma"/>
          <w:sz w:val="18"/>
        </w:rPr>
      </w:r>
    </w:p>
    <w:p>
      <w:pPr>
        <w:spacing w:line="240" w:lineRule="auto" w:before="12"/>
        <w:rPr>
          <w:rFonts w:ascii="Tahoma" w:hAnsi="Tahoma" w:cs="Tahoma" w:eastAsia="Tahoma" w:hint="default"/>
          <w:b/>
          <w:bCs/>
          <w:sz w:val="19"/>
          <w:szCs w:val="19"/>
        </w:rPr>
      </w:pPr>
    </w:p>
    <w:p>
      <w:pPr>
        <w:pStyle w:val="BodyText"/>
        <w:spacing w:line="264" w:lineRule="auto"/>
        <w:ind w:right="101"/>
        <w:jc w:val="both"/>
      </w:pPr>
      <w:r>
        <w:rPr>
          <w:rFonts w:ascii="Tahoma" w:hAnsi="Tahoma"/>
          <w:b/>
          <w:color w:val="231F20"/>
        </w:rPr>
        <w:t>OBJETIVO</w:t>
      </w:r>
      <w:r>
        <w:rPr>
          <w:rFonts w:ascii="Tahoma" w:hAnsi="Tahoma"/>
          <w:b/>
          <w:color w:val="231F20"/>
          <w:spacing w:val="-20"/>
        </w:rPr>
        <w:t> </w:t>
      </w:r>
      <w:r>
        <w:rPr>
          <w:rFonts w:ascii="Tahoma" w:hAnsi="Tahoma"/>
          <w:b/>
          <w:color w:val="231F20"/>
        </w:rPr>
        <w:t>DEL</w:t>
      </w:r>
      <w:r>
        <w:rPr>
          <w:rFonts w:ascii="Tahoma" w:hAnsi="Tahoma"/>
          <w:b/>
          <w:color w:val="231F20"/>
          <w:spacing w:val="-20"/>
        </w:rPr>
        <w:t> </w:t>
      </w:r>
      <w:r>
        <w:rPr>
          <w:rFonts w:ascii="Tahoma" w:hAnsi="Tahoma"/>
          <w:b/>
          <w:color w:val="231F20"/>
        </w:rPr>
        <w:t>PROCESO:</w:t>
      </w:r>
      <w:r>
        <w:rPr>
          <w:rFonts w:ascii="Tahoma" w:hAnsi="Tahoma"/>
          <w:b/>
          <w:color w:val="231F20"/>
          <w:spacing w:val="-19"/>
        </w:rPr>
        <w:t> </w:t>
      </w:r>
      <w:r>
        <w:rPr>
          <w:color w:val="231F20"/>
        </w:rPr>
        <w:t>Impartir</w:t>
      </w:r>
      <w:r>
        <w:rPr>
          <w:color w:val="231F20"/>
          <w:spacing w:val="-21"/>
        </w:rPr>
        <w:t> </w:t>
      </w:r>
      <w:r>
        <w:rPr>
          <w:color w:val="231F20"/>
        </w:rPr>
        <w:t>un</w:t>
      </w:r>
      <w:r>
        <w:rPr>
          <w:color w:val="231F20"/>
          <w:spacing w:val="-21"/>
        </w:rPr>
        <w:t> </w:t>
      </w:r>
      <w:r>
        <w:rPr>
          <w:color w:val="231F20"/>
        </w:rPr>
        <w:t>curso</w:t>
      </w:r>
      <w:r>
        <w:rPr>
          <w:color w:val="231F20"/>
          <w:spacing w:val="-20"/>
        </w:rPr>
        <w:t> </w:t>
      </w:r>
      <w:r>
        <w:rPr>
          <w:color w:val="231F20"/>
        </w:rPr>
        <w:t>a</w:t>
      </w:r>
      <w:r>
        <w:rPr>
          <w:color w:val="231F20"/>
          <w:spacing w:val="-21"/>
        </w:rPr>
        <w:t> </w:t>
      </w:r>
      <w:r>
        <w:rPr>
          <w:color w:val="231F20"/>
        </w:rPr>
        <w:t>los</w:t>
      </w:r>
      <w:r>
        <w:rPr>
          <w:color w:val="231F20"/>
          <w:spacing w:val="-21"/>
        </w:rPr>
        <w:t> </w:t>
      </w:r>
      <w:r>
        <w:rPr>
          <w:color w:val="231F20"/>
        </w:rPr>
        <w:t>conductores</w:t>
      </w:r>
      <w:r>
        <w:rPr>
          <w:color w:val="231F20"/>
          <w:spacing w:val="-21"/>
        </w:rPr>
        <w:t> </w:t>
      </w:r>
      <w:r>
        <w:rPr>
          <w:color w:val="231F20"/>
        </w:rPr>
        <w:t>infractores</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conducción</w:t>
      </w:r>
      <w:r>
        <w:rPr>
          <w:color w:val="231F20"/>
          <w:spacing w:val="-21"/>
        </w:rPr>
        <w:t> </w:t>
      </w:r>
      <w:r>
        <w:rPr>
          <w:color w:val="231F20"/>
        </w:rPr>
        <w:t>de</w:t>
      </w:r>
      <w:r>
        <w:rPr>
          <w:color w:val="231F20"/>
          <w:spacing w:val="-21"/>
        </w:rPr>
        <w:t> </w:t>
      </w:r>
      <w:r>
        <w:rPr>
          <w:color w:val="231F20"/>
        </w:rPr>
        <w:t>vehículos </w:t>
      </w:r>
      <w:r>
        <w:rPr>
          <w:color w:val="231F20"/>
        </w:rPr>
        <w:t>bajo los efectos del alcohol, éste curso en materia de sensibilización, concientización y prevención de accidentes viales, es impartido por personal debidamente capacitado y acreditado por la Secretaría de Movilidad.</w:t>
      </w:r>
      <w:r>
        <w:rPr/>
      </w:r>
    </w:p>
    <w:p>
      <w:pPr>
        <w:spacing w:line="240" w:lineRule="auto" w:before="8"/>
        <w:rPr>
          <w:rFonts w:ascii="Tahoma" w:hAnsi="Tahoma" w:cs="Tahoma" w:eastAsia="Tahoma" w:hint="default"/>
          <w:sz w:val="16"/>
          <w:szCs w:val="16"/>
        </w:rPr>
      </w:pPr>
    </w:p>
    <w:p>
      <w:pPr>
        <w:pStyle w:val="BodyText"/>
        <w:spacing w:line="264" w:lineRule="auto"/>
        <w:ind w:right="100"/>
        <w:jc w:val="both"/>
      </w:pPr>
      <w:r>
        <w:rPr>
          <w:rFonts w:ascii="Tahoma" w:hAnsi="Tahoma"/>
          <w:b/>
          <w:color w:val="231F20"/>
        </w:rPr>
        <w:t>Curso: </w:t>
      </w:r>
      <w:r>
        <w:rPr>
          <w:color w:val="231F20"/>
        </w:rPr>
        <w:t>La Secretaría a través de la unidad administrativa encargada de la seguridad vial, publicará en   </w:t>
      </w:r>
      <w:r>
        <w:rPr>
          <w:rFonts w:ascii="Tahoma" w:hAnsi="Tahoma"/>
          <w:color w:val="231F20"/>
        </w:rPr>
        <w:t>la página de Internet oficial de la Secretaría, el calendario de los cursos en materia de sensibilización, </w:t>
      </w:r>
      <w:r>
        <w:rPr>
          <w:color w:val="231F20"/>
        </w:rPr>
        <w:t>concientización y prevención de accidentes viales, para que todos los conductores que se encuentren en estos supuestos cumplan con lo establecido en la</w:t>
      </w:r>
      <w:r>
        <w:rPr>
          <w:color w:val="231F20"/>
          <w:spacing w:val="-26"/>
        </w:rPr>
        <w:t> </w:t>
      </w:r>
      <w:r>
        <w:rPr>
          <w:color w:val="231F20"/>
          <w:spacing w:val="-5"/>
        </w:rPr>
        <w:t>Ley.</w:t>
      </w:r>
      <w:r>
        <w:rPr>
          <w:spacing w:val="-5"/>
        </w:rPr>
      </w:r>
    </w:p>
    <w:p>
      <w:pPr>
        <w:spacing w:line="240" w:lineRule="auto" w:before="12"/>
        <w:rPr>
          <w:rFonts w:ascii="Tahoma" w:hAnsi="Tahoma" w:cs="Tahoma" w:eastAsia="Tahoma" w:hint="default"/>
          <w:sz w:val="19"/>
          <w:szCs w:val="19"/>
        </w:rPr>
      </w:pPr>
    </w:p>
    <w:p>
      <w:pPr>
        <w:pStyle w:val="BodyText"/>
        <w:spacing w:line="264" w:lineRule="auto"/>
        <w:ind w:right="98"/>
        <w:jc w:val="both"/>
      </w:pPr>
      <w:r>
        <w:rPr>
          <w:rFonts w:ascii="Tahoma" w:hAnsi="Tahoma"/>
          <w:b/>
          <w:color w:val="231F20"/>
        </w:rPr>
        <w:t>SEGUNDO: </w:t>
      </w:r>
      <w:r>
        <w:rPr>
          <w:color w:val="231F20"/>
        </w:rPr>
        <w:t>En los municipios que se implemente el Programa para el control y prevención de ingesta  de alcohol en conductores de vehículos automotores, los municipios interesados deberán sujetarse a los </w:t>
      </w:r>
      <w:r>
        <w:rPr>
          <w:rFonts w:ascii="Tahoma" w:hAnsi="Tahoma"/>
          <w:color w:val="231F20"/>
        </w:rPr>
        <w:t>procesos</w:t>
      </w:r>
      <w:r>
        <w:rPr>
          <w:rFonts w:ascii="Tahoma" w:hAnsi="Tahoma"/>
          <w:color w:val="231F20"/>
          <w:spacing w:val="-7"/>
        </w:rPr>
        <w:t> </w:t>
      </w:r>
      <w:r>
        <w:rPr>
          <w:rFonts w:ascii="Tahoma" w:hAnsi="Tahoma"/>
          <w:color w:val="231F20"/>
        </w:rPr>
        <w:t>de</w:t>
      </w:r>
      <w:r>
        <w:rPr>
          <w:rFonts w:ascii="Tahoma" w:hAnsi="Tahoma"/>
          <w:color w:val="231F20"/>
          <w:spacing w:val="-7"/>
        </w:rPr>
        <w:t> </w:t>
      </w:r>
      <w:r>
        <w:rPr>
          <w:rFonts w:ascii="Tahoma" w:hAnsi="Tahoma"/>
          <w:color w:val="231F20"/>
        </w:rPr>
        <w:t>homologación</w:t>
      </w:r>
      <w:r>
        <w:rPr>
          <w:rFonts w:ascii="Tahoma" w:hAnsi="Tahoma"/>
          <w:color w:val="231F20"/>
          <w:spacing w:val="-8"/>
        </w:rPr>
        <w:t> </w:t>
      </w:r>
      <w:r>
        <w:rPr>
          <w:rFonts w:ascii="Tahoma" w:hAnsi="Tahoma"/>
          <w:color w:val="231F20"/>
        </w:rPr>
        <w:t>en</w:t>
      </w:r>
      <w:r>
        <w:rPr>
          <w:rFonts w:ascii="Tahoma" w:hAnsi="Tahoma"/>
          <w:color w:val="231F20"/>
          <w:spacing w:val="-7"/>
        </w:rPr>
        <w:t> </w:t>
      </w:r>
      <w:r>
        <w:rPr>
          <w:rFonts w:ascii="Tahoma" w:hAnsi="Tahoma"/>
          <w:color w:val="231F20"/>
        </w:rPr>
        <w:t>materia</w:t>
      </w:r>
      <w:r>
        <w:rPr>
          <w:rFonts w:ascii="Tahoma" w:hAnsi="Tahoma"/>
          <w:color w:val="231F20"/>
          <w:spacing w:val="-7"/>
        </w:rPr>
        <w:t> </w:t>
      </w:r>
      <w:r>
        <w:rPr>
          <w:rFonts w:ascii="Tahoma" w:hAnsi="Tahoma"/>
          <w:color w:val="231F20"/>
        </w:rPr>
        <w:t>de</w:t>
      </w:r>
      <w:r>
        <w:rPr>
          <w:rFonts w:ascii="Tahoma" w:hAnsi="Tahoma"/>
          <w:color w:val="231F20"/>
          <w:spacing w:val="-7"/>
        </w:rPr>
        <w:t> </w:t>
      </w:r>
      <w:r>
        <w:rPr>
          <w:rFonts w:ascii="Tahoma" w:hAnsi="Tahoma"/>
          <w:color w:val="231F20"/>
        </w:rPr>
        <w:t>capacitación,</w:t>
      </w:r>
      <w:r>
        <w:rPr>
          <w:rFonts w:ascii="Tahoma" w:hAnsi="Tahoma"/>
          <w:color w:val="231F20"/>
          <w:spacing w:val="-7"/>
        </w:rPr>
        <w:t> </w:t>
      </w:r>
      <w:r>
        <w:rPr>
          <w:rFonts w:ascii="Tahoma" w:hAnsi="Tahoma"/>
          <w:color w:val="231F20"/>
        </w:rPr>
        <w:t>así</w:t>
      </w:r>
      <w:r>
        <w:rPr>
          <w:rFonts w:ascii="Tahoma" w:hAnsi="Tahoma"/>
          <w:color w:val="231F20"/>
          <w:spacing w:val="-7"/>
        </w:rPr>
        <w:t> </w:t>
      </w:r>
      <w:r>
        <w:rPr>
          <w:rFonts w:ascii="Tahoma" w:hAnsi="Tahoma"/>
          <w:color w:val="231F20"/>
        </w:rPr>
        <w:t>como</w:t>
      </w:r>
      <w:r>
        <w:rPr>
          <w:rFonts w:ascii="Tahoma" w:hAnsi="Tahoma"/>
          <w:color w:val="231F20"/>
          <w:spacing w:val="-7"/>
        </w:rPr>
        <w:t> </w:t>
      </w:r>
      <w:r>
        <w:rPr>
          <w:rFonts w:ascii="Tahoma" w:hAnsi="Tahoma"/>
          <w:color w:val="231F20"/>
        </w:rPr>
        <w:t>cumplir</w:t>
      </w:r>
      <w:r>
        <w:rPr>
          <w:rFonts w:ascii="Tahoma" w:hAnsi="Tahoma"/>
          <w:color w:val="231F20"/>
          <w:spacing w:val="-7"/>
        </w:rPr>
        <w:t> </w:t>
      </w:r>
      <w:r>
        <w:rPr>
          <w:rFonts w:ascii="Tahoma" w:hAnsi="Tahoma"/>
          <w:color w:val="231F20"/>
        </w:rPr>
        <w:t>con</w:t>
      </w:r>
      <w:r>
        <w:rPr>
          <w:rFonts w:ascii="Tahoma" w:hAnsi="Tahoma"/>
          <w:color w:val="231F20"/>
          <w:spacing w:val="-7"/>
        </w:rPr>
        <w:t> </w:t>
      </w:r>
      <w:r>
        <w:rPr>
          <w:rFonts w:ascii="Tahoma" w:hAnsi="Tahoma"/>
          <w:color w:val="231F20"/>
        </w:rPr>
        <w:t>los</w:t>
      </w:r>
      <w:r>
        <w:rPr>
          <w:rFonts w:ascii="Tahoma" w:hAnsi="Tahoma"/>
          <w:color w:val="231F20"/>
          <w:spacing w:val="-7"/>
        </w:rPr>
        <w:t> </w:t>
      </w:r>
      <w:r>
        <w:rPr>
          <w:rFonts w:ascii="Tahoma" w:hAnsi="Tahoma"/>
          <w:color w:val="231F20"/>
        </w:rPr>
        <w:t>requisitos</w:t>
      </w:r>
      <w:r>
        <w:rPr>
          <w:rFonts w:ascii="Tahoma" w:hAnsi="Tahoma"/>
          <w:color w:val="231F20"/>
          <w:spacing w:val="-7"/>
        </w:rPr>
        <w:t> </w:t>
      </w:r>
      <w:r>
        <w:rPr>
          <w:rFonts w:ascii="Tahoma" w:hAnsi="Tahoma"/>
          <w:color w:val="231F20"/>
        </w:rPr>
        <w:t>de</w:t>
      </w:r>
      <w:r>
        <w:rPr>
          <w:rFonts w:ascii="Tahoma" w:hAnsi="Tahoma"/>
          <w:color w:val="231F20"/>
          <w:spacing w:val="-7"/>
        </w:rPr>
        <w:t> </w:t>
      </w:r>
      <w:r>
        <w:rPr>
          <w:rFonts w:ascii="Tahoma" w:hAnsi="Tahoma"/>
          <w:color w:val="231F20"/>
        </w:rPr>
        <w:t>certificación </w:t>
      </w:r>
      <w:r>
        <w:rPr>
          <w:rFonts w:ascii="Tahoma" w:hAnsi="Tahoma"/>
          <w:color w:val="231F20"/>
        </w:rPr>
      </w:r>
      <w:r>
        <w:rPr>
          <w:color w:val="231F20"/>
        </w:rPr>
        <w:t>y la suscripción de convenios con las autoridades relacionadas en el programa. </w:t>
      </w:r>
      <w:r>
        <w:rPr>
          <w:color w:val="231F20"/>
          <w:spacing w:val="-3"/>
        </w:rPr>
        <w:t>Para </w:t>
      </w:r>
      <w:r>
        <w:rPr>
          <w:color w:val="231F20"/>
        </w:rPr>
        <w:t>esto, la Secretaría a </w:t>
      </w:r>
      <w:r>
        <w:rPr>
          <w:color w:val="231F20"/>
        </w:rPr>
        <w:t>través de la unidad administrativa encargada de la seguridad vial, llevará a cabo lo conducente y relativo a este</w:t>
      </w:r>
      <w:r>
        <w:rPr>
          <w:color w:val="231F20"/>
          <w:spacing w:val="-6"/>
        </w:rPr>
        <w:t> </w:t>
      </w:r>
      <w:r>
        <w:rPr>
          <w:color w:val="231F20"/>
        </w:rPr>
        <w:t>proceso.</w:t>
      </w:r>
      <w:r>
        <w:rPr/>
      </w:r>
    </w:p>
    <w:p>
      <w:pPr>
        <w:spacing w:line="240" w:lineRule="auto" w:before="12"/>
        <w:rPr>
          <w:rFonts w:ascii="Tahoma" w:hAnsi="Tahoma" w:cs="Tahoma" w:eastAsia="Tahoma" w:hint="default"/>
          <w:sz w:val="19"/>
          <w:szCs w:val="19"/>
        </w:rPr>
      </w:pPr>
    </w:p>
    <w:p>
      <w:pPr>
        <w:pStyle w:val="Heading2"/>
        <w:spacing w:line="240" w:lineRule="auto"/>
        <w:ind w:left="892" w:right="173"/>
        <w:jc w:val="center"/>
        <w:rPr>
          <w:b w:val="0"/>
          <w:bCs w:val="0"/>
        </w:rPr>
      </w:pPr>
      <w:r>
        <w:rPr>
          <w:color w:val="231F20"/>
        </w:rPr>
        <w:t>NOMBRE DEL</w:t>
      </w:r>
      <w:r>
        <w:rPr>
          <w:color w:val="231F20"/>
          <w:spacing w:val="-10"/>
        </w:rPr>
        <w:t> </w:t>
      </w:r>
      <w:r>
        <w:rPr>
          <w:color w:val="231F20"/>
        </w:rPr>
        <w:t>PROCESO</w:t>
      </w:r>
      <w:r>
        <w:rPr>
          <w:b w:val="0"/>
        </w:rPr>
      </w:r>
    </w:p>
    <w:p>
      <w:pPr>
        <w:spacing w:line="240" w:lineRule="auto" w:before="9"/>
        <w:rPr>
          <w:rFonts w:ascii="Tahoma" w:hAnsi="Tahoma" w:cs="Tahoma" w:eastAsia="Tahoma" w:hint="default"/>
          <w:b/>
          <w:bCs/>
          <w:sz w:val="21"/>
          <w:szCs w:val="21"/>
        </w:rPr>
      </w:pPr>
    </w:p>
    <w:p>
      <w:pPr>
        <w:spacing w:before="0"/>
        <w:ind w:left="892" w:right="173" w:firstLine="0"/>
        <w:jc w:val="center"/>
        <w:rPr>
          <w:rFonts w:ascii="Tahoma" w:hAnsi="Tahoma" w:cs="Tahoma" w:eastAsia="Tahoma" w:hint="default"/>
          <w:sz w:val="18"/>
          <w:szCs w:val="18"/>
        </w:rPr>
      </w:pPr>
      <w:r>
        <w:rPr>
          <w:rFonts w:ascii="Tahoma" w:hAnsi="Tahoma"/>
          <w:b/>
          <w:color w:val="231F20"/>
          <w:sz w:val="18"/>
        </w:rPr>
        <w:t>Capacitación y Certificación de los Puntos de</w:t>
      </w:r>
      <w:r>
        <w:rPr>
          <w:rFonts w:ascii="Tahoma" w:hAnsi="Tahoma"/>
          <w:b/>
          <w:color w:val="231F20"/>
          <w:spacing w:val="-2"/>
          <w:sz w:val="18"/>
        </w:rPr>
        <w:t> </w:t>
      </w:r>
      <w:r>
        <w:rPr>
          <w:rFonts w:ascii="Tahoma" w:hAnsi="Tahoma"/>
          <w:b/>
          <w:color w:val="231F20"/>
          <w:sz w:val="18"/>
        </w:rPr>
        <w:t>Control</w:t>
      </w:r>
      <w:r>
        <w:rPr>
          <w:rFonts w:ascii="Tahoma" w:hAnsi="Tahoma"/>
          <w:sz w:val="18"/>
        </w:rPr>
      </w:r>
    </w:p>
    <w:p>
      <w:pPr>
        <w:spacing w:before="22"/>
        <w:ind w:left="892" w:right="173" w:firstLine="0"/>
        <w:jc w:val="center"/>
        <w:rPr>
          <w:rFonts w:ascii="Tahoma" w:hAnsi="Tahoma" w:cs="Tahoma" w:eastAsia="Tahoma" w:hint="default"/>
          <w:sz w:val="18"/>
          <w:szCs w:val="18"/>
        </w:rPr>
      </w:pPr>
      <w:r>
        <w:rPr>
          <w:rFonts w:ascii="Tahoma" w:hAnsi="Tahoma"/>
          <w:b/>
          <w:color w:val="231F20"/>
          <w:sz w:val="18"/>
        </w:rPr>
        <w:t>de Alcoholimetría en los</w:t>
      </w:r>
      <w:r>
        <w:rPr>
          <w:rFonts w:ascii="Tahoma" w:hAnsi="Tahoma"/>
          <w:b/>
          <w:color w:val="231F20"/>
          <w:spacing w:val="-5"/>
          <w:sz w:val="18"/>
        </w:rPr>
        <w:t> </w:t>
      </w:r>
      <w:r>
        <w:rPr>
          <w:rFonts w:ascii="Tahoma" w:hAnsi="Tahoma"/>
          <w:b/>
          <w:color w:val="231F20"/>
          <w:sz w:val="18"/>
        </w:rPr>
        <w:t>Municipios.</w:t>
      </w:r>
      <w:r>
        <w:rPr>
          <w:rFonts w:ascii="Tahoma" w:hAnsi="Tahoma"/>
          <w:sz w:val="18"/>
        </w:rPr>
      </w:r>
    </w:p>
    <w:p>
      <w:pPr>
        <w:spacing w:line="240" w:lineRule="auto" w:before="9"/>
        <w:rPr>
          <w:rFonts w:ascii="Tahoma" w:hAnsi="Tahoma" w:cs="Tahoma" w:eastAsia="Tahoma" w:hint="default"/>
          <w:b/>
          <w:bCs/>
          <w:sz w:val="21"/>
          <w:szCs w:val="21"/>
        </w:rPr>
      </w:pPr>
    </w:p>
    <w:p>
      <w:pPr>
        <w:pStyle w:val="BodyText"/>
        <w:spacing w:line="264" w:lineRule="auto"/>
        <w:ind w:left="101" w:right="100"/>
        <w:jc w:val="both"/>
      </w:pPr>
      <w:r>
        <w:rPr>
          <w:rFonts w:ascii="Tahoma" w:hAnsi="Tahoma"/>
          <w:b/>
          <w:color w:val="231F20"/>
        </w:rPr>
        <w:t>OBJETIVO</w:t>
      </w:r>
      <w:r>
        <w:rPr>
          <w:rFonts w:ascii="Tahoma" w:hAnsi="Tahoma"/>
          <w:b/>
          <w:color w:val="231F20"/>
          <w:spacing w:val="-3"/>
        </w:rPr>
        <w:t> </w:t>
      </w:r>
      <w:r>
        <w:rPr>
          <w:rFonts w:ascii="Tahoma" w:hAnsi="Tahoma"/>
          <w:b/>
          <w:color w:val="231F20"/>
        </w:rPr>
        <w:t>DEL</w:t>
      </w:r>
      <w:r>
        <w:rPr>
          <w:rFonts w:ascii="Tahoma" w:hAnsi="Tahoma"/>
          <w:b/>
          <w:color w:val="231F20"/>
          <w:spacing w:val="-3"/>
        </w:rPr>
        <w:t> </w:t>
      </w:r>
      <w:r>
        <w:rPr>
          <w:rFonts w:ascii="Tahoma" w:hAnsi="Tahoma"/>
          <w:b/>
          <w:color w:val="231F20"/>
        </w:rPr>
        <w:t>PROCESO:</w:t>
      </w:r>
      <w:r>
        <w:rPr>
          <w:rFonts w:ascii="Tahoma" w:hAnsi="Tahoma"/>
          <w:b/>
          <w:color w:val="231F20"/>
          <w:spacing w:val="-3"/>
        </w:rPr>
        <w:t> </w:t>
      </w:r>
      <w:r>
        <w:rPr>
          <w:color w:val="231F20"/>
        </w:rPr>
        <w:t>En</w:t>
      </w:r>
      <w:r>
        <w:rPr>
          <w:color w:val="231F20"/>
          <w:spacing w:val="-7"/>
        </w:rPr>
        <w:t> </w:t>
      </w:r>
      <w:r>
        <w:rPr>
          <w:color w:val="231F20"/>
        </w:rPr>
        <w:t>los</w:t>
      </w:r>
      <w:r>
        <w:rPr>
          <w:color w:val="231F20"/>
          <w:spacing w:val="-4"/>
        </w:rPr>
        <w:t> </w:t>
      </w:r>
      <w:r>
        <w:rPr>
          <w:color w:val="231F20"/>
        </w:rPr>
        <w:t>municipios</w:t>
      </w:r>
      <w:r>
        <w:rPr>
          <w:color w:val="231F20"/>
          <w:spacing w:val="-4"/>
        </w:rPr>
        <w:t> </w:t>
      </w:r>
      <w:r>
        <w:rPr>
          <w:color w:val="231F20"/>
        </w:rPr>
        <w:t>que</w:t>
      </w:r>
      <w:r>
        <w:rPr>
          <w:color w:val="231F20"/>
          <w:spacing w:val="-3"/>
        </w:rPr>
        <w:t> </w:t>
      </w:r>
      <w:r>
        <w:rPr>
          <w:color w:val="231F20"/>
        </w:rPr>
        <w:t>tengan</w:t>
      </w:r>
      <w:r>
        <w:rPr>
          <w:color w:val="231F20"/>
          <w:spacing w:val="-2"/>
        </w:rPr>
        <w:t> </w:t>
      </w:r>
      <w:r>
        <w:rPr>
          <w:color w:val="231F20"/>
        </w:rPr>
        <w:t>el</w:t>
      </w:r>
      <w:r>
        <w:rPr>
          <w:color w:val="231F20"/>
          <w:spacing w:val="-3"/>
        </w:rPr>
        <w:t> </w:t>
      </w:r>
      <w:r>
        <w:rPr>
          <w:color w:val="231F20"/>
        </w:rPr>
        <w:t>servicio</w:t>
      </w:r>
      <w:r>
        <w:rPr>
          <w:color w:val="231F20"/>
          <w:spacing w:val="-3"/>
        </w:rPr>
        <w:t> </w:t>
      </w:r>
      <w:r>
        <w:rPr>
          <w:color w:val="231F20"/>
        </w:rPr>
        <w:t>de</w:t>
      </w:r>
      <w:r>
        <w:rPr>
          <w:color w:val="231F20"/>
          <w:spacing w:val="-3"/>
        </w:rPr>
        <w:t> </w:t>
      </w:r>
      <w:r>
        <w:rPr>
          <w:color w:val="231F20"/>
        </w:rPr>
        <w:t>vigilancia</w:t>
      </w:r>
      <w:r>
        <w:rPr>
          <w:color w:val="231F20"/>
          <w:spacing w:val="-3"/>
        </w:rPr>
        <w:t> </w:t>
      </w:r>
      <w:r>
        <w:rPr>
          <w:color w:val="231F20"/>
        </w:rPr>
        <w:t>de</w:t>
      </w:r>
      <w:r>
        <w:rPr>
          <w:color w:val="231F20"/>
          <w:spacing w:val="-3"/>
        </w:rPr>
        <w:t> </w:t>
      </w:r>
      <w:r>
        <w:rPr>
          <w:color w:val="231F20"/>
        </w:rPr>
        <w:t>tránsito</w:t>
      </w:r>
      <w:r>
        <w:rPr>
          <w:color w:val="231F20"/>
          <w:spacing w:val="-3"/>
        </w:rPr>
        <w:t> </w:t>
      </w:r>
      <w:r>
        <w:rPr>
          <w:color w:val="231F20"/>
        </w:rPr>
        <w:t>a</w:t>
      </w:r>
      <w:r>
        <w:rPr>
          <w:color w:val="231F20"/>
          <w:spacing w:val="-3"/>
        </w:rPr>
        <w:t> </w:t>
      </w:r>
      <w:r>
        <w:rPr>
          <w:color w:val="231F20"/>
        </w:rPr>
        <w:t>su</w:t>
      </w:r>
      <w:r>
        <w:rPr>
          <w:color w:val="231F20"/>
          <w:spacing w:val="-3"/>
        </w:rPr>
        <w:t> </w:t>
      </w:r>
      <w:r>
        <w:rPr>
          <w:color w:val="231F20"/>
        </w:rPr>
        <w:t>cargo </w:t>
      </w:r>
      <w:r>
        <w:rPr>
          <w:color w:val="231F20"/>
        </w:rPr>
        <w:t>y que estén interesados en generar operativos de alcoholimetría, deberá celebrar el convenio respectivo </w:t>
      </w:r>
      <w:r>
        <w:rPr>
          <w:rFonts w:ascii="Tahoma" w:hAnsi="Tahoma"/>
          <w:color w:val="231F20"/>
        </w:rPr>
        <w:t>con la Secretaría con el fin de implementar la organización, capacitación y certificación, de la unidad </w:t>
      </w:r>
      <w:r>
        <w:rPr>
          <w:color w:val="231F20"/>
        </w:rPr>
        <w:t>administrativa que el Municipio</w:t>
      </w:r>
      <w:r>
        <w:rPr>
          <w:color w:val="231F20"/>
          <w:spacing w:val="-11"/>
        </w:rPr>
        <w:t> </w:t>
      </w:r>
      <w:r>
        <w:rPr>
          <w:color w:val="231F20"/>
        </w:rPr>
        <w:t>indique.</w:t>
      </w:r>
      <w:r>
        <w:rPr/>
      </w:r>
    </w:p>
    <w:p>
      <w:pPr>
        <w:spacing w:line="240" w:lineRule="auto" w:before="12"/>
        <w:rPr>
          <w:rFonts w:ascii="Tahoma" w:hAnsi="Tahoma" w:cs="Tahoma" w:eastAsia="Tahoma" w:hint="default"/>
          <w:sz w:val="19"/>
          <w:szCs w:val="19"/>
        </w:rPr>
      </w:pPr>
    </w:p>
    <w:p>
      <w:pPr>
        <w:pStyle w:val="BodyText"/>
        <w:spacing w:line="264" w:lineRule="auto"/>
        <w:ind w:left="101" w:right="99"/>
        <w:jc w:val="both"/>
      </w:pPr>
      <w:r>
        <w:rPr>
          <w:rFonts w:ascii="Tahoma" w:hAnsi="Tahoma"/>
          <w:b/>
          <w:color w:val="231F20"/>
        </w:rPr>
        <w:t>CERTIFICACIÓN: </w:t>
      </w:r>
      <w:r>
        <w:rPr>
          <w:color w:val="231F20"/>
        </w:rPr>
        <w:t>La Secretaría a través de la unidad administrativa encargada de la seguridad vial, </w:t>
      </w:r>
      <w:r>
        <w:rPr>
          <w:rFonts w:ascii="Tahoma" w:hAnsi="Tahoma"/>
          <w:color w:val="231F20"/>
        </w:rPr>
        <w:t>otorgará una certificación única al Municipio que implemente el Programa, asimismo instruirá al personal </w:t>
      </w:r>
      <w:r>
        <w:rPr>
          <w:color w:val="231F20"/>
        </w:rPr>
        <w:t>que</w:t>
      </w:r>
      <w:r>
        <w:rPr>
          <w:color w:val="231F20"/>
          <w:spacing w:val="22"/>
        </w:rPr>
        <w:t> </w:t>
      </w:r>
      <w:r>
        <w:rPr>
          <w:color w:val="231F20"/>
        </w:rPr>
        <w:t>designe</w:t>
      </w:r>
      <w:r>
        <w:rPr>
          <w:color w:val="231F20"/>
          <w:spacing w:val="22"/>
        </w:rPr>
        <w:t> </w:t>
      </w:r>
      <w:r>
        <w:rPr>
          <w:color w:val="231F20"/>
        </w:rPr>
        <w:t>dicho</w:t>
      </w:r>
      <w:r>
        <w:rPr>
          <w:color w:val="231F20"/>
          <w:spacing w:val="22"/>
        </w:rPr>
        <w:t> </w:t>
      </w:r>
      <w:r>
        <w:rPr>
          <w:color w:val="231F20"/>
        </w:rPr>
        <w:t>Municipio</w:t>
      </w:r>
      <w:r>
        <w:rPr>
          <w:color w:val="231F20"/>
          <w:spacing w:val="21"/>
        </w:rPr>
        <w:t> </w:t>
      </w:r>
      <w:r>
        <w:rPr>
          <w:color w:val="231F20"/>
        </w:rPr>
        <w:t>para</w:t>
      </w:r>
      <w:r>
        <w:rPr>
          <w:color w:val="231F20"/>
          <w:spacing w:val="23"/>
        </w:rPr>
        <w:t> </w:t>
      </w:r>
      <w:r>
        <w:rPr>
          <w:color w:val="231F20"/>
        </w:rPr>
        <w:t>que</w:t>
      </w:r>
      <w:r>
        <w:rPr>
          <w:color w:val="231F20"/>
          <w:spacing w:val="22"/>
        </w:rPr>
        <w:t> </w:t>
      </w:r>
      <w:r>
        <w:rPr>
          <w:color w:val="231F20"/>
        </w:rPr>
        <w:t>participe</w:t>
      </w:r>
      <w:r>
        <w:rPr>
          <w:color w:val="231F20"/>
          <w:spacing w:val="22"/>
        </w:rPr>
        <w:t> </w:t>
      </w:r>
      <w:r>
        <w:rPr>
          <w:color w:val="231F20"/>
        </w:rPr>
        <w:t>en</w:t>
      </w:r>
      <w:r>
        <w:rPr>
          <w:color w:val="231F20"/>
          <w:spacing w:val="23"/>
        </w:rPr>
        <w:t> </w:t>
      </w:r>
      <w:r>
        <w:rPr>
          <w:color w:val="231F20"/>
        </w:rPr>
        <w:t>su</w:t>
      </w:r>
      <w:r>
        <w:rPr>
          <w:color w:val="231F20"/>
          <w:spacing w:val="23"/>
        </w:rPr>
        <w:t> </w:t>
      </w:r>
      <w:r>
        <w:rPr>
          <w:color w:val="231F20"/>
        </w:rPr>
        <w:t>implementación;</w:t>
      </w:r>
      <w:r>
        <w:rPr>
          <w:color w:val="231F20"/>
          <w:spacing w:val="22"/>
        </w:rPr>
        <w:t> </w:t>
      </w:r>
      <w:r>
        <w:rPr>
          <w:color w:val="231F20"/>
        </w:rPr>
        <w:t>una</w:t>
      </w:r>
      <w:r>
        <w:rPr>
          <w:color w:val="231F20"/>
          <w:spacing w:val="22"/>
        </w:rPr>
        <w:t> </w:t>
      </w:r>
      <w:r>
        <w:rPr>
          <w:color w:val="231F20"/>
        </w:rPr>
        <w:t>vez</w:t>
      </w:r>
      <w:r>
        <w:rPr>
          <w:color w:val="231F20"/>
          <w:spacing w:val="23"/>
        </w:rPr>
        <w:t> </w:t>
      </w:r>
      <w:r>
        <w:rPr>
          <w:color w:val="231F20"/>
        </w:rPr>
        <w:t>que</w:t>
      </w:r>
      <w:r>
        <w:rPr>
          <w:color w:val="231F20"/>
          <w:spacing w:val="22"/>
        </w:rPr>
        <w:t> </w:t>
      </w:r>
      <w:r>
        <w:rPr>
          <w:color w:val="231F20"/>
        </w:rPr>
        <w:t>se</w:t>
      </w:r>
      <w:r>
        <w:rPr>
          <w:color w:val="231F20"/>
          <w:spacing w:val="23"/>
        </w:rPr>
        <w:t> </w:t>
      </w:r>
      <w:r>
        <w:rPr>
          <w:color w:val="231F20"/>
        </w:rPr>
        <w:t>concluyan</w:t>
      </w:r>
      <w:r>
        <w:rPr>
          <w:color w:val="231F20"/>
          <w:spacing w:val="23"/>
        </w:rPr>
        <w:t> </w:t>
      </w:r>
      <w:r>
        <w:rPr>
          <w:color w:val="231F20"/>
        </w:rPr>
        <w:t>los</w:t>
      </w:r>
      <w:r>
        <w:rPr/>
      </w:r>
    </w:p>
    <w:p>
      <w:pPr>
        <w:spacing w:after="0" w:line="264" w:lineRule="auto"/>
        <w:jc w:val="both"/>
        <w:sectPr>
          <w:pgSz w:w="11630" w:h="15310"/>
          <w:pgMar w:header="674" w:footer="871" w:top="1320" w:bottom="1060" w:left="1540" w:right="1540"/>
        </w:sectPr>
      </w:pPr>
    </w:p>
    <w:p>
      <w:pPr>
        <w:spacing w:line="240" w:lineRule="auto" w:before="0"/>
        <w:rPr>
          <w:rFonts w:ascii="Tahoma" w:hAnsi="Tahoma" w:cs="Tahoma" w:eastAsia="Tahoma" w:hint="default"/>
          <w:sz w:val="25"/>
          <w:szCs w:val="25"/>
        </w:rPr>
      </w:pPr>
    </w:p>
    <w:p>
      <w:pPr>
        <w:pStyle w:val="Heading1"/>
        <w:spacing w:line="240" w:lineRule="auto"/>
        <w:ind w:left="102" w:right="0"/>
        <w:jc w:val="left"/>
      </w:pPr>
      <w:r>
        <w:rPr>
          <w:color w:val="231F20"/>
        </w:rPr>
        <w:t>8</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5"/>
        <w:rPr>
          <w:rFonts w:ascii="Tahoma" w:hAnsi="Tahoma" w:cs="Tahoma" w:eastAsia="Tahoma" w:hint="default"/>
          <w:sz w:val="16"/>
          <w:szCs w:val="16"/>
        </w:rPr>
      </w:pPr>
    </w:p>
    <w:p>
      <w:pPr>
        <w:pStyle w:val="BodyText"/>
        <w:spacing w:line="264" w:lineRule="auto"/>
        <w:ind w:right="100"/>
        <w:jc w:val="both"/>
        <w:rPr>
          <w:rFonts w:ascii="Tahoma" w:hAnsi="Tahoma" w:cs="Tahoma" w:eastAsia="Tahoma" w:hint="default"/>
        </w:rPr>
      </w:pPr>
      <w:r>
        <w:rPr>
          <w:color w:val="231F20"/>
        </w:rPr>
        <w:t>cursos</w:t>
      </w:r>
      <w:r>
        <w:rPr>
          <w:color w:val="231F20"/>
          <w:spacing w:val="-12"/>
        </w:rPr>
        <w:t> </w:t>
      </w:r>
      <w:r>
        <w:rPr>
          <w:color w:val="231F20"/>
        </w:rPr>
        <w:t>de</w:t>
      </w:r>
      <w:r>
        <w:rPr>
          <w:color w:val="231F20"/>
          <w:spacing w:val="-13"/>
        </w:rPr>
        <w:t> </w:t>
      </w:r>
      <w:r>
        <w:rPr>
          <w:color w:val="231F20"/>
        </w:rPr>
        <w:t>capacitación</w:t>
      </w:r>
      <w:r>
        <w:rPr>
          <w:color w:val="231F20"/>
          <w:spacing w:val="-12"/>
        </w:rPr>
        <w:t> </w:t>
      </w:r>
      <w:r>
        <w:rPr>
          <w:color w:val="231F20"/>
        </w:rPr>
        <w:t>anteriormente</w:t>
      </w:r>
      <w:r>
        <w:rPr>
          <w:color w:val="231F20"/>
          <w:spacing w:val="-13"/>
        </w:rPr>
        <w:t> </w:t>
      </w:r>
      <w:r>
        <w:rPr>
          <w:color w:val="231F20"/>
        </w:rPr>
        <w:t>señalados,</w:t>
      </w:r>
      <w:r>
        <w:rPr>
          <w:color w:val="231F20"/>
          <w:spacing w:val="-12"/>
        </w:rPr>
        <w:t> </w:t>
      </w:r>
      <w:r>
        <w:rPr>
          <w:color w:val="231F20"/>
        </w:rPr>
        <w:t>los</w:t>
      </w:r>
      <w:r>
        <w:rPr>
          <w:color w:val="231F20"/>
          <w:spacing w:val="-13"/>
        </w:rPr>
        <w:t> </w:t>
      </w:r>
      <w:r>
        <w:rPr>
          <w:color w:val="231F20"/>
        </w:rPr>
        <w:t>requisitos</w:t>
      </w:r>
      <w:r>
        <w:rPr>
          <w:color w:val="231F20"/>
          <w:spacing w:val="-13"/>
        </w:rPr>
        <w:t> </w:t>
      </w:r>
      <w:r>
        <w:rPr>
          <w:color w:val="231F20"/>
        </w:rPr>
        <w:t>anteriores</w:t>
      </w:r>
      <w:r>
        <w:rPr>
          <w:color w:val="231F20"/>
          <w:spacing w:val="-13"/>
        </w:rPr>
        <w:t> </w:t>
      </w:r>
      <w:r>
        <w:rPr>
          <w:color w:val="231F20"/>
        </w:rPr>
        <w:t>serán</w:t>
      </w:r>
      <w:r>
        <w:rPr>
          <w:color w:val="231F20"/>
          <w:spacing w:val="-13"/>
        </w:rPr>
        <w:t> </w:t>
      </w:r>
      <w:r>
        <w:rPr>
          <w:color w:val="231F20"/>
        </w:rPr>
        <w:t>necesarios</w:t>
      </w:r>
      <w:r>
        <w:rPr>
          <w:color w:val="231F20"/>
          <w:spacing w:val="-14"/>
        </w:rPr>
        <w:t> </w:t>
      </w:r>
      <w:r>
        <w:rPr>
          <w:color w:val="231F20"/>
        </w:rPr>
        <w:t>para</w:t>
      </w:r>
      <w:r>
        <w:rPr>
          <w:color w:val="231F20"/>
          <w:spacing w:val="-13"/>
        </w:rPr>
        <w:t> </w:t>
      </w:r>
      <w:r>
        <w:rPr>
          <w:color w:val="231F20"/>
        </w:rPr>
        <w:t>la</w:t>
      </w:r>
      <w:r>
        <w:rPr>
          <w:color w:val="231F20"/>
          <w:spacing w:val="-13"/>
        </w:rPr>
        <w:t> </w:t>
      </w:r>
      <w:r>
        <w:rPr>
          <w:color w:val="231F20"/>
        </w:rPr>
        <w:t>entrega </w:t>
      </w:r>
      <w:r>
        <w:rPr>
          <w:color w:val="231F20"/>
        </w:rPr>
      </w:r>
      <w:r>
        <w:rPr>
          <w:rFonts w:ascii="Tahoma" w:hAnsi="Tahoma"/>
          <w:color w:val="231F20"/>
        </w:rPr>
        <w:t>de dicha certificación, y para el caso de las actualizaciones en materia de capacitación que el Programa requiera</w:t>
      </w:r>
      <w:r>
        <w:rPr>
          <w:rFonts w:ascii="Tahoma" w:hAnsi="Tahoma"/>
          <w:color w:val="231F20"/>
          <w:spacing w:val="-8"/>
        </w:rPr>
        <w:t> </w:t>
      </w:r>
      <w:r>
        <w:rPr>
          <w:rFonts w:ascii="Tahoma" w:hAnsi="Tahoma"/>
          <w:color w:val="231F20"/>
        </w:rPr>
        <w:t>en</w:t>
      </w:r>
      <w:r>
        <w:rPr>
          <w:rFonts w:ascii="Tahoma" w:hAnsi="Tahoma"/>
          <w:color w:val="231F20"/>
          <w:spacing w:val="-8"/>
        </w:rPr>
        <w:t> </w:t>
      </w:r>
      <w:r>
        <w:rPr>
          <w:rFonts w:ascii="Tahoma" w:hAnsi="Tahoma"/>
          <w:color w:val="231F20"/>
        </w:rPr>
        <w:t>el</w:t>
      </w:r>
      <w:r>
        <w:rPr>
          <w:rFonts w:ascii="Tahoma" w:hAnsi="Tahoma"/>
          <w:color w:val="231F20"/>
          <w:spacing w:val="-8"/>
        </w:rPr>
        <w:t> </w:t>
      </w:r>
      <w:r>
        <w:rPr>
          <w:rFonts w:ascii="Tahoma" w:hAnsi="Tahoma"/>
          <w:color w:val="231F20"/>
        </w:rPr>
        <w:t>futuro,</w:t>
      </w:r>
      <w:r>
        <w:rPr>
          <w:rFonts w:ascii="Tahoma" w:hAnsi="Tahoma"/>
          <w:color w:val="231F20"/>
          <w:spacing w:val="-8"/>
        </w:rPr>
        <w:t> </w:t>
      </w:r>
      <w:r>
        <w:rPr>
          <w:rFonts w:ascii="Tahoma" w:hAnsi="Tahoma"/>
          <w:color w:val="231F20"/>
        </w:rPr>
        <w:t>la</w:t>
      </w:r>
      <w:r>
        <w:rPr>
          <w:rFonts w:ascii="Tahoma" w:hAnsi="Tahoma"/>
          <w:color w:val="231F20"/>
          <w:spacing w:val="-8"/>
        </w:rPr>
        <w:t> </w:t>
      </w:r>
      <w:r>
        <w:rPr>
          <w:rFonts w:ascii="Tahoma" w:hAnsi="Tahoma"/>
          <w:color w:val="231F20"/>
        </w:rPr>
        <w:t>Secretaría</w:t>
      </w:r>
      <w:r>
        <w:rPr>
          <w:rFonts w:ascii="Tahoma" w:hAnsi="Tahoma"/>
          <w:color w:val="231F20"/>
          <w:spacing w:val="-8"/>
        </w:rPr>
        <w:t> </w:t>
      </w:r>
      <w:r>
        <w:rPr>
          <w:rFonts w:ascii="Tahoma" w:hAnsi="Tahoma"/>
          <w:color w:val="231F20"/>
        </w:rPr>
        <w:t>procederá</w:t>
      </w:r>
      <w:r>
        <w:rPr>
          <w:rFonts w:ascii="Tahoma" w:hAnsi="Tahoma"/>
          <w:color w:val="231F20"/>
          <w:spacing w:val="-8"/>
        </w:rPr>
        <w:t> </w:t>
      </w:r>
      <w:r>
        <w:rPr>
          <w:rFonts w:ascii="Tahoma" w:hAnsi="Tahoma"/>
          <w:color w:val="231F20"/>
        </w:rPr>
        <w:t>a</w:t>
      </w:r>
      <w:r>
        <w:rPr>
          <w:rFonts w:ascii="Tahoma" w:hAnsi="Tahoma"/>
          <w:color w:val="231F20"/>
          <w:spacing w:val="-8"/>
        </w:rPr>
        <w:t> </w:t>
      </w:r>
      <w:r>
        <w:rPr>
          <w:rFonts w:ascii="Tahoma" w:hAnsi="Tahoma"/>
          <w:color w:val="231F20"/>
        </w:rPr>
        <w:t>renovar</w:t>
      </w:r>
      <w:r>
        <w:rPr>
          <w:rFonts w:ascii="Tahoma" w:hAnsi="Tahoma"/>
          <w:color w:val="231F20"/>
          <w:spacing w:val="-8"/>
        </w:rPr>
        <w:t> </w:t>
      </w:r>
      <w:r>
        <w:rPr>
          <w:rFonts w:ascii="Tahoma" w:hAnsi="Tahoma"/>
          <w:color w:val="231F20"/>
        </w:rPr>
        <w:t>estas</w:t>
      </w:r>
      <w:r>
        <w:rPr>
          <w:rFonts w:ascii="Tahoma" w:hAnsi="Tahoma"/>
          <w:color w:val="231F20"/>
          <w:spacing w:val="-7"/>
        </w:rPr>
        <w:t> </w:t>
      </w:r>
      <w:r>
        <w:rPr>
          <w:rFonts w:ascii="Tahoma" w:hAnsi="Tahoma"/>
          <w:color w:val="231F20"/>
        </w:rPr>
        <w:t>actualizaciones</w:t>
      </w:r>
      <w:r>
        <w:rPr>
          <w:rFonts w:ascii="Tahoma" w:hAnsi="Tahoma"/>
          <w:color w:val="231F20"/>
          <w:spacing w:val="-8"/>
        </w:rPr>
        <w:t> </w:t>
      </w:r>
      <w:r>
        <w:rPr>
          <w:rFonts w:ascii="Tahoma" w:hAnsi="Tahoma"/>
          <w:color w:val="231F20"/>
        </w:rPr>
        <w:t>y</w:t>
      </w:r>
      <w:r>
        <w:rPr>
          <w:rFonts w:ascii="Tahoma" w:hAnsi="Tahoma"/>
          <w:color w:val="231F20"/>
          <w:spacing w:val="-8"/>
        </w:rPr>
        <w:t> </w:t>
      </w:r>
      <w:r>
        <w:rPr>
          <w:rFonts w:ascii="Tahoma" w:hAnsi="Tahoma"/>
          <w:color w:val="231F20"/>
        </w:rPr>
        <w:t>a</w:t>
      </w:r>
      <w:r>
        <w:rPr>
          <w:rFonts w:ascii="Tahoma" w:hAnsi="Tahoma"/>
          <w:color w:val="231F20"/>
          <w:spacing w:val="-8"/>
        </w:rPr>
        <w:t> </w:t>
      </w:r>
      <w:r>
        <w:rPr>
          <w:rFonts w:ascii="Tahoma" w:hAnsi="Tahoma"/>
          <w:color w:val="231F20"/>
        </w:rPr>
        <w:t>refrendar</w:t>
      </w:r>
      <w:r>
        <w:rPr>
          <w:rFonts w:ascii="Tahoma" w:hAnsi="Tahoma"/>
          <w:color w:val="231F20"/>
          <w:spacing w:val="-8"/>
        </w:rPr>
        <w:t> </w:t>
      </w:r>
      <w:r>
        <w:rPr>
          <w:rFonts w:ascii="Tahoma" w:hAnsi="Tahoma"/>
          <w:color w:val="231F20"/>
        </w:rPr>
        <w:t>la</w:t>
      </w:r>
      <w:r>
        <w:rPr>
          <w:rFonts w:ascii="Tahoma" w:hAnsi="Tahoma"/>
          <w:color w:val="231F20"/>
          <w:spacing w:val="-8"/>
        </w:rPr>
        <w:t> </w:t>
      </w:r>
      <w:r>
        <w:rPr>
          <w:rFonts w:ascii="Tahoma" w:hAnsi="Tahoma"/>
          <w:color w:val="231F20"/>
        </w:rPr>
        <w:t>certificación.</w:t>
      </w:r>
      <w:r>
        <w:rPr>
          <w:rFonts w:ascii="Tahoma" w:hAnsi="Tahoma"/>
        </w:rPr>
      </w:r>
    </w:p>
    <w:p>
      <w:pPr>
        <w:spacing w:line="240" w:lineRule="auto" w:before="12"/>
        <w:rPr>
          <w:rFonts w:ascii="Tahoma" w:hAnsi="Tahoma" w:cs="Tahoma" w:eastAsia="Tahoma" w:hint="default"/>
          <w:sz w:val="19"/>
          <w:szCs w:val="19"/>
        </w:rPr>
      </w:pPr>
    </w:p>
    <w:p>
      <w:pPr>
        <w:pStyle w:val="BodyText"/>
        <w:spacing w:line="264" w:lineRule="auto"/>
        <w:ind w:right="100"/>
        <w:jc w:val="both"/>
      </w:pPr>
      <w:r>
        <w:rPr>
          <w:color w:val="231F20"/>
        </w:rPr>
        <w:t>Una vez que se concluya la etapa de capacitación, la Secretaría a través de la unidad administrativa </w:t>
      </w:r>
      <w:r>
        <w:rPr>
          <w:rFonts w:ascii="Tahoma" w:hAnsi="Tahoma"/>
          <w:color w:val="231F20"/>
        </w:rPr>
        <w:t>encargada del área jurídica, realizará las modificaciones al convenio en caso de que las hubiera y cuando </w:t>
      </w:r>
      <w:r>
        <w:rPr>
          <w:color w:val="231F20"/>
        </w:rPr>
        <w:t>existan</w:t>
      </w:r>
      <w:r>
        <w:rPr>
          <w:color w:val="231F20"/>
          <w:spacing w:val="-5"/>
        </w:rPr>
        <w:t> </w:t>
      </w:r>
      <w:r>
        <w:rPr>
          <w:color w:val="231F20"/>
        </w:rPr>
        <w:t>nuevos</w:t>
      </w:r>
      <w:r>
        <w:rPr>
          <w:color w:val="231F20"/>
          <w:spacing w:val="-5"/>
        </w:rPr>
        <w:t> </w:t>
      </w:r>
      <w:r>
        <w:rPr>
          <w:color w:val="231F20"/>
        </w:rPr>
        <w:t>elementos</w:t>
      </w:r>
      <w:r>
        <w:rPr>
          <w:color w:val="231F20"/>
          <w:spacing w:val="-4"/>
        </w:rPr>
        <w:t> </w:t>
      </w:r>
      <w:r>
        <w:rPr>
          <w:color w:val="231F20"/>
        </w:rPr>
        <w:t>que</w:t>
      </w:r>
      <w:r>
        <w:rPr>
          <w:color w:val="231F20"/>
          <w:spacing w:val="-6"/>
        </w:rPr>
        <w:t> </w:t>
      </w:r>
      <w:r>
        <w:rPr>
          <w:color w:val="231F20"/>
        </w:rPr>
        <w:t>se</w:t>
      </w:r>
      <w:r>
        <w:rPr>
          <w:color w:val="231F20"/>
          <w:spacing w:val="-5"/>
        </w:rPr>
        <w:t> </w:t>
      </w:r>
      <w:r>
        <w:rPr>
          <w:color w:val="231F20"/>
        </w:rPr>
        <w:t>puedan</w:t>
      </w:r>
      <w:r>
        <w:rPr>
          <w:color w:val="231F20"/>
          <w:spacing w:val="-6"/>
        </w:rPr>
        <w:t> </w:t>
      </w:r>
      <w:r>
        <w:rPr>
          <w:color w:val="231F20"/>
        </w:rPr>
        <w:t>incorporar</w:t>
      </w:r>
      <w:r>
        <w:rPr>
          <w:color w:val="231F20"/>
          <w:spacing w:val="-5"/>
        </w:rPr>
        <w:t> </w:t>
      </w:r>
      <w:r>
        <w:rPr>
          <w:color w:val="231F20"/>
        </w:rPr>
        <w:t>al</w:t>
      </w:r>
      <w:r>
        <w:rPr>
          <w:color w:val="231F20"/>
          <w:spacing w:val="-5"/>
        </w:rPr>
        <w:t> </w:t>
      </w:r>
      <w:r>
        <w:rPr>
          <w:color w:val="231F20"/>
        </w:rPr>
        <w:t>convenio</w:t>
      </w:r>
      <w:r>
        <w:rPr>
          <w:color w:val="231F20"/>
          <w:spacing w:val="-5"/>
        </w:rPr>
        <w:t> </w:t>
      </w:r>
      <w:r>
        <w:rPr>
          <w:color w:val="231F20"/>
        </w:rPr>
        <w:t>suscrito.</w:t>
      </w:r>
      <w:r>
        <w:rPr/>
      </w:r>
    </w:p>
    <w:p>
      <w:pPr>
        <w:spacing w:line="240" w:lineRule="auto" w:before="12"/>
        <w:rPr>
          <w:rFonts w:ascii="Tahoma" w:hAnsi="Tahoma" w:cs="Tahoma" w:eastAsia="Tahoma" w:hint="default"/>
          <w:sz w:val="19"/>
          <w:szCs w:val="19"/>
        </w:rPr>
      </w:pPr>
    </w:p>
    <w:p>
      <w:pPr>
        <w:pStyle w:val="BodyText"/>
        <w:spacing w:line="264" w:lineRule="auto"/>
        <w:ind w:right="99"/>
        <w:jc w:val="both"/>
      </w:pPr>
      <w:r>
        <w:rPr>
          <w:rFonts w:ascii="Tahoma" w:hAnsi="Tahoma"/>
          <w:b/>
          <w:color w:val="231F20"/>
        </w:rPr>
        <w:t>TERCERO: </w:t>
      </w:r>
      <w:r>
        <w:rPr>
          <w:color w:val="231F20"/>
        </w:rPr>
        <w:t>La Secretaría a través de la unidad administrativa encargada de la seguridad vial, realizará un</w:t>
      </w:r>
      <w:r>
        <w:rPr>
          <w:color w:val="231F20"/>
          <w:spacing w:val="-5"/>
        </w:rPr>
        <w:t> </w:t>
      </w:r>
      <w:r>
        <w:rPr>
          <w:color w:val="231F20"/>
        </w:rPr>
        <w:t>análisis</w:t>
      </w:r>
      <w:r>
        <w:rPr>
          <w:color w:val="231F20"/>
          <w:spacing w:val="-5"/>
        </w:rPr>
        <w:t> </w:t>
      </w:r>
      <w:r>
        <w:rPr>
          <w:color w:val="231F20"/>
        </w:rPr>
        <w:t>en</w:t>
      </w:r>
      <w:r>
        <w:rPr>
          <w:color w:val="231F20"/>
          <w:spacing w:val="-5"/>
        </w:rPr>
        <w:t> </w:t>
      </w:r>
      <w:r>
        <w:rPr>
          <w:color w:val="231F20"/>
        </w:rPr>
        <w:t>forma</w:t>
      </w:r>
      <w:r>
        <w:rPr>
          <w:color w:val="231F20"/>
          <w:spacing w:val="-5"/>
        </w:rPr>
        <w:t> </w:t>
      </w:r>
      <w:r>
        <w:rPr>
          <w:color w:val="231F20"/>
        </w:rPr>
        <w:t>que</w:t>
      </w:r>
      <w:r>
        <w:rPr>
          <w:color w:val="231F20"/>
          <w:spacing w:val="-5"/>
        </w:rPr>
        <w:t> </w:t>
      </w:r>
      <w:r>
        <w:rPr>
          <w:color w:val="231F20"/>
        </w:rPr>
        <w:t>otorgue</w:t>
      </w:r>
      <w:r>
        <w:rPr>
          <w:color w:val="231F20"/>
          <w:spacing w:val="-5"/>
        </w:rPr>
        <w:t> </w:t>
      </w:r>
      <w:r>
        <w:rPr>
          <w:color w:val="231F20"/>
        </w:rPr>
        <w:t>datos</w:t>
      </w:r>
      <w:r>
        <w:rPr>
          <w:color w:val="231F20"/>
          <w:spacing w:val="-6"/>
        </w:rPr>
        <w:t> </w:t>
      </w:r>
      <w:r>
        <w:rPr>
          <w:color w:val="231F20"/>
        </w:rPr>
        <w:t>cuantitativos</w:t>
      </w:r>
      <w:r>
        <w:rPr>
          <w:color w:val="231F20"/>
          <w:spacing w:val="-5"/>
        </w:rPr>
        <w:t> </w:t>
      </w:r>
      <w:r>
        <w:rPr>
          <w:color w:val="231F20"/>
        </w:rPr>
        <w:t>y</w:t>
      </w:r>
      <w:r>
        <w:rPr>
          <w:color w:val="231F20"/>
          <w:spacing w:val="-5"/>
        </w:rPr>
        <w:t> </w:t>
      </w:r>
      <w:r>
        <w:rPr>
          <w:color w:val="231F20"/>
        </w:rPr>
        <w:t>cualitativos</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toma</w:t>
      </w:r>
      <w:r>
        <w:rPr>
          <w:color w:val="231F20"/>
          <w:spacing w:val="-5"/>
        </w:rPr>
        <w:t> </w:t>
      </w:r>
      <w:r>
        <w:rPr>
          <w:color w:val="231F20"/>
        </w:rPr>
        <w:t>de</w:t>
      </w:r>
      <w:r>
        <w:rPr>
          <w:color w:val="231F20"/>
          <w:spacing w:val="-5"/>
        </w:rPr>
        <w:t> </w:t>
      </w:r>
      <w:r>
        <w:rPr>
          <w:color w:val="231F20"/>
        </w:rPr>
        <w:t>decisiones,</w:t>
      </w:r>
      <w:r>
        <w:rPr>
          <w:color w:val="231F20"/>
          <w:spacing w:val="-6"/>
        </w:rPr>
        <w:t> </w:t>
      </w:r>
      <w:r>
        <w:rPr>
          <w:color w:val="231F20"/>
        </w:rPr>
        <w:t>con</w:t>
      </w:r>
      <w:r>
        <w:rPr>
          <w:color w:val="231F20"/>
          <w:spacing w:val="-5"/>
        </w:rPr>
        <w:t> </w:t>
      </w:r>
      <w:r>
        <w:rPr>
          <w:color w:val="231F20"/>
        </w:rPr>
        <w:t>objeto </w:t>
      </w:r>
      <w:r>
        <w:rPr>
          <w:color w:val="231F20"/>
        </w:rPr>
        <w:t>de determinar cuándo así proceda la colocación de los puntos de control en donde exista un índice de incidencia de accidentes viales de conductores bajo los efectos de sustancias alcohólicas, para lo cual procesara la información proporcionada por diferentes autoridades</w:t>
      </w:r>
      <w:r>
        <w:rPr>
          <w:color w:val="231F20"/>
          <w:spacing w:val="-39"/>
        </w:rPr>
        <w:t> </w:t>
      </w:r>
      <w:r>
        <w:rPr>
          <w:color w:val="231F20"/>
        </w:rPr>
        <w:t>relacionadas con la materia</w:t>
      </w:r>
      <w:r>
        <w:rPr/>
      </w:r>
    </w:p>
    <w:p>
      <w:pPr>
        <w:spacing w:line="240" w:lineRule="auto" w:before="0"/>
        <w:rPr>
          <w:rFonts w:ascii="Tahoma" w:hAnsi="Tahoma" w:cs="Tahoma" w:eastAsia="Tahoma" w:hint="default"/>
          <w:sz w:val="18"/>
          <w:szCs w:val="18"/>
        </w:rPr>
      </w:pPr>
    </w:p>
    <w:p>
      <w:pPr>
        <w:spacing w:line="240" w:lineRule="auto" w:before="10"/>
        <w:rPr>
          <w:rFonts w:ascii="Tahoma" w:hAnsi="Tahoma" w:cs="Tahoma" w:eastAsia="Tahoma" w:hint="default"/>
          <w:sz w:val="21"/>
          <w:szCs w:val="21"/>
        </w:rPr>
      </w:pPr>
    </w:p>
    <w:p>
      <w:pPr>
        <w:pStyle w:val="Heading2"/>
        <w:spacing w:line="240" w:lineRule="auto"/>
        <w:ind w:left="891" w:right="891"/>
        <w:jc w:val="center"/>
        <w:rPr>
          <w:b w:val="0"/>
          <w:bCs w:val="0"/>
        </w:rPr>
      </w:pPr>
      <w:r>
        <w:rPr>
          <w:color w:val="231F20"/>
        </w:rPr>
        <w:t>NOMBRE DEL</w:t>
      </w:r>
      <w:r>
        <w:rPr>
          <w:color w:val="231F20"/>
          <w:spacing w:val="-10"/>
        </w:rPr>
        <w:t> </w:t>
      </w:r>
      <w:r>
        <w:rPr>
          <w:color w:val="231F20"/>
        </w:rPr>
        <w:t>PROCESO</w:t>
      </w:r>
      <w:r>
        <w:rPr>
          <w:b w:val="0"/>
        </w:rPr>
      </w:r>
    </w:p>
    <w:p>
      <w:pPr>
        <w:spacing w:line="240" w:lineRule="auto" w:before="9"/>
        <w:rPr>
          <w:rFonts w:ascii="Tahoma" w:hAnsi="Tahoma" w:cs="Tahoma" w:eastAsia="Tahoma" w:hint="default"/>
          <w:b/>
          <w:bCs/>
          <w:sz w:val="21"/>
          <w:szCs w:val="21"/>
        </w:rPr>
      </w:pPr>
    </w:p>
    <w:p>
      <w:pPr>
        <w:spacing w:before="0"/>
        <w:ind w:left="892" w:right="838" w:firstLine="0"/>
        <w:jc w:val="center"/>
        <w:rPr>
          <w:rFonts w:ascii="Tahoma" w:hAnsi="Tahoma" w:cs="Tahoma" w:eastAsia="Tahoma" w:hint="default"/>
          <w:sz w:val="18"/>
          <w:szCs w:val="18"/>
        </w:rPr>
      </w:pPr>
      <w:r>
        <w:rPr>
          <w:rFonts w:ascii="Tahoma" w:hAnsi="Tahoma"/>
          <w:b/>
          <w:color w:val="231F20"/>
          <w:sz w:val="18"/>
        </w:rPr>
        <w:t>Análisis y diseño de los puntos de</w:t>
      </w:r>
      <w:r>
        <w:rPr>
          <w:rFonts w:ascii="Tahoma" w:hAnsi="Tahoma"/>
          <w:b/>
          <w:color w:val="231F20"/>
          <w:spacing w:val="-14"/>
          <w:sz w:val="18"/>
        </w:rPr>
        <w:t> </w:t>
      </w:r>
      <w:r>
        <w:rPr>
          <w:rFonts w:ascii="Tahoma" w:hAnsi="Tahoma"/>
          <w:b/>
          <w:color w:val="231F20"/>
          <w:sz w:val="18"/>
        </w:rPr>
        <w:t>alcoholimetría</w:t>
      </w:r>
      <w:r>
        <w:rPr>
          <w:rFonts w:ascii="Tahoma" w:hAnsi="Tahoma"/>
          <w:sz w:val="18"/>
        </w:rPr>
      </w:r>
    </w:p>
    <w:p>
      <w:pPr>
        <w:spacing w:line="240" w:lineRule="auto" w:before="9"/>
        <w:rPr>
          <w:rFonts w:ascii="Tahoma" w:hAnsi="Tahoma" w:cs="Tahoma" w:eastAsia="Tahoma" w:hint="default"/>
          <w:b/>
          <w:bCs/>
          <w:sz w:val="21"/>
          <w:szCs w:val="21"/>
        </w:rPr>
      </w:pPr>
    </w:p>
    <w:p>
      <w:pPr>
        <w:pStyle w:val="BodyText"/>
        <w:spacing w:line="264" w:lineRule="auto"/>
        <w:ind w:right="98"/>
        <w:jc w:val="both"/>
      </w:pPr>
      <w:r>
        <w:rPr>
          <w:rFonts w:ascii="Tahoma" w:hAnsi="Tahoma"/>
          <w:b/>
          <w:color w:val="231F20"/>
        </w:rPr>
        <w:t>OBJETO DEL PROCESO: </w:t>
      </w:r>
      <w:r>
        <w:rPr>
          <w:color w:val="231F20"/>
        </w:rPr>
        <w:t>La ubicación de los puntos de control de alcoholimetría deben determinarse considerando las investigaciones y datos generados por las autoridades concurrentes en este proceso, </w:t>
      </w:r>
      <w:r>
        <w:rPr>
          <w:rFonts w:ascii="Tahoma" w:hAnsi="Tahoma"/>
          <w:color w:val="231F20"/>
        </w:rPr>
        <w:t>asegurando la confidencialidad de los puntos de acuerdo al tipo de operativo que se realice, tanto diurno </w:t>
      </w:r>
      <w:r>
        <w:rPr>
          <w:color w:val="231F20"/>
        </w:rPr>
        <w:t>como</w:t>
      </w:r>
      <w:r>
        <w:rPr>
          <w:color w:val="231F20"/>
          <w:spacing w:val="-6"/>
        </w:rPr>
        <w:t> </w:t>
      </w:r>
      <w:r>
        <w:rPr>
          <w:color w:val="231F20"/>
        </w:rPr>
        <w:t>nocturno.</w:t>
      </w:r>
      <w:r>
        <w:rPr/>
      </w:r>
    </w:p>
    <w:p>
      <w:pPr>
        <w:spacing w:line="240" w:lineRule="auto" w:before="12"/>
        <w:rPr>
          <w:rFonts w:ascii="Tahoma" w:hAnsi="Tahoma" w:cs="Tahoma" w:eastAsia="Tahoma" w:hint="default"/>
          <w:sz w:val="19"/>
          <w:szCs w:val="19"/>
        </w:rPr>
      </w:pPr>
    </w:p>
    <w:p>
      <w:pPr>
        <w:pStyle w:val="BodyText"/>
        <w:spacing w:line="264" w:lineRule="auto"/>
        <w:ind w:right="99"/>
        <w:jc w:val="both"/>
      </w:pPr>
      <w:r>
        <w:rPr>
          <w:color w:val="231F20"/>
        </w:rPr>
        <w:t>El apoyo de otras instituciones en el Sector Salud y Organismos no Gubernamentales, serán de utilidad </w:t>
      </w:r>
      <w:r>
        <w:rPr>
          <w:rFonts w:ascii="Tahoma" w:hAnsi="Tahoma"/>
          <w:color w:val="231F20"/>
        </w:rPr>
        <w:t>para realizar los análisis necesarios para obtener datos de siniestralidad que aporten confiabilidad y </w:t>
      </w:r>
      <w:r>
        <w:rPr>
          <w:color w:val="231F20"/>
        </w:rPr>
        <w:t>viabilidad.</w:t>
      </w:r>
      <w:r>
        <w:rPr/>
      </w:r>
    </w:p>
    <w:p>
      <w:pPr>
        <w:spacing w:line="240" w:lineRule="auto" w:before="12"/>
        <w:rPr>
          <w:rFonts w:ascii="Tahoma" w:hAnsi="Tahoma" w:cs="Tahoma" w:eastAsia="Tahoma" w:hint="default"/>
          <w:sz w:val="19"/>
          <w:szCs w:val="19"/>
        </w:rPr>
      </w:pPr>
    </w:p>
    <w:p>
      <w:pPr>
        <w:pStyle w:val="BodyText"/>
        <w:spacing w:line="264" w:lineRule="auto"/>
        <w:ind w:right="100"/>
        <w:jc w:val="both"/>
      </w:pPr>
      <w:r>
        <w:rPr>
          <w:color w:val="231F20"/>
        </w:rPr>
        <w:t>De manera enunciativa más no limitativa el operativo aleatorio, tiene el objetivo de evitar situaciones de riesgo para el punto de</w:t>
      </w:r>
      <w:r>
        <w:rPr>
          <w:color w:val="231F20"/>
          <w:spacing w:val="-18"/>
        </w:rPr>
        <w:t> </w:t>
      </w:r>
      <w:r>
        <w:rPr>
          <w:color w:val="231F20"/>
        </w:rPr>
        <w:t>control:</w:t>
      </w:r>
      <w:r>
        <w:rPr/>
      </w:r>
    </w:p>
    <w:p>
      <w:pPr>
        <w:spacing w:line="240" w:lineRule="auto" w:before="12"/>
        <w:rPr>
          <w:rFonts w:ascii="Tahoma" w:hAnsi="Tahoma" w:cs="Tahoma" w:eastAsia="Tahoma" w:hint="default"/>
          <w:sz w:val="19"/>
          <w:szCs w:val="19"/>
        </w:rPr>
      </w:pPr>
    </w:p>
    <w:p>
      <w:pPr>
        <w:pStyle w:val="BodyText"/>
        <w:spacing w:line="240" w:lineRule="auto"/>
        <w:ind w:right="0"/>
        <w:jc w:val="both"/>
        <w:rPr>
          <w:rFonts w:ascii="Tahoma" w:hAnsi="Tahoma" w:cs="Tahoma" w:eastAsia="Tahoma" w:hint="default"/>
        </w:rPr>
      </w:pPr>
      <w:r>
        <w:rPr>
          <w:rFonts w:ascii="Tahoma" w:hAnsi="Tahoma"/>
          <w:color w:val="231F20"/>
          <w:spacing w:val="-5"/>
        </w:rPr>
        <w:t>I.-        </w:t>
      </w:r>
      <w:r>
        <w:rPr>
          <w:rFonts w:ascii="Tahoma" w:hAnsi="Tahoma"/>
          <w:color w:val="231F20"/>
          <w:spacing w:val="14"/>
        </w:rPr>
        <w:t> </w:t>
      </w:r>
      <w:r>
        <w:rPr>
          <w:rFonts w:ascii="Tahoma" w:hAnsi="Tahoma"/>
          <w:color w:val="231F20"/>
        </w:rPr>
        <w:t>En la periferia de las zonas con mayor afluencia de establecimientos con el giro de espectáculos,</w:t>
      </w:r>
      <w:r>
        <w:rPr>
          <w:rFonts w:ascii="Tahoma" w:hAnsi="Tahoma"/>
        </w:rPr>
      </w:r>
    </w:p>
    <w:p>
      <w:pPr>
        <w:pStyle w:val="BodyText"/>
        <w:spacing w:line="240" w:lineRule="auto" w:before="22"/>
        <w:ind w:right="0"/>
        <w:jc w:val="both"/>
      </w:pPr>
      <w:r>
        <w:rPr>
          <w:color w:val="231F20"/>
        </w:rPr>
        <w:t>deportivos, mercantiles, de diversión y</w:t>
      </w:r>
      <w:r>
        <w:rPr>
          <w:color w:val="231F20"/>
          <w:spacing w:val="-31"/>
        </w:rPr>
        <w:t> </w:t>
      </w:r>
      <w:r>
        <w:rPr>
          <w:color w:val="231F20"/>
        </w:rPr>
        <w:t>esparcimiento;</w:t>
      </w:r>
      <w:r>
        <w:rPr/>
      </w:r>
    </w:p>
    <w:p>
      <w:pPr>
        <w:spacing w:line="240" w:lineRule="auto" w:before="9"/>
        <w:rPr>
          <w:rFonts w:ascii="Tahoma" w:hAnsi="Tahoma" w:cs="Tahoma" w:eastAsia="Tahoma" w:hint="default"/>
          <w:sz w:val="21"/>
          <w:szCs w:val="21"/>
        </w:rPr>
      </w:pPr>
    </w:p>
    <w:p>
      <w:pPr>
        <w:pStyle w:val="BodyText"/>
        <w:spacing w:line="240" w:lineRule="auto"/>
        <w:ind w:right="0"/>
        <w:jc w:val="both"/>
      </w:pPr>
      <w:r>
        <w:rPr>
          <w:color w:val="231F20"/>
          <w:spacing w:val="-4"/>
        </w:rPr>
        <w:t>II.- </w:t>
      </w:r>
      <w:r>
        <w:rPr>
          <w:color w:val="231F20"/>
        </w:rPr>
        <w:t>Zonas con mayor índice de siniestros viales e índices</w:t>
      </w:r>
      <w:r>
        <w:rPr>
          <w:color w:val="231F20"/>
          <w:spacing w:val="-20"/>
        </w:rPr>
        <w:t> </w:t>
      </w:r>
      <w:r>
        <w:rPr>
          <w:color w:val="231F20"/>
        </w:rPr>
        <w:t>delictivos;</w:t>
      </w:r>
      <w:r>
        <w:rPr/>
      </w:r>
    </w:p>
    <w:p>
      <w:pPr>
        <w:spacing w:line="240" w:lineRule="auto" w:before="9"/>
        <w:rPr>
          <w:rFonts w:ascii="Tahoma" w:hAnsi="Tahoma" w:cs="Tahoma" w:eastAsia="Tahoma" w:hint="default"/>
          <w:sz w:val="21"/>
          <w:szCs w:val="21"/>
        </w:rPr>
      </w:pPr>
    </w:p>
    <w:p>
      <w:pPr>
        <w:pStyle w:val="BodyText"/>
        <w:spacing w:line="240" w:lineRule="auto"/>
        <w:ind w:right="0"/>
        <w:jc w:val="both"/>
        <w:rPr>
          <w:rFonts w:ascii="Tahoma" w:hAnsi="Tahoma" w:cs="Tahoma" w:eastAsia="Tahoma" w:hint="default"/>
        </w:rPr>
      </w:pPr>
      <w:r>
        <w:rPr>
          <w:rFonts w:ascii="Tahoma"/>
          <w:color w:val="231F20"/>
          <w:spacing w:val="-3"/>
        </w:rPr>
        <w:t>III.- </w:t>
      </w:r>
      <w:r>
        <w:rPr>
          <w:rFonts w:ascii="Tahoma"/>
          <w:color w:val="231F20"/>
        </w:rPr>
        <w:t>Vialidades con alta afluencia vehicular</w:t>
      </w:r>
      <w:r>
        <w:rPr>
          <w:rFonts w:ascii="Tahoma"/>
          <w:color w:val="231F20"/>
          <w:spacing w:val="-3"/>
        </w:rPr>
        <w:t> </w:t>
      </w:r>
      <w:r>
        <w:rPr>
          <w:rFonts w:ascii="Tahoma"/>
          <w:color w:val="231F20"/>
        </w:rPr>
        <w:t>y</w:t>
      </w:r>
      <w:r>
        <w:rPr>
          <w:rFonts w:ascii="Tahoma"/>
        </w:rPr>
      </w:r>
    </w:p>
    <w:p>
      <w:pPr>
        <w:spacing w:line="240" w:lineRule="auto" w:before="9"/>
        <w:rPr>
          <w:rFonts w:ascii="Tahoma" w:hAnsi="Tahoma" w:cs="Tahoma" w:eastAsia="Tahoma" w:hint="default"/>
          <w:sz w:val="21"/>
          <w:szCs w:val="21"/>
        </w:rPr>
      </w:pPr>
    </w:p>
    <w:p>
      <w:pPr>
        <w:pStyle w:val="BodyText"/>
        <w:spacing w:line="240" w:lineRule="auto"/>
        <w:ind w:right="0"/>
        <w:jc w:val="both"/>
      </w:pPr>
      <w:r>
        <w:rPr>
          <w:color w:val="231F20"/>
          <w:spacing w:val="-10"/>
        </w:rPr>
        <w:t>IV.- </w:t>
      </w:r>
      <w:r>
        <w:rPr>
          <w:color w:val="231F20"/>
        </w:rPr>
        <w:t>En algunos casos, a petición</w:t>
      </w:r>
      <w:r>
        <w:rPr>
          <w:color w:val="231F20"/>
          <w:spacing w:val="-6"/>
        </w:rPr>
        <w:t> </w:t>
      </w:r>
      <w:r>
        <w:rPr>
          <w:color w:val="231F20"/>
        </w:rPr>
        <w:t>ciudadana.</w:t>
      </w:r>
      <w:r>
        <w:rPr/>
      </w:r>
    </w:p>
    <w:p>
      <w:pPr>
        <w:spacing w:line="240" w:lineRule="auto" w:before="9"/>
        <w:rPr>
          <w:rFonts w:ascii="Tahoma" w:hAnsi="Tahoma" w:cs="Tahoma" w:eastAsia="Tahoma" w:hint="default"/>
          <w:sz w:val="21"/>
          <w:szCs w:val="21"/>
        </w:rPr>
      </w:pPr>
    </w:p>
    <w:p>
      <w:pPr>
        <w:pStyle w:val="BodyText"/>
        <w:spacing w:line="264" w:lineRule="auto"/>
        <w:ind w:right="99"/>
        <w:jc w:val="both"/>
      </w:pPr>
      <w:r>
        <w:rPr>
          <w:color w:val="231F20"/>
          <w:spacing w:val="-3"/>
        </w:rPr>
        <w:t>Para </w:t>
      </w:r>
      <w:r>
        <w:rPr>
          <w:color w:val="231F20"/>
        </w:rPr>
        <w:t>asegurar un rango de óptima funcionalidad y seguridad de los operativos, se deben considerar las </w:t>
      </w:r>
      <w:r>
        <w:rPr>
          <w:color w:val="231F20"/>
        </w:rPr>
        <w:t>siguientes</w:t>
      </w:r>
      <w:r>
        <w:rPr>
          <w:color w:val="231F20"/>
          <w:spacing w:val="-24"/>
        </w:rPr>
        <w:t> </w:t>
      </w:r>
      <w:r>
        <w:rPr>
          <w:color w:val="231F20"/>
        </w:rPr>
        <w:t>recomendaciones:</w:t>
      </w:r>
      <w:r>
        <w:rPr/>
      </w:r>
    </w:p>
    <w:p>
      <w:pPr>
        <w:spacing w:line="240" w:lineRule="auto" w:before="12"/>
        <w:rPr>
          <w:rFonts w:ascii="Tahoma" w:hAnsi="Tahoma" w:cs="Tahoma" w:eastAsia="Tahoma" w:hint="default"/>
          <w:sz w:val="19"/>
          <w:szCs w:val="19"/>
        </w:rPr>
      </w:pPr>
    </w:p>
    <w:p>
      <w:pPr>
        <w:pStyle w:val="BodyText"/>
        <w:spacing w:line="240" w:lineRule="auto"/>
        <w:ind w:right="0"/>
        <w:jc w:val="both"/>
      </w:pPr>
      <w:r>
        <w:rPr>
          <w:color w:val="231F20"/>
          <w:spacing w:val="-5"/>
        </w:rPr>
        <w:t>I.- </w:t>
      </w:r>
      <w:r>
        <w:rPr>
          <w:color w:val="231F20"/>
        </w:rPr>
        <w:t>Revisar las situaciones donde se complique el tránsito de la</w:t>
      </w:r>
      <w:r>
        <w:rPr>
          <w:color w:val="231F20"/>
          <w:spacing w:val="-29"/>
        </w:rPr>
        <w:t> </w:t>
      </w:r>
      <w:r>
        <w:rPr>
          <w:color w:val="231F20"/>
        </w:rPr>
        <w:t>vialidad;</w:t>
      </w:r>
      <w:r>
        <w:rPr/>
      </w:r>
    </w:p>
    <w:p>
      <w:pPr>
        <w:spacing w:line="240" w:lineRule="auto" w:before="9"/>
        <w:rPr>
          <w:rFonts w:ascii="Tahoma" w:hAnsi="Tahoma" w:cs="Tahoma" w:eastAsia="Tahoma" w:hint="default"/>
          <w:sz w:val="21"/>
          <w:szCs w:val="21"/>
        </w:rPr>
      </w:pPr>
    </w:p>
    <w:p>
      <w:pPr>
        <w:pStyle w:val="BodyText"/>
        <w:spacing w:line="240" w:lineRule="auto"/>
        <w:ind w:right="0"/>
        <w:jc w:val="both"/>
        <w:rPr>
          <w:rFonts w:ascii="Tahoma" w:hAnsi="Tahoma" w:cs="Tahoma" w:eastAsia="Tahoma" w:hint="default"/>
        </w:rPr>
      </w:pPr>
      <w:r>
        <w:rPr>
          <w:rFonts w:ascii="Tahoma" w:hAnsi="Tahoma"/>
          <w:color w:val="231F20"/>
          <w:spacing w:val="-4"/>
        </w:rPr>
        <w:t>II.- </w:t>
      </w:r>
      <w:r>
        <w:rPr>
          <w:rFonts w:ascii="Tahoma" w:hAnsi="Tahoma"/>
          <w:color w:val="231F20"/>
        </w:rPr>
        <w:t>No instalarse en calles sin</w:t>
      </w:r>
      <w:r>
        <w:rPr>
          <w:rFonts w:ascii="Tahoma" w:hAnsi="Tahoma"/>
          <w:color w:val="231F20"/>
          <w:spacing w:val="4"/>
        </w:rPr>
        <w:t> </w:t>
      </w:r>
      <w:r>
        <w:rPr>
          <w:rFonts w:ascii="Tahoma" w:hAnsi="Tahoma"/>
          <w:color w:val="231F20"/>
        </w:rPr>
        <w:t>iluminación;</w:t>
      </w:r>
      <w:r>
        <w:rPr>
          <w:rFonts w:ascii="Tahoma" w:hAnsi="Tahoma"/>
        </w:rPr>
      </w:r>
    </w:p>
    <w:p>
      <w:pPr>
        <w:spacing w:after="0" w:line="240" w:lineRule="auto"/>
        <w:jc w:val="both"/>
        <w:rPr>
          <w:rFonts w:ascii="Tahoma" w:hAnsi="Tahoma" w:cs="Tahoma" w:eastAsia="Tahoma" w:hint="default"/>
        </w:rPr>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00"/>
        <w:jc w:val="right"/>
      </w:pPr>
      <w:r>
        <w:rPr>
          <w:color w:val="231F20"/>
        </w:rPr>
        <w:t>9</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BodyText"/>
        <w:spacing w:line="240" w:lineRule="auto"/>
        <w:ind w:right="0"/>
        <w:jc w:val="both"/>
      </w:pPr>
      <w:r>
        <w:rPr>
          <w:color w:val="231F20"/>
          <w:spacing w:val="-3"/>
        </w:rPr>
        <w:t>III.- </w:t>
      </w:r>
      <w:r>
        <w:rPr>
          <w:color w:val="231F20"/>
        </w:rPr>
        <w:t>Evitar los salientes altos, curvas peligrosas, pendientes pronunciadas, pasos a desnivel y</w:t>
      </w:r>
      <w:r>
        <w:rPr>
          <w:color w:val="231F20"/>
          <w:spacing w:val="-28"/>
        </w:rPr>
        <w:t> </w:t>
      </w:r>
      <w:r>
        <w:rPr>
          <w:color w:val="231F20"/>
        </w:rPr>
        <w:t>glorietas.</w:t>
      </w:r>
      <w:r>
        <w:rPr/>
      </w:r>
    </w:p>
    <w:p>
      <w:pPr>
        <w:spacing w:line="240" w:lineRule="auto" w:before="9"/>
        <w:rPr>
          <w:rFonts w:ascii="Tahoma" w:hAnsi="Tahoma" w:cs="Tahoma" w:eastAsia="Tahoma" w:hint="default"/>
          <w:sz w:val="21"/>
          <w:szCs w:val="21"/>
        </w:rPr>
      </w:pPr>
    </w:p>
    <w:p>
      <w:pPr>
        <w:pStyle w:val="BodyText"/>
        <w:spacing w:line="240" w:lineRule="auto"/>
        <w:ind w:right="0"/>
        <w:jc w:val="both"/>
        <w:rPr>
          <w:rFonts w:ascii="Tahoma" w:hAnsi="Tahoma" w:cs="Tahoma" w:eastAsia="Tahoma" w:hint="default"/>
        </w:rPr>
      </w:pPr>
      <w:r>
        <w:rPr>
          <w:rFonts w:ascii="Tahoma" w:hAnsi="Tahoma"/>
          <w:color w:val="231F20"/>
          <w:spacing w:val="-10"/>
        </w:rPr>
        <w:t>IV.- </w:t>
      </w:r>
      <w:r>
        <w:rPr>
          <w:rFonts w:ascii="Tahoma" w:hAnsi="Tahoma"/>
          <w:color w:val="231F20"/>
        </w:rPr>
        <w:t>Edificios públicos y zonas de</w:t>
      </w:r>
      <w:r>
        <w:rPr>
          <w:rFonts w:ascii="Tahoma" w:hAnsi="Tahoma"/>
          <w:color w:val="231F20"/>
          <w:spacing w:val="4"/>
        </w:rPr>
        <w:t> </w:t>
      </w:r>
      <w:r>
        <w:rPr>
          <w:rFonts w:ascii="Tahoma" w:hAnsi="Tahoma"/>
          <w:color w:val="231F20"/>
        </w:rPr>
        <w:t>emergencia.</w:t>
      </w:r>
      <w:r>
        <w:rPr>
          <w:rFonts w:ascii="Tahoma" w:hAnsi="Tahoma"/>
        </w:rPr>
      </w:r>
    </w:p>
    <w:p>
      <w:pPr>
        <w:spacing w:line="240" w:lineRule="auto" w:before="9"/>
        <w:rPr>
          <w:rFonts w:ascii="Tahoma" w:hAnsi="Tahoma" w:cs="Tahoma" w:eastAsia="Tahoma" w:hint="default"/>
          <w:sz w:val="21"/>
          <w:szCs w:val="21"/>
        </w:rPr>
      </w:pPr>
    </w:p>
    <w:p>
      <w:pPr>
        <w:pStyle w:val="BodyText"/>
        <w:spacing w:line="264" w:lineRule="auto"/>
        <w:ind w:right="102"/>
        <w:jc w:val="both"/>
      </w:pPr>
      <w:r>
        <w:rPr>
          <w:color w:val="231F20"/>
          <w:spacing w:val="-14"/>
        </w:rPr>
        <w:t>V.- </w:t>
      </w:r>
      <w:r>
        <w:rPr>
          <w:color w:val="231F20"/>
        </w:rPr>
        <w:t>Evitar ubicarlos justo frente a establecimientos de espectáculos deportivos, mercantiles de diversión, </w:t>
      </w:r>
      <w:r>
        <w:rPr>
          <w:color w:val="231F20"/>
        </w:rPr>
        <w:t>esparcimiento y expendios de bebidas</w:t>
      </w:r>
      <w:r>
        <w:rPr>
          <w:color w:val="231F20"/>
          <w:spacing w:val="-21"/>
        </w:rPr>
        <w:t> </w:t>
      </w:r>
      <w:r>
        <w:rPr>
          <w:color w:val="231F20"/>
        </w:rPr>
        <w:t>alcohólicas.</w:t>
      </w:r>
      <w:r>
        <w:rPr/>
      </w:r>
    </w:p>
    <w:p>
      <w:pPr>
        <w:spacing w:line="240" w:lineRule="auto" w:before="12"/>
        <w:rPr>
          <w:rFonts w:ascii="Tahoma" w:hAnsi="Tahoma" w:cs="Tahoma" w:eastAsia="Tahoma" w:hint="default"/>
          <w:sz w:val="19"/>
          <w:szCs w:val="19"/>
        </w:rPr>
      </w:pPr>
    </w:p>
    <w:p>
      <w:pPr>
        <w:pStyle w:val="BodyText"/>
        <w:spacing w:line="264" w:lineRule="auto"/>
        <w:ind w:right="99"/>
        <w:jc w:val="both"/>
      </w:pPr>
      <w:r>
        <w:rPr>
          <w:color w:val="231F20"/>
        </w:rPr>
        <w:t>Desde</w:t>
      </w:r>
      <w:r>
        <w:rPr>
          <w:color w:val="231F20"/>
          <w:spacing w:val="-14"/>
        </w:rPr>
        <w:t> </w:t>
      </w:r>
      <w:r>
        <w:rPr>
          <w:color w:val="231F20"/>
        </w:rPr>
        <w:t>el</w:t>
      </w:r>
      <w:r>
        <w:rPr>
          <w:color w:val="231F20"/>
          <w:spacing w:val="-15"/>
        </w:rPr>
        <w:t> </w:t>
      </w:r>
      <w:r>
        <w:rPr>
          <w:color w:val="231F20"/>
        </w:rPr>
        <w:t>análisis</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diseño,</w:t>
      </w:r>
      <w:r>
        <w:rPr>
          <w:color w:val="231F20"/>
          <w:spacing w:val="-15"/>
        </w:rPr>
        <w:t> </w:t>
      </w:r>
      <w:r>
        <w:rPr>
          <w:color w:val="231F20"/>
        </w:rPr>
        <w:t>se</w:t>
      </w:r>
      <w:r>
        <w:rPr>
          <w:color w:val="231F20"/>
          <w:spacing w:val="-15"/>
        </w:rPr>
        <w:t> </w:t>
      </w:r>
      <w:r>
        <w:rPr>
          <w:color w:val="231F20"/>
        </w:rPr>
        <w:t>debe</w:t>
      </w:r>
      <w:r>
        <w:rPr>
          <w:color w:val="231F20"/>
          <w:spacing w:val="-15"/>
        </w:rPr>
        <w:t> </w:t>
      </w:r>
      <w:r>
        <w:rPr>
          <w:color w:val="231F20"/>
        </w:rPr>
        <w:t>considerar</w:t>
      </w:r>
      <w:r>
        <w:rPr>
          <w:color w:val="231F20"/>
          <w:spacing w:val="-15"/>
        </w:rPr>
        <w:t> </w:t>
      </w:r>
      <w:r>
        <w:rPr>
          <w:color w:val="231F20"/>
        </w:rPr>
        <w:t>la</w:t>
      </w:r>
      <w:r>
        <w:rPr>
          <w:color w:val="231F20"/>
          <w:spacing w:val="-15"/>
        </w:rPr>
        <w:t> </w:t>
      </w:r>
      <w:r>
        <w:rPr>
          <w:color w:val="231F20"/>
        </w:rPr>
        <w:t>seguridad</w:t>
      </w:r>
      <w:r>
        <w:rPr>
          <w:color w:val="231F20"/>
          <w:spacing w:val="-14"/>
        </w:rPr>
        <w:t> </w:t>
      </w:r>
      <w:r>
        <w:rPr>
          <w:color w:val="231F20"/>
        </w:rPr>
        <w:t>del</w:t>
      </w:r>
      <w:r>
        <w:rPr>
          <w:color w:val="231F20"/>
          <w:spacing w:val="-15"/>
        </w:rPr>
        <w:t> </w:t>
      </w:r>
      <w:r>
        <w:rPr>
          <w:color w:val="231F20"/>
        </w:rPr>
        <w:t>punto</w:t>
      </w:r>
      <w:r>
        <w:rPr>
          <w:color w:val="231F20"/>
          <w:spacing w:val="-15"/>
        </w:rPr>
        <w:t> </w:t>
      </w:r>
      <w:r>
        <w:rPr>
          <w:color w:val="231F20"/>
        </w:rPr>
        <w:t>de</w:t>
      </w:r>
      <w:r>
        <w:rPr>
          <w:color w:val="231F20"/>
          <w:spacing w:val="-15"/>
        </w:rPr>
        <w:t> </w:t>
      </w:r>
      <w:r>
        <w:rPr>
          <w:color w:val="231F20"/>
        </w:rPr>
        <w:t>control,</w:t>
      </w:r>
      <w:r>
        <w:rPr>
          <w:color w:val="231F20"/>
          <w:spacing w:val="-15"/>
        </w:rPr>
        <w:t> </w:t>
      </w:r>
      <w:r>
        <w:rPr>
          <w:color w:val="231F20"/>
        </w:rPr>
        <w:t>así</w:t>
      </w:r>
      <w:r>
        <w:rPr>
          <w:color w:val="231F20"/>
          <w:spacing w:val="-15"/>
        </w:rPr>
        <w:t> </w:t>
      </w:r>
      <w:r>
        <w:rPr>
          <w:color w:val="231F20"/>
        </w:rPr>
        <w:t>como</w:t>
      </w:r>
      <w:r>
        <w:rPr>
          <w:color w:val="231F20"/>
          <w:spacing w:val="-14"/>
        </w:rPr>
        <w:t> </w:t>
      </w:r>
      <w:r>
        <w:rPr>
          <w:color w:val="231F20"/>
        </w:rPr>
        <w:t>la</w:t>
      </w:r>
      <w:r>
        <w:rPr>
          <w:color w:val="231F20"/>
          <w:spacing w:val="-15"/>
        </w:rPr>
        <w:t> </w:t>
      </w:r>
      <w:r>
        <w:rPr>
          <w:color w:val="231F20"/>
        </w:rPr>
        <w:t>organización </w:t>
      </w:r>
      <w:r>
        <w:rPr>
          <w:color w:val="231F20"/>
        </w:rPr>
        <w:t>para contar con todos los recursos humanos y materiales necesarios para un buen desempeño en el proceso, tomando en cuenta la planeación y reconocimiento de la ruta ideal y las rutas alternas en caso de</w:t>
      </w:r>
      <w:r>
        <w:rPr>
          <w:color w:val="231F20"/>
          <w:spacing w:val="-5"/>
        </w:rPr>
        <w:t> </w:t>
      </w:r>
      <w:r>
        <w:rPr>
          <w:color w:val="231F20"/>
        </w:rPr>
        <w:t>emergencia.</w:t>
      </w:r>
      <w:r>
        <w:rPr/>
      </w:r>
    </w:p>
    <w:p>
      <w:pPr>
        <w:spacing w:line="240" w:lineRule="auto" w:before="12"/>
        <w:rPr>
          <w:rFonts w:ascii="Tahoma" w:hAnsi="Tahoma" w:cs="Tahoma" w:eastAsia="Tahoma" w:hint="default"/>
          <w:sz w:val="19"/>
          <w:szCs w:val="19"/>
        </w:rPr>
      </w:pPr>
    </w:p>
    <w:p>
      <w:pPr>
        <w:pStyle w:val="BodyText"/>
        <w:spacing w:line="264" w:lineRule="auto"/>
        <w:ind w:right="100"/>
        <w:jc w:val="both"/>
      </w:pPr>
      <w:r>
        <w:rPr>
          <w:rFonts w:ascii="Tahoma" w:hAnsi="Tahoma"/>
          <w:b/>
          <w:color w:val="231F20"/>
        </w:rPr>
        <w:t>CUARTO: </w:t>
      </w:r>
      <w:r>
        <w:rPr>
          <w:color w:val="231F20"/>
        </w:rPr>
        <w:t>La aplicación de la prueba de alcoholimetría debe de contar con un rango de calidad tanto técnica,</w:t>
      </w:r>
      <w:r>
        <w:rPr>
          <w:color w:val="231F20"/>
          <w:spacing w:val="-8"/>
        </w:rPr>
        <w:t> </w:t>
      </w:r>
      <w:r>
        <w:rPr>
          <w:color w:val="231F20"/>
        </w:rPr>
        <w:t>como</w:t>
      </w:r>
      <w:r>
        <w:rPr>
          <w:color w:val="231F20"/>
          <w:spacing w:val="-8"/>
        </w:rPr>
        <w:t> </w:t>
      </w:r>
      <w:r>
        <w:rPr>
          <w:color w:val="231F20"/>
        </w:rPr>
        <w:t>operativa</w:t>
      </w:r>
      <w:r>
        <w:rPr>
          <w:color w:val="231F20"/>
          <w:spacing w:val="-9"/>
        </w:rPr>
        <w:t> </w:t>
      </w:r>
      <w:r>
        <w:rPr>
          <w:color w:val="231F20"/>
        </w:rPr>
        <w:t>que</w:t>
      </w:r>
      <w:r>
        <w:rPr>
          <w:color w:val="231F20"/>
          <w:spacing w:val="-9"/>
        </w:rPr>
        <w:t> </w:t>
      </w:r>
      <w:r>
        <w:rPr>
          <w:color w:val="231F20"/>
        </w:rPr>
        <w:t>permita</w:t>
      </w:r>
      <w:r>
        <w:rPr>
          <w:color w:val="231F20"/>
          <w:spacing w:val="-9"/>
        </w:rPr>
        <w:t> </w:t>
      </w:r>
      <w:r>
        <w:rPr>
          <w:color w:val="231F20"/>
        </w:rPr>
        <w:t>otorgar</w:t>
      </w:r>
      <w:r>
        <w:rPr>
          <w:color w:val="231F20"/>
          <w:spacing w:val="-9"/>
        </w:rPr>
        <w:t> </w:t>
      </w:r>
      <w:r>
        <w:rPr>
          <w:color w:val="231F20"/>
        </w:rPr>
        <w:t>un</w:t>
      </w:r>
      <w:r>
        <w:rPr>
          <w:color w:val="231F20"/>
          <w:spacing w:val="-9"/>
        </w:rPr>
        <w:t> </w:t>
      </w:r>
      <w:r>
        <w:rPr>
          <w:color w:val="231F20"/>
        </w:rPr>
        <w:t>proceso</w:t>
      </w:r>
      <w:r>
        <w:rPr>
          <w:color w:val="231F20"/>
          <w:spacing w:val="-9"/>
        </w:rPr>
        <w:t> </w:t>
      </w:r>
      <w:r>
        <w:rPr>
          <w:color w:val="231F20"/>
        </w:rPr>
        <w:t>que</w:t>
      </w:r>
      <w:r>
        <w:rPr>
          <w:color w:val="231F20"/>
          <w:spacing w:val="-9"/>
        </w:rPr>
        <w:t> </w:t>
      </w:r>
      <w:r>
        <w:rPr>
          <w:color w:val="231F20"/>
        </w:rPr>
        <w:t>respete</w:t>
      </w:r>
      <w:r>
        <w:rPr>
          <w:color w:val="231F20"/>
          <w:spacing w:val="-8"/>
        </w:rPr>
        <w:t> </w:t>
      </w:r>
      <w:r>
        <w:rPr>
          <w:color w:val="231F20"/>
        </w:rPr>
        <w:t>el</w:t>
      </w:r>
      <w:r>
        <w:rPr>
          <w:color w:val="231F20"/>
          <w:spacing w:val="-9"/>
        </w:rPr>
        <w:t> </w:t>
      </w:r>
      <w:r>
        <w:rPr>
          <w:color w:val="231F20"/>
        </w:rPr>
        <w:t>marco</w:t>
      </w:r>
      <w:r>
        <w:rPr>
          <w:color w:val="231F20"/>
          <w:spacing w:val="-9"/>
        </w:rPr>
        <w:t> </w:t>
      </w:r>
      <w:r>
        <w:rPr>
          <w:color w:val="231F20"/>
        </w:rPr>
        <w:t>jurídico,</w:t>
      </w:r>
      <w:r>
        <w:rPr>
          <w:color w:val="231F20"/>
          <w:spacing w:val="-9"/>
        </w:rPr>
        <w:t> </w:t>
      </w:r>
      <w:r>
        <w:rPr>
          <w:color w:val="231F20"/>
        </w:rPr>
        <w:t>como</w:t>
      </w:r>
      <w:r>
        <w:rPr>
          <w:color w:val="231F20"/>
          <w:spacing w:val="-8"/>
        </w:rPr>
        <w:t> </w:t>
      </w:r>
      <w:r>
        <w:rPr>
          <w:color w:val="231F20"/>
        </w:rPr>
        <w:t>los</w:t>
      </w:r>
      <w:r>
        <w:rPr>
          <w:color w:val="231F20"/>
          <w:spacing w:val="-9"/>
        </w:rPr>
        <w:t> </w:t>
      </w:r>
      <w:r>
        <w:rPr>
          <w:color w:val="231F20"/>
        </w:rPr>
        <w:t>derechos </w:t>
      </w:r>
      <w:r>
        <w:rPr>
          <w:color w:val="231F20"/>
        </w:rPr>
        <w:t>humanos de los ciudadanos y de los involucrados en el</w:t>
      </w:r>
      <w:r>
        <w:rPr>
          <w:color w:val="231F20"/>
          <w:spacing w:val="-28"/>
        </w:rPr>
        <w:t> </w:t>
      </w:r>
      <w:r>
        <w:rPr>
          <w:color w:val="231F20"/>
        </w:rPr>
        <w:t>proceso.</w:t>
      </w:r>
      <w:r>
        <w:rPr/>
      </w:r>
    </w:p>
    <w:p>
      <w:pPr>
        <w:spacing w:line="240" w:lineRule="auto" w:before="8"/>
        <w:rPr>
          <w:rFonts w:ascii="Tahoma" w:hAnsi="Tahoma" w:cs="Tahoma" w:eastAsia="Tahoma" w:hint="default"/>
          <w:sz w:val="16"/>
          <w:szCs w:val="16"/>
        </w:rPr>
      </w:pPr>
    </w:p>
    <w:p>
      <w:pPr>
        <w:pStyle w:val="Heading2"/>
        <w:spacing w:line="240" w:lineRule="auto"/>
        <w:ind w:left="891" w:right="891"/>
        <w:jc w:val="center"/>
        <w:rPr>
          <w:b w:val="0"/>
          <w:bCs w:val="0"/>
        </w:rPr>
      </w:pPr>
      <w:r>
        <w:rPr>
          <w:color w:val="231F20"/>
        </w:rPr>
        <w:t>NOMBRE DEL</w:t>
      </w:r>
      <w:r>
        <w:rPr>
          <w:color w:val="231F20"/>
          <w:spacing w:val="-10"/>
        </w:rPr>
        <w:t> </w:t>
      </w:r>
      <w:r>
        <w:rPr>
          <w:color w:val="231F20"/>
        </w:rPr>
        <w:t>PROCESO</w:t>
      </w:r>
      <w:r>
        <w:rPr>
          <w:b w:val="0"/>
        </w:rPr>
      </w:r>
    </w:p>
    <w:p>
      <w:pPr>
        <w:spacing w:line="240" w:lineRule="auto" w:before="5"/>
        <w:rPr>
          <w:rFonts w:ascii="Tahoma" w:hAnsi="Tahoma" w:cs="Tahoma" w:eastAsia="Tahoma" w:hint="default"/>
          <w:b/>
          <w:bCs/>
          <w:sz w:val="18"/>
          <w:szCs w:val="18"/>
        </w:rPr>
      </w:pPr>
    </w:p>
    <w:p>
      <w:pPr>
        <w:spacing w:before="0"/>
        <w:ind w:left="892" w:right="891" w:firstLine="0"/>
        <w:jc w:val="center"/>
        <w:rPr>
          <w:rFonts w:ascii="Tahoma" w:hAnsi="Tahoma" w:cs="Tahoma" w:eastAsia="Tahoma" w:hint="default"/>
          <w:sz w:val="18"/>
          <w:szCs w:val="18"/>
        </w:rPr>
      </w:pPr>
      <w:r>
        <w:rPr>
          <w:rFonts w:ascii="Tahoma" w:hAnsi="Tahoma"/>
          <w:b/>
          <w:color w:val="231F20"/>
          <w:sz w:val="18"/>
        </w:rPr>
        <w:t>Prueba de alcoholimetría, por medio de aire</w:t>
      </w:r>
      <w:r>
        <w:rPr>
          <w:rFonts w:ascii="Tahoma" w:hAnsi="Tahoma"/>
          <w:b/>
          <w:color w:val="231F20"/>
          <w:spacing w:val="-13"/>
          <w:sz w:val="18"/>
        </w:rPr>
        <w:t> </w:t>
      </w:r>
      <w:r>
        <w:rPr>
          <w:rFonts w:ascii="Tahoma" w:hAnsi="Tahoma"/>
          <w:b/>
          <w:color w:val="231F20"/>
          <w:sz w:val="18"/>
        </w:rPr>
        <w:t>espirado.</w:t>
      </w:r>
      <w:r>
        <w:rPr>
          <w:rFonts w:ascii="Tahoma" w:hAnsi="Tahoma"/>
          <w:sz w:val="18"/>
        </w:rPr>
      </w:r>
    </w:p>
    <w:p>
      <w:pPr>
        <w:spacing w:line="240" w:lineRule="auto" w:before="5"/>
        <w:rPr>
          <w:rFonts w:ascii="Tahoma" w:hAnsi="Tahoma" w:cs="Tahoma" w:eastAsia="Tahoma" w:hint="default"/>
          <w:b/>
          <w:bCs/>
          <w:sz w:val="18"/>
          <w:szCs w:val="18"/>
        </w:rPr>
      </w:pPr>
    </w:p>
    <w:p>
      <w:pPr>
        <w:pStyle w:val="BodyText"/>
        <w:spacing w:line="264" w:lineRule="auto"/>
        <w:ind w:right="99"/>
        <w:jc w:val="both"/>
      </w:pPr>
      <w:r>
        <w:rPr>
          <w:rFonts w:ascii="Tahoma" w:hAnsi="Tahoma"/>
          <w:b/>
          <w:color w:val="231F20"/>
        </w:rPr>
        <w:t>OBJETIVO</w:t>
      </w:r>
      <w:r>
        <w:rPr>
          <w:rFonts w:ascii="Tahoma" w:hAnsi="Tahoma"/>
          <w:b/>
          <w:color w:val="231F20"/>
          <w:spacing w:val="-9"/>
        </w:rPr>
        <w:t> </w:t>
      </w:r>
      <w:r>
        <w:rPr>
          <w:rFonts w:ascii="Tahoma" w:hAnsi="Tahoma"/>
          <w:b/>
          <w:color w:val="231F20"/>
        </w:rPr>
        <w:t>DEL</w:t>
      </w:r>
      <w:r>
        <w:rPr>
          <w:rFonts w:ascii="Tahoma" w:hAnsi="Tahoma"/>
          <w:b/>
          <w:color w:val="231F20"/>
          <w:spacing w:val="-9"/>
        </w:rPr>
        <w:t> </w:t>
      </w:r>
      <w:r>
        <w:rPr>
          <w:rFonts w:ascii="Tahoma" w:hAnsi="Tahoma"/>
          <w:b/>
          <w:color w:val="231F20"/>
        </w:rPr>
        <w:t>PROCESO:</w:t>
      </w:r>
      <w:r>
        <w:rPr>
          <w:rFonts w:ascii="Tahoma" w:hAnsi="Tahoma"/>
          <w:b/>
          <w:color w:val="231F20"/>
          <w:spacing w:val="-8"/>
        </w:rPr>
        <w:t> </w:t>
      </w:r>
      <w:r>
        <w:rPr>
          <w:color w:val="231F20"/>
        </w:rPr>
        <w:t>Determinar</w:t>
      </w:r>
      <w:r>
        <w:rPr>
          <w:color w:val="231F20"/>
          <w:spacing w:val="-8"/>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alcohol</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conductor</w:t>
      </w:r>
      <w:r>
        <w:rPr>
          <w:color w:val="231F20"/>
          <w:spacing w:val="-8"/>
        </w:rPr>
        <w:t> </w:t>
      </w:r>
      <w:r>
        <w:rPr>
          <w:color w:val="231F20"/>
        </w:rPr>
        <w:t>por</w:t>
      </w:r>
      <w:r>
        <w:rPr>
          <w:color w:val="231F20"/>
          <w:spacing w:val="-9"/>
        </w:rPr>
        <w:t> </w:t>
      </w:r>
      <w:r>
        <w:rPr>
          <w:color w:val="231F20"/>
        </w:rPr>
        <w:t>medio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aplicación</w:t>
      </w:r>
      <w:r>
        <w:rPr>
          <w:color w:val="231F20"/>
          <w:spacing w:val="-9"/>
        </w:rPr>
        <w:t> </w:t>
      </w:r>
      <w:r>
        <w:rPr>
          <w:color w:val="231F20"/>
        </w:rPr>
        <w:t>del </w:t>
      </w:r>
      <w:r>
        <w:rPr>
          <w:color w:val="231F20"/>
        </w:rPr>
        <w:t>examen de alcoholimetría, de acuerdo al presente</w:t>
      </w:r>
      <w:r>
        <w:rPr>
          <w:color w:val="231F20"/>
          <w:spacing w:val="-23"/>
        </w:rPr>
        <w:t> </w:t>
      </w:r>
      <w:r>
        <w:rPr>
          <w:color w:val="231F20"/>
        </w:rPr>
        <w:t>Protocolo.</w:t>
      </w:r>
      <w:r>
        <w:rPr/>
      </w:r>
    </w:p>
    <w:p>
      <w:pPr>
        <w:spacing w:line="240" w:lineRule="auto" w:before="8"/>
        <w:rPr>
          <w:rFonts w:ascii="Tahoma" w:hAnsi="Tahoma" w:cs="Tahoma" w:eastAsia="Tahoma" w:hint="default"/>
          <w:sz w:val="16"/>
          <w:szCs w:val="16"/>
        </w:rPr>
      </w:pPr>
    </w:p>
    <w:p>
      <w:pPr>
        <w:pStyle w:val="BodyText"/>
        <w:spacing w:line="264" w:lineRule="auto"/>
        <w:ind w:right="99"/>
        <w:jc w:val="both"/>
      </w:pPr>
      <w:r>
        <w:rPr>
          <w:rFonts w:ascii="Tahoma" w:hAnsi="Tahoma"/>
          <w:b/>
          <w:color w:val="231F20"/>
        </w:rPr>
        <w:t>ALCANCE O ÁMBITO: </w:t>
      </w:r>
      <w:r>
        <w:rPr>
          <w:color w:val="231F20"/>
        </w:rPr>
        <w:t>Conductores en los que se detecta aliento alcohólico o se encuentran bajo los efectos de alcohol, en un punto de control o a causa de la vigilancia ordinaria del Policía</w:t>
      </w:r>
      <w:r>
        <w:rPr>
          <w:color w:val="231F20"/>
          <w:spacing w:val="-33"/>
        </w:rPr>
        <w:t> </w:t>
      </w:r>
      <w:r>
        <w:rPr>
          <w:color w:val="231F20"/>
        </w:rPr>
        <w:t>Vial.</w:t>
      </w:r>
      <w:r>
        <w:rPr/>
      </w:r>
    </w:p>
    <w:p>
      <w:pPr>
        <w:spacing w:line="240" w:lineRule="auto" w:before="8"/>
        <w:rPr>
          <w:rFonts w:ascii="Tahoma" w:hAnsi="Tahoma" w:cs="Tahoma" w:eastAsia="Tahoma" w:hint="default"/>
          <w:sz w:val="16"/>
          <w:szCs w:val="16"/>
        </w:rPr>
      </w:pPr>
    </w:p>
    <w:p>
      <w:pPr>
        <w:spacing w:before="0"/>
        <w:ind w:left="102" w:right="0" w:firstLine="0"/>
        <w:jc w:val="both"/>
        <w:rPr>
          <w:rFonts w:ascii="Tahoma" w:hAnsi="Tahoma" w:cs="Tahoma" w:eastAsia="Tahoma" w:hint="default"/>
          <w:sz w:val="18"/>
          <w:szCs w:val="18"/>
        </w:rPr>
      </w:pPr>
      <w:r>
        <w:rPr>
          <w:rFonts w:ascii="Tahoma"/>
          <w:b/>
          <w:color w:val="231F20"/>
          <w:sz w:val="18"/>
        </w:rPr>
        <w:t>OBJETIVO</w:t>
      </w:r>
      <w:r>
        <w:rPr>
          <w:rFonts w:ascii="Tahoma"/>
          <w:b/>
          <w:color w:val="231F20"/>
          <w:spacing w:val="-17"/>
          <w:sz w:val="18"/>
        </w:rPr>
        <w:t> </w:t>
      </w:r>
      <w:r>
        <w:rPr>
          <w:rFonts w:ascii="Tahoma"/>
          <w:b/>
          <w:color w:val="231F20"/>
          <w:sz w:val="18"/>
        </w:rPr>
        <w:t>DEL</w:t>
      </w:r>
      <w:r>
        <w:rPr>
          <w:rFonts w:ascii="Tahoma"/>
          <w:b/>
          <w:color w:val="231F20"/>
          <w:spacing w:val="-17"/>
          <w:sz w:val="18"/>
        </w:rPr>
        <w:t> </w:t>
      </w:r>
      <w:r>
        <w:rPr>
          <w:rFonts w:ascii="Tahoma"/>
          <w:b/>
          <w:color w:val="231F20"/>
          <w:sz w:val="18"/>
        </w:rPr>
        <w:t>SUBPROCESO:</w:t>
      </w:r>
      <w:r>
        <w:rPr>
          <w:rFonts w:ascii="Tahoma"/>
          <w:b/>
          <w:color w:val="231F20"/>
          <w:spacing w:val="-16"/>
          <w:sz w:val="18"/>
        </w:rPr>
        <w:t> </w:t>
      </w:r>
      <w:r>
        <w:rPr>
          <w:rFonts w:ascii="Tahoma"/>
          <w:color w:val="231F20"/>
          <w:sz w:val="18"/>
        </w:rPr>
        <w:t>Detectar</w:t>
      </w:r>
      <w:r>
        <w:rPr>
          <w:rFonts w:ascii="Tahoma"/>
          <w:color w:val="231F20"/>
          <w:spacing w:val="-18"/>
          <w:sz w:val="18"/>
        </w:rPr>
        <w:t> </w:t>
      </w:r>
      <w:r>
        <w:rPr>
          <w:rFonts w:ascii="Tahoma"/>
          <w:color w:val="231F20"/>
          <w:sz w:val="18"/>
        </w:rPr>
        <w:t>y</w:t>
      </w:r>
      <w:r>
        <w:rPr>
          <w:rFonts w:ascii="Tahoma"/>
          <w:color w:val="231F20"/>
          <w:spacing w:val="-18"/>
          <w:sz w:val="18"/>
        </w:rPr>
        <w:t> </w:t>
      </w:r>
      <w:r>
        <w:rPr>
          <w:rFonts w:ascii="Tahoma"/>
          <w:color w:val="231F20"/>
          <w:sz w:val="18"/>
        </w:rPr>
        <w:t>sancionar</w:t>
      </w:r>
      <w:r>
        <w:rPr>
          <w:rFonts w:ascii="Tahoma"/>
          <w:color w:val="231F20"/>
          <w:spacing w:val="-17"/>
          <w:sz w:val="18"/>
        </w:rPr>
        <w:t> </w:t>
      </w:r>
      <w:r>
        <w:rPr>
          <w:rFonts w:ascii="Tahoma"/>
          <w:color w:val="231F20"/>
          <w:sz w:val="18"/>
        </w:rPr>
        <w:t>a</w:t>
      </w:r>
      <w:r>
        <w:rPr>
          <w:rFonts w:ascii="Tahoma"/>
          <w:color w:val="231F20"/>
          <w:spacing w:val="-18"/>
          <w:sz w:val="18"/>
        </w:rPr>
        <w:t> </w:t>
      </w:r>
      <w:r>
        <w:rPr>
          <w:rFonts w:ascii="Tahoma"/>
          <w:color w:val="231F20"/>
          <w:sz w:val="18"/>
        </w:rPr>
        <w:t>los</w:t>
      </w:r>
      <w:r>
        <w:rPr>
          <w:rFonts w:ascii="Tahoma"/>
          <w:color w:val="231F20"/>
          <w:spacing w:val="-19"/>
          <w:sz w:val="18"/>
        </w:rPr>
        <w:t> </w:t>
      </w:r>
      <w:r>
        <w:rPr>
          <w:rFonts w:ascii="Tahoma"/>
          <w:color w:val="231F20"/>
          <w:sz w:val="18"/>
        </w:rPr>
        <w:t>conductores</w:t>
      </w:r>
      <w:r>
        <w:rPr>
          <w:rFonts w:ascii="Tahoma"/>
          <w:color w:val="231F20"/>
          <w:spacing w:val="-18"/>
          <w:sz w:val="18"/>
        </w:rPr>
        <w:t> </w:t>
      </w:r>
      <w:r>
        <w:rPr>
          <w:rFonts w:ascii="Tahoma"/>
          <w:color w:val="231F20"/>
          <w:sz w:val="18"/>
        </w:rPr>
        <w:t>infractores</w:t>
      </w:r>
      <w:r>
        <w:rPr>
          <w:rFonts w:ascii="Tahoma"/>
          <w:color w:val="231F20"/>
          <w:spacing w:val="-18"/>
          <w:sz w:val="18"/>
        </w:rPr>
        <w:t> </w:t>
      </w:r>
      <w:r>
        <w:rPr>
          <w:rFonts w:ascii="Tahoma"/>
          <w:color w:val="231F20"/>
          <w:sz w:val="18"/>
        </w:rPr>
        <w:t>que</w:t>
      </w:r>
      <w:r>
        <w:rPr>
          <w:rFonts w:ascii="Tahoma"/>
          <w:color w:val="231F20"/>
          <w:spacing w:val="-19"/>
          <w:sz w:val="18"/>
        </w:rPr>
        <w:t> </w:t>
      </w:r>
      <w:r>
        <w:rPr>
          <w:rFonts w:ascii="Tahoma"/>
          <w:color w:val="231F20"/>
          <w:sz w:val="18"/>
        </w:rPr>
        <w:t>resulten</w:t>
      </w:r>
      <w:r>
        <w:rPr>
          <w:rFonts w:ascii="Tahoma"/>
          <w:color w:val="231F20"/>
          <w:spacing w:val="-18"/>
          <w:sz w:val="18"/>
        </w:rPr>
        <w:t> </w:t>
      </w:r>
      <w:r>
        <w:rPr>
          <w:rFonts w:ascii="Tahoma"/>
          <w:color w:val="231F20"/>
          <w:sz w:val="18"/>
        </w:rPr>
        <w:t>positivos</w:t>
      </w:r>
      <w:r>
        <w:rPr>
          <w:rFonts w:ascii="Tahoma"/>
          <w:sz w:val="18"/>
        </w:rPr>
      </w:r>
    </w:p>
    <w:p>
      <w:pPr>
        <w:pStyle w:val="BodyText"/>
        <w:spacing w:line="240" w:lineRule="auto" w:before="22"/>
        <w:ind w:right="0"/>
        <w:jc w:val="both"/>
        <w:rPr>
          <w:rFonts w:ascii="Tahoma" w:hAnsi="Tahoma" w:cs="Tahoma" w:eastAsia="Tahoma" w:hint="default"/>
        </w:rPr>
      </w:pPr>
      <w:r>
        <w:rPr>
          <w:rFonts w:ascii="Tahoma" w:hAnsi="Tahoma"/>
          <w:color w:val="231F20"/>
        </w:rPr>
        <w:t>al consumo de alcohol y clasifiquen en los niveles de sanción previstos por la</w:t>
      </w:r>
      <w:r>
        <w:rPr>
          <w:rFonts w:ascii="Tahoma" w:hAnsi="Tahoma"/>
          <w:color w:val="231F20"/>
          <w:spacing w:val="-7"/>
        </w:rPr>
        <w:t> </w:t>
      </w:r>
      <w:r>
        <w:rPr>
          <w:rFonts w:ascii="Tahoma" w:hAnsi="Tahoma"/>
          <w:color w:val="231F20"/>
          <w:spacing w:val="-4"/>
        </w:rPr>
        <w:t>Ley.</w:t>
      </w:r>
      <w:r>
        <w:rPr>
          <w:rFonts w:ascii="Tahoma" w:hAnsi="Tahoma"/>
          <w:spacing w:val="-4"/>
        </w:rPr>
      </w:r>
    </w:p>
    <w:p>
      <w:pPr>
        <w:spacing w:line="240" w:lineRule="auto" w:before="5"/>
        <w:rPr>
          <w:rFonts w:ascii="Tahoma" w:hAnsi="Tahoma" w:cs="Tahoma" w:eastAsia="Tahoma" w:hint="default"/>
          <w:sz w:val="18"/>
          <w:szCs w:val="18"/>
        </w:rPr>
      </w:pPr>
    </w:p>
    <w:p>
      <w:pPr>
        <w:pStyle w:val="BodyText"/>
        <w:spacing w:line="264" w:lineRule="auto"/>
        <w:ind w:right="99"/>
        <w:jc w:val="both"/>
      </w:pPr>
      <w:r>
        <w:rPr>
          <w:color w:val="231F20"/>
        </w:rPr>
        <w:t>Los peritos de la Secretaría adscritos al Programa, será los encargados de realizar el examen de alcoholimetría a los conductores infractores en coordinación con la Policía Vial para determinar estado de ebriedad,</w:t>
      </w:r>
      <w:r>
        <w:rPr>
          <w:color w:val="231F20"/>
          <w:spacing w:val="-15"/>
        </w:rPr>
        <w:t> </w:t>
      </w:r>
      <w:r>
        <w:rPr>
          <w:color w:val="231F20"/>
        </w:rPr>
        <w:t>en</w:t>
      </w:r>
      <w:r>
        <w:rPr>
          <w:color w:val="231F20"/>
          <w:spacing w:val="-16"/>
        </w:rPr>
        <w:t> </w:t>
      </w:r>
      <w:r>
        <w:rPr>
          <w:color w:val="231F20"/>
        </w:rPr>
        <w:t>su</w:t>
      </w:r>
      <w:r>
        <w:rPr>
          <w:color w:val="231F20"/>
          <w:spacing w:val="-16"/>
        </w:rPr>
        <w:t> </w:t>
      </w:r>
      <w:r>
        <w:rPr>
          <w:color w:val="231F20"/>
        </w:rPr>
        <w:t>caso</w:t>
      </w:r>
      <w:r>
        <w:rPr>
          <w:color w:val="231F20"/>
          <w:spacing w:val="-15"/>
        </w:rPr>
        <w:t> </w:t>
      </w:r>
      <w:r>
        <w:rPr>
          <w:color w:val="231F20"/>
        </w:rPr>
        <w:t>podrán</w:t>
      </w:r>
      <w:r>
        <w:rPr>
          <w:color w:val="231F20"/>
          <w:spacing w:val="-16"/>
        </w:rPr>
        <w:t> </w:t>
      </w:r>
      <w:r>
        <w:rPr>
          <w:color w:val="231F20"/>
        </w:rPr>
        <w:t>determinarse</w:t>
      </w:r>
      <w:r>
        <w:rPr>
          <w:color w:val="231F20"/>
          <w:spacing w:val="-15"/>
        </w:rPr>
        <w:t> </w:t>
      </w:r>
      <w:r>
        <w:rPr>
          <w:color w:val="231F20"/>
        </w:rPr>
        <w:t>y</w:t>
      </w:r>
      <w:r>
        <w:rPr>
          <w:color w:val="231F20"/>
          <w:spacing w:val="-16"/>
        </w:rPr>
        <w:t> </w:t>
      </w:r>
      <w:r>
        <w:rPr>
          <w:color w:val="231F20"/>
        </w:rPr>
        <w:t>aplicarse</w:t>
      </w:r>
      <w:r>
        <w:rPr>
          <w:color w:val="231F20"/>
          <w:spacing w:val="-16"/>
        </w:rPr>
        <w:t> </w:t>
      </w:r>
      <w:r>
        <w:rPr>
          <w:color w:val="231F20"/>
        </w:rPr>
        <w:t>la</w:t>
      </w:r>
      <w:r>
        <w:rPr>
          <w:color w:val="231F20"/>
          <w:spacing w:val="-16"/>
        </w:rPr>
        <w:t> </w:t>
      </w:r>
      <w:r>
        <w:rPr>
          <w:color w:val="231F20"/>
        </w:rPr>
        <w:t>sanción</w:t>
      </w:r>
      <w:r>
        <w:rPr>
          <w:color w:val="231F20"/>
          <w:spacing w:val="-15"/>
        </w:rPr>
        <w:t> </w:t>
      </w:r>
      <w:r>
        <w:rPr>
          <w:color w:val="231F20"/>
        </w:rPr>
        <w:t>y</w:t>
      </w:r>
      <w:r>
        <w:rPr>
          <w:color w:val="231F20"/>
          <w:spacing w:val="-16"/>
        </w:rPr>
        <w:t> </w:t>
      </w:r>
      <w:r>
        <w:rPr>
          <w:color w:val="231F20"/>
        </w:rPr>
        <w:t>medidas</w:t>
      </w:r>
      <w:r>
        <w:rPr>
          <w:color w:val="231F20"/>
          <w:spacing w:val="-16"/>
        </w:rPr>
        <w:t> </w:t>
      </w:r>
      <w:r>
        <w:rPr>
          <w:color w:val="231F20"/>
        </w:rPr>
        <w:t>de</w:t>
      </w:r>
      <w:r>
        <w:rPr>
          <w:color w:val="231F20"/>
          <w:spacing w:val="-16"/>
        </w:rPr>
        <w:t> </w:t>
      </w:r>
      <w:r>
        <w:rPr>
          <w:color w:val="231F20"/>
        </w:rPr>
        <w:t>seguridad</w:t>
      </w:r>
      <w:r>
        <w:rPr>
          <w:color w:val="231F20"/>
          <w:spacing w:val="-15"/>
        </w:rPr>
        <w:t> </w:t>
      </w:r>
      <w:r>
        <w:rPr>
          <w:color w:val="231F20"/>
        </w:rPr>
        <w:t>que</w:t>
      </w:r>
      <w:r>
        <w:rPr>
          <w:color w:val="231F20"/>
          <w:spacing w:val="-16"/>
        </w:rPr>
        <w:t> </w:t>
      </w:r>
      <w:r>
        <w:rPr>
          <w:color w:val="231F20"/>
        </w:rPr>
        <w:t>correspondan </w:t>
      </w:r>
      <w:r>
        <w:rPr>
          <w:color w:val="231F20"/>
        </w:rPr>
        <w:t>de acuerdo a la </w:t>
      </w:r>
      <w:r>
        <w:rPr>
          <w:color w:val="231F20"/>
          <w:spacing w:val="-5"/>
        </w:rPr>
        <w:t>Ley, </w:t>
      </w:r>
      <w:r>
        <w:rPr>
          <w:color w:val="231F20"/>
        </w:rPr>
        <w:t>Reglamento y el presente</w:t>
      </w:r>
      <w:r>
        <w:rPr>
          <w:color w:val="231F20"/>
          <w:spacing w:val="-17"/>
        </w:rPr>
        <w:t> </w:t>
      </w:r>
      <w:r>
        <w:rPr>
          <w:color w:val="231F20"/>
        </w:rPr>
        <w:t>Protocolo.</w:t>
      </w:r>
      <w:r>
        <w:rPr/>
      </w:r>
    </w:p>
    <w:p>
      <w:pPr>
        <w:spacing w:line="240" w:lineRule="auto" w:before="8"/>
        <w:rPr>
          <w:rFonts w:ascii="Tahoma" w:hAnsi="Tahoma" w:cs="Tahoma" w:eastAsia="Tahoma" w:hint="default"/>
          <w:sz w:val="16"/>
          <w:szCs w:val="16"/>
        </w:rPr>
      </w:pPr>
    </w:p>
    <w:p>
      <w:pPr>
        <w:pStyle w:val="BodyText"/>
        <w:spacing w:line="264" w:lineRule="auto"/>
        <w:ind w:right="98"/>
        <w:jc w:val="both"/>
      </w:pPr>
      <w:r>
        <w:rPr>
          <w:color w:val="231F20"/>
        </w:rPr>
        <w:t>El</w:t>
      </w:r>
      <w:r>
        <w:rPr>
          <w:color w:val="231F20"/>
          <w:spacing w:val="-4"/>
        </w:rPr>
        <w:t> </w:t>
      </w:r>
      <w:r>
        <w:rPr>
          <w:color w:val="231F20"/>
        </w:rPr>
        <w:t>proceso</w:t>
      </w:r>
      <w:r>
        <w:rPr>
          <w:color w:val="231F20"/>
          <w:spacing w:val="-4"/>
        </w:rPr>
        <w:t> </w:t>
      </w:r>
      <w:r>
        <w:rPr>
          <w:color w:val="231F20"/>
        </w:rPr>
        <w:t>es</w:t>
      </w:r>
      <w:r>
        <w:rPr>
          <w:color w:val="231F20"/>
          <w:spacing w:val="-4"/>
        </w:rPr>
        <w:t> </w:t>
      </w:r>
      <w:r>
        <w:rPr>
          <w:color w:val="231F20"/>
        </w:rPr>
        <w:t>integral,</w:t>
      </w:r>
      <w:r>
        <w:rPr>
          <w:color w:val="231F20"/>
          <w:spacing w:val="-4"/>
        </w:rPr>
        <w:t> </w:t>
      </w:r>
      <w:r>
        <w:rPr>
          <w:color w:val="231F20"/>
        </w:rPr>
        <w:t>ya</w:t>
      </w:r>
      <w:r>
        <w:rPr>
          <w:color w:val="231F20"/>
          <w:spacing w:val="-4"/>
        </w:rPr>
        <w:t> </w:t>
      </w:r>
      <w:r>
        <w:rPr>
          <w:color w:val="231F20"/>
        </w:rPr>
        <w:t>que</w:t>
      </w:r>
      <w:r>
        <w:rPr>
          <w:color w:val="231F20"/>
          <w:spacing w:val="-4"/>
        </w:rPr>
        <w:t> </w:t>
      </w:r>
      <w:r>
        <w:rPr>
          <w:color w:val="231F20"/>
        </w:rPr>
        <w:t>busca</w:t>
      </w:r>
      <w:r>
        <w:rPr>
          <w:color w:val="231F20"/>
          <w:spacing w:val="-4"/>
        </w:rPr>
        <w:t> </w:t>
      </w:r>
      <w:r>
        <w:rPr>
          <w:color w:val="231F20"/>
        </w:rPr>
        <w:t>prevenir</w:t>
      </w:r>
      <w:r>
        <w:rPr>
          <w:color w:val="231F20"/>
          <w:spacing w:val="-4"/>
        </w:rPr>
        <w:t> </w:t>
      </w:r>
      <w:r>
        <w:rPr>
          <w:color w:val="231F20"/>
        </w:rPr>
        <w:t>la</w:t>
      </w:r>
      <w:r>
        <w:rPr>
          <w:color w:val="231F20"/>
          <w:spacing w:val="-4"/>
        </w:rPr>
        <w:t> </w:t>
      </w:r>
      <w:r>
        <w:rPr>
          <w:color w:val="231F20"/>
        </w:rPr>
        <w:t>posible</w:t>
      </w:r>
      <w:r>
        <w:rPr>
          <w:color w:val="231F20"/>
          <w:spacing w:val="-5"/>
        </w:rPr>
        <w:t> </w:t>
      </w:r>
      <w:r>
        <w:rPr>
          <w:color w:val="231F20"/>
        </w:rPr>
        <w:t>comisión</w:t>
      </w:r>
      <w:r>
        <w:rPr>
          <w:color w:val="231F20"/>
          <w:spacing w:val="-3"/>
        </w:rPr>
        <w:t> </w:t>
      </w:r>
      <w:r>
        <w:rPr>
          <w:color w:val="231F20"/>
        </w:rPr>
        <w:t>de</w:t>
      </w:r>
      <w:r>
        <w:rPr>
          <w:color w:val="231F20"/>
          <w:spacing w:val="-4"/>
        </w:rPr>
        <w:t> </w:t>
      </w:r>
      <w:r>
        <w:rPr>
          <w:color w:val="231F20"/>
        </w:rPr>
        <w:t>infracciones</w:t>
      </w:r>
      <w:r>
        <w:rPr>
          <w:color w:val="231F20"/>
          <w:spacing w:val="-3"/>
        </w:rPr>
        <w:t> </w:t>
      </w:r>
      <w:r>
        <w:rPr>
          <w:color w:val="231F20"/>
        </w:rPr>
        <w:t>administrativas</w:t>
      </w:r>
      <w:r>
        <w:rPr>
          <w:color w:val="231F20"/>
          <w:spacing w:val="-4"/>
        </w:rPr>
        <w:t> </w:t>
      </w:r>
      <w:r>
        <w:rPr>
          <w:color w:val="231F20"/>
        </w:rPr>
        <w:t>o</w:t>
      </w:r>
      <w:r>
        <w:rPr>
          <w:color w:val="231F20"/>
          <w:spacing w:val="-4"/>
        </w:rPr>
        <w:t> </w:t>
      </w:r>
      <w:r>
        <w:rPr>
          <w:color w:val="231F20"/>
        </w:rPr>
        <w:t>incluso </w:t>
      </w:r>
      <w:r>
        <w:rPr>
          <w:color w:val="231F20"/>
        </w:rPr>
        <w:t>accidentes, las cuales se derivan de la conducción de vehículos automotores bajo los efectos del alcohol, y para ello, se plantean las siguientes</w:t>
      </w:r>
      <w:r>
        <w:rPr>
          <w:color w:val="231F20"/>
          <w:spacing w:val="-24"/>
        </w:rPr>
        <w:t> </w:t>
      </w:r>
      <w:r>
        <w:rPr>
          <w:color w:val="231F20"/>
        </w:rPr>
        <w:t>variantes:</w:t>
      </w:r>
      <w:r>
        <w:rPr/>
      </w:r>
    </w:p>
    <w:p>
      <w:pPr>
        <w:spacing w:line="240" w:lineRule="auto" w:before="12"/>
        <w:rPr>
          <w:rFonts w:ascii="Tahoma" w:hAnsi="Tahoma" w:cs="Tahoma" w:eastAsia="Tahoma" w:hint="default"/>
          <w:sz w:val="19"/>
          <w:szCs w:val="19"/>
        </w:rPr>
      </w:pPr>
    </w:p>
    <w:p>
      <w:pPr>
        <w:pStyle w:val="Heading2"/>
        <w:spacing w:line="240" w:lineRule="auto"/>
        <w:ind w:right="0"/>
        <w:jc w:val="both"/>
        <w:rPr>
          <w:b w:val="0"/>
          <w:bCs w:val="0"/>
        </w:rPr>
      </w:pPr>
      <w:r>
        <w:rPr>
          <w:color w:val="231F20"/>
        </w:rPr>
        <w:t>1.- Puntos de Control</w:t>
      </w:r>
      <w:r>
        <w:rPr>
          <w:color w:val="231F20"/>
          <w:spacing w:val="-24"/>
        </w:rPr>
        <w:t> </w:t>
      </w:r>
      <w:r>
        <w:rPr>
          <w:color w:val="231F20"/>
        </w:rPr>
        <w:t>Itinerantes;</w:t>
      </w:r>
      <w:r>
        <w:rPr>
          <w:b w:val="0"/>
        </w:rPr>
      </w:r>
    </w:p>
    <w:p>
      <w:pPr>
        <w:spacing w:line="264" w:lineRule="auto" w:before="22"/>
        <w:ind w:left="102" w:right="4628" w:firstLine="0"/>
        <w:jc w:val="left"/>
        <w:rPr>
          <w:rFonts w:ascii="Tahoma" w:hAnsi="Tahoma" w:cs="Tahoma" w:eastAsia="Tahoma" w:hint="default"/>
          <w:sz w:val="18"/>
          <w:szCs w:val="18"/>
        </w:rPr>
      </w:pPr>
      <w:r>
        <w:rPr>
          <w:rFonts w:ascii="Tahoma" w:hAnsi="Tahoma"/>
          <w:b/>
          <w:color w:val="231F20"/>
          <w:sz w:val="18"/>
        </w:rPr>
        <w:t>2.- Vigilancia ordinaria de la Policía Vial; y 3.- Accidente  en las</w:t>
      </w:r>
      <w:r>
        <w:rPr>
          <w:rFonts w:ascii="Tahoma" w:hAnsi="Tahoma"/>
          <w:b/>
          <w:color w:val="231F20"/>
          <w:spacing w:val="-4"/>
          <w:sz w:val="18"/>
        </w:rPr>
        <w:t> </w:t>
      </w:r>
      <w:r>
        <w:rPr>
          <w:rFonts w:ascii="Tahoma" w:hAnsi="Tahoma"/>
          <w:b/>
          <w:color w:val="231F20"/>
          <w:sz w:val="18"/>
        </w:rPr>
        <w:t>Vialidades.</w:t>
      </w:r>
      <w:r>
        <w:rPr>
          <w:rFonts w:ascii="Tahoma" w:hAnsi="Tahoma"/>
          <w:sz w:val="18"/>
        </w:rPr>
      </w:r>
    </w:p>
    <w:p>
      <w:pPr>
        <w:spacing w:line="240" w:lineRule="auto" w:before="12"/>
        <w:rPr>
          <w:rFonts w:ascii="Tahoma" w:hAnsi="Tahoma" w:cs="Tahoma" w:eastAsia="Tahoma" w:hint="default"/>
          <w:b/>
          <w:bCs/>
          <w:sz w:val="19"/>
          <w:szCs w:val="19"/>
        </w:rPr>
      </w:pPr>
    </w:p>
    <w:p>
      <w:pPr>
        <w:pStyle w:val="BodyText"/>
        <w:spacing w:line="264" w:lineRule="auto"/>
        <w:ind w:right="99"/>
        <w:jc w:val="both"/>
      </w:pPr>
      <w:r>
        <w:rPr>
          <w:rFonts w:ascii="Tahoma" w:hAnsi="Tahoma"/>
          <w:b/>
          <w:color w:val="231F20"/>
        </w:rPr>
        <w:t>QUINTO: </w:t>
      </w:r>
      <w:r>
        <w:rPr>
          <w:color w:val="231F20"/>
        </w:rPr>
        <w:t>El Registro Estatal de Movilidad, será la herramienta que mantendrá los registros sobre todos los conductores que cometan infracciones relacionadas con la ingesta de alcohol y sobretodo para el tratamiento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reincidentes</w:t>
      </w:r>
      <w:r>
        <w:rPr>
          <w:color w:val="231F20"/>
          <w:spacing w:val="-10"/>
        </w:rPr>
        <w:t> </w:t>
      </w:r>
      <w:r>
        <w:rPr>
          <w:color w:val="231F20"/>
        </w:rPr>
        <w:t>en</w:t>
      </w:r>
      <w:r>
        <w:rPr>
          <w:color w:val="231F20"/>
          <w:spacing w:val="-12"/>
        </w:rPr>
        <w:t> </w:t>
      </w:r>
      <w:r>
        <w:rPr>
          <w:color w:val="231F20"/>
        </w:rPr>
        <w:t>los</w:t>
      </w:r>
      <w:r>
        <w:rPr>
          <w:color w:val="231F20"/>
          <w:spacing w:val="-12"/>
        </w:rPr>
        <w:t> </w:t>
      </w:r>
      <w:r>
        <w:rPr>
          <w:color w:val="231F20"/>
        </w:rPr>
        <w:t>resultados</w:t>
      </w:r>
      <w:r>
        <w:rPr>
          <w:color w:val="231F20"/>
          <w:spacing w:val="-11"/>
        </w:rPr>
        <w:t> </w:t>
      </w:r>
      <w:r>
        <w:rPr>
          <w:color w:val="231F20"/>
        </w:rPr>
        <w:t>positivos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pruebas</w:t>
      </w:r>
      <w:r>
        <w:rPr>
          <w:color w:val="231F20"/>
          <w:spacing w:val="-12"/>
        </w:rPr>
        <w:t> </w:t>
      </w:r>
      <w:r>
        <w:rPr>
          <w:color w:val="231F20"/>
        </w:rPr>
        <w:t>de</w:t>
      </w:r>
      <w:r>
        <w:rPr>
          <w:color w:val="231F20"/>
          <w:spacing w:val="-12"/>
        </w:rPr>
        <w:t> </w:t>
      </w:r>
      <w:r>
        <w:rPr>
          <w:color w:val="231F20"/>
        </w:rPr>
        <w:t>alcoholimetría,</w:t>
      </w:r>
      <w:r>
        <w:rPr>
          <w:color w:val="231F20"/>
          <w:spacing w:val="-12"/>
        </w:rPr>
        <w:t> </w:t>
      </w:r>
      <w:r>
        <w:rPr>
          <w:color w:val="231F20"/>
        </w:rPr>
        <w:t>con</w:t>
      </w:r>
      <w:r>
        <w:rPr>
          <w:color w:val="231F20"/>
          <w:spacing w:val="-11"/>
        </w:rPr>
        <w:t> </w:t>
      </w:r>
      <w:r>
        <w:rPr>
          <w:color w:val="231F20"/>
        </w:rPr>
        <w:t>lo</w:t>
      </w:r>
      <w:r>
        <w:rPr>
          <w:color w:val="231F20"/>
          <w:spacing w:val="-12"/>
        </w:rPr>
        <w:t> </w:t>
      </w:r>
      <w:r>
        <w:rPr>
          <w:color w:val="231F20"/>
        </w:rPr>
        <w:t>anterior </w:t>
      </w:r>
      <w:r>
        <w:rPr>
          <w:color w:val="231F20"/>
        </w:rPr>
        <w:t>se harán acreedores a una suspensión o cancelación de su licencia de </w:t>
      </w:r>
      <w:r>
        <w:rPr>
          <w:color w:val="231F20"/>
          <w:spacing w:val="-4"/>
        </w:rPr>
        <w:t>conducir, </w:t>
      </w:r>
      <w:r>
        <w:rPr>
          <w:color w:val="231F20"/>
        </w:rPr>
        <w:t>de conformidad con los </w:t>
      </w:r>
      <w:r>
        <w:rPr>
          <w:color w:val="231F20"/>
        </w:rPr>
        <w:t>procedimientos establecidos en la </w:t>
      </w:r>
      <w:r>
        <w:rPr>
          <w:color w:val="231F20"/>
          <w:spacing w:val="-5"/>
        </w:rPr>
        <w:t>Ley, </w:t>
      </w:r>
      <w:r>
        <w:rPr>
          <w:color w:val="231F20"/>
        </w:rPr>
        <w:t>el Reglamento y el presente</w:t>
      </w:r>
      <w:r>
        <w:rPr>
          <w:color w:val="231F20"/>
          <w:spacing w:val="-28"/>
        </w:rPr>
        <w:t> </w:t>
      </w:r>
      <w:r>
        <w:rPr>
          <w:color w:val="231F20"/>
        </w:rPr>
        <w:t>protocolo.</w:t>
      </w:r>
      <w:r>
        <w:rPr/>
      </w:r>
    </w:p>
    <w:p>
      <w:pPr>
        <w:spacing w:after="0" w:line="264" w:lineRule="auto"/>
        <w:jc w:val="both"/>
        <w:sectPr>
          <w:pgSz w:w="11630" w:h="15310"/>
          <w:pgMar w:header="674" w:footer="871" w:top="1320" w:bottom="1060" w:left="1540" w:right="1540"/>
        </w:sectPr>
      </w:pPr>
    </w:p>
    <w:p>
      <w:pPr>
        <w:spacing w:line="240" w:lineRule="auto" w:before="0"/>
        <w:rPr>
          <w:rFonts w:ascii="Tahoma" w:hAnsi="Tahoma" w:cs="Tahoma" w:eastAsia="Tahoma" w:hint="default"/>
          <w:sz w:val="25"/>
          <w:szCs w:val="25"/>
        </w:rPr>
      </w:pPr>
    </w:p>
    <w:p>
      <w:pPr>
        <w:pStyle w:val="Heading1"/>
        <w:spacing w:line="240" w:lineRule="auto"/>
        <w:ind w:left="102" w:right="824"/>
        <w:jc w:val="left"/>
      </w:pPr>
      <w:r>
        <w:rPr>
          <w:color w:val="231F20"/>
        </w:rPr>
        <w:t>10</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5"/>
        <w:rPr>
          <w:rFonts w:ascii="Tahoma" w:hAnsi="Tahoma" w:cs="Tahoma" w:eastAsia="Tahoma" w:hint="default"/>
          <w:sz w:val="16"/>
          <w:szCs w:val="16"/>
        </w:rPr>
      </w:pPr>
    </w:p>
    <w:p>
      <w:pPr>
        <w:pStyle w:val="BodyText"/>
        <w:spacing w:line="264" w:lineRule="auto"/>
        <w:ind w:right="99"/>
        <w:jc w:val="both"/>
        <w:rPr>
          <w:rFonts w:ascii="Tahoma" w:hAnsi="Tahoma" w:cs="Tahoma" w:eastAsia="Tahoma" w:hint="default"/>
        </w:rPr>
      </w:pPr>
      <w:r>
        <w:rPr>
          <w:color w:val="231F20"/>
        </w:rPr>
        <w:t>La</w:t>
      </w:r>
      <w:r>
        <w:rPr>
          <w:color w:val="231F20"/>
          <w:spacing w:val="-19"/>
        </w:rPr>
        <w:t> </w:t>
      </w:r>
      <w:r>
        <w:rPr>
          <w:color w:val="231F20"/>
        </w:rPr>
        <w:t>base</w:t>
      </w:r>
      <w:r>
        <w:rPr>
          <w:color w:val="231F20"/>
          <w:spacing w:val="-19"/>
        </w:rPr>
        <w:t> </w:t>
      </w:r>
      <w:r>
        <w:rPr>
          <w:color w:val="231F20"/>
        </w:rPr>
        <w:t>de</w:t>
      </w:r>
      <w:r>
        <w:rPr>
          <w:color w:val="231F20"/>
          <w:spacing w:val="-19"/>
        </w:rPr>
        <w:t> </w:t>
      </w:r>
      <w:r>
        <w:rPr>
          <w:color w:val="231F20"/>
        </w:rPr>
        <w:t>datos</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licencias</w:t>
      </w:r>
      <w:r>
        <w:rPr>
          <w:color w:val="231F20"/>
          <w:spacing w:val="-20"/>
        </w:rPr>
        <w:t> </w:t>
      </w:r>
      <w:r>
        <w:rPr>
          <w:color w:val="231F20"/>
        </w:rPr>
        <w:t>para</w:t>
      </w:r>
      <w:r>
        <w:rPr>
          <w:color w:val="231F20"/>
          <w:spacing w:val="-19"/>
        </w:rPr>
        <w:t> </w:t>
      </w:r>
      <w:r>
        <w:rPr>
          <w:color w:val="231F20"/>
        </w:rPr>
        <w:t>conducir</w:t>
      </w:r>
      <w:r>
        <w:rPr>
          <w:color w:val="231F20"/>
          <w:spacing w:val="-18"/>
        </w:rPr>
        <w:t> </w:t>
      </w:r>
      <w:r>
        <w:rPr>
          <w:color w:val="231F20"/>
        </w:rPr>
        <w:t>vehículos</w:t>
      </w:r>
      <w:r>
        <w:rPr>
          <w:color w:val="231F20"/>
          <w:spacing w:val="-18"/>
        </w:rPr>
        <w:t> </w:t>
      </w:r>
      <w:r>
        <w:rPr>
          <w:color w:val="231F20"/>
        </w:rPr>
        <w:t>de</w:t>
      </w:r>
      <w:r>
        <w:rPr>
          <w:color w:val="231F20"/>
          <w:spacing w:val="-19"/>
        </w:rPr>
        <w:t> </w:t>
      </w:r>
      <w:r>
        <w:rPr>
          <w:color w:val="231F20"/>
        </w:rPr>
        <w:t>motor</w:t>
      </w:r>
      <w:r>
        <w:rPr>
          <w:color w:val="231F20"/>
          <w:spacing w:val="-19"/>
        </w:rPr>
        <w:t> </w:t>
      </w:r>
      <w:r>
        <w:rPr>
          <w:color w:val="231F20"/>
        </w:rPr>
        <w:t>y</w:t>
      </w:r>
      <w:r>
        <w:rPr>
          <w:color w:val="231F20"/>
          <w:spacing w:val="-19"/>
        </w:rPr>
        <w:t> </w:t>
      </w:r>
      <w:r>
        <w:rPr>
          <w:color w:val="231F20"/>
        </w:rPr>
        <w:t>las</w:t>
      </w:r>
      <w:r>
        <w:rPr>
          <w:color w:val="231F20"/>
          <w:spacing w:val="-19"/>
        </w:rPr>
        <w:t> </w:t>
      </w:r>
      <w:r>
        <w:rPr>
          <w:color w:val="231F20"/>
        </w:rPr>
        <w:t>respectivas</w:t>
      </w:r>
      <w:r>
        <w:rPr>
          <w:color w:val="231F20"/>
          <w:spacing w:val="-19"/>
        </w:rPr>
        <w:t> </w:t>
      </w:r>
      <w:r>
        <w:rPr>
          <w:color w:val="231F20"/>
        </w:rPr>
        <w:t>infracciones</w:t>
      </w:r>
      <w:r>
        <w:rPr>
          <w:color w:val="231F20"/>
          <w:spacing w:val="-18"/>
        </w:rPr>
        <w:t> </w:t>
      </w:r>
      <w:r>
        <w:rPr>
          <w:color w:val="231F20"/>
        </w:rPr>
        <w:t>levantadas, </w:t>
      </w:r>
      <w:r>
        <w:rPr>
          <w:color w:val="231F20"/>
        </w:rPr>
        <w:t>se</w:t>
      </w:r>
      <w:r>
        <w:rPr>
          <w:color w:val="231F20"/>
          <w:spacing w:val="-11"/>
        </w:rPr>
        <w:t> </w:t>
      </w:r>
      <w:r>
        <w:rPr>
          <w:color w:val="231F20"/>
        </w:rPr>
        <w:t>integrarán</w:t>
      </w:r>
      <w:r>
        <w:rPr>
          <w:color w:val="231F20"/>
          <w:spacing w:val="-11"/>
        </w:rPr>
        <w:t> </w:t>
      </w:r>
      <w:r>
        <w:rPr>
          <w:color w:val="231F20"/>
        </w:rPr>
        <w:t>al</w:t>
      </w:r>
      <w:r>
        <w:rPr>
          <w:color w:val="231F20"/>
          <w:spacing w:val="-11"/>
        </w:rPr>
        <w:t> </w:t>
      </w:r>
      <w:r>
        <w:rPr>
          <w:color w:val="231F20"/>
        </w:rPr>
        <w:t>Registro</w:t>
      </w:r>
      <w:r>
        <w:rPr>
          <w:color w:val="231F20"/>
          <w:spacing w:val="-11"/>
        </w:rPr>
        <w:t> </w:t>
      </w:r>
      <w:r>
        <w:rPr>
          <w:color w:val="231F20"/>
        </w:rPr>
        <w:t>Estatal,</w:t>
      </w:r>
      <w:r>
        <w:rPr>
          <w:color w:val="231F20"/>
          <w:spacing w:val="-11"/>
        </w:rPr>
        <w:t> </w:t>
      </w:r>
      <w:r>
        <w:rPr>
          <w:color w:val="231F20"/>
        </w:rPr>
        <w:t>con</w:t>
      </w:r>
      <w:r>
        <w:rPr>
          <w:color w:val="231F20"/>
          <w:spacing w:val="-11"/>
        </w:rPr>
        <w:t> </w:t>
      </w:r>
      <w:r>
        <w:rPr>
          <w:color w:val="231F20"/>
        </w:rPr>
        <w:t>objeto</w:t>
      </w:r>
      <w:r>
        <w:rPr>
          <w:color w:val="231F20"/>
          <w:spacing w:val="-11"/>
        </w:rPr>
        <w:t> </w:t>
      </w:r>
      <w:r>
        <w:rPr>
          <w:color w:val="231F20"/>
        </w:rPr>
        <w:t>de</w:t>
      </w:r>
      <w:r>
        <w:rPr>
          <w:color w:val="231F20"/>
          <w:spacing w:val="-11"/>
        </w:rPr>
        <w:t> </w:t>
      </w:r>
      <w:r>
        <w:rPr>
          <w:color w:val="231F20"/>
        </w:rPr>
        <w:t>llevar</w:t>
      </w:r>
      <w:r>
        <w:rPr>
          <w:color w:val="231F20"/>
          <w:spacing w:val="-11"/>
        </w:rPr>
        <w:t> </w:t>
      </w:r>
      <w:r>
        <w:rPr>
          <w:color w:val="231F20"/>
        </w:rPr>
        <w:t>el</w:t>
      </w:r>
      <w:r>
        <w:rPr>
          <w:color w:val="231F20"/>
          <w:spacing w:val="-11"/>
        </w:rPr>
        <w:t> </w:t>
      </w:r>
      <w:r>
        <w:rPr>
          <w:color w:val="231F20"/>
        </w:rPr>
        <w:t>registro</w:t>
      </w:r>
      <w:r>
        <w:rPr>
          <w:color w:val="231F20"/>
          <w:spacing w:val="-11"/>
        </w:rPr>
        <w:t> </w:t>
      </w:r>
      <w:r>
        <w:rPr>
          <w:color w:val="231F20"/>
        </w:rPr>
        <w:t>en</w:t>
      </w:r>
      <w:r>
        <w:rPr>
          <w:color w:val="231F20"/>
          <w:spacing w:val="-11"/>
        </w:rPr>
        <w:t> </w:t>
      </w:r>
      <w:r>
        <w:rPr>
          <w:color w:val="231F20"/>
        </w:rPr>
        <w:t>uno</w:t>
      </w:r>
      <w:r>
        <w:rPr>
          <w:color w:val="231F20"/>
          <w:spacing w:val="-11"/>
        </w:rPr>
        <w:t> </w:t>
      </w:r>
      <w:r>
        <w:rPr>
          <w:color w:val="231F20"/>
        </w:rPr>
        <w:t>mismo</w:t>
      </w:r>
      <w:r>
        <w:rPr>
          <w:color w:val="231F20"/>
          <w:spacing w:val="-11"/>
        </w:rPr>
        <w:t> </w:t>
      </w:r>
      <w:r>
        <w:rPr>
          <w:color w:val="231F20"/>
        </w:rPr>
        <w:t>documento,</w:t>
      </w:r>
      <w:r>
        <w:rPr>
          <w:color w:val="231F20"/>
          <w:spacing w:val="-11"/>
        </w:rPr>
        <w:t> </w:t>
      </w:r>
      <w:r>
        <w:rPr>
          <w:color w:val="231F20"/>
        </w:rPr>
        <w:t>que</w:t>
      </w:r>
      <w:r>
        <w:rPr>
          <w:color w:val="231F20"/>
          <w:spacing w:val="-11"/>
        </w:rPr>
        <w:t> </w:t>
      </w:r>
      <w:r>
        <w:rPr>
          <w:color w:val="231F20"/>
        </w:rPr>
        <w:t>incluirá</w:t>
      </w:r>
      <w:r>
        <w:rPr>
          <w:color w:val="231F20"/>
          <w:spacing w:val="-12"/>
        </w:rPr>
        <w:t> </w:t>
      </w:r>
      <w:r>
        <w:rPr>
          <w:color w:val="231F20"/>
        </w:rPr>
        <w:t>los </w:t>
      </w:r>
      <w:r>
        <w:rPr>
          <w:color w:val="231F20"/>
        </w:rPr>
      </w:r>
      <w:r>
        <w:rPr>
          <w:rFonts w:ascii="Tahoma" w:hAnsi="Tahoma"/>
          <w:color w:val="231F20"/>
        </w:rPr>
        <w:t>datos referentes al propietario del vehículo y los datos de la licencia para fines de</w:t>
      </w:r>
      <w:r>
        <w:rPr>
          <w:rFonts w:ascii="Tahoma" w:hAnsi="Tahoma"/>
          <w:color w:val="231F20"/>
          <w:spacing w:val="-15"/>
        </w:rPr>
        <w:t> </w:t>
      </w:r>
      <w:r>
        <w:rPr>
          <w:rFonts w:ascii="Tahoma" w:hAnsi="Tahoma"/>
          <w:color w:val="231F20"/>
        </w:rPr>
        <w:t>seguridad.</w:t>
      </w:r>
      <w:r>
        <w:rPr>
          <w:rFonts w:ascii="Tahoma" w:hAnsi="Tahoma"/>
        </w:rPr>
      </w:r>
    </w:p>
    <w:p>
      <w:pPr>
        <w:spacing w:line="240" w:lineRule="auto" w:before="12"/>
        <w:rPr>
          <w:rFonts w:ascii="Tahoma" w:hAnsi="Tahoma" w:cs="Tahoma" w:eastAsia="Tahoma" w:hint="default"/>
          <w:sz w:val="19"/>
          <w:szCs w:val="19"/>
        </w:rPr>
      </w:pPr>
    </w:p>
    <w:p>
      <w:pPr>
        <w:pStyle w:val="BodyText"/>
        <w:spacing w:line="264" w:lineRule="auto"/>
        <w:ind w:right="99"/>
        <w:jc w:val="both"/>
      </w:pPr>
      <w:r>
        <w:rPr>
          <w:color w:val="231F20"/>
        </w:rPr>
        <w:t>La</w:t>
      </w:r>
      <w:r>
        <w:rPr>
          <w:color w:val="231F20"/>
          <w:spacing w:val="-9"/>
        </w:rPr>
        <w:t> </w:t>
      </w:r>
      <w:r>
        <w:rPr>
          <w:color w:val="231F20"/>
        </w:rPr>
        <w:t>Secretaría</w:t>
      </w:r>
      <w:r>
        <w:rPr>
          <w:color w:val="231F20"/>
          <w:spacing w:val="40"/>
        </w:rPr>
        <w:t> </w:t>
      </w:r>
      <w:r>
        <w:rPr>
          <w:color w:val="231F20"/>
        </w:rPr>
        <w:t>garantizará</w:t>
      </w:r>
      <w:r>
        <w:rPr>
          <w:color w:val="231F20"/>
          <w:spacing w:val="-9"/>
        </w:rPr>
        <w:t> </w:t>
      </w:r>
      <w:r>
        <w:rPr>
          <w:color w:val="231F20"/>
        </w:rPr>
        <w:t>la</w:t>
      </w:r>
      <w:r>
        <w:rPr>
          <w:color w:val="231F20"/>
          <w:spacing w:val="-9"/>
        </w:rPr>
        <w:t> </w:t>
      </w:r>
      <w:r>
        <w:rPr>
          <w:color w:val="231F20"/>
        </w:rPr>
        <w:t>seguridad</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vertida</w:t>
      </w:r>
      <w:r>
        <w:rPr>
          <w:color w:val="231F20"/>
          <w:spacing w:val="-8"/>
        </w:rPr>
        <w:t> </w:t>
      </w:r>
      <w:r>
        <w:rPr>
          <w:color w:val="231F20"/>
        </w:rPr>
        <w:t>en</w:t>
      </w:r>
      <w:r>
        <w:rPr>
          <w:color w:val="231F20"/>
          <w:spacing w:val="-9"/>
        </w:rPr>
        <w:t> </w:t>
      </w:r>
      <w:r>
        <w:rPr>
          <w:color w:val="231F20"/>
        </w:rPr>
        <w:t>el</w:t>
      </w:r>
      <w:r>
        <w:rPr>
          <w:color w:val="231F20"/>
          <w:spacing w:val="-9"/>
        </w:rPr>
        <w:t> </w:t>
      </w:r>
      <w:r>
        <w:rPr>
          <w:color w:val="231F20"/>
        </w:rPr>
        <w:t>Registro</w:t>
      </w:r>
      <w:r>
        <w:rPr>
          <w:color w:val="231F20"/>
          <w:spacing w:val="-9"/>
        </w:rPr>
        <w:t> </w:t>
      </w:r>
      <w:r>
        <w:rPr>
          <w:color w:val="231F20"/>
        </w:rPr>
        <w:t>y</w:t>
      </w:r>
      <w:r>
        <w:rPr>
          <w:color w:val="231F20"/>
          <w:spacing w:val="-9"/>
        </w:rPr>
        <w:t> </w:t>
      </w:r>
      <w:r>
        <w:rPr>
          <w:color w:val="231F20"/>
        </w:rPr>
        <w:t>lo</w:t>
      </w:r>
      <w:r>
        <w:rPr>
          <w:color w:val="231F20"/>
          <w:spacing w:val="-9"/>
        </w:rPr>
        <w:t> </w:t>
      </w:r>
      <w:r>
        <w:rPr>
          <w:color w:val="231F20"/>
        </w:rPr>
        <w:t>mantendrá</w:t>
      </w:r>
      <w:r>
        <w:rPr>
          <w:color w:val="231F20"/>
          <w:spacing w:val="-9"/>
        </w:rPr>
        <w:t> </w:t>
      </w:r>
      <w:r>
        <w:rPr>
          <w:color w:val="231F20"/>
        </w:rPr>
        <w:t>actualizado </w:t>
      </w:r>
      <w:r>
        <w:rPr>
          <w:color w:val="231F20"/>
        </w:rPr>
        <w:t>por medio de las tecnologías necesarias, para el manejo adecuado de la</w:t>
      </w:r>
      <w:r>
        <w:rPr>
          <w:color w:val="231F20"/>
          <w:spacing w:val="-26"/>
        </w:rPr>
        <w:t> </w:t>
      </w:r>
      <w:r>
        <w:rPr>
          <w:color w:val="231F20"/>
        </w:rPr>
        <w:t>información.</w:t>
      </w:r>
      <w:r>
        <w:rPr/>
      </w:r>
    </w:p>
    <w:p>
      <w:pPr>
        <w:spacing w:line="240" w:lineRule="auto" w:before="12"/>
        <w:rPr>
          <w:rFonts w:ascii="Tahoma" w:hAnsi="Tahoma" w:cs="Tahoma" w:eastAsia="Tahoma" w:hint="default"/>
          <w:sz w:val="19"/>
          <w:szCs w:val="19"/>
        </w:rPr>
      </w:pPr>
    </w:p>
    <w:p>
      <w:pPr>
        <w:pStyle w:val="Heading2"/>
        <w:spacing w:line="240" w:lineRule="auto"/>
        <w:ind w:left="891" w:right="891"/>
        <w:jc w:val="center"/>
        <w:rPr>
          <w:b w:val="0"/>
          <w:bCs w:val="0"/>
        </w:rPr>
      </w:pPr>
      <w:r>
        <w:rPr>
          <w:color w:val="231F20"/>
        </w:rPr>
        <w:t>NOMBRE DEL</w:t>
      </w:r>
      <w:r>
        <w:rPr>
          <w:color w:val="231F20"/>
          <w:spacing w:val="-10"/>
        </w:rPr>
        <w:t> </w:t>
      </w:r>
      <w:r>
        <w:rPr>
          <w:color w:val="231F20"/>
        </w:rPr>
        <w:t>PROCESO</w:t>
      </w:r>
      <w:r>
        <w:rPr>
          <w:b w:val="0"/>
        </w:rPr>
      </w:r>
    </w:p>
    <w:p>
      <w:pPr>
        <w:spacing w:line="240" w:lineRule="auto" w:before="5"/>
        <w:rPr>
          <w:rFonts w:ascii="Tahoma" w:hAnsi="Tahoma" w:cs="Tahoma" w:eastAsia="Tahoma" w:hint="default"/>
          <w:b/>
          <w:bCs/>
          <w:sz w:val="18"/>
          <w:szCs w:val="18"/>
        </w:rPr>
      </w:pPr>
    </w:p>
    <w:p>
      <w:pPr>
        <w:spacing w:line="264" w:lineRule="auto" w:before="0"/>
        <w:ind w:left="158" w:right="102" w:firstLine="0"/>
        <w:jc w:val="center"/>
        <w:rPr>
          <w:rFonts w:ascii="Tahoma" w:hAnsi="Tahoma" w:cs="Tahoma" w:eastAsia="Tahoma" w:hint="default"/>
          <w:sz w:val="18"/>
          <w:szCs w:val="18"/>
        </w:rPr>
      </w:pPr>
      <w:r>
        <w:rPr>
          <w:rFonts w:ascii="Tahoma" w:hAnsi="Tahoma"/>
          <w:b/>
          <w:color w:val="231F20"/>
          <w:sz w:val="18"/>
        </w:rPr>
        <w:t>Control de registro de infractores y reincidentes por conducir vehículos automotores bajo los efectos de alcohol, concatenada con bases de datos asentadas en el</w:t>
      </w:r>
      <w:r>
        <w:rPr>
          <w:rFonts w:ascii="Tahoma" w:hAnsi="Tahoma"/>
          <w:b/>
          <w:color w:val="231F20"/>
          <w:spacing w:val="1"/>
          <w:sz w:val="18"/>
        </w:rPr>
        <w:t> </w:t>
      </w:r>
      <w:r>
        <w:rPr>
          <w:rFonts w:ascii="Tahoma" w:hAnsi="Tahoma"/>
          <w:b/>
          <w:color w:val="231F20"/>
          <w:sz w:val="18"/>
        </w:rPr>
        <w:t>Registro.</w:t>
      </w:r>
      <w:r>
        <w:rPr>
          <w:rFonts w:ascii="Tahoma" w:hAnsi="Tahoma"/>
          <w:sz w:val="18"/>
        </w:rPr>
      </w:r>
    </w:p>
    <w:p>
      <w:pPr>
        <w:spacing w:line="240" w:lineRule="auto" w:before="8"/>
        <w:rPr>
          <w:rFonts w:ascii="Tahoma" w:hAnsi="Tahoma" w:cs="Tahoma" w:eastAsia="Tahoma" w:hint="default"/>
          <w:b/>
          <w:bCs/>
          <w:sz w:val="16"/>
          <w:szCs w:val="16"/>
        </w:rPr>
      </w:pPr>
    </w:p>
    <w:p>
      <w:pPr>
        <w:pStyle w:val="BodyText"/>
        <w:spacing w:line="264" w:lineRule="auto"/>
        <w:ind w:right="99"/>
        <w:jc w:val="both"/>
      </w:pPr>
      <w:r>
        <w:rPr>
          <w:rFonts w:ascii="Tahoma" w:hAnsi="Tahoma"/>
          <w:b/>
          <w:color w:val="231F20"/>
        </w:rPr>
        <w:t>OBJETIVO</w:t>
      </w:r>
      <w:r>
        <w:rPr>
          <w:rFonts w:ascii="Tahoma" w:hAnsi="Tahoma"/>
          <w:b/>
          <w:color w:val="231F20"/>
          <w:spacing w:val="-8"/>
        </w:rPr>
        <w:t> </w:t>
      </w:r>
      <w:r>
        <w:rPr>
          <w:rFonts w:ascii="Tahoma" w:hAnsi="Tahoma"/>
          <w:b/>
          <w:color w:val="231F20"/>
        </w:rPr>
        <w:t>DEL</w:t>
      </w:r>
      <w:r>
        <w:rPr>
          <w:rFonts w:ascii="Tahoma" w:hAnsi="Tahoma"/>
          <w:b/>
          <w:color w:val="231F20"/>
          <w:spacing w:val="-8"/>
        </w:rPr>
        <w:t> </w:t>
      </w:r>
      <w:r>
        <w:rPr>
          <w:rFonts w:ascii="Tahoma" w:hAnsi="Tahoma"/>
          <w:b/>
          <w:color w:val="231F20"/>
        </w:rPr>
        <w:t>PROCESO:</w:t>
      </w:r>
      <w:r>
        <w:rPr>
          <w:rFonts w:ascii="Tahoma" w:hAnsi="Tahoma"/>
          <w:b/>
          <w:color w:val="231F20"/>
          <w:spacing w:val="-8"/>
        </w:rPr>
        <w:t> </w:t>
      </w:r>
      <w:r>
        <w:rPr>
          <w:color w:val="231F20"/>
        </w:rPr>
        <w:t>Protocolo</w:t>
      </w:r>
      <w:r>
        <w:rPr>
          <w:color w:val="231F20"/>
          <w:spacing w:val="-9"/>
        </w:rPr>
        <w:t> </w:t>
      </w:r>
      <w:r>
        <w:rPr>
          <w:color w:val="231F20"/>
        </w:rPr>
        <w:t>de</w:t>
      </w:r>
      <w:r>
        <w:rPr>
          <w:color w:val="231F20"/>
          <w:spacing w:val="-9"/>
        </w:rPr>
        <w:t> </w:t>
      </w:r>
      <w:r>
        <w:rPr>
          <w:color w:val="231F20"/>
        </w:rPr>
        <w:t>control,</w:t>
      </w:r>
      <w:r>
        <w:rPr>
          <w:color w:val="231F20"/>
          <w:spacing w:val="-9"/>
        </w:rPr>
        <w:t> </w:t>
      </w:r>
      <w:r>
        <w:rPr>
          <w:color w:val="231F20"/>
        </w:rPr>
        <w:t>registró</w:t>
      </w:r>
      <w:r>
        <w:rPr>
          <w:color w:val="231F20"/>
          <w:spacing w:val="-8"/>
        </w:rPr>
        <w:t> </w:t>
      </w:r>
      <w:r>
        <w:rPr>
          <w:color w:val="231F20"/>
        </w:rPr>
        <w:t>y</w:t>
      </w:r>
      <w:r>
        <w:rPr>
          <w:color w:val="231F20"/>
          <w:spacing w:val="-9"/>
        </w:rPr>
        <w:t> </w:t>
      </w:r>
      <w:r>
        <w:rPr>
          <w:color w:val="231F20"/>
        </w:rPr>
        <w:t>resguardo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documentación</w:t>
      </w:r>
      <w:r>
        <w:rPr>
          <w:color w:val="231F20"/>
          <w:spacing w:val="-10"/>
        </w:rPr>
        <w:t> </w:t>
      </w:r>
      <w:r>
        <w:rPr>
          <w:color w:val="231F20"/>
        </w:rPr>
        <w:t>que</w:t>
      </w:r>
      <w:r>
        <w:rPr>
          <w:color w:val="231F20"/>
          <w:spacing w:val="-9"/>
        </w:rPr>
        <w:t> </w:t>
      </w:r>
      <w:r>
        <w:rPr>
          <w:color w:val="231F20"/>
        </w:rPr>
        <w:t>acredite </w:t>
      </w:r>
      <w:r>
        <w:rPr>
          <w:color w:val="231F20"/>
        </w:rPr>
        <w:t>la concurrencia de las infracciones cometidas a la </w:t>
      </w:r>
      <w:r>
        <w:rPr>
          <w:color w:val="231F20"/>
          <w:spacing w:val="-4"/>
        </w:rPr>
        <w:t>Ley, </w:t>
      </w:r>
      <w:r>
        <w:rPr>
          <w:color w:val="231F20"/>
        </w:rPr>
        <w:t>en los casos de infractores reincidentes en la </w:t>
      </w:r>
      <w:r>
        <w:rPr>
          <w:color w:val="231F20"/>
        </w:rPr>
        <w:t>conducción de vehículos bajo la ingesta de</w:t>
      </w:r>
      <w:r>
        <w:rPr>
          <w:color w:val="231F20"/>
          <w:spacing w:val="-21"/>
        </w:rPr>
        <w:t> </w:t>
      </w:r>
      <w:r>
        <w:rPr>
          <w:color w:val="231F20"/>
        </w:rPr>
        <w:t>alcohol.</w:t>
      </w:r>
      <w:r>
        <w:rPr/>
      </w:r>
    </w:p>
    <w:p>
      <w:pPr>
        <w:spacing w:line="240" w:lineRule="auto" w:before="8"/>
        <w:rPr>
          <w:rFonts w:ascii="Tahoma" w:hAnsi="Tahoma" w:cs="Tahoma" w:eastAsia="Tahoma" w:hint="default"/>
          <w:sz w:val="16"/>
          <w:szCs w:val="16"/>
        </w:rPr>
      </w:pPr>
    </w:p>
    <w:p>
      <w:pPr>
        <w:pStyle w:val="BodyText"/>
        <w:spacing w:line="240" w:lineRule="auto"/>
        <w:ind w:right="0"/>
        <w:jc w:val="both"/>
        <w:rPr>
          <w:rFonts w:ascii="Tahoma" w:hAnsi="Tahoma" w:cs="Tahoma" w:eastAsia="Tahoma" w:hint="default"/>
        </w:rPr>
      </w:pPr>
      <w:r>
        <w:rPr>
          <w:rFonts w:ascii="Tahoma" w:hAnsi="Tahoma"/>
          <w:b/>
          <w:color w:val="231F20"/>
        </w:rPr>
        <w:t>ALCANCE O ÁMBITO: </w:t>
      </w:r>
      <w:r>
        <w:rPr>
          <w:rFonts w:ascii="Tahoma" w:hAnsi="Tahoma"/>
          <w:color w:val="231F20"/>
        </w:rPr>
        <w:t>Conductores infractores que conduzcan vehículos y que además se confirme  </w:t>
      </w:r>
      <w:r>
        <w:rPr>
          <w:rFonts w:ascii="Tahoma" w:hAnsi="Tahoma"/>
          <w:color w:val="231F20"/>
          <w:spacing w:val="14"/>
        </w:rPr>
        <w:t> </w:t>
      </w:r>
      <w:r>
        <w:rPr>
          <w:rFonts w:ascii="Tahoma" w:hAnsi="Tahoma"/>
          <w:color w:val="231F20"/>
        </w:rPr>
        <w:t>lo</w:t>
      </w:r>
      <w:r>
        <w:rPr>
          <w:rFonts w:ascii="Tahoma" w:hAnsi="Tahoma"/>
        </w:rPr>
      </w:r>
    </w:p>
    <w:p>
      <w:pPr>
        <w:pStyle w:val="BodyText"/>
        <w:spacing w:line="240" w:lineRule="auto" w:before="22"/>
        <w:ind w:right="0"/>
        <w:jc w:val="both"/>
      </w:pPr>
      <w:r>
        <w:rPr>
          <w:color w:val="231F20"/>
        </w:rPr>
        <w:t>realizan bajo los efectos de</w:t>
      </w:r>
      <w:r>
        <w:rPr>
          <w:color w:val="231F20"/>
          <w:spacing w:val="-15"/>
        </w:rPr>
        <w:t> </w:t>
      </w:r>
      <w:r>
        <w:rPr>
          <w:color w:val="231F20"/>
        </w:rPr>
        <w:t>alcohol.</w:t>
      </w:r>
      <w:r>
        <w:rPr/>
      </w:r>
    </w:p>
    <w:p>
      <w:pPr>
        <w:spacing w:line="240" w:lineRule="auto" w:before="5"/>
        <w:rPr>
          <w:rFonts w:ascii="Tahoma" w:hAnsi="Tahoma" w:cs="Tahoma" w:eastAsia="Tahoma" w:hint="default"/>
          <w:sz w:val="18"/>
          <w:szCs w:val="18"/>
        </w:rPr>
      </w:pPr>
    </w:p>
    <w:p>
      <w:pPr>
        <w:pStyle w:val="BodyText"/>
        <w:spacing w:line="264" w:lineRule="auto"/>
        <w:ind w:right="100" w:firstLine="54"/>
        <w:jc w:val="both"/>
      </w:pPr>
      <w:r>
        <w:rPr>
          <w:rFonts w:ascii="Tahoma" w:hAnsi="Tahoma"/>
          <w:b/>
          <w:color w:val="231F20"/>
        </w:rPr>
        <w:t>OBJETIVO</w:t>
      </w:r>
      <w:r>
        <w:rPr>
          <w:rFonts w:ascii="Tahoma" w:hAnsi="Tahoma"/>
          <w:b/>
          <w:color w:val="231F20"/>
          <w:spacing w:val="-6"/>
        </w:rPr>
        <w:t> </w:t>
      </w:r>
      <w:r>
        <w:rPr>
          <w:rFonts w:ascii="Tahoma" w:hAnsi="Tahoma"/>
          <w:b/>
          <w:color w:val="231F20"/>
        </w:rPr>
        <w:t>DEL</w:t>
      </w:r>
      <w:r>
        <w:rPr>
          <w:rFonts w:ascii="Tahoma" w:hAnsi="Tahoma"/>
          <w:b/>
          <w:color w:val="231F20"/>
          <w:spacing w:val="-6"/>
        </w:rPr>
        <w:t> </w:t>
      </w:r>
      <w:r>
        <w:rPr>
          <w:rFonts w:ascii="Tahoma" w:hAnsi="Tahoma"/>
          <w:b/>
          <w:color w:val="231F20"/>
        </w:rPr>
        <w:t>SUBPROCESO:</w:t>
      </w:r>
      <w:r>
        <w:rPr>
          <w:rFonts w:ascii="Tahoma" w:hAnsi="Tahoma"/>
          <w:b/>
          <w:color w:val="231F20"/>
          <w:spacing w:val="-5"/>
        </w:rPr>
        <w:t> </w:t>
      </w:r>
      <w:r>
        <w:rPr>
          <w:color w:val="231F20"/>
        </w:rPr>
        <w:t>Determinar</w:t>
      </w:r>
      <w:r>
        <w:rPr>
          <w:color w:val="231F20"/>
          <w:spacing w:val="-5"/>
        </w:rPr>
        <w:t> </w:t>
      </w:r>
      <w:r>
        <w:rPr>
          <w:color w:val="231F20"/>
        </w:rPr>
        <w:t>y</w:t>
      </w:r>
      <w:r>
        <w:rPr>
          <w:color w:val="231F20"/>
          <w:spacing w:val="-6"/>
        </w:rPr>
        <w:t> </w:t>
      </w:r>
      <w:r>
        <w:rPr>
          <w:color w:val="231F20"/>
        </w:rPr>
        <w:t>registrar</w:t>
      </w:r>
      <w:r>
        <w:rPr>
          <w:color w:val="231F20"/>
          <w:spacing w:val="-6"/>
        </w:rPr>
        <w:t> </w:t>
      </w:r>
      <w:r>
        <w:rPr>
          <w:color w:val="231F20"/>
        </w:rPr>
        <w:t>la</w:t>
      </w:r>
      <w:r>
        <w:rPr>
          <w:color w:val="231F20"/>
          <w:spacing w:val="-6"/>
        </w:rPr>
        <w:t> </w:t>
      </w:r>
      <w:r>
        <w:rPr>
          <w:color w:val="231F20"/>
        </w:rPr>
        <w:t>incidencia</w:t>
      </w:r>
      <w:r>
        <w:rPr>
          <w:color w:val="231F20"/>
          <w:spacing w:val="-7"/>
        </w:rPr>
        <w:t> </w:t>
      </w:r>
      <w:r>
        <w:rPr>
          <w:color w:val="231F20"/>
        </w:rPr>
        <w:t>de</w:t>
      </w:r>
      <w:r>
        <w:rPr>
          <w:color w:val="231F20"/>
          <w:spacing w:val="-6"/>
        </w:rPr>
        <w:t> </w:t>
      </w:r>
      <w:r>
        <w:rPr>
          <w:color w:val="231F20"/>
        </w:rPr>
        <w:t>los</w:t>
      </w:r>
      <w:r>
        <w:rPr>
          <w:color w:val="231F20"/>
          <w:spacing w:val="-6"/>
        </w:rPr>
        <w:t> </w:t>
      </w:r>
      <w:r>
        <w:rPr>
          <w:color w:val="231F20"/>
        </w:rPr>
        <w:t>conductores</w:t>
      </w:r>
      <w:r>
        <w:rPr>
          <w:color w:val="231F20"/>
          <w:spacing w:val="-6"/>
        </w:rPr>
        <w:t> </w:t>
      </w:r>
      <w:r>
        <w:rPr>
          <w:color w:val="231F20"/>
        </w:rPr>
        <w:t>infractores</w:t>
      </w:r>
      <w:r>
        <w:rPr>
          <w:color w:val="231F20"/>
          <w:spacing w:val="-6"/>
        </w:rPr>
        <w:t> </w:t>
      </w:r>
      <w:r>
        <w:rPr>
          <w:color w:val="231F20"/>
        </w:rPr>
        <w:t>que </w:t>
      </w:r>
      <w:r>
        <w:rPr>
          <w:color w:val="231F20"/>
        </w:rPr>
        <w:t>conduzcan bajo los efectos del alcohol, detectando la reincidencia por medio de la información, que se genera en otras áreas de la</w:t>
      </w:r>
      <w:r>
        <w:rPr>
          <w:color w:val="231F20"/>
          <w:spacing w:val="-23"/>
        </w:rPr>
        <w:t> </w:t>
      </w:r>
      <w:r>
        <w:rPr>
          <w:color w:val="231F20"/>
        </w:rPr>
        <w:t>Secretaría,</w:t>
      </w:r>
      <w:r>
        <w:rPr/>
      </w:r>
    </w:p>
    <w:p>
      <w:pPr>
        <w:spacing w:line="240" w:lineRule="auto" w:before="8"/>
        <w:rPr>
          <w:rFonts w:ascii="Tahoma" w:hAnsi="Tahoma" w:cs="Tahoma" w:eastAsia="Tahoma" w:hint="default"/>
          <w:sz w:val="16"/>
          <w:szCs w:val="16"/>
        </w:rPr>
      </w:pPr>
    </w:p>
    <w:p>
      <w:pPr>
        <w:pStyle w:val="BodyText"/>
        <w:spacing w:line="264" w:lineRule="auto"/>
        <w:ind w:right="100"/>
        <w:jc w:val="both"/>
      </w:pPr>
      <w:r>
        <w:rPr>
          <w:color w:val="231F20"/>
        </w:rPr>
        <w:t>Integración, control y resguardo de base de datos generada a partir de la comisión y aviso de la emisión </w:t>
      </w:r>
      <w:r>
        <w:rPr>
          <w:rFonts w:ascii="Tahoma" w:hAnsi="Tahoma"/>
          <w:color w:val="231F20"/>
        </w:rPr>
        <w:t>de las cédula de notificación de infracción a la </w:t>
      </w:r>
      <w:r>
        <w:rPr>
          <w:rFonts w:ascii="Tahoma" w:hAnsi="Tahoma"/>
          <w:color w:val="231F20"/>
          <w:spacing w:val="-4"/>
        </w:rPr>
        <w:t>Ley, </w:t>
      </w:r>
      <w:r>
        <w:rPr>
          <w:rFonts w:ascii="Tahoma" w:hAnsi="Tahoma"/>
          <w:color w:val="231F20"/>
        </w:rPr>
        <w:t>además, en los casos correspondientes, de las actas </w:t>
      </w:r>
      <w:r>
        <w:rPr>
          <w:rFonts w:ascii="Tahoma" w:hAnsi="Tahoma"/>
          <w:color w:val="231F20"/>
        </w:rPr>
      </w:r>
      <w:r>
        <w:rPr>
          <w:color w:val="231F20"/>
        </w:rPr>
        <w:t>realizadas por personal del área de peritos y del área</w:t>
      </w:r>
      <w:r>
        <w:rPr>
          <w:color w:val="231F20"/>
          <w:spacing w:val="-17"/>
        </w:rPr>
        <w:t> </w:t>
      </w:r>
      <w:r>
        <w:rPr>
          <w:color w:val="231F20"/>
        </w:rPr>
        <w:t>jurídica.</w:t>
      </w:r>
      <w:r>
        <w:rPr/>
      </w:r>
    </w:p>
    <w:p>
      <w:pPr>
        <w:spacing w:line="240" w:lineRule="auto" w:before="8"/>
        <w:rPr>
          <w:rFonts w:ascii="Tahoma" w:hAnsi="Tahoma" w:cs="Tahoma" w:eastAsia="Tahoma" w:hint="default"/>
          <w:sz w:val="16"/>
          <w:szCs w:val="16"/>
        </w:rPr>
      </w:pPr>
    </w:p>
    <w:p>
      <w:pPr>
        <w:pStyle w:val="Heading2"/>
        <w:spacing w:line="240" w:lineRule="auto"/>
        <w:ind w:left="891" w:right="891"/>
        <w:jc w:val="center"/>
        <w:rPr>
          <w:b w:val="0"/>
          <w:bCs w:val="0"/>
        </w:rPr>
      </w:pPr>
      <w:r>
        <w:rPr>
          <w:color w:val="231F20"/>
        </w:rPr>
        <w:t>DESARROLLO Y FUNCIONES DEL</w:t>
      </w:r>
      <w:r>
        <w:rPr>
          <w:color w:val="231F20"/>
          <w:spacing w:val="-12"/>
        </w:rPr>
        <w:t> </w:t>
      </w:r>
      <w:r>
        <w:rPr>
          <w:color w:val="231F20"/>
        </w:rPr>
        <w:t>OPERATIVO</w:t>
      </w:r>
      <w:r>
        <w:rPr>
          <w:b w:val="0"/>
        </w:rPr>
      </w:r>
    </w:p>
    <w:p>
      <w:pPr>
        <w:spacing w:line="240" w:lineRule="auto" w:before="9"/>
        <w:rPr>
          <w:rFonts w:ascii="Tahoma" w:hAnsi="Tahoma" w:cs="Tahoma" w:eastAsia="Tahoma" w:hint="default"/>
          <w:b/>
          <w:bCs/>
          <w:sz w:val="21"/>
          <w:szCs w:val="21"/>
        </w:rPr>
      </w:pPr>
    </w:p>
    <w:p>
      <w:pPr>
        <w:spacing w:before="0"/>
        <w:ind w:left="102" w:right="0" w:firstLine="0"/>
        <w:jc w:val="both"/>
        <w:rPr>
          <w:rFonts w:ascii="Tahoma" w:hAnsi="Tahoma" w:cs="Tahoma" w:eastAsia="Tahoma" w:hint="default"/>
          <w:sz w:val="18"/>
          <w:szCs w:val="18"/>
        </w:rPr>
      </w:pPr>
      <w:r>
        <w:rPr>
          <w:rFonts w:ascii="Tahoma"/>
          <w:b/>
          <w:color w:val="231F20"/>
          <w:sz w:val="18"/>
        </w:rPr>
        <w:t>Montaje del operativo.</w:t>
      </w:r>
      <w:r>
        <w:rPr>
          <w:rFonts w:ascii="Tahoma"/>
          <w:sz w:val="18"/>
        </w:rPr>
      </w:r>
    </w:p>
    <w:p>
      <w:pPr>
        <w:spacing w:line="240" w:lineRule="auto" w:before="9"/>
        <w:rPr>
          <w:rFonts w:ascii="Tahoma" w:hAnsi="Tahoma" w:cs="Tahoma" w:eastAsia="Tahoma" w:hint="default"/>
          <w:b/>
          <w:bCs/>
          <w:sz w:val="21"/>
          <w:szCs w:val="21"/>
        </w:rPr>
      </w:pPr>
    </w:p>
    <w:p>
      <w:pPr>
        <w:pStyle w:val="BodyText"/>
        <w:spacing w:line="240" w:lineRule="auto"/>
        <w:ind w:right="0"/>
        <w:jc w:val="both"/>
      </w:pPr>
      <w:r>
        <w:rPr>
          <w:color w:val="231F20"/>
        </w:rPr>
        <w:t>Se deberán  instalar tres zonas dentro del punto de</w:t>
      </w:r>
      <w:r>
        <w:rPr>
          <w:color w:val="231F20"/>
          <w:spacing w:val="-19"/>
        </w:rPr>
        <w:t> </w:t>
      </w:r>
      <w:r>
        <w:rPr>
          <w:color w:val="231F20"/>
        </w:rPr>
        <w:t>control</w:t>
      </w:r>
      <w:r>
        <w:rPr/>
      </w:r>
    </w:p>
    <w:p>
      <w:pPr>
        <w:spacing w:line="240" w:lineRule="auto" w:before="9"/>
        <w:rPr>
          <w:rFonts w:ascii="Tahoma" w:hAnsi="Tahoma" w:cs="Tahoma" w:eastAsia="Tahoma" w:hint="default"/>
          <w:sz w:val="21"/>
          <w:szCs w:val="21"/>
        </w:rPr>
      </w:pPr>
    </w:p>
    <w:p>
      <w:pPr>
        <w:pStyle w:val="ListParagraph"/>
        <w:numPr>
          <w:ilvl w:val="0"/>
          <w:numId w:val="3"/>
        </w:numPr>
        <w:tabs>
          <w:tab w:pos="823" w:val="left" w:leader="none"/>
        </w:tabs>
        <w:spacing w:line="240" w:lineRule="auto" w:before="0" w:after="0"/>
        <w:ind w:left="822" w:right="0" w:hanging="360"/>
        <w:jc w:val="left"/>
        <w:rPr>
          <w:rFonts w:ascii="Tahoma" w:hAnsi="Tahoma" w:cs="Tahoma" w:eastAsia="Tahoma" w:hint="default"/>
          <w:sz w:val="18"/>
          <w:szCs w:val="18"/>
        </w:rPr>
      </w:pPr>
      <w:r>
        <w:rPr>
          <w:rFonts w:ascii="Tahoma" w:hAnsi="Tahoma"/>
          <w:color w:val="231F20"/>
          <w:sz w:val="18"/>
        </w:rPr>
        <w:t>Zona de Prevención (a una distancia mínima de 90</w:t>
      </w:r>
      <w:r>
        <w:rPr>
          <w:rFonts w:ascii="Tahoma" w:hAnsi="Tahoma"/>
          <w:color w:val="231F20"/>
          <w:spacing w:val="-23"/>
          <w:sz w:val="18"/>
        </w:rPr>
        <w:t> </w:t>
      </w:r>
      <w:r>
        <w:rPr>
          <w:rFonts w:ascii="Tahoma" w:hAnsi="Tahoma"/>
          <w:color w:val="231F20"/>
          <w:sz w:val="18"/>
        </w:rPr>
        <w:t>metros);</w:t>
      </w:r>
      <w:r>
        <w:rPr>
          <w:rFonts w:ascii="Tahoma" w:hAnsi="Tahoma"/>
          <w:sz w:val="18"/>
        </w:rPr>
      </w:r>
    </w:p>
    <w:p>
      <w:pPr>
        <w:pStyle w:val="ListParagraph"/>
        <w:numPr>
          <w:ilvl w:val="0"/>
          <w:numId w:val="3"/>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Zona de Aplicación de la Prueba (a una distancia de 25</w:t>
      </w:r>
      <w:r>
        <w:rPr>
          <w:rFonts w:ascii="Tahoma" w:hAnsi="Tahoma"/>
          <w:color w:val="231F20"/>
          <w:spacing w:val="-20"/>
          <w:sz w:val="18"/>
        </w:rPr>
        <w:t> </w:t>
      </w:r>
      <w:r>
        <w:rPr>
          <w:rFonts w:ascii="Tahoma" w:hAnsi="Tahoma"/>
          <w:color w:val="231F20"/>
          <w:sz w:val="18"/>
        </w:rPr>
        <w:t>metros)</w:t>
      </w:r>
      <w:r>
        <w:rPr>
          <w:rFonts w:ascii="Tahoma" w:hAnsi="Tahoma"/>
          <w:sz w:val="18"/>
        </w:rPr>
      </w:r>
    </w:p>
    <w:p>
      <w:pPr>
        <w:pStyle w:val="BodyText"/>
        <w:spacing w:line="240" w:lineRule="auto" w:before="22"/>
        <w:ind w:left="1542" w:right="824"/>
        <w:jc w:val="left"/>
      </w:pPr>
      <w:r>
        <w:rPr>
          <w:color w:val="231F20"/>
        </w:rPr>
        <w:t>- Área de la etapa cualitativa (arroyo</w:t>
      </w:r>
      <w:r>
        <w:rPr>
          <w:color w:val="231F20"/>
          <w:spacing w:val="-35"/>
        </w:rPr>
        <w:t> </w:t>
      </w:r>
      <w:r>
        <w:rPr>
          <w:color w:val="231F20"/>
        </w:rPr>
        <w:t>vehicular)</w:t>
      </w:r>
      <w:r>
        <w:rPr/>
      </w:r>
    </w:p>
    <w:p>
      <w:pPr>
        <w:pStyle w:val="BodyText"/>
        <w:spacing w:line="240" w:lineRule="auto" w:before="22"/>
        <w:ind w:left="1542" w:right="824"/>
        <w:jc w:val="left"/>
      </w:pPr>
      <w:r>
        <w:rPr>
          <w:color w:val="231F20"/>
        </w:rPr>
        <w:t>-Área de la etapa cuantitativa (banqueta o camellón </w:t>
      </w:r>
      <w:r>
        <w:rPr>
          <w:color w:val="231F20"/>
          <w:spacing w:val="-2"/>
        </w:rPr>
        <w:t>etc.);</w:t>
      </w:r>
      <w:r>
        <w:rPr>
          <w:color w:val="231F20"/>
          <w:spacing w:val="-29"/>
        </w:rPr>
        <w:t> </w:t>
      </w:r>
      <w:r>
        <w:rPr>
          <w:color w:val="231F20"/>
        </w:rPr>
        <w:t>y</w:t>
      </w:r>
      <w:r>
        <w:rPr/>
      </w:r>
    </w:p>
    <w:p>
      <w:pPr>
        <w:pStyle w:val="ListParagraph"/>
        <w:numPr>
          <w:ilvl w:val="0"/>
          <w:numId w:val="3"/>
        </w:numPr>
        <w:tabs>
          <w:tab w:pos="823" w:val="left" w:leader="none"/>
        </w:tabs>
        <w:spacing w:line="264" w:lineRule="auto" w:before="22" w:after="0"/>
        <w:ind w:left="822" w:right="99" w:hanging="360"/>
        <w:jc w:val="left"/>
        <w:rPr>
          <w:rFonts w:ascii="Tahoma" w:hAnsi="Tahoma" w:cs="Tahoma" w:eastAsia="Tahoma" w:hint="default"/>
          <w:sz w:val="18"/>
          <w:szCs w:val="18"/>
        </w:rPr>
      </w:pPr>
      <w:r>
        <w:rPr>
          <w:rFonts w:ascii="Tahoma" w:hAnsi="Tahoma"/>
          <w:color w:val="231F20"/>
          <w:sz w:val="18"/>
        </w:rPr>
        <w:t>Zona de Seguridad (a una distancia mínima de 15 metros después de zona de aplicación de las pruebas).</w:t>
      </w:r>
      <w:r>
        <w:rPr>
          <w:rFonts w:ascii="Tahoma" w:hAnsi="Tahoma"/>
          <w:sz w:val="18"/>
        </w:rPr>
      </w:r>
    </w:p>
    <w:p>
      <w:pPr>
        <w:spacing w:line="240" w:lineRule="auto" w:before="12"/>
        <w:rPr>
          <w:rFonts w:ascii="Tahoma" w:hAnsi="Tahoma" w:cs="Tahoma" w:eastAsia="Tahoma" w:hint="default"/>
          <w:sz w:val="19"/>
          <w:szCs w:val="19"/>
        </w:rPr>
      </w:pPr>
    </w:p>
    <w:p>
      <w:pPr>
        <w:pStyle w:val="BodyText"/>
        <w:spacing w:line="264" w:lineRule="auto"/>
        <w:ind w:right="98"/>
        <w:jc w:val="both"/>
      </w:pPr>
      <w:r>
        <w:rPr>
          <w:rFonts w:ascii="Tahoma" w:hAnsi="Tahoma"/>
          <w:b/>
          <w:color w:val="231F20"/>
        </w:rPr>
        <w:t>Zona de prevención</w:t>
      </w:r>
      <w:r>
        <w:rPr>
          <w:color w:val="231F20"/>
        </w:rPr>
        <w:t>: Es el área que sirve para anunciar al conductor sobre la instalación de un punto de alcoholimetría. La primera señalización  que encontrará, será un señalamiento  restrictivo de límite  de velocidad de 40 km/h máximo, en donde se colocará una auto patrulla con sus códigos luminosos encendidos</w:t>
      </w:r>
      <w:r>
        <w:rPr>
          <w:color w:val="231F20"/>
          <w:spacing w:val="-7"/>
        </w:rPr>
        <w:t> </w:t>
      </w:r>
      <w:r>
        <w:rPr>
          <w:color w:val="231F20"/>
        </w:rPr>
        <w:t>para</w:t>
      </w:r>
      <w:r>
        <w:rPr>
          <w:color w:val="231F20"/>
          <w:spacing w:val="-7"/>
        </w:rPr>
        <w:t> </w:t>
      </w:r>
      <w:r>
        <w:rPr>
          <w:color w:val="231F20"/>
        </w:rPr>
        <w:t>avisar</w:t>
      </w:r>
      <w:r>
        <w:rPr>
          <w:color w:val="231F20"/>
          <w:spacing w:val="-7"/>
        </w:rPr>
        <w:t> </w:t>
      </w:r>
      <w:r>
        <w:rPr>
          <w:color w:val="231F20"/>
        </w:rPr>
        <w:t>y</w:t>
      </w:r>
      <w:r>
        <w:rPr>
          <w:color w:val="231F20"/>
          <w:spacing w:val="-7"/>
        </w:rPr>
        <w:t> </w:t>
      </w:r>
      <w:r>
        <w:rPr>
          <w:color w:val="231F20"/>
        </w:rPr>
        <w:t>prevenir</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conductores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aproximan</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punto</w:t>
      </w:r>
      <w:r>
        <w:rPr>
          <w:color w:val="231F20"/>
          <w:spacing w:val="-7"/>
        </w:rPr>
        <w:t> </w:t>
      </w:r>
      <w:r>
        <w:rPr>
          <w:color w:val="231F20"/>
        </w:rPr>
        <w:t>de</w:t>
      </w:r>
      <w:r>
        <w:rPr>
          <w:color w:val="231F20"/>
          <w:spacing w:val="-7"/>
        </w:rPr>
        <w:t> </w:t>
      </w:r>
      <w:r>
        <w:rPr>
          <w:color w:val="231F20"/>
        </w:rPr>
        <w:t>revisión;</w:t>
      </w:r>
      <w:r>
        <w:rPr>
          <w:color w:val="231F20"/>
          <w:spacing w:val="-7"/>
        </w:rPr>
        <w:t> </w:t>
      </w:r>
      <w:r>
        <w:rPr>
          <w:color w:val="231F20"/>
        </w:rPr>
        <w:t>la</w:t>
      </w:r>
      <w:r>
        <w:rPr>
          <w:color w:val="231F20"/>
          <w:spacing w:val="-7"/>
        </w:rPr>
        <w:t> </w:t>
      </w:r>
      <w:r>
        <w:rPr>
          <w:color w:val="231F20"/>
        </w:rPr>
        <w:t>segunda </w:t>
      </w:r>
      <w:r>
        <w:rPr>
          <w:color w:val="231F20"/>
        </w:rPr>
        <w:t>señalización</w:t>
      </w:r>
      <w:r>
        <w:rPr>
          <w:color w:val="231F20"/>
          <w:spacing w:val="-11"/>
        </w:rPr>
        <w:t> </w:t>
      </w:r>
      <w:r>
        <w:rPr>
          <w:color w:val="231F20"/>
        </w:rPr>
        <w:t>será</w:t>
      </w:r>
      <w:r>
        <w:rPr>
          <w:color w:val="231F20"/>
          <w:spacing w:val="-9"/>
        </w:rPr>
        <w:t> </w:t>
      </w:r>
      <w:r>
        <w:rPr>
          <w:color w:val="231F20"/>
        </w:rPr>
        <w:t>un</w:t>
      </w:r>
      <w:r>
        <w:rPr>
          <w:color w:val="231F20"/>
          <w:spacing w:val="-10"/>
        </w:rPr>
        <w:t> </w:t>
      </w:r>
      <w:r>
        <w:rPr>
          <w:color w:val="231F20"/>
        </w:rPr>
        <w:t>señalamiento</w:t>
      </w:r>
      <w:r>
        <w:rPr>
          <w:color w:val="231F20"/>
          <w:spacing w:val="-10"/>
        </w:rPr>
        <w:t> </w:t>
      </w:r>
      <w:r>
        <w:rPr>
          <w:color w:val="231F20"/>
        </w:rPr>
        <w:t>restrictivo</w:t>
      </w:r>
      <w:r>
        <w:rPr>
          <w:color w:val="231F20"/>
          <w:spacing w:val="-10"/>
        </w:rPr>
        <w:t> </w:t>
      </w:r>
      <w:r>
        <w:rPr>
          <w:color w:val="231F20"/>
        </w:rPr>
        <w:t>de</w:t>
      </w:r>
      <w:r>
        <w:rPr>
          <w:color w:val="231F20"/>
          <w:spacing w:val="-10"/>
        </w:rPr>
        <w:t> </w:t>
      </w:r>
      <w:r>
        <w:rPr>
          <w:color w:val="231F20"/>
        </w:rPr>
        <w:t>límite</w:t>
      </w:r>
      <w:r>
        <w:rPr>
          <w:color w:val="231F20"/>
          <w:spacing w:val="-10"/>
        </w:rPr>
        <w:t> </w:t>
      </w:r>
      <w:r>
        <w:rPr>
          <w:color w:val="231F20"/>
        </w:rPr>
        <w:t>de</w:t>
      </w:r>
      <w:r>
        <w:rPr>
          <w:color w:val="231F20"/>
          <w:spacing w:val="-10"/>
        </w:rPr>
        <w:t> </w:t>
      </w:r>
      <w:r>
        <w:rPr>
          <w:color w:val="231F20"/>
        </w:rPr>
        <w:t>velocidad</w:t>
      </w:r>
      <w:r>
        <w:rPr>
          <w:color w:val="231F20"/>
          <w:spacing w:val="-10"/>
        </w:rPr>
        <w:t> </w:t>
      </w:r>
      <w:r>
        <w:rPr>
          <w:color w:val="231F20"/>
        </w:rPr>
        <w:t>de</w:t>
      </w:r>
      <w:r>
        <w:rPr>
          <w:color w:val="231F20"/>
          <w:spacing w:val="-10"/>
        </w:rPr>
        <w:t> </w:t>
      </w:r>
      <w:r>
        <w:rPr>
          <w:color w:val="231F20"/>
        </w:rPr>
        <w:t>20</w:t>
      </w:r>
      <w:r>
        <w:rPr>
          <w:color w:val="231F20"/>
          <w:spacing w:val="-10"/>
        </w:rPr>
        <w:t> </w:t>
      </w:r>
      <w:r>
        <w:rPr>
          <w:color w:val="231F20"/>
        </w:rPr>
        <w:t>km/h</w:t>
      </w:r>
      <w:r>
        <w:rPr>
          <w:color w:val="231F20"/>
          <w:spacing w:val="-10"/>
        </w:rPr>
        <w:t> </w:t>
      </w:r>
      <w:r>
        <w:rPr>
          <w:color w:val="231F20"/>
        </w:rPr>
        <w:t>máximo,</w:t>
      </w:r>
      <w:r>
        <w:rPr>
          <w:color w:val="231F20"/>
          <w:spacing w:val="-10"/>
        </w:rPr>
        <w:t> </w:t>
      </w:r>
      <w:r>
        <w:rPr>
          <w:color w:val="231F20"/>
        </w:rPr>
        <w:t>que</w:t>
      </w:r>
      <w:r>
        <w:rPr>
          <w:color w:val="231F20"/>
          <w:spacing w:val="-10"/>
        </w:rPr>
        <w:t> </w:t>
      </w:r>
      <w:r>
        <w:rPr>
          <w:color w:val="231F20"/>
        </w:rPr>
        <w:t>será</w:t>
      </w:r>
      <w:r>
        <w:rPr>
          <w:color w:val="231F20"/>
          <w:spacing w:val="-9"/>
        </w:rPr>
        <w:t> </w:t>
      </w:r>
      <w:r>
        <w:rPr>
          <w:color w:val="231F20"/>
        </w:rPr>
        <w:t>ubicada </w:t>
      </w:r>
      <w:r>
        <w:rPr>
          <w:color w:val="231F20"/>
        </w:rPr>
        <w:t>a los 60 metros de la zona de aplicación de la prueba en donde se colocará el anuncio o manta de punto de</w:t>
      </w:r>
      <w:r>
        <w:rPr>
          <w:color w:val="231F20"/>
          <w:spacing w:val="-6"/>
        </w:rPr>
        <w:t> </w:t>
      </w:r>
      <w:r>
        <w:rPr>
          <w:color w:val="231F20"/>
        </w:rPr>
        <w:t>control.</w:t>
      </w:r>
      <w:r>
        <w:rPr/>
      </w:r>
    </w:p>
    <w:p>
      <w:pPr>
        <w:spacing w:after="0" w:line="264" w:lineRule="auto"/>
        <w:jc w:val="both"/>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00"/>
        <w:jc w:val="right"/>
      </w:pPr>
      <w:r>
        <w:rPr>
          <w:color w:val="231F20"/>
        </w:rPr>
        <w:t>11</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BodyText"/>
        <w:spacing w:line="264" w:lineRule="auto"/>
        <w:ind w:right="7"/>
        <w:jc w:val="left"/>
      </w:pPr>
      <w:r>
        <w:rPr>
          <w:color w:val="231F20"/>
        </w:rPr>
        <w:t>La tercera señalización será un señalamiento restrictivo de límite de velocidad de 10 km/h máximo y estará ubicado a 30 metros del inicio de la zona de aplicación de la</w:t>
      </w:r>
      <w:r>
        <w:rPr>
          <w:color w:val="231F20"/>
          <w:spacing w:val="-17"/>
        </w:rPr>
        <w:t> </w:t>
      </w:r>
      <w:r>
        <w:rPr>
          <w:color w:val="231F20"/>
        </w:rPr>
        <w:t>prueba.</w:t>
      </w:r>
      <w:r>
        <w:rPr/>
      </w:r>
    </w:p>
    <w:p>
      <w:pPr>
        <w:spacing w:line="240" w:lineRule="auto" w:before="12"/>
        <w:rPr>
          <w:rFonts w:ascii="Tahoma" w:hAnsi="Tahoma" w:cs="Tahoma" w:eastAsia="Tahoma" w:hint="default"/>
          <w:sz w:val="19"/>
          <w:szCs w:val="19"/>
        </w:rPr>
      </w:pPr>
    </w:p>
    <w:p>
      <w:pPr>
        <w:pStyle w:val="Heading2"/>
        <w:spacing w:line="240" w:lineRule="auto"/>
        <w:ind w:right="0"/>
        <w:jc w:val="both"/>
        <w:rPr>
          <w:b w:val="0"/>
          <w:bCs w:val="0"/>
        </w:rPr>
      </w:pPr>
      <w:r>
        <w:rPr>
          <w:color w:val="231F20"/>
        </w:rPr>
        <w:t>Accesorios de la Zona</w:t>
      </w:r>
      <w:r>
        <w:rPr>
          <w:color w:val="231F20"/>
          <w:spacing w:val="-15"/>
        </w:rPr>
        <w:t> </w:t>
      </w:r>
      <w:r>
        <w:rPr>
          <w:color w:val="231F20"/>
        </w:rPr>
        <w:t>Preventiva:</w:t>
      </w:r>
      <w:r>
        <w:rPr>
          <w:b w:val="0"/>
        </w:rPr>
      </w:r>
    </w:p>
    <w:p>
      <w:pPr>
        <w:spacing w:line="240" w:lineRule="auto" w:before="9"/>
        <w:rPr>
          <w:rFonts w:ascii="Tahoma" w:hAnsi="Tahoma" w:cs="Tahoma" w:eastAsia="Tahoma" w:hint="default"/>
          <w:b/>
          <w:bCs/>
          <w:sz w:val="21"/>
          <w:szCs w:val="21"/>
        </w:rPr>
      </w:pPr>
    </w:p>
    <w:p>
      <w:pPr>
        <w:pStyle w:val="BodyText"/>
        <w:spacing w:line="264" w:lineRule="auto"/>
        <w:ind w:right="100"/>
        <w:jc w:val="both"/>
      </w:pPr>
      <w:r>
        <w:rPr>
          <w:rFonts w:ascii="Tahoma" w:hAnsi="Tahoma"/>
          <w:color w:val="231F20"/>
        </w:rPr>
        <w:t>1. Al menos 30 trafitambos, los cuales deberán tener elementos retro reflejantes, grado diamante. </w:t>
      </w:r>
      <w:r>
        <w:rPr>
          <w:color w:val="231F20"/>
        </w:rPr>
        <w:t>Deberán</w:t>
      </w:r>
      <w:r>
        <w:rPr>
          <w:color w:val="231F20"/>
          <w:spacing w:val="-5"/>
        </w:rPr>
        <w:t> </w:t>
      </w:r>
      <w:r>
        <w:rPr>
          <w:color w:val="231F20"/>
        </w:rPr>
        <w:t>ser</w:t>
      </w:r>
      <w:r>
        <w:rPr>
          <w:color w:val="231F20"/>
          <w:spacing w:val="-5"/>
        </w:rPr>
        <w:t> </w:t>
      </w:r>
      <w:r>
        <w:rPr>
          <w:color w:val="231F20"/>
        </w:rPr>
        <w:t>distribuidos</w:t>
      </w:r>
      <w:r>
        <w:rPr>
          <w:color w:val="231F20"/>
          <w:spacing w:val="-6"/>
        </w:rPr>
        <w:t> </w:t>
      </w:r>
      <w:r>
        <w:rPr>
          <w:color w:val="231F20"/>
        </w:rPr>
        <w:t>cada</w:t>
      </w:r>
      <w:r>
        <w:rPr>
          <w:color w:val="231F20"/>
          <w:spacing w:val="-5"/>
        </w:rPr>
        <w:t> </w:t>
      </w:r>
      <w:r>
        <w:rPr>
          <w:color w:val="231F20"/>
        </w:rPr>
        <w:t>5</w:t>
      </w:r>
      <w:r>
        <w:rPr>
          <w:color w:val="231F20"/>
          <w:spacing w:val="-5"/>
        </w:rPr>
        <w:t> </w:t>
      </w:r>
      <w:r>
        <w:rPr>
          <w:color w:val="231F20"/>
        </w:rPr>
        <w:t>metros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zona</w:t>
      </w:r>
      <w:r>
        <w:rPr>
          <w:color w:val="231F20"/>
          <w:spacing w:val="-5"/>
        </w:rPr>
        <w:t> </w:t>
      </w:r>
      <w:r>
        <w:rPr>
          <w:color w:val="231F20"/>
        </w:rPr>
        <w:t>preventiva</w:t>
      </w:r>
      <w:r>
        <w:rPr>
          <w:color w:val="231F20"/>
          <w:spacing w:val="-5"/>
        </w:rPr>
        <w:t> </w:t>
      </w:r>
      <w:r>
        <w:rPr>
          <w:color w:val="231F20"/>
        </w:rPr>
        <w:t>y</w:t>
      </w:r>
      <w:r>
        <w:rPr>
          <w:color w:val="231F20"/>
          <w:spacing w:val="-5"/>
        </w:rPr>
        <w:t> </w:t>
      </w:r>
      <w:r>
        <w:rPr>
          <w:color w:val="231F20"/>
        </w:rPr>
        <w:t>cada</w:t>
      </w:r>
      <w:r>
        <w:rPr>
          <w:color w:val="231F20"/>
          <w:spacing w:val="-5"/>
        </w:rPr>
        <w:t> </w:t>
      </w:r>
      <w:r>
        <w:rPr>
          <w:color w:val="231F20"/>
        </w:rPr>
        <w:t>dos</w:t>
      </w:r>
      <w:r>
        <w:rPr>
          <w:color w:val="231F20"/>
          <w:spacing w:val="-5"/>
        </w:rPr>
        <w:t> </w:t>
      </w:r>
      <w:r>
        <w:rPr>
          <w:color w:val="231F20"/>
        </w:rPr>
        <w:t>metros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zona</w:t>
      </w:r>
      <w:r>
        <w:rPr>
          <w:color w:val="231F20"/>
          <w:spacing w:val="-5"/>
        </w:rPr>
        <w:t> </w:t>
      </w:r>
      <w:r>
        <w:rPr>
          <w:color w:val="231F20"/>
        </w:rPr>
        <w:t>de</w:t>
      </w:r>
      <w:r>
        <w:rPr>
          <w:color w:val="231F20"/>
          <w:spacing w:val="-5"/>
        </w:rPr>
        <w:t> </w:t>
      </w:r>
      <w:r>
        <w:rPr>
          <w:color w:val="231F20"/>
        </w:rPr>
        <w:t>aplicación, </w:t>
      </w:r>
      <w:r>
        <w:rPr>
          <w:color w:val="231F20"/>
        </w:rPr>
        <w:t>para garantizar la seguridad de los participantes y de la</w:t>
      </w:r>
      <w:r>
        <w:rPr>
          <w:color w:val="231F20"/>
          <w:spacing w:val="-32"/>
        </w:rPr>
        <w:t> </w:t>
      </w:r>
      <w:r>
        <w:rPr>
          <w:color w:val="231F20"/>
        </w:rPr>
        <w:t>ciudadanía.</w:t>
      </w:r>
      <w:r>
        <w:rPr/>
      </w:r>
    </w:p>
    <w:p>
      <w:pPr>
        <w:spacing w:line="240" w:lineRule="auto" w:before="12"/>
        <w:rPr>
          <w:rFonts w:ascii="Tahoma" w:hAnsi="Tahoma" w:cs="Tahoma" w:eastAsia="Tahoma" w:hint="default"/>
          <w:sz w:val="19"/>
          <w:szCs w:val="19"/>
        </w:rPr>
      </w:pPr>
    </w:p>
    <w:p>
      <w:pPr>
        <w:pStyle w:val="ListParagraph"/>
        <w:numPr>
          <w:ilvl w:val="0"/>
          <w:numId w:val="4"/>
        </w:numPr>
        <w:tabs>
          <w:tab w:pos="312" w:val="left" w:leader="none"/>
        </w:tabs>
        <w:spacing w:line="240" w:lineRule="auto" w:before="0" w:after="0"/>
        <w:ind w:left="311" w:right="0" w:hanging="209"/>
        <w:jc w:val="both"/>
        <w:rPr>
          <w:rFonts w:ascii="Tahoma" w:hAnsi="Tahoma" w:cs="Tahoma" w:eastAsia="Tahoma" w:hint="default"/>
          <w:sz w:val="18"/>
          <w:szCs w:val="18"/>
        </w:rPr>
      </w:pPr>
      <w:r>
        <w:rPr>
          <w:rFonts w:ascii="Tahoma"/>
          <w:color w:val="231F20"/>
          <w:sz w:val="18"/>
        </w:rPr>
        <w:t>Al menos 04 luces</w:t>
      </w:r>
      <w:r>
        <w:rPr>
          <w:rFonts w:ascii="Tahoma"/>
          <w:color w:val="231F20"/>
          <w:spacing w:val="-6"/>
          <w:sz w:val="18"/>
        </w:rPr>
        <w:t> </w:t>
      </w:r>
      <w:r>
        <w:rPr>
          <w:rFonts w:ascii="Tahoma"/>
          <w:color w:val="231F20"/>
          <w:sz w:val="18"/>
        </w:rPr>
        <w:t>destelladoras</w:t>
      </w:r>
      <w:r>
        <w:rPr>
          <w:rFonts w:ascii="Tahoma"/>
          <w:sz w:val="18"/>
        </w:rPr>
      </w:r>
    </w:p>
    <w:p>
      <w:pPr>
        <w:spacing w:line="240" w:lineRule="auto" w:before="9"/>
        <w:rPr>
          <w:rFonts w:ascii="Tahoma" w:hAnsi="Tahoma" w:cs="Tahoma" w:eastAsia="Tahoma" w:hint="default"/>
          <w:sz w:val="21"/>
          <w:szCs w:val="21"/>
        </w:rPr>
      </w:pPr>
    </w:p>
    <w:p>
      <w:pPr>
        <w:pStyle w:val="ListParagraph"/>
        <w:numPr>
          <w:ilvl w:val="0"/>
          <w:numId w:val="4"/>
        </w:numPr>
        <w:tabs>
          <w:tab w:pos="312" w:val="left" w:leader="none"/>
        </w:tabs>
        <w:spacing w:line="240" w:lineRule="auto" w:before="0" w:after="0"/>
        <w:ind w:left="311" w:right="0" w:hanging="209"/>
        <w:jc w:val="both"/>
        <w:rPr>
          <w:rFonts w:ascii="Tahoma" w:hAnsi="Tahoma" w:cs="Tahoma" w:eastAsia="Tahoma" w:hint="default"/>
          <w:sz w:val="18"/>
          <w:szCs w:val="18"/>
        </w:rPr>
      </w:pPr>
      <w:r>
        <w:rPr>
          <w:rFonts w:ascii="Tahoma"/>
          <w:color w:val="231F20"/>
          <w:sz w:val="18"/>
        </w:rPr>
        <w:t>Lonas con mensajes</w:t>
      </w:r>
      <w:r>
        <w:rPr>
          <w:rFonts w:ascii="Tahoma"/>
          <w:color w:val="231F20"/>
          <w:spacing w:val="-9"/>
          <w:sz w:val="18"/>
        </w:rPr>
        <w:t> </w:t>
      </w:r>
      <w:r>
        <w:rPr>
          <w:rFonts w:ascii="Tahoma"/>
          <w:color w:val="231F20"/>
          <w:sz w:val="18"/>
        </w:rPr>
        <w:t>informativos</w:t>
      </w:r>
      <w:r>
        <w:rPr>
          <w:rFonts w:ascii="Tahoma"/>
          <w:sz w:val="18"/>
        </w:rPr>
      </w:r>
    </w:p>
    <w:p>
      <w:pPr>
        <w:spacing w:line="240" w:lineRule="auto" w:before="9"/>
        <w:rPr>
          <w:rFonts w:ascii="Tahoma" w:hAnsi="Tahoma" w:cs="Tahoma" w:eastAsia="Tahoma" w:hint="default"/>
          <w:sz w:val="21"/>
          <w:szCs w:val="21"/>
        </w:rPr>
      </w:pPr>
    </w:p>
    <w:p>
      <w:pPr>
        <w:pStyle w:val="BodyText"/>
        <w:spacing w:line="240" w:lineRule="auto"/>
        <w:ind w:right="0"/>
        <w:jc w:val="both"/>
        <w:rPr>
          <w:rFonts w:ascii="Tahoma" w:hAnsi="Tahoma" w:cs="Tahoma" w:eastAsia="Tahoma" w:hint="default"/>
        </w:rPr>
      </w:pPr>
      <w:r>
        <w:rPr>
          <w:rFonts w:ascii="Tahoma" w:hAnsi="Tahoma" w:cs="Tahoma" w:eastAsia="Tahoma" w:hint="default"/>
          <w:color w:val="231F20"/>
        </w:rPr>
        <w:t>4. Paletas con el señalamiento restrictivo de “alto” y</w:t>
      </w:r>
      <w:r>
        <w:rPr>
          <w:rFonts w:ascii="Tahoma" w:hAnsi="Tahoma" w:cs="Tahoma" w:eastAsia="Tahoma" w:hint="default"/>
          <w:color w:val="231F20"/>
          <w:spacing w:val="-12"/>
        </w:rPr>
        <w:t> </w:t>
      </w:r>
      <w:r>
        <w:rPr>
          <w:rFonts w:ascii="Tahoma" w:hAnsi="Tahoma" w:cs="Tahoma" w:eastAsia="Tahoma" w:hint="default"/>
          <w:color w:val="231F20"/>
        </w:rPr>
        <w:t>“siga”</w:t>
      </w:r>
      <w:r>
        <w:rPr>
          <w:rFonts w:ascii="Tahoma" w:hAnsi="Tahoma" w:cs="Tahoma" w:eastAsia="Tahoma" w:hint="default"/>
        </w:rPr>
      </w:r>
    </w:p>
    <w:p>
      <w:pPr>
        <w:spacing w:line="240" w:lineRule="auto" w:before="9"/>
        <w:rPr>
          <w:rFonts w:ascii="Tahoma" w:hAnsi="Tahoma" w:cs="Tahoma" w:eastAsia="Tahoma" w:hint="default"/>
          <w:sz w:val="21"/>
          <w:szCs w:val="21"/>
        </w:rPr>
      </w:pPr>
    </w:p>
    <w:p>
      <w:pPr>
        <w:pStyle w:val="BodyText"/>
        <w:spacing w:line="240" w:lineRule="auto"/>
        <w:ind w:right="0"/>
        <w:jc w:val="both"/>
      </w:pPr>
      <w:r>
        <w:rPr>
          <w:color w:val="231F20"/>
        </w:rPr>
        <w:t>5. Banderas para disminuir la</w:t>
      </w:r>
      <w:r>
        <w:rPr>
          <w:color w:val="231F20"/>
          <w:spacing w:val="-20"/>
        </w:rPr>
        <w:t> </w:t>
      </w:r>
      <w:r>
        <w:rPr>
          <w:color w:val="231F20"/>
        </w:rPr>
        <w:t>velocidad</w:t>
      </w:r>
      <w:r>
        <w:rPr/>
      </w:r>
    </w:p>
    <w:p>
      <w:pPr>
        <w:spacing w:line="240" w:lineRule="auto" w:before="9"/>
        <w:rPr>
          <w:rFonts w:ascii="Tahoma" w:hAnsi="Tahoma" w:cs="Tahoma" w:eastAsia="Tahoma" w:hint="default"/>
          <w:sz w:val="21"/>
          <w:szCs w:val="21"/>
        </w:rPr>
      </w:pPr>
    </w:p>
    <w:p>
      <w:pPr>
        <w:pStyle w:val="BodyText"/>
        <w:spacing w:line="240" w:lineRule="auto"/>
        <w:ind w:right="0"/>
        <w:jc w:val="both"/>
        <w:rPr>
          <w:rFonts w:ascii="Tahoma" w:hAnsi="Tahoma" w:cs="Tahoma" w:eastAsia="Tahoma" w:hint="default"/>
        </w:rPr>
      </w:pPr>
      <w:r>
        <w:rPr>
          <w:rFonts w:ascii="Tahoma" w:hAnsi="Tahoma"/>
          <w:color w:val="231F20"/>
        </w:rPr>
        <w:t>6.</w:t>
      </w:r>
      <w:r>
        <w:rPr>
          <w:rFonts w:ascii="Tahoma" w:hAnsi="Tahoma"/>
          <w:color w:val="231F20"/>
          <w:spacing w:val="-20"/>
        </w:rPr>
        <w:t> </w:t>
      </w:r>
      <w:r>
        <w:rPr>
          <w:rFonts w:ascii="Tahoma" w:hAnsi="Tahoma"/>
          <w:color w:val="231F20"/>
        </w:rPr>
        <w:t>Al</w:t>
      </w:r>
      <w:r>
        <w:rPr>
          <w:rFonts w:ascii="Tahoma" w:hAnsi="Tahoma"/>
          <w:color w:val="231F20"/>
          <w:spacing w:val="-20"/>
        </w:rPr>
        <w:t> </w:t>
      </w:r>
      <w:r>
        <w:rPr>
          <w:rFonts w:ascii="Tahoma" w:hAnsi="Tahoma"/>
          <w:color w:val="231F20"/>
        </w:rPr>
        <w:t>menos</w:t>
      </w:r>
      <w:r>
        <w:rPr>
          <w:rFonts w:ascii="Tahoma" w:hAnsi="Tahoma"/>
          <w:color w:val="231F20"/>
          <w:spacing w:val="-20"/>
        </w:rPr>
        <w:t> </w:t>
      </w:r>
      <w:r>
        <w:rPr>
          <w:rFonts w:ascii="Tahoma" w:hAnsi="Tahoma"/>
          <w:color w:val="231F20"/>
        </w:rPr>
        <w:t>dos</w:t>
      </w:r>
      <w:r>
        <w:rPr>
          <w:rFonts w:ascii="Tahoma" w:hAnsi="Tahoma"/>
          <w:color w:val="231F20"/>
          <w:spacing w:val="-20"/>
        </w:rPr>
        <w:t> </w:t>
      </w:r>
      <w:r>
        <w:rPr>
          <w:rFonts w:ascii="Tahoma" w:hAnsi="Tahoma"/>
          <w:color w:val="231F20"/>
        </w:rPr>
        <w:t>reductores</w:t>
      </w:r>
      <w:r>
        <w:rPr>
          <w:rFonts w:ascii="Tahoma" w:hAnsi="Tahoma"/>
          <w:color w:val="231F20"/>
          <w:spacing w:val="-20"/>
        </w:rPr>
        <w:t> </w:t>
      </w:r>
      <w:r>
        <w:rPr>
          <w:rFonts w:ascii="Tahoma" w:hAnsi="Tahoma"/>
          <w:color w:val="231F20"/>
        </w:rPr>
        <w:t>de</w:t>
      </w:r>
      <w:r>
        <w:rPr>
          <w:rFonts w:ascii="Tahoma" w:hAnsi="Tahoma"/>
          <w:color w:val="231F20"/>
          <w:spacing w:val="-20"/>
        </w:rPr>
        <w:t> </w:t>
      </w:r>
      <w:r>
        <w:rPr>
          <w:rFonts w:ascii="Tahoma" w:hAnsi="Tahoma"/>
          <w:color w:val="231F20"/>
        </w:rPr>
        <w:t>velocidad</w:t>
      </w:r>
      <w:r>
        <w:rPr>
          <w:rFonts w:ascii="Tahoma" w:hAnsi="Tahoma"/>
          <w:color w:val="231F20"/>
          <w:spacing w:val="-20"/>
        </w:rPr>
        <w:t> </w:t>
      </w:r>
      <w:r>
        <w:rPr>
          <w:rFonts w:ascii="Tahoma" w:hAnsi="Tahoma"/>
          <w:color w:val="231F20"/>
        </w:rPr>
        <w:t>(ubicados</w:t>
      </w:r>
      <w:r>
        <w:rPr>
          <w:rFonts w:ascii="Tahoma" w:hAnsi="Tahoma"/>
          <w:color w:val="231F20"/>
          <w:spacing w:val="-20"/>
        </w:rPr>
        <w:t> </w:t>
      </w:r>
      <w:r>
        <w:rPr>
          <w:rFonts w:ascii="Tahoma" w:hAnsi="Tahoma"/>
          <w:color w:val="231F20"/>
        </w:rPr>
        <w:t>entre</w:t>
      </w:r>
      <w:r>
        <w:rPr>
          <w:rFonts w:ascii="Tahoma" w:hAnsi="Tahoma"/>
          <w:color w:val="231F20"/>
          <w:spacing w:val="-20"/>
        </w:rPr>
        <w:t> </w:t>
      </w:r>
      <w:r>
        <w:rPr>
          <w:rFonts w:ascii="Tahoma" w:hAnsi="Tahoma"/>
          <w:color w:val="231F20"/>
        </w:rPr>
        <w:t>las</w:t>
      </w:r>
      <w:r>
        <w:rPr>
          <w:rFonts w:ascii="Tahoma" w:hAnsi="Tahoma"/>
          <w:color w:val="231F20"/>
          <w:spacing w:val="-20"/>
        </w:rPr>
        <w:t> </w:t>
      </w:r>
      <w:r>
        <w:rPr>
          <w:rFonts w:ascii="Tahoma" w:hAnsi="Tahoma"/>
          <w:color w:val="231F20"/>
        </w:rPr>
        <w:t>señales</w:t>
      </w:r>
      <w:r>
        <w:rPr>
          <w:rFonts w:ascii="Tahoma" w:hAnsi="Tahoma"/>
          <w:color w:val="231F20"/>
          <w:spacing w:val="-20"/>
        </w:rPr>
        <w:t> </w:t>
      </w:r>
      <w:r>
        <w:rPr>
          <w:rFonts w:ascii="Tahoma" w:hAnsi="Tahoma"/>
          <w:color w:val="231F20"/>
        </w:rPr>
        <w:t>restrictivas</w:t>
      </w:r>
      <w:r>
        <w:rPr>
          <w:rFonts w:ascii="Tahoma" w:hAnsi="Tahoma"/>
          <w:color w:val="231F20"/>
          <w:spacing w:val="-20"/>
        </w:rPr>
        <w:t> </w:t>
      </w:r>
      <w:r>
        <w:rPr>
          <w:rFonts w:ascii="Tahoma" w:hAnsi="Tahoma"/>
          <w:color w:val="231F20"/>
        </w:rPr>
        <w:t>fijas</w:t>
      </w:r>
      <w:r>
        <w:rPr>
          <w:rFonts w:ascii="Tahoma" w:hAnsi="Tahoma"/>
          <w:color w:val="231F20"/>
          <w:spacing w:val="-20"/>
        </w:rPr>
        <w:t> </w:t>
      </w:r>
      <w:r>
        <w:rPr>
          <w:rFonts w:ascii="Tahoma" w:hAnsi="Tahoma"/>
          <w:color w:val="231F20"/>
        </w:rPr>
        <w:t>de</w:t>
      </w:r>
      <w:r>
        <w:rPr>
          <w:rFonts w:ascii="Tahoma" w:hAnsi="Tahoma"/>
          <w:color w:val="231F20"/>
          <w:spacing w:val="-20"/>
        </w:rPr>
        <w:t> </w:t>
      </w:r>
      <w:r>
        <w:rPr>
          <w:rFonts w:ascii="Tahoma" w:hAnsi="Tahoma"/>
          <w:color w:val="231F20"/>
        </w:rPr>
        <w:t>límites</w:t>
      </w:r>
      <w:r>
        <w:rPr>
          <w:rFonts w:ascii="Tahoma" w:hAnsi="Tahoma"/>
          <w:color w:val="231F20"/>
          <w:spacing w:val="-20"/>
        </w:rPr>
        <w:t> </w:t>
      </w:r>
      <w:r>
        <w:rPr>
          <w:rFonts w:ascii="Tahoma" w:hAnsi="Tahoma"/>
          <w:color w:val="231F20"/>
        </w:rPr>
        <w:t>de</w:t>
      </w:r>
      <w:r>
        <w:rPr>
          <w:rFonts w:ascii="Tahoma" w:hAnsi="Tahoma"/>
          <w:color w:val="231F20"/>
          <w:spacing w:val="-20"/>
        </w:rPr>
        <w:t> </w:t>
      </w:r>
      <w:r>
        <w:rPr>
          <w:rFonts w:ascii="Tahoma" w:hAnsi="Tahoma"/>
          <w:color w:val="231F20"/>
        </w:rPr>
        <w:t>velocidad)</w:t>
      </w:r>
      <w:r>
        <w:rPr>
          <w:rFonts w:ascii="Tahoma" w:hAnsi="Tahoma"/>
        </w:rPr>
      </w:r>
    </w:p>
    <w:p>
      <w:pPr>
        <w:spacing w:line="240" w:lineRule="auto" w:before="9"/>
        <w:rPr>
          <w:rFonts w:ascii="Tahoma" w:hAnsi="Tahoma" w:cs="Tahoma" w:eastAsia="Tahoma" w:hint="default"/>
          <w:sz w:val="21"/>
          <w:szCs w:val="21"/>
        </w:rPr>
      </w:pPr>
    </w:p>
    <w:p>
      <w:pPr>
        <w:pStyle w:val="ListParagraph"/>
        <w:numPr>
          <w:ilvl w:val="0"/>
          <w:numId w:val="5"/>
        </w:numPr>
        <w:tabs>
          <w:tab w:pos="299" w:val="left" w:leader="none"/>
        </w:tabs>
        <w:spacing w:line="240" w:lineRule="auto" w:before="0" w:after="0"/>
        <w:ind w:left="298" w:right="0" w:hanging="196"/>
        <w:jc w:val="both"/>
        <w:rPr>
          <w:rFonts w:ascii="Tahoma" w:hAnsi="Tahoma" w:cs="Tahoma" w:eastAsia="Tahoma" w:hint="default"/>
          <w:sz w:val="18"/>
          <w:szCs w:val="18"/>
        </w:rPr>
      </w:pPr>
      <w:r>
        <w:rPr>
          <w:rFonts w:ascii="Tahoma" w:hAnsi="Tahoma"/>
          <w:color w:val="231F20"/>
          <w:sz w:val="18"/>
        </w:rPr>
        <w:t>Al menos una planta de luz y una fuente eléctrica de</w:t>
      </w:r>
      <w:r>
        <w:rPr>
          <w:rFonts w:ascii="Tahoma" w:hAnsi="Tahoma"/>
          <w:color w:val="231F20"/>
          <w:spacing w:val="-26"/>
          <w:sz w:val="18"/>
        </w:rPr>
        <w:t> </w:t>
      </w:r>
      <w:r>
        <w:rPr>
          <w:rFonts w:ascii="Tahoma" w:hAnsi="Tahoma"/>
          <w:color w:val="231F20"/>
          <w:sz w:val="18"/>
        </w:rPr>
        <w:t>acceso.</w:t>
      </w:r>
      <w:r>
        <w:rPr>
          <w:rFonts w:ascii="Tahoma" w:hAnsi="Tahoma"/>
          <w:sz w:val="18"/>
        </w:rPr>
      </w:r>
    </w:p>
    <w:p>
      <w:pPr>
        <w:spacing w:line="240" w:lineRule="auto" w:before="9"/>
        <w:rPr>
          <w:rFonts w:ascii="Tahoma" w:hAnsi="Tahoma" w:cs="Tahoma" w:eastAsia="Tahoma" w:hint="default"/>
          <w:sz w:val="21"/>
          <w:szCs w:val="21"/>
        </w:rPr>
      </w:pPr>
    </w:p>
    <w:p>
      <w:pPr>
        <w:pStyle w:val="ListParagraph"/>
        <w:numPr>
          <w:ilvl w:val="0"/>
          <w:numId w:val="5"/>
        </w:numPr>
        <w:tabs>
          <w:tab w:pos="312" w:val="left" w:leader="none"/>
        </w:tabs>
        <w:spacing w:line="240" w:lineRule="auto" w:before="0" w:after="0"/>
        <w:ind w:left="311" w:right="0" w:hanging="209"/>
        <w:jc w:val="both"/>
        <w:rPr>
          <w:rFonts w:ascii="Tahoma" w:hAnsi="Tahoma" w:cs="Tahoma" w:eastAsia="Tahoma" w:hint="default"/>
          <w:sz w:val="18"/>
          <w:szCs w:val="18"/>
        </w:rPr>
      </w:pPr>
      <w:r>
        <w:rPr>
          <w:rFonts w:ascii="Tahoma" w:hAnsi="Tahoma"/>
          <w:color w:val="231F20"/>
          <w:spacing w:val="-4"/>
          <w:sz w:val="18"/>
        </w:rPr>
        <w:t>Torres </w:t>
      </w:r>
      <w:r>
        <w:rPr>
          <w:rFonts w:ascii="Tahoma" w:hAnsi="Tahoma"/>
          <w:color w:val="231F20"/>
          <w:sz w:val="18"/>
        </w:rPr>
        <w:t>de iluminación (mínimo</w:t>
      </w:r>
      <w:r>
        <w:rPr>
          <w:rFonts w:ascii="Tahoma" w:hAnsi="Tahoma"/>
          <w:color w:val="231F20"/>
          <w:spacing w:val="4"/>
          <w:sz w:val="18"/>
        </w:rPr>
        <w:t> </w:t>
      </w:r>
      <w:r>
        <w:rPr>
          <w:rFonts w:ascii="Tahoma" w:hAnsi="Tahoma"/>
          <w:color w:val="231F20"/>
          <w:sz w:val="18"/>
        </w:rPr>
        <w:t>02)</w:t>
      </w:r>
      <w:r>
        <w:rPr>
          <w:rFonts w:ascii="Tahoma" w:hAnsi="Tahoma"/>
          <w:sz w:val="18"/>
        </w:rPr>
      </w:r>
    </w:p>
    <w:p>
      <w:pPr>
        <w:spacing w:line="240" w:lineRule="auto" w:before="9"/>
        <w:rPr>
          <w:rFonts w:ascii="Tahoma" w:hAnsi="Tahoma" w:cs="Tahoma" w:eastAsia="Tahoma" w:hint="default"/>
          <w:sz w:val="21"/>
          <w:szCs w:val="21"/>
        </w:rPr>
      </w:pPr>
    </w:p>
    <w:p>
      <w:pPr>
        <w:pStyle w:val="ListParagraph"/>
        <w:numPr>
          <w:ilvl w:val="0"/>
          <w:numId w:val="5"/>
        </w:numPr>
        <w:tabs>
          <w:tab w:pos="312" w:val="left" w:leader="none"/>
        </w:tabs>
        <w:spacing w:line="240" w:lineRule="auto" w:before="0" w:after="0"/>
        <w:ind w:left="311" w:right="0" w:hanging="209"/>
        <w:jc w:val="both"/>
        <w:rPr>
          <w:rFonts w:ascii="Tahoma" w:hAnsi="Tahoma" w:cs="Tahoma" w:eastAsia="Tahoma" w:hint="default"/>
          <w:sz w:val="18"/>
          <w:szCs w:val="18"/>
        </w:rPr>
      </w:pPr>
      <w:r>
        <w:rPr>
          <w:rFonts w:ascii="Tahoma" w:hAnsi="Tahoma"/>
          <w:color w:val="231F20"/>
          <w:sz w:val="18"/>
        </w:rPr>
        <w:t>Mínimo un auto</w:t>
      </w:r>
      <w:r>
        <w:rPr>
          <w:rFonts w:ascii="Tahoma" w:hAnsi="Tahoma"/>
          <w:color w:val="231F20"/>
          <w:spacing w:val="-2"/>
          <w:sz w:val="18"/>
        </w:rPr>
        <w:t> </w:t>
      </w:r>
      <w:r>
        <w:rPr>
          <w:rFonts w:ascii="Tahoma" w:hAnsi="Tahoma"/>
          <w:color w:val="231F20"/>
          <w:sz w:val="18"/>
        </w:rPr>
        <w:t>patrulla.</w:t>
      </w:r>
      <w:r>
        <w:rPr>
          <w:rFonts w:ascii="Tahoma" w:hAnsi="Tahoma"/>
          <w:sz w:val="18"/>
        </w:rPr>
      </w:r>
    </w:p>
    <w:p>
      <w:pPr>
        <w:spacing w:line="240" w:lineRule="auto" w:before="9"/>
        <w:rPr>
          <w:rFonts w:ascii="Tahoma" w:hAnsi="Tahoma" w:cs="Tahoma" w:eastAsia="Tahoma" w:hint="default"/>
          <w:sz w:val="21"/>
          <w:szCs w:val="21"/>
        </w:rPr>
      </w:pPr>
    </w:p>
    <w:p>
      <w:pPr>
        <w:pStyle w:val="BodyText"/>
        <w:spacing w:line="264" w:lineRule="auto"/>
        <w:ind w:right="100"/>
        <w:jc w:val="both"/>
      </w:pPr>
      <w:r>
        <w:rPr>
          <w:color w:val="231F20"/>
        </w:rPr>
        <w:t>En esta zona también se llevará a cabo la selección aleatoria de los vehículos y conductores a los que se realizará</w:t>
      </w:r>
      <w:r>
        <w:rPr>
          <w:color w:val="231F20"/>
          <w:spacing w:val="-17"/>
        </w:rPr>
        <w:t> </w:t>
      </w:r>
      <w:r>
        <w:rPr>
          <w:color w:val="231F20"/>
        </w:rPr>
        <w:t>la</w:t>
      </w:r>
      <w:r>
        <w:rPr>
          <w:color w:val="231F20"/>
          <w:spacing w:val="-16"/>
        </w:rPr>
        <w:t> </w:t>
      </w:r>
      <w:r>
        <w:rPr>
          <w:color w:val="231F20"/>
        </w:rPr>
        <w:t>entrevista</w:t>
      </w:r>
      <w:r>
        <w:rPr>
          <w:color w:val="231F20"/>
          <w:spacing w:val="-15"/>
        </w:rPr>
        <w:t> </w:t>
      </w:r>
      <w:r>
        <w:rPr>
          <w:color w:val="231F20"/>
        </w:rPr>
        <w:t>inicial</w:t>
      </w:r>
      <w:r>
        <w:rPr>
          <w:color w:val="231F20"/>
          <w:spacing w:val="-17"/>
        </w:rPr>
        <w:t> </w:t>
      </w:r>
      <w:r>
        <w:rPr>
          <w:color w:val="231F20"/>
        </w:rPr>
        <w:t>o</w:t>
      </w:r>
      <w:r>
        <w:rPr>
          <w:color w:val="231F20"/>
          <w:spacing w:val="-16"/>
        </w:rPr>
        <w:t> </w:t>
      </w:r>
      <w:r>
        <w:rPr>
          <w:color w:val="231F20"/>
        </w:rPr>
        <w:t>etapa</w:t>
      </w:r>
      <w:r>
        <w:rPr>
          <w:color w:val="231F20"/>
          <w:spacing w:val="-16"/>
        </w:rPr>
        <w:t> </w:t>
      </w:r>
      <w:r>
        <w:rPr>
          <w:color w:val="231F20"/>
        </w:rPr>
        <w:t>cualitativa,</w:t>
      </w:r>
      <w:r>
        <w:rPr>
          <w:color w:val="231F20"/>
          <w:spacing w:val="-16"/>
        </w:rPr>
        <w:t> </w:t>
      </w:r>
      <w:r>
        <w:rPr>
          <w:color w:val="231F20"/>
        </w:rPr>
        <w:t>para</w:t>
      </w:r>
      <w:r>
        <w:rPr>
          <w:color w:val="231F20"/>
          <w:spacing w:val="-16"/>
        </w:rPr>
        <w:t> </w:t>
      </w:r>
      <w:r>
        <w:rPr>
          <w:color w:val="231F20"/>
        </w:rPr>
        <w:t>lo</w:t>
      </w:r>
      <w:r>
        <w:rPr>
          <w:color w:val="231F20"/>
          <w:spacing w:val="-16"/>
        </w:rPr>
        <w:t> </w:t>
      </w:r>
      <w:r>
        <w:rPr>
          <w:color w:val="231F20"/>
        </w:rPr>
        <w:t>cual,</w:t>
      </w:r>
      <w:r>
        <w:rPr>
          <w:color w:val="231F20"/>
          <w:spacing w:val="-15"/>
        </w:rPr>
        <w:t> </w:t>
      </w:r>
      <w:r>
        <w:rPr>
          <w:color w:val="231F20"/>
        </w:rPr>
        <w:t>es</w:t>
      </w:r>
      <w:r>
        <w:rPr>
          <w:color w:val="231F20"/>
          <w:spacing w:val="-16"/>
        </w:rPr>
        <w:t> </w:t>
      </w:r>
      <w:r>
        <w:rPr>
          <w:color w:val="231F20"/>
        </w:rPr>
        <w:t>necesario</w:t>
      </w:r>
      <w:r>
        <w:rPr>
          <w:color w:val="231F20"/>
          <w:spacing w:val="-17"/>
        </w:rPr>
        <w:t> </w:t>
      </w:r>
      <w:r>
        <w:rPr>
          <w:color w:val="231F20"/>
        </w:rPr>
        <w:t>asignar</w:t>
      </w:r>
      <w:r>
        <w:rPr>
          <w:color w:val="231F20"/>
          <w:spacing w:val="-16"/>
        </w:rPr>
        <w:t> </w:t>
      </w:r>
      <w:r>
        <w:rPr>
          <w:color w:val="231F20"/>
        </w:rPr>
        <w:t>un</w:t>
      </w:r>
      <w:r>
        <w:rPr>
          <w:color w:val="231F20"/>
          <w:spacing w:val="-16"/>
        </w:rPr>
        <w:t> </w:t>
      </w:r>
      <w:r>
        <w:rPr>
          <w:color w:val="231F20"/>
        </w:rPr>
        <w:t>elemento</w:t>
      </w:r>
      <w:r>
        <w:rPr>
          <w:color w:val="231F20"/>
          <w:spacing w:val="-15"/>
        </w:rPr>
        <w:t> </w:t>
      </w:r>
      <w:r>
        <w:rPr>
          <w:color w:val="231F20"/>
        </w:rPr>
        <w:t>responsable </w:t>
      </w:r>
      <w:r>
        <w:rPr>
          <w:color w:val="231F20"/>
        </w:rPr>
        <w:t>de dicha selección, así como de dar paso a éstos, haciendo los señalamientos humanos para que se coloquen en la línea de la entrevista o prueba de</w:t>
      </w:r>
      <w:r>
        <w:rPr>
          <w:color w:val="231F20"/>
          <w:spacing w:val="-22"/>
        </w:rPr>
        <w:t> </w:t>
      </w:r>
      <w:r>
        <w:rPr>
          <w:color w:val="231F20"/>
        </w:rPr>
        <w:t>alcoholimetría</w:t>
      </w:r>
      <w:r>
        <w:rPr/>
      </w:r>
    </w:p>
    <w:p>
      <w:pPr>
        <w:spacing w:line="240" w:lineRule="auto" w:before="12"/>
        <w:rPr>
          <w:rFonts w:ascii="Tahoma" w:hAnsi="Tahoma" w:cs="Tahoma" w:eastAsia="Tahoma" w:hint="default"/>
          <w:sz w:val="19"/>
          <w:szCs w:val="19"/>
        </w:rPr>
      </w:pPr>
    </w:p>
    <w:p>
      <w:pPr>
        <w:pStyle w:val="BodyText"/>
        <w:spacing w:line="264" w:lineRule="auto"/>
        <w:ind w:right="101" w:firstLine="72"/>
        <w:jc w:val="both"/>
      </w:pPr>
      <w:r>
        <w:rPr>
          <w:color w:val="231F20"/>
        </w:rPr>
        <w:t>Se sugiere que el personal asignado a la zona de preventiva sean 02 policías viales (preferentemente del sexo masculino). Uno de ellos será el responsable de seleccionar a los conductores y el otro estará prestando la</w:t>
      </w:r>
      <w:r>
        <w:rPr>
          <w:color w:val="231F20"/>
          <w:spacing w:val="-17"/>
        </w:rPr>
        <w:t> </w:t>
      </w:r>
      <w:r>
        <w:rPr>
          <w:color w:val="231F20"/>
        </w:rPr>
        <w:t>seguridad.</w:t>
      </w:r>
      <w:r>
        <w:rPr/>
      </w:r>
    </w:p>
    <w:p>
      <w:pPr>
        <w:spacing w:line="240" w:lineRule="auto" w:before="12"/>
        <w:rPr>
          <w:rFonts w:ascii="Tahoma" w:hAnsi="Tahoma" w:cs="Tahoma" w:eastAsia="Tahoma" w:hint="default"/>
          <w:sz w:val="19"/>
          <w:szCs w:val="19"/>
        </w:rPr>
      </w:pPr>
    </w:p>
    <w:p>
      <w:pPr>
        <w:pStyle w:val="Heading2"/>
        <w:spacing w:line="240" w:lineRule="auto"/>
        <w:ind w:right="0"/>
        <w:jc w:val="both"/>
        <w:rPr>
          <w:b w:val="0"/>
          <w:bCs w:val="0"/>
        </w:rPr>
      </w:pPr>
      <w:r>
        <w:rPr>
          <w:color w:val="231F20"/>
        </w:rPr>
        <w:t>Accesorios de la zona de aplicación de la</w:t>
      </w:r>
      <w:r>
        <w:rPr>
          <w:color w:val="231F20"/>
          <w:spacing w:val="-14"/>
        </w:rPr>
        <w:t> </w:t>
      </w:r>
      <w:r>
        <w:rPr>
          <w:color w:val="231F20"/>
        </w:rPr>
        <w:t>prueba</w:t>
      </w:r>
      <w:r>
        <w:rPr>
          <w:b w:val="0"/>
        </w:rPr>
      </w:r>
    </w:p>
    <w:p>
      <w:pPr>
        <w:spacing w:line="240" w:lineRule="auto" w:before="9"/>
        <w:rPr>
          <w:rFonts w:ascii="Tahoma" w:hAnsi="Tahoma" w:cs="Tahoma" w:eastAsia="Tahoma" w:hint="default"/>
          <w:b/>
          <w:bCs/>
          <w:sz w:val="21"/>
          <w:szCs w:val="21"/>
        </w:rPr>
      </w:pPr>
    </w:p>
    <w:p>
      <w:pPr>
        <w:pStyle w:val="ListParagraph"/>
        <w:numPr>
          <w:ilvl w:val="0"/>
          <w:numId w:val="6"/>
        </w:numPr>
        <w:tabs>
          <w:tab w:pos="312" w:val="left" w:leader="none"/>
        </w:tabs>
        <w:spacing w:line="240" w:lineRule="auto" w:before="0" w:after="0"/>
        <w:ind w:left="311" w:right="0" w:hanging="209"/>
        <w:jc w:val="both"/>
        <w:rPr>
          <w:rFonts w:ascii="Tahoma" w:hAnsi="Tahoma" w:cs="Tahoma" w:eastAsia="Tahoma" w:hint="default"/>
          <w:sz w:val="18"/>
          <w:szCs w:val="18"/>
        </w:rPr>
      </w:pPr>
      <w:r>
        <w:rPr>
          <w:rFonts w:ascii="Tahoma" w:hAnsi="Tahoma"/>
          <w:color w:val="231F20"/>
          <w:sz w:val="18"/>
        </w:rPr>
        <w:t>Por lo menos dos equipos de</w:t>
      </w:r>
      <w:r>
        <w:rPr>
          <w:rFonts w:ascii="Tahoma" w:hAnsi="Tahoma"/>
          <w:color w:val="231F20"/>
          <w:spacing w:val="-14"/>
          <w:sz w:val="18"/>
        </w:rPr>
        <w:t> </w:t>
      </w:r>
      <w:r>
        <w:rPr>
          <w:rFonts w:ascii="Tahoma" w:hAnsi="Tahoma"/>
          <w:color w:val="231F20"/>
          <w:sz w:val="18"/>
        </w:rPr>
        <w:t>alcoholimetría</w:t>
      </w:r>
      <w:r>
        <w:rPr>
          <w:rFonts w:ascii="Tahoma" w:hAnsi="Tahoma"/>
          <w:sz w:val="18"/>
        </w:rPr>
      </w:r>
    </w:p>
    <w:p>
      <w:pPr>
        <w:pStyle w:val="ListParagraph"/>
        <w:numPr>
          <w:ilvl w:val="0"/>
          <w:numId w:val="6"/>
        </w:numPr>
        <w:tabs>
          <w:tab w:pos="312" w:val="left" w:leader="none"/>
        </w:tabs>
        <w:spacing w:line="240" w:lineRule="auto" w:before="22" w:after="0"/>
        <w:ind w:left="311" w:right="0" w:hanging="209"/>
        <w:jc w:val="both"/>
        <w:rPr>
          <w:rFonts w:ascii="Tahoma" w:hAnsi="Tahoma" w:cs="Tahoma" w:eastAsia="Tahoma" w:hint="default"/>
          <w:sz w:val="18"/>
          <w:szCs w:val="18"/>
        </w:rPr>
      </w:pPr>
      <w:r>
        <w:rPr>
          <w:rFonts w:ascii="Tahoma"/>
          <w:color w:val="231F20"/>
          <w:sz w:val="18"/>
        </w:rPr>
        <w:t>Una</w:t>
      </w:r>
      <w:r>
        <w:rPr>
          <w:rFonts w:ascii="Tahoma"/>
          <w:color w:val="231F20"/>
          <w:spacing w:val="-8"/>
          <w:sz w:val="18"/>
        </w:rPr>
        <w:t> </w:t>
      </w:r>
      <w:r>
        <w:rPr>
          <w:rFonts w:ascii="Tahoma"/>
          <w:color w:val="231F20"/>
          <w:sz w:val="18"/>
        </w:rPr>
        <w:t>impresora</w:t>
      </w:r>
      <w:r>
        <w:rPr>
          <w:rFonts w:ascii="Tahoma"/>
          <w:sz w:val="18"/>
        </w:rPr>
      </w:r>
    </w:p>
    <w:p>
      <w:pPr>
        <w:pStyle w:val="ListParagraph"/>
        <w:numPr>
          <w:ilvl w:val="0"/>
          <w:numId w:val="6"/>
        </w:numPr>
        <w:tabs>
          <w:tab w:pos="312" w:val="left" w:leader="none"/>
        </w:tabs>
        <w:spacing w:line="240" w:lineRule="auto" w:before="22" w:after="0"/>
        <w:ind w:left="311" w:right="0" w:hanging="209"/>
        <w:jc w:val="both"/>
        <w:rPr>
          <w:rFonts w:ascii="Tahoma" w:hAnsi="Tahoma" w:cs="Tahoma" w:eastAsia="Tahoma" w:hint="default"/>
          <w:sz w:val="18"/>
          <w:szCs w:val="18"/>
        </w:rPr>
      </w:pPr>
      <w:r>
        <w:rPr>
          <w:rFonts w:ascii="Tahoma"/>
          <w:color w:val="231F20"/>
          <w:sz w:val="18"/>
        </w:rPr>
        <w:t>Las boquillas necesarias para garantizar las pruebas</w:t>
      </w:r>
      <w:r>
        <w:rPr>
          <w:rFonts w:ascii="Tahoma"/>
          <w:color w:val="231F20"/>
          <w:spacing w:val="-27"/>
          <w:sz w:val="18"/>
        </w:rPr>
        <w:t> </w:t>
      </w:r>
      <w:r>
        <w:rPr>
          <w:rFonts w:ascii="Tahoma"/>
          <w:color w:val="231F20"/>
          <w:sz w:val="18"/>
        </w:rPr>
        <w:t>requeridas</w:t>
      </w:r>
      <w:r>
        <w:rPr>
          <w:rFonts w:ascii="Tahoma"/>
          <w:sz w:val="18"/>
        </w:rPr>
      </w:r>
    </w:p>
    <w:p>
      <w:pPr>
        <w:pStyle w:val="ListParagraph"/>
        <w:numPr>
          <w:ilvl w:val="0"/>
          <w:numId w:val="6"/>
        </w:numPr>
        <w:tabs>
          <w:tab w:pos="310" w:val="left" w:leader="none"/>
        </w:tabs>
        <w:spacing w:line="240" w:lineRule="auto" w:before="22" w:after="0"/>
        <w:ind w:left="309" w:right="0" w:hanging="207"/>
        <w:jc w:val="both"/>
        <w:rPr>
          <w:rFonts w:ascii="Tahoma" w:hAnsi="Tahoma" w:cs="Tahoma" w:eastAsia="Tahoma" w:hint="default"/>
          <w:sz w:val="18"/>
          <w:szCs w:val="18"/>
        </w:rPr>
      </w:pPr>
      <w:r>
        <w:rPr>
          <w:rFonts w:ascii="Tahoma" w:hAnsi="Tahoma"/>
          <w:color w:val="231F20"/>
          <w:sz w:val="18"/>
        </w:rPr>
        <w:t>Papel térmico para la</w:t>
      </w:r>
      <w:r>
        <w:rPr>
          <w:rFonts w:ascii="Tahoma" w:hAnsi="Tahoma"/>
          <w:color w:val="231F20"/>
          <w:spacing w:val="-23"/>
          <w:sz w:val="18"/>
        </w:rPr>
        <w:t> </w:t>
      </w:r>
      <w:r>
        <w:rPr>
          <w:rFonts w:ascii="Tahoma" w:hAnsi="Tahoma"/>
          <w:color w:val="231F20"/>
          <w:sz w:val="18"/>
        </w:rPr>
        <w:t>impresora</w:t>
      </w:r>
      <w:r>
        <w:rPr>
          <w:rFonts w:ascii="Tahoma" w:hAnsi="Tahoma"/>
          <w:sz w:val="18"/>
        </w:rPr>
      </w:r>
    </w:p>
    <w:p>
      <w:pPr>
        <w:pStyle w:val="ListParagraph"/>
        <w:numPr>
          <w:ilvl w:val="0"/>
          <w:numId w:val="6"/>
        </w:numPr>
        <w:tabs>
          <w:tab w:pos="312" w:val="left" w:leader="none"/>
        </w:tabs>
        <w:spacing w:line="240" w:lineRule="auto" w:before="22" w:after="0"/>
        <w:ind w:left="311" w:right="0" w:hanging="209"/>
        <w:jc w:val="both"/>
        <w:rPr>
          <w:rFonts w:ascii="Tahoma" w:hAnsi="Tahoma" w:cs="Tahoma" w:eastAsia="Tahoma" w:hint="default"/>
          <w:sz w:val="18"/>
          <w:szCs w:val="18"/>
        </w:rPr>
      </w:pPr>
      <w:r>
        <w:rPr>
          <w:rFonts w:ascii="Tahoma"/>
          <w:color w:val="231F20"/>
          <w:sz w:val="18"/>
        </w:rPr>
        <w:t>Formatos</w:t>
      </w:r>
      <w:r>
        <w:rPr>
          <w:rFonts w:ascii="Tahoma"/>
          <w:color w:val="231F20"/>
          <w:spacing w:val="-6"/>
          <w:sz w:val="18"/>
        </w:rPr>
        <w:t> </w:t>
      </w:r>
      <w:r>
        <w:rPr>
          <w:rFonts w:ascii="Tahoma"/>
          <w:color w:val="231F20"/>
          <w:sz w:val="18"/>
        </w:rPr>
        <w:t>aplicables</w:t>
      </w:r>
      <w:r>
        <w:rPr>
          <w:rFonts w:ascii="Tahoma"/>
          <w:sz w:val="18"/>
        </w:rPr>
      </w:r>
    </w:p>
    <w:p>
      <w:pPr>
        <w:pStyle w:val="ListParagraph"/>
        <w:numPr>
          <w:ilvl w:val="0"/>
          <w:numId w:val="6"/>
        </w:numPr>
        <w:tabs>
          <w:tab w:pos="312" w:val="left" w:leader="none"/>
        </w:tabs>
        <w:spacing w:line="240" w:lineRule="auto" w:before="22" w:after="0"/>
        <w:ind w:left="311" w:right="0" w:hanging="209"/>
        <w:jc w:val="both"/>
        <w:rPr>
          <w:rFonts w:ascii="Tahoma" w:hAnsi="Tahoma" w:cs="Tahoma" w:eastAsia="Tahoma" w:hint="default"/>
          <w:sz w:val="18"/>
          <w:szCs w:val="18"/>
        </w:rPr>
      </w:pPr>
      <w:r>
        <w:rPr>
          <w:rFonts w:ascii="Tahoma" w:hAnsi="Tahoma"/>
          <w:color w:val="231F20"/>
          <w:sz w:val="18"/>
        </w:rPr>
        <w:t>Pilas que requieren los equipos de</w:t>
      </w:r>
      <w:r>
        <w:rPr>
          <w:rFonts w:ascii="Tahoma" w:hAnsi="Tahoma"/>
          <w:color w:val="231F20"/>
          <w:spacing w:val="-22"/>
          <w:sz w:val="18"/>
        </w:rPr>
        <w:t> </w:t>
      </w:r>
      <w:r>
        <w:rPr>
          <w:rFonts w:ascii="Tahoma" w:hAnsi="Tahoma"/>
          <w:color w:val="231F20"/>
          <w:sz w:val="18"/>
        </w:rPr>
        <w:t>alcoholimetría</w:t>
      </w:r>
      <w:r>
        <w:rPr>
          <w:rFonts w:ascii="Tahoma" w:hAnsi="Tahoma"/>
          <w:sz w:val="18"/>
        </w:rPr>
      </w:r>
    </w:p>
    <w:p>
      <w:pPr>
        <w:pStyle w:val="BodyText"/>
        <w:spacing w:line="240" w:lineRule="auto" w:before="22"/>
        <w:ind w:right="0"/>
        <w:jc w:val="both"/>
        <w:rPr>
          <w:rFonts w:ascii="Tahoma" w:hAnsi="Tahoma" w:cs="Tahoma" w:eastAsia="Tahoma" w:hint="default"/>
        </w:rPr>
      </w:pPr>
      <w:r>
        <w:rPr>
          <w:rFonts w:ascii="Tahoma" w:hAnsi="Tahoma"/>
          <w:color w:val="231F20"/>
          <w:spacing w:val="-7"/>
        </w:rPr>
        <w:t>7.</w:t>
      </w:r>
      <w:r>
        <w:rPr>
          <w:rFonts w:ascii="Tahoma" w:hAnsi="Tahoma"/>
          <w:color w:val="231F20"/>
          <w:spacing w:val="-9"/>
        </w:rPr>
        <w:t> </w:t>
      </w:r>
      <w:r>
        <w:rPr>
          <w:rFonts w:ascii="Tahoma" w:hAnsi="Tahoma"/>
          <w:color w:val="231F20"/>
        </w:rPr>
        <w:t>Papelería</w:t>
      </w:r>
      <w:r>
        <w:rPr>
          <w:rFonts w:ascii="Tahoma" w:hAnsi="Tahoma"/>
          <w:color w:val="231F20"/>
          <w:spacing w:val="-9"/>
        </w:rPr>
        <w:t> </w:t>
      </w:r>
      <w:r>
        <w:rPr>
          <w:rFonts w:ascii="Tahoma" w:hAnsi="Tahoma"/>
          <w:color w:val="231F20"/>
        </w:rPr>
        <w:t>y</w:t>
      </w:r>
      <w:r>
        <w:rPr>
          <w:rFonts w:ascii="Tahoma" w:hAnsi="Tahoma"/>
          <w:color w:val="231F20"/>
          <w:spacing w:val="-9"/>
        </w:rPr>
        <w:t> </w:t>
      </w:r>
      <w:r>
        <w:rPr>
          <w:rFonts w:ascii="Tahoma" w:hAnsi="Tahoma"/>
          <w:color w:val="231F20"/>
        </w:rPr>
        <w:t>artículos</w:t>
      </w:r>
      <w:r>
        <w:rPr>
          <w:rFonts w:ascii="Tahoma" w:hAnsi="Tahoma"/>
          <w:color w:val="231F20"/>
          <w:spacing w:val="-9"/>
        </w:rPr>
        <w:t> </w:t>
      </w:r>
      <w:r>
        <w:rPr>
          <w:rFonts w:ascii="Tahoma" w:hAnsi="Tahoma"/>
          <w:color w:val="231F20"/>
        </w:rPr>
        <w:t>de</w:t>
      </w:r>
      <w:r>
        <w:rPr>
          <w:rFonts w:ascii="Tahoma" w:hAnsi="Tahoma"/>
          <w:color w:val="231F20"/>
          <w:spacing w:val="-9"/>
        </w:rPr>
        <w:t> </w:t>
      </w:r>
      <w:r>
        <w:rPr>
          <w:rFonts w:ascii="Tahoma" w:hAnsi="Tahoma"/>
          <w:color w:val="231F20"/>
        </w:rPr>
        <w:t>oficina</w:t>
      </w:r>
      <w:r>
        <w:rPr>
          <w:rFonts w:ascii="Tahoma" w:hAnsi="Tahoma"/>
          <w:color w:val="231F20"/>
          <w:spacing w:val="-9"/>
        </w:rPr>
        <w:t> </w:t>
      </w:r>
      <w:r>
        <w:rPr>
          <w:rFonts w:ascii="Tahoma" w:hAnsi="Tahoma"/>
          <w:color w:val="231F20"/>
        </w:rPr>
        <w:t>necesarios</w:t>
      </w:r>
      <w:r>
        <w:rPr>
          <w:rFonts w:ascii="Tahoma" w:hAnsi="Tahoma"/>
          <w:color w:val="231F20"/>
          <w:spacing w:val="-8"/>
        </w:rPr>
        <w:t> </w:t>
      </w:r>
      <w:r>
        <w:rPr>
          <w:rFonts w:ascii="Tahoma" w:hAnsi="Tahoma"/>
          <w:color w:val="231F20"/>
        </w:rPr>
        <w:t>para</w:t>
      </w:r>
      <w:r>
        <w:rPr>
          <w:rFonts w:ascii="Tahoma" w:hAnsi="Tahoma"/>
          <w:color w:val="231F20"/>
          <w:spacing w:val="-9"/>
        </w:rPr>
        <w:t> </w:t>
      </w:r>
      <w:r>
        <w:rPr>
          <w:rFonts w:ascii="Tahoma" w:hAnsi="Tahoma"/>
          <w:color w:val="231F20"/>
        </w:rPr>
        <w:t>el</w:t>
      </w:r>
      <w:r>
        <w:rPr>
          <w:rFonts w:ascii="Tahoma" w:hAnsi="Tahoma"/>
          <w:color w:val="231F20"/>
          <w:spacing w:val="-9"/>
        </w:rPr>
        <w:t> </w:t>
      </w:r>
      <w:r>
        <w:rPr>
          <w:rFonts w:ascii="Tahoma" w:hAnsi="Tahoma"/>
          <w:color w:val="231F20"/>
        </w:rPr>
        <w:t>desarrollo</w:t>
      </w:r>
      <w:r>
        <w:rPr>
          <w:rFonts w:ascii="Tahoma" w:hAnsi="Tahoma"/>
          <w:color w:val="231F20"/>
          <w:spacing w:val="-9"/>
        </w:rPr>
        <w:t> </w:t>
      </w:r>
      <w:r>
        <w:rPr>
          <w:rFonts w:ascii="Tahoma" w:hAnsi="Tahoma"/>
          <w:color w:val="231F20"/>
        </w:rPr>
        <w:t>de</w:t>
      </w:r>
      <w:r>
        <w:rPr>
          <w:rFonts w:ascii="Tahoma" w:hAnsi="Tahoma"/>
          <w:color w:val="231F20"/>
          <w:spacing w:val="-9"/>
        </w:rPr>
        <w:t> </w:t>
      </w:r>
      <w:r>
        <w:rPr>
          <w:rFonts w:ascii="Tahoma" w:hAnsi="Tahoma"/>
          <w:color w:val="231F20"/>
        </w:rPr>
        <w:t>las</w:t>
      </w:r>
      <w:r>
        <w:rPr>
          <w:rFonts w:ascii="Tahoma" w:hAnsi="Tahoma"/>
          <w:color w:val="231F20"/>
          <w:spacing w:val="-9"/>
        </w:rPr>
        <w:t> </w:t>
      </w:r>
      <w:r>
        <w:rPr>
          <w:rFonts w:ascii="Tahoma" w:hAnsi="Tahoma"/>
          <w:color w:val="231F20"/>
        </w:rPr>
        <w:t>funciones</w:t>
      </w:r>
      <w:r>
        <w:rPr>
          <w:rFonts w:ascii="Tahoma" w:hAnsi="Tahoma"/>
          <w:color w:val="231F20"/>
          <w:spacing w:val="-9"/>
        </w:rPr>
        <w:t> </w:t>
      </w:r>
      <w:r>
        <w:rPr>
          <w:rFonts w:ascii="Tahoma" w:hAnsi="Tahoma"/>
          <w:color w:val="231F20"/>
        </w:rPr>
        <w:t>(bolígrafos,</w:t>
      </w:r>
      <w:r>
        <w:rPr>
          <w:rFonts w:ascii="Tahoma" w:hAnsi="Tahoma"/>
          <w:color w:val="231F20"/>
          <w:spacing w:val="-9"/>
        </w:rPr>
        <w:t> </w:t>
      </w:r>
      <w:r>
        <w:rPr>
          <w:rFonts w:ascii="Tahoma" w:hAnsi="Tahoma"/>
          <w:color w:val="231F20"/>
        </w:rPr>
        <w:t>lápices,</w:t>
      </w:r>
      <w:r>
        <w:rPr>
          <w:rFonts w:ascii="Tahoma" w:hAnsi="Tahoma"/>
          <w:color w:val="231F20"/>
          <w:spacing w:val="40"/>
        </w:rPr>
        <w:t> </w:t>
      </w:r>
      <w:r>
        <w:rPr>
          <w:rFonts w:ascii="Tahoma" w:hAnsi="Tahoma"/>
          <w:color w:val="231F20"/>
        </w:rPr>
        <w:t>hojas,</w:t>
      </w:r>
      <w:r>
        <w:rPr>
          <w:rFonts w:ascii="Tahoma" w:hAnsi="Tahoma"/>
        </w:rPr>
      </w:r>
    </w:p>
    <w:p>
      <w:pPr>
        <w:pStyle w:val="BodyText"/>
        <w:spacing w:line="240" w:lineRule="auto" w:before="22"/>
        <w:ind w:right="0"/>
        <w:jc w:val="both"/>
      </w:pPr>
      <w:r>
        <w:rPr>
          <w:color w:val="231F20"/>
          <w:spacing w:val="-3"/>
        </w:rPr>
        <w:t>etc.)</w:t>
      </w:r>
      <w:r>
        <w:rPr>
          <w:spacing w:val="-3"/>
        </w:rPr>
      </w:r>
    </w:p>
    <w:p>
      <w:pPr>
        <w:pStyle w:val="ListParagraph"/>
        <w:numPr>
          <w:ilvl w:val="0"/>
          <w:numId w:val="7"/>
        </w:numPr>
        <w:tabs>
          <w:tab w:pos="312" w:val="left" w:leader="none"/>
        </w:tabs>
        <w:spacing w:line="240" w:lineRule="auto" w:before="22" w:after="0"/>
        <w:ind w:left="311" w:right="0" w:hanging="209"/>
        <w:jc w:val="both"/>
        <w:rPr>
          <w:rFonts w:ascii="Tahoma" w:hAnsi="Tahoma" w:cs="Tahoma" w:eastAsia="Tahoma" w:hint="default"/>
          <w:sz w:val="18"/>
          <w:szCs w:val="18"/>
        </w:rPr>
      </w:pPr>
      <w:r>
        <w:rPr>
          <w:rFonts w:ascii="Tahoma"/>
          <w:color w:val="231F20"/>
          <w:sz w:val="18"/>
        </w:rPr>
        <w:t>Una</w:t>
      </w:r>
      <w:r>
        <w:rPr>
          <w:rFonts w:ascii="Tahoma"/>
          <w:color w:val="231F20"/>
          <w:spacing w:val="-12"/>
          <w:sz w:val="18"/>
        </w:rPr>
        <w:t> </w:t>
      </w:r>
      <w:r>
        <w:rPr>
          <w:rFonts w:ascii="Tahoma"/>
          <w:color w:val="231F20"/>
          <w:sz w:val="18"/>
        </w:rPr>
        <w:t>computadora</w:t>
      </w:r>
      <w:r>
        <w:rPr>
          <w:rFonts w:ascii="Tahoma"/>
          <w:sz w:val="18"/>
        </w:rPr>
      </w:r>
    </w:p>
    <w:p>
      <w:pPr>
        <w:pStyle w:val="ListParagraph"/>
        <w:numPr>
          <w:ilvl w:val="0"/>
          <w:numId w:val="7"/>
        </w:numPr>
        <w:tabs>
          <w:tab w:pos="312" w:val="left" w:leader="none"/>
        </w:tabs>
        <w:spacing w:line="240" w:lineRule="auto" w:before="22" w:after="0"/>
        <w:ind w:left="311" w:right="0" w:hanging="209"/>
        <w:jc w:val="both"/>
        <w:rPr>
          <w:rFonts w:ascii="Tahoma" w:hAnsi="Tahoma" w:cs="Tahoma" w:eastAsia="Tahoma" w:hint="default"/>
          <w:sz w:val="18"/>
          <w:szCs w:val="18"/>
        </w:rPr>
      </w:pPr>
      <w:r>
        <w:rPr>
          <w:rFonts w:ascii="Tahoma" w:hAnsi="Tahoma"/>
          <w:color w:val="231F20"/>
          <w:sz w:val="18"/>
        </w:rPr>
        <w:t>Mínimo una mesa  de</w:t>
      </w:r>
      <w:r>
        <w:rPr>
          <w:rFonts w:ascii="Tahoma" w:hAnsi="Tahoma"/>
          <w:color w:val="231F20"/>
          <w:spacing w:val="-10"/>
          <w:sz w:val="18"/>
        </w:rPr>
        <w:t> </w:t>
      </w:r>
      <w:r>
        <w:rPr>
          <w:rFonts w:ascii="Tahoma" w:hAnsi="Tahoma"/>
          <w:color w:val="231F20"/>
          <w:sz w:val="18"/>
        </w:rPr>
        <w:t>trabajo</w:t>
      </w:r>
      <w:r>
        <w:rPr>
          <w:rFonts w:ascii="Tahoma" w:hAnsi="Tahoma"/>
          <w:sz w:val="18"/>
        </w:rPr>
      </w:r>
    </w:p>
    <w:p>
      <w:pPr>
        <w:spacing w:after="0" w:line="240" w:lineRule="auto"/>
        <w:jc w:val="both"/>
        <w:rPr>
          <w:rFonts w:ascii="Tahoma" w:hAnsi="Tahoma" w:cs="Tahoma" w:eastAsia="Tahoma" w:hint="default"/>
          <w:sz w:val="18"/>
          <w:szCs w:val="18"/>
        </w:rPr>
        <w:sectPr>
          <w:pgSz w:w="11630" w:h="15310"/>
          <w:pgMar w:header="674" w:footer="871" w:top="1320" w:bottom="1060" w:left="1540" w:right="1540"/>
        </w:sectPr>
      </w:pPr>
    </w:p>
    <w:p>
      <w:pPr>
        <w:spacing w:line="240" w:lineRule="auto" w:before="0"/>
        <w:rPr>
          <w:rFonts w:ascii="Tahoma" w:hAnsi="Tahoma" w:cs="Tahoma" w:eastAsia="Tahoma" w:hint="default"/>
          <w:sz w:val="25"/>
          <w:szCs w:val="25"/>
        </w:rPr>
      </w:pPr>
    </w:p>
    <w:p>
      <w:pPr>
        <w:pStyle w:val="Heading1"/>
        <w:spacing w:line="240" w:lineRule="auto"/>
        <w:ind w:left="102" w:right="824"/>
        <w:jc w:val="left"/>
      </w:pPr>
      <w:r>
        <w:rPr>
          <w:color w:val="231F20"/>
        </w:rPr>
        <w:t>12</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5"/>
        <w:rPr>
          <w:rFonts w:ascii="Tahoma" w:hAnsi="Tahoma" w:cs="Tahoma" w:eastAsia="Tahoma" w:hint="default"/>
          <w:sz w:val="16"/>
          <w:szCs w:val="16"/>
        </w:rPr>
      </w:pPr>
    </w:p>
    <w:p>
      <w:pPr>
        <w:pStyle w:val="ListParagraph"/>
        <w:numPr>
          <w:ilvl w:val="0"/>
          <w:numId w:val="7"/>
        </w:numPr>
        <w:tabs>
          <w:tab w:pos="410" w:val="left" w:leader="none"/>
        </w:tabs>
        <w:spacing w:line="240" w:lineRule="auto" w:before="0" w:after="0"/>
        <w:ind w:left="409" w:right="0" w:hanging="307"/>
        <w:jc w:val="both"/>
        <w:rPr>
          <w:rFonts w:ascii="Tahoma" w:hAnsi="Tahoma" w:cs="Tahoma" w:eastAsia="Tahoma" w:hint="default"/>
          <w:sz w:val="18"/>
          <w:szCs w:val="18"/>
        </w:rPr>
      </w:pPr>
      <w:r>
        <w:rPr>
          <w:rFonts w:ascii="Tahoma" w:hAnsi="Tahoma"/>
          <w:color w:val="231F20"/>
          <w:sz w:val="18"/>
        </w:rPr>
        <w:t>Mínimo 2</w:t>
      </w:r>
      <w:r>
        <w:rPr>
          <w:rFonts w:ascii="Tahoma" w:hAnsi="Tahoma"/>
          <w:color w:val="231F20"/>
          <w:spacing w:val="-3"/>
          <w:sz w:val="18"/>
        </w:rPr>
        <w:t> </w:t>
      </w:r>
      <w:r>
        <w:rPr>
          <w:rFonts w:ascii="Tahoma" w:hAnsi="Tahoma"/>
          <w:color w:val="231F20"/>
          <w:sz w:val="18"/>
        </w:rPr>
        <w:t>sillas</w:t>
      </w:r>
      <w:r>
        <w:rPr>
          <w:rFonts w:ascii="Tahoma" w:hAnsi="Tahoma"/>
          <w:sz w:val="18"/>
        </w:rPr>
      </w:r>
    </w:p>
    <w:p>
      <w:pPr>
        <w:pStyle w:val="ListParagraph"/>
        <w:numPr>
          <w:ilvl w:val="0"/>
          <w:numId w:val="7"/>
        </w:numPr>
        <w:tabs>
          <w:tab w:pos="410" w:val="left" w:leader="none"/>
        </w:tabs>
        <w:spacing w:line="240" w:lineRule="auto" w:before="22" w:after="0"/>
        <w:ind w:left="409" w:right="0" w:hanging="307"/>
        <w:jc w:val="both"/>
        <w:rPr>
          <w:rFonts w:ascii="Tahoma" w:hAnsi="Tahoma" w:cs="Tahoma" w:eastAsia="Tahoma" w:hint="default"/>
          <w:sz w:val="18"/>
          <w:szCs w:val="18"/>
        </w:rPr>
      </w:pPr>
      <w:r>
        <w:rPr>
          <w:rFonts w:ascii="Tahoma"/>
          <w:color w:val="231F20"/>
          <w:sz w:val="18"/>
        </w:rPr>
        <w:t>Un contenedor para la</w:t>
      </w:r>
      <w:r>
        <w:rPr>
          <w:rFonts w:ascii="Tahoma"/>
          <w:color w:val="231F20"/>
          <w:spacing w:val="-16"/>
          <w:sz w:val="18"/>
        </w:rPr>
        <w:t> </w:t>
      </w:r>
      <w:r>
        <w:rPr>
          <w:rFonts w:ascii="Tahoma"/>
          <w:color w:val="231F20"/>
          <w:sz w:val="18"/>
        </w:rPr>
        <w:t>basura</w:t>
      </w:r>
      <w:r>
        <w:rPr>
          <w:rFonts w:ascii="Tahoma"/>
          <w:sz w:val="18"/>
        </w:rPr>
      </w:r>
    </w:p>
    <w:p>
      <w:pPr>
        <w:pStyle w:val="ListParagraph"/>
        <w:numPr>
          <w:ilvl w:val="0"/>
          <w:numId w:val="7"/>
        </w:numPr>
        <w:tabs>
          <w:tab w:pos="410" w:val="left" w:leader="none"/>
        </w:tabs>
        <w:spacing w:line="240" w:lineRule="auto" w:before="22" w:after="0"/>
        <w:ind w:left="409" w:right="0" w:hanging="307"/>
        <w:jc w:val="both"/>
        <w:rPr>
          <w:rFonts w:ascii="Tahoma" w:hAnsi="Tahoma" w:cs="Tahoma" w:eastAsia="Tahoma" w:hint="default"/>
          <w:sz w:val="18"/>
          <w:szCs w:val="18"/>
        </w:rPr>
      </w:pPr>
      <w:r>
        <w:rPr>
          <w:rFonts w:ascii="Tahoma" w:hAnsi="Tahoma"/>
          <w:color w:val="231F20"/>
          <w:sz w:val="18"/>
        </w:rPr>
        <w:t>Mínimo tres lámparas de</w:t>
      </w:r>
      <w:r>
        <w:rPr>
          <w:rFonts w:ascii="Tahoma" w:hAnsi="Tahoma"/>
          <w:color w:val="231F20"/>
          <w:spacing w:val="-10"/>
          <w:sz w:val="18"/>
        </w:rPr>
        <w:t> </w:t>
      </w:r>
      <w:r>
        <w:rPr>
          <w:rFonts w:ascii="Tahoma" w:hAnsi="Tahoma"/>
          <w:color w:val="231F20"/>
          <w:sz w:val="18"/>
        </w:rPr>
        <w:t>mano</w:t>
      </w:r>
      <w:r>
        <w:rPr>
          <w:rFonts w:ascii="Tahoma" w:hAnsi="Tahoma"/>
          <w:sz w:val="18"/>
        </w:rPr>
      </w:r>
    </w:p>
    <w:p>
      <w:pPr>
        <w:spacing w:line="240" w:lineRule="auto" w:before="9"/>
        <w:rPr>
          <w:rFonts w:ascii="Tahoma" w:hAnsi="Tahoma" w:cs="Tahoma" w:eastAsia="Tahoma" w:hint="default"/>
          <w:sz w:val="21"/>
          <w:szCs w:val="21"/>
        </w:rPr>
      </w:pPr>
    </w:p>
    <w:p>
      <w:pPr>
        <w:pStyle w:val="BodyText"/>
        <w:spacing w:line="264" w:lineRule="auto"/>
        <w:ind w:right="100"/>
        <w:jc w:val="both"/>
      </w:pPr>
      <w:r>
        <w:rPr>
          <w:rFonts w:ascii="Tahoma" w:hAnsi="Tahoma"/>
          <w:b/>
          <w:color w:val="231F20"/>
        </w:rPr>
        <w:t>Zona</w:t>
      </w:r>
      <w:r>
        <w:rPr>
          <w:rFonts w:ascii="Tahoma" w:hAnsi="Tahoma"/>
          <w:b/>
          <w:color w:val="231F20"/>
          <w:spacing w:val="-12"/>
        </w:rPr>
        <w:t> </w:t>
      </w:r>
      <w:r>
        <w:rPr>
          <w:rFonts w:ascii="Tahoma" w:hAnsi="Tahoma"/>
          <w:b/>
          <w:color w:val="231F20"/>
        </w:rPr>
        <w:t>de</w:t>
      </w:r>
      <w:r>
        <w:rPr>
          <w:rFonts w:ascii="Tahoma" w:hAnsi="Tahoma"/>
          <w:b/>
          <w:color w:val="231F20"/>
          <w:spacing w:val="-11"/>
        </w:rPr>
        <w:t> </w:t>
      </w:r>
      <w:r>
        <w:rPr>
          <w:rFonts w:ascii="Tahoma" w:hAnsi="Tahoma"/>
          <w:b/>
          <w:color w:val="231F20"/>
        </w:rPr>
        <w:t>aplicación:</w:t>
      </w:r>
      <w:r>
        <w:rPr>
          <w:rFonts w:ascii="Tahoma" w:hAnsi="Tahoma"/>
          <w:b/>
          <w:color w:val="231F20"/>
          <w:spacing w:val="-11"/>
        </w:rPr>
        <w:t> </w:t>
      </w:r>
      <w:r>
        <w:rPr>
          <w:color w:val="231F20"/>
        </w:rPr>
        <w:t>El</w:t>
      </w:r>
      <w:r>
        <w:rPr>
          <w:color w:val="231F20"/>
          <w:spacing w:val="-13"/>
        </w:rPr>
        <w:t> </w:t>
      </w:r>
      <w:r>
        <w:rPr>
          <w:color w:val="231F20"/>
        </w:rPr>
        <w:t>objetivo</w:t>
      </w:r>
      <w:r>
        <w:rPr>
          <w:color w:val="231F20"/>
          <w:spacing w:val="-13"/>
        </w:rPr>
        <w:t> </w:t>
      </w:r>
      <w:r>
        <w:rPr>
          <w:color w:val="231F20"/>
        </w:rPr>
        <w:t>principal</w:t>
      </w:r>
      <w:r>
        <w:rPr>
          <w:color w:val="231F20"/>
          <w:spacing w:val="-14"/>
        </w:rPr>
        <w:t> </w:t>
      </w:r>
      <w:r>
        <w:rPr>
          <w:color w:val="231F20"/>
        </w:rPr>
        <w:t>de</w:t>
      </w:r>
      <w:r>
        <w:rPr>
          <w:color w:val="231F20"/>
          <w:spacing w:val="-13"/>
        </w:rPr>
        <w:t> </w:t>
      </w:r>
      <w:r>
        <w:rPr>
          <w:color w:val="231F20"/>
        </w:rPr>
        <w:t>esta</w:t>
      </w:r>
      <w:r>
        <w:rPr>
          <w:color w:val="231F20"/>
          <w:spacing w:val="-13"/>
        </w:rPr>
        <w:t> </w:t>
      </w:r>
      <w:r>
        <w:rPr>
          <w:color w:val="231F20"/>
        </w:rPr>
        <w:t>zona</w:t>
      </w:r>
      <w:r>
        <w:rPr>
          <w:color w:val="231F20"/>
          <w:spacing w:val="-13"/>
        </w:rPr>
        <w:t> </w:t>
      </w:r>
      <w:r>
        <w:rPr>
          <w:color w:val="231F20"/>
        </w:rPr>
        <w:t>es</w:t>
      </w:r>
      <w:r>
        <w:rPr>
          <w:color w:val="231F20"/>
          <w:spacing w:val="-13"/>
        </w:rPr>
        <w:t> </w:t>
      </w:r>
      <w:r>
        <w:rPr>
          <w:color w:val="231F20"/>
        </w:rPr>
        <w:t>llevar</w:t>
      </w:r>
      <w:r>
        <w:rPr>
          <w:color w:val="231F20"/>
          <w:spacing w:val="-13"/>
        </w:rPr>
        <w:t> </w:t>
      </w:r>
      <w:r>
        <w:rPr>
          <w:color w:val="231F20"/>
        </w:rPr>
        <w:t>a</w:t>
      </w:r>
      <w:r>
        <w:rPr>
          <w:color w:val="231F20"/>
          <w:spacing w:val="-13"/>
        </w:rPr>
        <w:t> </w:t>
      </w:r>
      <w:r>
        <w:rPr>
          <w:color w:val="231F20"/>
        </w:rPr>
        <w:t>cabo</w:t>
      </w:r>
      <w:r>
        <w:rPr>
          <w:color w:val="231F20"/>
          <w:spacing w:val="-13"/>
        </w:rPr>
        <w:t> </w:t>
      </w:r>
      <w:r>
        <w:rPr>
          <w:color w:val="231F20"/>
        </w:rPr>
        <w:t>la</w:t>
      </w:r>
      <w:r>
        <w:rPr>
          <w:color w:val="231F20"/>
          <w:spacing w:val="-13"/>
        </w:rPr>
        <w:t> </w:t>
      </w:r>
      <w:r>
        <w:rPr>
          <w:color w:val="231F20"/>
        </w:rPr>
        <w:t>prueba</w:t>
      </w:r>
      <w:r>
        <w:rPr>
          <w:color w:val="231F20"/>
          <w:spacing w:val="-14"/>
        </w:rPr>
        <w:t> </w:t>
      </w:r>
      <w:r>
        <w:rPr>
          <w:color w:val="231F20"/>
        </w:rPr>
        <w:t>en</w:t>
      </w:r>
      <w:r>
        <w:rPr>
          <w:color w:val="231F20"/>
          <w:spacing w:val="-13"/>
        </w:rPr>
        <w:t> </w:t>
      </w:r>
      <w:r>
        <w:rPr>
          <w:color w:val="231F20"/>
        </w:rPr>
        <w:t>sus</w:t>
      </w:r>
      <w:r>
        <w:rPr>
          <w:color w:val="231F20"/>
          <w:spacing w:val="-13"/>
        </w:rPr>
        <w:t> </w:t>
      </w:r>
      <w:r>
        <w:rPr>
          <w:color w:val="231F20"/>
        </w:rPr>
        <w:t>etapas</w:t>
      </w:r>
      <w:r>
        <w:rPr>
          <w:color w:val="231F20"/>
          <w:spacing w:val="-12"/>
        </w:rPr>
        <w:t> </w:t>
      </w:r>
      <w:r>
        <w:rPr>
          <w:color w:val="231F20"/>
        </w:rPr>
        <w:t>cualitativa </w:t>
      </w:r>
      <w:r>
        <w:rPr>
          <w:color w:val="231F20"/>
        </w:rPr>
        <w:t>y cuantitativa para determinar la presencia de alcohol en el </w:t>
      </w:r>
      <w:r>
        <w:rPr>
          <w:color w:val="231F20"/>
          <w:spacing w:val="-4"/>
        </w:rPr>
        <w:t>conductor, </w:t>
      </w:r>
      <w:r>
        <w:rPr>
          <w:color w:val="231F20"/>
        </w:rPr>
        <w:t>y en caso de resultar positivo, </w:t>
      </w:r>
      <w:r>
        <w:rPr>
          <w:color w:val="231F20"/>
        </w:rPr>
        <w:t>determinar  los  grados en aire</w:t>
      </w:r>
      <w:r>
        <w:rPr>
          <w:color w:val="231F20"/>
          <w:spacing w:val="-18"/>
        </w:rPr>
        <w:t> </w:t>
      </w:r>
      <w:r>
        <w:rPr>
          <w:color w:val="231F20"/>
        </w:rPr>
        <w:t>espirado.</w:t>
      </w:r>
      <w:r>
        <w:rPr/>
      </w:r>
    </w:p>
    <w:p>
      <w:pPr>
        <w:spacing w:line="240" w:lineRule="auto" w:before="12"/>
        <w:rPr>
          <w:rFonts w:ascii="Tahoma" w:hAnsi="Tahoma" w:cs="Tahoma" w:eastAsia="Tahoma" w:hint="default"/>
          <w:sz w:val="19"/>
          <w:szCs w:val="19"/>
        </w:rPr>
      </w:pPr>
    </w:p>
    <w:p>
      <w:pPr>
        <w:pStyle w:val="Heading2"/>
        <w:spacing w:line="240" w:lineRule="auto"/>
        <w:ind w:right="0"/>
        <w:jc w:val="both"/>
        <w:rPr>
          <w:b w:val="0"/>
          <w:bCs w:val="0"/>
        </w:rPr>
      </w:pPr>
      <w:r>
        <w:rPr>
          <w:color w:val="231F20"/>
        </w:rPr>
        <w:t>Entrevista Inicial e inicio de la prueba en su etapa</w:t>
      </w:r>
      <w:r>
        <w:rPr>
          <w:color w:val="231F20"/>
          <w:spacing w:val="-35"/>
        </w:rPr>
        <w:t> </w:t>
      </w:r>
      <w:r>
        <w:rPr>
          <w:color w:val="231F20"/>
        </w:rPr>
        <w:t>cualitativa</w:t>
      </w:r>
      <w:r>
        <w:rPr>
          <w:b w:val="0"/>
        </w:rPr>
      </w:r>
    </w:p>
    <w:p>
      <w:pPr>
        <w:spacing w:line="240" w:lineRule="auto" w:before="9"/>
        <w:rPr>
          <w:rFonts w:ascii="Tahoma" w:hAnsi="Tahoma" w:cs="Tahoma" w:eastAsia="Tahoma" w:hint="default"/>
          <w:b/>
          <w:bCs/>
          <w:sz w:val="21"/>
          <w:szCs w:val="21"/>
        </w:rPr>
      </w:pPr>
    </w:p>
    <w:p>
      <w:pPr>
        <w:pStyle w:val="BodyText"/>
        <w:spacing w:line="240" w:lineRule="auto"/>
        <w:ind w:right="0"/>
        <w:jc w:val="both"/>
      </w:pPr>
      <w:r>
        <w:rPr>
          <w:color w:val="231F20"/>
        </w:rPr>
        <w:t>La</w:t>
      </w:r>
      <w:r>
        <w:rPr>
          <w:color w:val="231F20"/>
          <w:spacing w:val="-22"/>
        </w:rPr>
        <w:t> </w:t>
      </w:r>
      <w:r>
        <w:rPr>
          <w:color w:val="231F20"/>
        </w:rPr>
        <w:t>realizará,</w:t>
      </w:r>
      <w:r>
        <w:rPr>
          <w:color w:val="231F20"/>
          <w:spacing w:val="-21"/>
        </w:rPr>
        <w:t> </w:t>
      </w:r>
      <w:r>
        <w:rPr>
          <w:color w:val="231F20"/>
        </w:rPr>
        <w:t>a</w:t>
      </w:r>
      <w:r>
        <w:rPr>
          <w:color w:val="231F20"/>
          <w:spacing w:val="-22"/>
        </w:rPr>
        <w:t> </w:t>
      </w:r>
      <w:r>
        <w:rPr>
          <w:color w:val="231F20"/>
        </w:rPr>
        <w:t>los</w:t>
      </w:r>
      <w:r>
        <w:rPr>
          <w:color w:val="231F20"/>
          <w:spacing w:val="-23"/>
        </w:rPr>
        <w:t> </w:t>
      </w:r>
      <w:r>
        <w:rPr>
          <w:color w:val="231F20"/>
        </w:rPr>
        <w:t>conductores</w:t>
      </w:r>
      <w:r>
        <w:rPr>
          <w:color w:val="231F20"/>
          <w:spacing w:val="-22"/>
        </w:rPr>
        <w:t> </w:t>
      </w:r>
      <w:r>
        <w:rPr>
          <w:color w:val="231F20"/>
        </w:rPr>
        <w:t>seleccionados,</w:t>
      </w:r>
      <w:r>
        <w:rPr>
          <w:color w:val="231F20"/>
          <w:spacing w:val="-21"/>
        </w:rPr>
        <w:t> </w:t>
      </w:r>
      <w:r>
        <w:rPr>
          <w:color w:val="231F20"/>
        </w:rPr>
        <w:t>la</w:t>
      </w:r>
      <w:r>
        <w:rPr>
          <w:color w:val="231F20"/>
          <w:spacing w:val="-22"/>
        </w:rPr>
        <w:t> </w:t>
      </w:r>
      <w:r>
        <w:rPr>
          <w:color w:val="231F20"/>
        </w:rPr>
        <w:t>persona</w:t>
      </w:r>
      <w:r>
        <w:rPr>
          <w:color w:val="231F20"/>
          <w:spacing w:val="-23"/>
        </w:rPr>
        <w:t> </w:t>
      </w:r>
      <w:r>
        <w:rPr>
          <w:color w:val="231F20"/>
        </w:rPr>
        <w:t>facultada</w:t>
      </w:r>
      <w:r>
        <w:rPr>
          <w:color w:val="231F20"/>
          <w:spacing w:val="13"/>
        </w:rPr>
        <w:t> </w:t>
      </w:r>
      <w:r>
        <w:rPr>
          <w:color w:val="231F20"/>
        </w:rPr>
        <w:t>para</w:t>
      </w:r>
      <w:r>
        <w:rPr>
          <w:color w:val="231F20"/>
          <w:spacing w:val="-22"/>
        </w:rPr>
        <w:t> </w:t>
      </w:r>
      <w:r>
        <w:rPr>
          <w:color w:val="231F20"/>
        </w:rPr>
        <w:t>ello</w:t>
      </w:r>
      <w:r>
        <w:rPr>
          <w:color w:val="231F20"/>
          <w:spacing w:val="-22"/>
        </w:rPr>
        <w:t> </w:t>
      </w:r>
      <w:r>
        <w:rPr>
          <w:color w:val="231F20"/>
        </w:rPr>
        <w:t>(preferente</w:t>
      </w:r>
      <w:r>
        <w:rPr>
          <w:color w:val="231F20"/>
          <w:spacing w:val="-22"/>
        </w:rPr>
        <w:t> </w:t>
      </w:r>
      <w:r>
        <w:rPr>
          <w:color w:val="231F20"/>
        </w:rPr>
        <w:t>de</w:t>
      </w:r>
      <w:r>
        <w:rPr>
          <w:color w:val="231F20"/>
          <w:spacing w:val="-22"/>
        </w:rPr>
        <w:t> </w:t>
      </w:r>
      <w:r>
        <w:rPr>
          <w:color w:val="231F20"/>
        </w:rPr>
        <w:t>sexo</w:t>
      </w:r>
      <w:r>
        <w:rPr>
          <w:color w:val="231F20"/>
          <w:spacing w:val="-22"/>
        </w:rPr>
        <w:t> </w:t>
      </w:r>
      <w:r>
        <w:rPr>
          <w:color w:val="231F20"/>
        </w:rPr>
        <w:t>femenino).</w:t>
      </w:r>
      <w:r>
        <w:rPr/>
      </w:r>
    </w:p>
    <w:p>
      <w:pPr>
        <w:spacing w:line="240" w:lineRule="auto" w:before="9"/>
        <w:rPr>
          <w:rFonts w:ascii="Tahoma" w:hAnsi="Tahoma" w:cs="Tahoma" w:eastAsia="Tahoma" w:hint="default"/>
          <w:sz w:val="21"/>
          <w:szCs w:val="21"/>
        </w:rPr>
      </w:pPr>
    </w:p>
    <w:p>
      <w:pPr>
        <w:pStyle w:val="BodyText"/>
        <w:spacing w:line="264" w:lineRule="auto"/>
        <w:ind w:right="7"/>
        <w:jc w:val="left"/>
      </w:pPr>
      <w:r>
        <w:rPr>
          <w:color w:val="231F20"/>
        </w:rPr>
        <w:t>La</w:t>
      </w:r>
      <w:r>
        <w:rPr>
          <w:color w:val="231F20"/>
          <w:spacing w:val="-19"/>
        </w:rPr>
        <w:t> </w:t>
      </w:r>
      <w:r>
        <w:rPr>
          <w:color w:val="231F20"/>
        </w:rPr>
        <w:t>etapa</w:t>
      </w:r>
      <w:r>
        <w:rPr>
          <w:color w:val="231F20"/>
          <w:spacing w:val="-19"/>
        </w:rPr>
        <w:t> </w:t>
      </w:r>
      <w:r>
        <w:rPr>
          <w:color w:val="231F20"/>
        </w:rPr>
        <w:t>cualitativa</w:t>
      </w:r>
      <w:r>
        <w:rPr>
          <w:color w:val="231F20"/>
          <w:spacing w:val="-19"/>
        </w:rPr>
        <w:t> </w:t>
      </w:r>
      <w:r>
        <w:rPr>
          <w:color w:val="231F20"/>
        </w:rPr>
        <w:t>para</w:t>
      </w:r>
      <w:r>
        <w:rPr>
          <w:color w:val="231F20"/>
          <w:spacing w:val="-19"/>
        </w:rPr>
        <w:t> </w:t>
      </w:r>
      <w:r>
        <w:rPr>
          <w:color w:val="231F20"/>
        </w:rPr>
        <w:t>detectar</w:t>
      </w:r>
      <w:r>
        <w:rPr>
          <w:color w:val="231F20"/>
          <w:spacing w:val="-19"/>
        </w:rPr>
        <w:t> </w:t>
      </w:r>
      <w:r>
        <w:rPr>
          <w:color w:val="231F20"/>
        </w:rPr>
        <w:t>alcohol</w:t>
      </w:r>
      <w:r>
        <w:rPr>
          <w:color w:val="231F20"/>
          <w:spacing w:val="-19"/>
        </w:rPr>
        <w:t> </w:t>
      </w:r>
      <w:r>
        <w:rPr>
          <w:color w:val="231F20"/>
        </w:rPr>
        <w:t>en</w:t>
      </w:r>
      <w:r>
        <w:rPr>
          <w:color w:val="231F20"/>
          <w:spacing w:val="-19"/>
        </w:rPr>
        <w:t> </w:t>
      </w:r>
      <w:r>
        <w:rPr>
          <w:color w:val="231F20"/>
        </w:rPr>
        <w:t>aliento</w:t>
      </w:r>
      <w:r>
        <w:rPr>
          <w:color w:val="231F20"/>
          <w:spacing w:val="-19"/>
        </w:rPr>
        <w:t> </w:t>
      </w:r>
      <w:r>
        <w:rPr>
          <w:color w:val="231F20"/>
        </w:rPr>
        <w:t>será</w:t>
      </w:r>
      <w:r>
        <w:rPr>
          <w:color w:val="231F20"/>
          <w:spacing w:val="-19"/>
        </w:rPr>
        <w:t> </w:t>
      </w:r>
      <w:r>
        <w:rPr>
          <w:color w:val="231F20"/>
        </w:rPr>
        <w:t>sólo</w:t>
      </w:r>
      <w:r>
        <w:rPr>
          <w:color w:val="231F20"/>
          <w:spacing w:val="-19"/>
        </w:rPr>
        <w:t> </w:t>
      </w:r>
      <w:r>
        <w:rPr>
          <w:color w:val="231F20"/>
        </w:rPr>
        <w:t>referencial;</w:t>
      </w:r>
      <w:r>
        <w:rPr>
          <w:color w:val="231F20"/>
          <w:spacing w:val="-18"/>
        </w:rPr>
        <w:t> </w:t>
      </w:r>
      <w:r>
        <w:rPr>
          <w:color w:val="231F20"/>
        </w:rPr>
        <w:t>de</w:t>
      </w:r>
      <w:r>
        <w:rPr>
          <w:color w:val="231F20"/>
          <w:spacing w:val="-19"/>
        </w:rPr>
        <w:t> </w:t>
      </w:r>
      <w:r>
        <w:rPr>
          <w:color w:val="231F20"/>
        </w:rPr>
        <w:t>resultar</w:t>
      </w:r>
      <w:r>
        <w:rPr>
          <w:color w:val="231F20"/>
          <w:spacing w:val="-19"/>
        </w:rPr>
        <w:t> </w:t>
      </w:r>
      <w:r>
        <w:rPr>
          <w:color w:val="231F20"/>
        </w:rPr>
        <w:t>positiva,</w:t>
      </w:r>
      <w:r>
        <w:rPr>
          <w:color w:val="231F20"/>
          <w:spacing w:val="-19"/>
        </w:rPr>
        <w:t> </w:t>
      </w:r>
      <w:r>
        <w:rPr>
          <w:color w:val="231F20"/>
        </w:rPr>
        <w:t>se</w:t>
      </w:r>
      <w:r>
        <w:rPr>
          <w:color w:val="231F20"/>
          <w:spacing w:val="-19"/>
        </w:rPr>
        <w:t> </w:t>
      </w:r>
      <w:r>
        <w:rPr>
          <w:color w:val="231F20"/>
        </w:rPr>
        <w:t>continuará </w:t>
      </w:r>
      <w:r>
        <w:rPr>
          <w:color w:val="231F20"/>
        </w:rPr>
        <w:t>con la etapa cuantitativa, mediante la cual se determinará la cantidad de alcohol por aire </w:t>
      </w:r>
      <w:r>
        <w:rPr>
          <w:color w:val="231F20"/>
          <w:spacing w:val="11"/>
        </w:rPr>
        <w:t> </w:t>
      </w:r>
      <w:r>
        <w:rPr>
          <w:color w:val="231F20"/>
        </w:rPr>
        <w:t>espirado.</w:t>
      </w:r>
      <w:r>
        <w:rPr/>
      </w:r>
    </w:p>
    <w:p>
      <w:pPr>
        <w:spacing w:line="240" w:lineRule="auto" w:before="12"/>
        <w:rPr>
          <w:rFonts w:ascii="Tahoma" w:hAnsi="Tahoma" w:cs="Tahoma" w:eastAsia="Tahoma" w:hint="default"/>
          <w:sz w:val="19"/>
          <w:szCs w:val="19"/>
        </w:rPr>
      </w:pPr>
    </w:p>
    <w:p>
      <w:pPr>
        <w:pStyle w:val="BodyText"/>
        <w:spacing w:line="240" w:lineRule="auto"/>
        <w:ind w:right="0"/>
        <w:jc w:val="both"/>
        <w:rPr>
          <w:rFonts w:ascii="Tahoma" w:hAnsi="Tahoma" w:cs="Tahoma" w:eastAsia="Tahoma" w:hint="default"/>
        </w:rPr>
      </w:pPr>
      <w:r>
        <w:rPr>
          <w:rFonts w:ascii="Tahoma"/>
          <w:color w:val="231F20"/>
        </w:rPr>
        <w:t>La entrevista inicial debe contar con un guion de entrevista y procedimiento que indique a los oficiales</w:t>
      </w:r>
      <w:r>
        <w:rPr>
          <w:rFonts w:ascii="Tahoma"/>
          <w:color w:val="231F20"/>
          <w:spacing w:val="11"/>
        </w:rPr>
        <w:t> </w:t>
      </w:r>
      <w:r>
        <w:rPr>
          <w:rFonts w:ascii="Tahoma"/>
          <w:color w:val="231F20"/>
        </w:rPr>
        <w:t>la</w:t>
      </w:r>
      <w:r>
        <w:rPr>
          <w:rFonts w:ascii="Tahoma"/>
        </w:rPr>
      </w:r>
    </w:p>
    <w:p>
      <w:pPr>
        <w:pStyle w:val="BodyText"/>
        <w:spacing w:line="240" w:lineRule="auto" w:before="22"/>
        <w:ind w:right="0"/>
        <w:jc w:val="both"/>
      </w:pPr>
      <w:r>
        <w:rPr>
          <w:color w:val="231F20"/>
        </w:rPr>
        <w:t>forma en que deben dirigirse a los conductores y a sus acompañantes; se</w:t>
      </w:r>
      <w:r>
        <w:rPr>
          <w:color w:val="231F20"/>
          <w:spacing w:val="-30"/>
        </w:rPr>
        <w:t> </w:t>
      </w:r>
      <w:r>
        <w:rPr>
          <w:color w:val="231F20"/>
        </w:rPr>
        <w:t>sugiere:</w:t>
      </w:r>
      <w:r>
        <w:rPr/>
      </w:r>
    </w:p>
    <w:p>
      <w:pPr>
        <w:spacing w:line="240" w:lineRule="auto" w:before="9"/>
        <w:rPr>
          <w:rFonts w:ascii="Tahoma" w:hAnsi="Tahoma" w:cs="Tahoma" w:eastAsia="Tahoma" w:hint="default"/>
          <w:sz w:val="21"/>
          <w:szCs w:val="21"/>
        </w:rPr>
      </w:pPr>
    </w:p>
    <w:p>
      <w:pPr>
        <w:spacing w:line="273" w:lineRule="auto" w:before="0"/>
        <w:ind w:left="822" w:right="101" w:hanging="360"/>
        <w:jc w:val="both"/>
        <w:rPr>
          <w:rFonts w:ascii="Trebuchet MS" w:hAnsi="Trebuchet MS" w:cs="Trebuchet MS" w:eastAsia="Trebuchet MS" w:hint="default"/>
          <w:sz w:val="18"/>
          <w:szCs w:val="18"/>
        </w:rPr>
      </w:pPr>
      <w:r>
        <w:rPr>
          <w:rFonts w:ascii="Tahoma" w:hAnsi="Tahoma" w:cs="Tahoma" w:eastAsia="Tahoma" w:hint="default"/>
          <w:color w:val="231F20"/>
          <w:sz w:val="18"/>
          <w:szCs w:val="18"/>
        </w:rPr>
        <w:t>-   Saludo (Buenos Días, </w:t>
      </w:r>
      <w:r>
        <w:rPr>
          <w:rFonts w:ascii="Tahoma" w:hAnsi="Tahoma" w:cs="Tahoma" w:eastAsia="Tahoma" w:hint="default"/>
          <w:color w:val="231F20"/>
          <w:spacing w:val="-3"/>
          <w:sz w:val="18"/>
          <w:szCs w:val="18"/>
        </w:rPr>
        <w:t>Tardes, </w:t>
      </w:r>
      <w:r>
        <w:rPr>
          <w:rFonts w:ascii="Tahoma" w:hAnsi="Tahoma" w:cs="Tahoma" w:eastAsia="Tahoma" w:hint="default"/>
          <w:color w:val="231F20"/>
          <w:sz w:val="18"/>
          <w:szCs w:val="18"/>
        </w:rPr>
        <w:t>Noches) </w:t>
      </w:r>
      <w:r>
        <w:rPr>
          <w:rFonts w:ascii="Trebuchet MS" w:hAnsi="Trebuchet MS" w:cs="Trebuchet MS" w:eastAsia="Trebuchet MS" w:hint="default"/>
          <w:i/>
          <w:color w:val="231F20"/>
          <w:sz w:val="18"/>
          <w:szCs w:val="18"/>
        </w:rPr>
        <w:t>“lo invito a encender sus luces intermitentes y a apagar su</w:t>
      </w:r>
      <w:r>
        <w:rPr>
          <w:rFonts w:ascii="Trebuchet MS" w:hAnsi="Trebuchet MS" w:cs="Trebuchet MS" w:eastAsia="Trebuchet MS" w:hint="default"/>
          <w:i/>
          <w:color w:val="231F20"/>
          <w:spacing w:val="-1"/>
          <w:sz w:val="18"/>
          <w:szCs w:val="18"/>
        </w:rPr>
        <w:t> </w:t>
      </w:r>
      <w:r>
        <w:rPr>
          <w:rFonts w:ascii="Trebuchet MS" w:hAnsi="Trebuchet MS" w:cs="Trebuchet MS" w:eastAsia="Trebuchet MS" w:hint="default"/>
          <w:i/>
          <w:color w:val="231F20"/>
          <w:sz w:val="18"/>
          <w:szCs w:val="18"/>
        </w:rPr>
        <w:t>vehículo.”</w:t>
      </w:r>
      <w:r>
        <w:rPr>
          <w:rFonts w:ascii="Trebuchet MS" w:hAnsi="Trebuchet MS" w:cs="Trebuchet MS" w:eastAsia="Trebuchet MS" w:hint="default"/>
          <w:sz w:val="18"/>
          <w:szCs w:val="18"/>
        </w:rPr>
      </w:r>
    </w:p>
    <w:p>
      <w:pPr>
        <w:pStyle w:val="ListParagraph"/>
        <w:numPr>
          <w:ilvl w:val="0"/>
          <w:numId w:val="8"/>
        </w:numPr>
        <w:tabs>
          <w:tab w:pos="823" w:val="left" w:leader="none"/>
        </w:tabs>
        <w:spacing w:line="276" w:lineRule="auto" w:before="0" w:after="0"/>
        <w:ind w:left="822" w:right="99" w:hanging="360"/>
        <w:jc w:val="both"/>
        <w:rPr>
          <w:rFonts w:ascii="Trebuchet MS" w:hAnsi="Trebuchet MS" w:cs="Trebuchet MS" w:eastAsia="Trebuchet MS" w:hint="default"/>
          <w:sz w:val="18"/>
          <w:szCs w:val="18"/>
        </w:rPr>
      </w:pPr>
      <w:r>
        <w:rPr>
          <w:rFonts w:ascii="Tahoma" w:hAnsi="Tahoma" w:cs="Tahoma" w:eastAsia="Tahoma" w:hint="default"/>
          <w:color w:val="231F20"/>
          <w:sz w:val="18"/>
          <w:szCs w:val="18"/>
        </w:rPr>
        <w:t>Informar al conductor sobre el operativo que se está realizando:   </w:t>
      </w:r>
      <w:r>
        <w:rPr>
          <w:rFonts w:ascii="Trebuchet MS" w:hAnsi="Trebuchet MS" w:cs="Trebuchet MS" w:eastAsia="Trebuchet MS" w:hint="default"/>
          <w:i/>
          <w:color w:val="231F20"/>
          <w:sz w:val="18"/>
          <w:szCs w:val="18"/>
        </w:rPr>
        <w:t>“Estamos llevando a cabo    el programa de alcoholimetría por lo que vamos a pedir su cooperación para realizarle una prueba</w:t>
      </w:r>
      <w:r>
        <w:rPr>
          <w:rFonts w:ascii="Trebuchet MS" w:hAnsi="Trebuchet MS" w:cs="Trebuchet MS" w:eastAsia="Trebuchet MS" w:hint="default"/>
          <w:i/>
          <w:color w:val="231F20"/>
          <w:spacing w:val="-13"/>
          <w:sz w:val="18"/>
          <w:szCs w:val="18"/>
        </w:rPr>
        <w:t> </w:t>
      </w:r>
      <w:r>
        <w:rPr>
          <w:rFonts w:ascii="Trebuchet MS" w:hAnsi="Trebuchet MS" w:cs="Trebuchet MS" w:eastAsia="Trebuchet MS" w:hint="default"/>
          <w:i/>
          <w:color w:val="231F20"/>
          <w:sz w:val="18"/>
          <w:szCs w:val="18"/>
        </w:rPr>
        <w:t>muy</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sencilla</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que</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consiste</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en</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que</w:t>
      </w:r>
      <w:r>
        <w:rPr>
          <w:rFonts w:ascii="Trebuchet MS" w:hAnsi="Trebuchet MS" w:cs="Trebuchet MS" w:eastAsia="Trebuchet MS" w:hint="default"/>
          <w:i/>
          <w:color w:val="231F20"/>
          <w:spacing w:val="-13"/>
          <w:sz w:val="18"/>
          <w:szCs w:val="18"/>
        </w:rPr>
        <w:t> </w:t>
      </w:r>
      <w:r>
        <w:rPr>
          <w:rFonts w:ascii="Trebuchet MS" w:hAnsi="Trebuchet MS" w:cs="Trebuchet MS" w:eastAsia="Trebuchet MS" w:hint="default"/>
          <w:i/>
          <w:color w:val="231F20"/>
          <w:sz w:val="18"/>
          <w:szCs w:val="18"/>
        </w:rPr>
        <w:t>sople</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hacia</w:t>
      </w:r>
      <w:r>
        <w:rPr>
          <w:rFonts w:ascii="Trebuchet MS" w:hAnsi="Trebuchet MS" w:cs="Trebuchet MS" w:eastAsia="Trebuchet MS" w:hint="default"/>
          <w:i/>
          <w:color w:val="231F20"/>
          <w:spacing w:val="-13"/>
          <w:sz w:val="18"/>
          <w:szCs w:val="18"/>
        </w:rPr>
        <w:t> </w:t>
      </w:r>
      <w:r>
        <w:rPr>
          <w:rFonts w:ascii="Trebuchet MS" w:hAnsi="Trebuchet MS" w:cs="Trebuchet MS" w:eastAsia="Trebuchet MS" w:hint="default"/>
          <w:i/>
          <w:color w:val="231F20"/>
          <w:sz w:val="18"/>
          <w:szCs w:val="18"/>
        </w:rPr>
        <w:t>el</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equipo</w:t>
      </w:r>
      <w:r>
        <w:rPr>
          <w:rFonts w:ascii="Trebuchet MS" w:hAnsi="Trebuchet MS" w:cs="Trebuchet MS" w:eastAsia="Trebuchet MS" w:hint="default"/>
          <w:i/>
          <w:color w:val="231F20"/>
          <w:spacing w:val="-13"/>
          <w:sz w:val="18"/>
          <w:szCs w:val="18"/>
        </w:rPr>
        <w:t> </w:t>
      </w:r>
      <w:r>
        <w:rPr>
          <w:rFonts w:ascii="Trebuchet MS" w:hAnsi="Trebuchet MS" w:cs="Trebuchet MS" w:eastAsia="Trebuchet MS" w:hint="default"/>
          <w:i/>
          <w:color w:val="231F20"/>
          <w:sz w:val="18"/>
          <w:szCs w:val="18"/>
        </w:rPr>
        <w:t>de</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medición,</w:t>
      </w:r>
      <w:r>
        <w:rPr>
          <w:rFonts w:ascii="Trebuchet MS" w:hAnsi="Trebuchet MS" w:cs="Trebuchet MS" w:eastAsia="Trebuchet MS" w:hint="default"/>
          <w:i/>
          <w:color w:val="231F20"/>
          <w:spacing w:val="-13"/>
          <w:sz w:val="18"/>
          <w:szCs w:val="18"/>
        </w:rPr>
        <w:t> </w:t>
      </w:r>
      <w:r>
        <w:rPr>
          <w:rFonts w:ascii="Trebuchet MS" w:hAnsi="Trebuchet MS" w:cs="Trebuchet MS" w:eastAsia="Trebuchet MS" w:hint="default"/>
          <w:i/>
          <w:color w:val="231F20"/>
          <w:sz w:val="18"/>
          <w:szCs w:val="18"/>
        </w:rPr>
        <w:t>el</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cual</w:t>
      </w:r>
      <w:r>
        <w:rPr>
          <w:rFonts w:ascii="Trebuchet MS" w:hAnsi="Trebuchet MS" w:cs="Trebuchet MS" w:eastAsia="Trebuchet MS" w:hint="default"/>
          <w:i/>
          <w:color w:val="231F20"/>
          <w:spacing w:val="-14"/>
          <w:sz w:val="18"/>
          <w:szCs w:val="18"/>
        </w:rPr>
        <w:t> </w:t>
      </w:r>
      <w:r>
        <w:rPr>
          <w:rFonts w:ascii="Trebuchet MS" w:hAnsi="Trebuchet MS" w:cs="Trebuchet MS" w:eastAsia="Trebuchet MS" w:hint="default"/>
          <w:i/>
          <w:color w:val="231F20"/>
          <w:sz w:val="18"/>
          <w:szCs w:val="18"/>
        </w:rPr>
        <w:t>nos</w:t>
      </w:r>
      <w:r>
        <w:rPr>
          <w:rFonts w:ascii="Trebuchet MS" w:hAnsi="Trebuchet MS" w:cs="Trebuchet MS" w:eastAsia="Trebuchet MS" w:hint="default"/>
          <w:i/>
          <w:color w:val="231F20"/>
          <w:spacing w:val="-13"/>
          <w:sz w:val="18"/>
          <w:szCs w:val="18"/>
        </w:rPr>
        <w:t> </w:t>
      </w:r>
      <w:r>
        <w:rPr>
          <w:rFonts w:ascii="Trebuchet MS" w:hAnsi="Trebuchet MS" w:cs="Trebuchet MS" w:eastAsia="Trebuchet MS" w:hint="default"/>
          <w:i/>
          <w:color w:val="231F20"/>
          <w:sz w:val="18"/>
          <w:szCs w:val="18"/>
        </w:rPr>
        <w:t>indicará </w:t>
      </w:r>
      <w:r>
        <w:rPr>
          <w:rFonts w:ascii="Trebuchet MS" w:hAnsi="Trebuchet MS" w:cs="Trebuchet MS" w:eastAsia="Trebuchet MS" w:hint="default"/>
          <w:i/>
          <w:color w:val="231F20"/>
          <w:sz w:val="18"/>
          <w:szCs w:val="18"/>
        </w:rPr>
        <w:t>si existe presencia de alcohol en el</w:t>
      </w:r>
      <w:r>
        <w:rPr>
          <w:rFonts w:ascii="Trebuchet MS" w:hAnsi="Trebuchet MS" w:cs="Trebuchet MS" w:eastAsia="Trebuchet MS" w:hint="default"/>
          <w:i/>
          <w:color w:val="231F20"/>
          <w:spacing w:val="-35"/>
          <w:sz w:val="18"/>
          <w:szCs w:val="18"/>
        </w:rPr>
        <w:t> </w:t>
      </w:r>
      <w:r>
        <w:rPr>
          <w:rFonts w:ascii="Trebuchet MS" w:hAnsi="Trebuchet MS" w:cs="Trebuchet MS" w:eastAsia="Trebuchet MS" w:hint="default"/>
          <w:i/>
          <w:color w:val="231F20"/>
          <w:sz w:val="18"/>
          <w:szCs w:val="18"/>
        </w:rPr>
        <w:t>aliento”.</w:t>
      </w:r>
      <w:r>
        <w:rPr>
          <w:rFonts w:ascii="Trebuchet MS" w:hAnsi="Trebuchet MS" w:cs="Trebuchet MS" w:eastAsia="Trebuchet MS" w:hint="default"/>
          <w:sz w:val="18"/>
          <w:szCs w:val="18"/>
        </w:rPr>
      </w:r>
    </w:p>
    <w:p>
      <w:pPr>
        <w:pStyle w:val="ListParagraph"/>
        <w:numPr>
          <w:ilvl w:val="0"/>
          <w:numId w:val="8"/>
        </w:numPr>
        <w:tabs>
          <w:tab w:pos="823" w:val="left" w:leader="none"/>
        </w:tabs>
        <w:spacing w:line="206" w:lineRule="exact" w:before="0" w:after="0"/>
        <w:ind w:left="822" w:right="0" w:hanging="360"/>
        <w:jc w:val="both"/>
        <w:rPr>
          <w:rFonts w:ascii="Tahoma" w:hAnsi="Tahoma" w:cs="Tahoma" w:eastAsia="Tahoma" w:hint="default"/>
          <w:sz w:val="18"/>
          <w:szCs w:val="18"/>
        </w:rPr>
      </w:pPr>
      <w:r>
        <w:rPr>
          <w:rFonts w:ascii="Tahoma" w:hAnsi="Tahoma"/>
          <w:color w:val="231F20"/>
          <w:sz w:val="18"/>
        </w:rPr>
        <w:t>Después</w:t>
      </w:r>
      <w:r>
        <w:rPr>
          <w:rFonts w:ascii="Tahoma" w:hAnsi="Tahoma"/>
          <w:color w:val="231F20"/>
          <w:spacing w:val="27"/>
          <w:sz w:val="18"/>
        </w:rPr>
        <w:t> </w:t>
      </w:r>
      <w:r>
        <w:rPr>
          <w:rFonts w:ascii="Tahoma" w:hAnsi="Tahoma"/>
          <w:color w:val="231F20"/>
          <w:sz w:val="18"/>
        </w:rPr>
        <w:t>de</w:t>
      </w:r>
      <w:r>
        <w:rPr>
          <w:rFonts w:ascii="Tahoma" w:hAnsi="Tahoma"/>
          <w:color w:val="231F20"/>
          <w:spacing w:val="27"/>
          <w:sz w:val="18"/>
        </w:rPr>
        <w:t> </w:t>
      </w:r>
      <w:r>
        <w:rPr>
          <w:rFonts w:ascii="Tahoma" w:hAnsi="Tahoma"/>
          <w:color w:val="231F20"/>
          <w:sz w:val="18"/>
        </w:rPr>
        <w:t>realizada</w:t>
      </w:r>
      <w:r>
        <w:rPr>
          <w:rFonts w:ascii="Tahoma" w:hAnsi="Tahoma"/>
          <w:color w:val="231F20"/>
          <w:spacing w:val="26"/>
          <w:sz w:val="18"/>
        </w:rPr>
        <w:t> </w:t>
      </w:r>
      <w:r>
        <w:rPr>
          <w:rFonts w:ascii="Tahoma" w:hAnsi="Tahoma"/>
          <w:color w:val="231F20"/>
          <w:sz w:val="18"/>
        </w:rPr>
        <w:t>la</w:t>
      </w:r>
      <w:r>
        <w:rPr>
          <w:rFonts w:ascii="Tahoma" w:hAnsi="Tahoma"/>
          <w:color w:val="231F20"/>
          <w:spacing w:val="27"/>
          <w:sz w:val="18"/>
        </w:rPr>
        <w:t> </w:t>
      </w:r>
      <w:r>
        <w:rPr>
          <w:rFonts w:ascii="Tahoma" w:hAnsi="Tahoma"/>
          <w:color w:val="231F20"/>
          <w:sz w:val="18"/>
        </w:rPr>
        <w:t>prueba,</w:t>
      </w:r>
      <w:r>
        <w:rPr>
          <w:rFonts w:ascii="Tahoma" w:hAnsi="Tahoma"/>
          <w:color w:val="231F20"/>
          <w:spacing w:val="26"/>
          <w:sz w:val="18"/>
        </w:rPr>
        <w:t> </w:t>
      </w:r>
      <w:r>
        <w:rPr>
          <w:rFonts w:ascii="Tahoma" w:hAnsi="Tahoma"/>
          <w:color w:val="231F20"/>
          <w:sz w:val="18"/>
        </w:rPr>
        <w:t>el</w:t>
      </w:r>
      <w:r>
        <w:rPr>
          <w:rFonts w:ascii="Tahoma" w:hAnsi="Tahoma"/>
          <w:color w:val="231F20"/>
          <w:spacing w:val="27"/>
          <w:sz w:val="18"/>
        </w:rPr>
        <w:t> </w:t>
      </w:r>
      <w:r>
        <w:rPr>
          <w:rFonts w:ascii="Tahoma" w:hAnsi="Tahoma"/>
          <w:color w:val="231F20"/>
          <w:sz w:val="18"/>
        </w:rPr>
        <w:t>encargado</w:t>
      </w:r>
      <w:r>
        <w:rPr>
          <w:rFonts w:ascii="Tahoma" w:hAnsi="Tahoma"/>
          <w:color w:val="231F20"/>
          <w:spacing w:val="27"/>
          <w:sz w:val="18"/>
        </w:rPr>
        <w:t> </w:t>
      </w:r>
      <w:r>
        <w:rPr>
          <w:rFonts w:ascii="Tahoma" w:hAnsi="Tahoma"/>
          <w:color w:val="231F20"/>
          <w:sz w:val="18"/>
        </w:rPr>
        <w:t>tendrá</w:t>
      </w:r>
      <w:r>
        <w:rPr>
          <w:rFonts w:ascii="Tahoma" w:hAnsi="Tahoma"/>
          <w:color w:val="231F20"/>
          <w:spacing w:val="28"/>
          <w:sz w:val="18"/>
        </w:rPr>
        <w:t> </w:t>
      </w:r>
      <w:r>
        <w:rPr>
          <w:rFonts w:ascii="Tahoma" w:hAnsi="Tahoma"/>
          <w:color w:val="231F20"/>
          <w:sz w:val="18"/>
        </w:rPr>
        <w:t>que</w:t>
      </w:r>
      <w:r>
        <w:rPr>
          <w:rFonts w:ascii="Tahoma" w:hAnsi="Tahoma"/>
          <w:color w:val="231F20"/>
          <w:spacing w:val="27"/>
          <w:sz w:val="18"/>
        </w:rPr>
        <w:t> </w:t>
      </w:r>
      <w:r>
        <w:rPr>
          <w:rFonts w:ascii="Tahoma" w:hAnsi="Tahoma"/>
          <w:color w:val="231F20"/>
          <w:sz w:val="18"/>
        </w:rPr>
        <w:t>mostrar</w:t>
      </w:r>
      <w:r>
        <w:rPr>
          <w:rFonts w:ascii="Tahoma" w:hAnsi="Tahoma"/>
          <w:color w:val="231F20"/>
          <w:spacing w:val="27"/>
          <w:sz w:val="18"/>
        </w:rPr>
        <w:t> </w:t>
      </w:r>
      <w:r>
        <w:rPr>
          <w:rFonts w:ascii="Tahoma" w:hAnsi="Tahoma"/>
          <w:color w:val="231F20"/>
          <w:sz w:val="18"/>
        </w:rPr>
        <w:t>al</w:t>
      </w:r>
      <w:r>
        <w:rPr>
          <w:rFonts w:ascii="Tahoma" w:hAnsi="Tahoma"/>
          <w:color w:val="231F20"/>
          <w:spacing w:val="27"/>
          <w:sz w:val="18"/>
        </w:rPr>
        <w:t> </w:t>
      </w:r>
      <w:r>
        <w:rPr>
          <w:rFonts w:ascii="Tahoma" w:hAnsi="Tahoma"/>
          <w:color w:val="231F20"/>
          <w:sz w:val="18"/>
        </w:rPr>
        <w:t>conductor</w:t>
      </w:r>
      <w:r>
        <w:rPr>
          <w:rFonts w:ascii="Tahoma" w:hAnsi="Tahoma"/>
          <w:color w:val="231F20"/>
          <w:spacing w:val="28"/>
          <w:sz w:val="18"/>
        </w:rPr>
        <w:t> </w:t>
      </w:r>
      <w:r>
        <w:rPr>
          <w:rFonts w:ascii="Tahoma" w:hAnsi="Tahoma"/>
          <w:color w:val="231F20"/>
          <w:sz w:val="18"/>
        </w:rPr>
        <w:t>el</w:t>
      </w:r>
      <w:r>
        <w:rPr>
          <w:rFonts w:ascii="Tahoma" w:hAnsi="Tahoma"/>
          <w:color w:val="231F20"/>
          <w:spacing w:val="27"/>
          <w:sz w:val="18"/>
        </w:rPr>
        <w:t> </w:t>
      </w:r>
      <w:r>
        <w:rPr>
          <w:rFonts w:ascii="Tahoma" w:hAnsi="Tahoma"/>
          <w:color w:val="231F20"/>
          <w:sz w:val="18"/>
        </w:rPr>
        <w:t>resultado</w:t>
      </w:r>
      <w:r>
        <w:rPr>
          <w:rFonts w:ascii="Tahoma" w:hAnsi="Tahoma"/>
          <w:sz w:val="18"/>
        </w:rPr>
      </w:r>
    </w:p>
    <w:p>
      <w:pPr>
        <w:pStyle w:val="BodyText"/>
        <w:spacing w:line="264" w:lineRule="auto" w:before="22"/>
        <w:ind w:left="822" w:right="100"/>
        <w:jc w:val="both"/>
      </w:pPr>
      <w:r>
        <w:rPr>
          <w:color w:val="231F20"/>
        </w:rPr>
        <w:t>presentado en la pantalla del alcoholímetro, sea positivo o negativo, ya que es una etapa cualitativa. En caso de no detectar la presencia del alcohol se le dará el libre paso, invitándolo a que use el cinturón de seguridad y dándole gracias por su</w:t>
      </w:r>
      <w:r>
        <w:rPr>
          <w:color w:val="231F20"/>
          <w:spacing w:val="-34"/>
        </w:rPr>
        <w:t> </w:t>
      </w:r>
      <w:r>
        <w:rPr>
          <w:color w:val="231F20"/>
        </w:rPr>
        <w:t>cooperación.</w:t>
      </w:r>
      <w:r>
        <w:rPr/>
      </w:r>
    </w:p>
    <w:p>
      <w:pPr>
        <w:spacing w:line="240" w:lineRule="auto" w:before="12"/>
        <w:rPr>
          <w:rFonts w:ascii="Tahoma" w:hAnsi="Tahoma" w:cs="Tahoma" w:eastAsia="Tahoma" w:hint="default"/>
          <w:sz w:val="19"/>
          <w:szCs w:val="19"/>
        </w:rPr>
      </w:pPr>
    </w:p>
    <w:p>
      <w:pPr>
        <w:pStyle w:val="BodyText"/>
        <w:spacing w:line="240" w:lineRule="auto"/>
        <w:ind w:right="0"/>
        <w:jc w:val="both"/>
      </w:pPr>
      <w:r>
        <w:rPr>
          <w:color w:val="231F20"/>
        </w:rPr>
        <w:t>En</w:t>
      </w:r>
      <w:r>
        <w:rPr>
          <w:color w:val="231F20"/>
          <w:spacing w:val="-3"/>
        </w:rPr>
        <w:t> </w:t>
      </w:r>
      <w:r>
        <w:rPr>
          <w:color w:val="231F20"/>
        </w:rPr>
        <w:t>caso</w:t>
      </w:r>
      <w:r>
        <w:rPr>
          <w:color w:val="231F20"/>
          <w:spacing w:val="-3"/>
        </w:rPr>
        <w:t> </w:t>
      </w:r>
      <w:r>
        <w:rPr>
          <w:color w:val="231F20"/>
        </w:rPr>
        <w:t>de</w:t>
      </w:r>
      <w:r>
        <w:rPr>
          <w:color w:val="231F20"/>
          <w:spacing w:val="-4"/>
        </w:rPr>
        <w:t> </w:t>
      </w:r>
      <w:r>
        <w:rPr>
          <w:color w:val="231F20"/>
        </w:rPr>
        <w:t>que</w:t>
      </w:r>
      <w:r>
        <w:rPr>
          <w:color w:val="231F20"/>
          <w:spacing w:val="-4"/>
        </w:rPr>
        <w:t> </w:t>
      </w:r>
      <w:r>
        <w:rPr>
          <w:color w:val="231F20"/>
        </w:rPr>
        <w:t>esta</w:t>
      </w:r>
      <w:r>
        <w:rPr>
          <w:color w:val="231F20"/>
          <w:spacing w:val="-3"/>
        </w:rPr>
        <w:t> </w:t>
      </w:r>
      <w:r>
        <w:rPr>
          <w:color w:val="231F20"/>
        </w:rPr>
        <w:t>etapa</w:t>
      </w:r>
      <w:r>
        <w:rPr>
          <w:color w:val="231F20"/>
          <w:spacing w:val="-3"/>
        </w:rPr>
        <w:t> </w:t>
      </w:r>
      <w:r>
        <w:rPr>
          <w:color w:val="231F20"/>
        </w:rPr>
        <w:t>resulte</w:t>
      </w:r>
      <w:r>
        <w:rPr>
          <w:color w:val="231F20"/>
          <w:spacing w:val="-3"/>
        </w:rPr>
        <w:t> </w:t>
      </w:r>
      <w:r>
        <w:rPr>
          <w:color w:val="231F20"/>
        </w:rPr>
        <w:t>positiva,</w:t>
      </w:r>
      <w:r>
        <w:rPr>
          <w:color w:val="231F20"/>
          <w:spacing w:val="-3"/>
        </w:rPr>
        <w:t> </w:t>
      </w:r>
      <w:r>
        <w:rPr>
          <w:color w:val="231F20"/>
        </w:rPr>
        <w:t>se</w:t>
      </w:r>
      <w:r>
        <w:rPr>
          <w:color w:val="231F20"/>
          <w:spacing w:val="-3"/>
        </w:rPr>
        <w:t> </w:t>
      </w:r>
      <w:r>
        <w:rPr>
          <w:color w:val="231F20"/>
        </w:rPr>
        <w:t>debe</w:t>
      </w:r>
      <w:r>
        <w:rPr>
          <w:color w:val="231F20"/>
          <w:spacing w:val="-4"/>
        </w:rPr>
        <w:t> </w:t>
      </w:r>
      <w:r>
        <w:rPr>
          <w:color w:val="231F20"/>
        </w:rPr>
        <w:t>proceder</w:t>
      </w:r>
      <w:r>
        <w:rPr>
          <w:color w:val="231F20"/>
          <w:spacing w:val="-4"/>
        </w:rPr>
        <w:t> </w:t>
      </w:r>
      <w:r>
        <w:rPr>
          <w:color w:val="231F20"/>
        </w:rPr>
        <w:t>de</w:t>
      </w:r>
      <w:r>
        <w:rPr>
          <w:color w:val="231F20"/>
          <w:spacing w:val="-4"/>
        </w:rPr>
        <w:t> </w:t>
      </w:r>
      <w:r>
        <w:rPr>
          <w:color w:val="231F20"/>
        </w:rPr>
        <w:t>la</w:t>
      </w:r>
      <w:r>
        <w:rPr>
          <w:color w:val="231F20"/>
          <w:spacing w:val="-3"/>
        </w:rPr>
        <w:t> </w:t>
      </w:r>
      <w:r>
        <w:rPr>
          <w:color w:val="231F20"/>
        </w:rPr>
        <w:t>siguiente</w:t>
      </w:r>
      <w:r>
        <w:rPr>
          <w:color w:val="231F20"/>
          <w:spacing w:val="-2"/>
        </w:rPr>
        <w:t> </w:t>
      </w:r>
      <w:r>
        <w:rPr>
          <w:color w:val="231F20"/>
        </w:rPr>
        <w:t>manera:</w:t>
      </w:r>
      <w:r>
        <w:rPr/>
      </w:r>
    </w:p>
    <w:p>
      <w:pPr>
        <w:spacing w:line="240" w:lineRule="auto" w:before="9"/>
        <w:rPr>
          <w:rFonts w:ascii="Tahoma" w:hAnsi="Tahoma" w:cs="Tahoma" w:eastAsia="Tahoma" w:hint="default"/>
          <w:sz w:val="21"/>
          <w:szCs w:val="21"/>
        </w:rPr>
      </w:pPr>
    </w:p>
    <w:p>
      <w:pPr>
        <w:pStyle w:val="ListParagraph"/>
        <w:numPr>
          <w:ilvl w:val="0"/>
          <w:numId w:val="8"/>
        </w:numPr>
        <w:tabs>
          <w:tab w:pos="823" w:val="left" w:leader="none"/>
        </w:tabs>
        <w:spacing w:line="264" w:lineRule="auto" w:before="0" w:after="0"/>
        <w:ind w:left="822" w:right="99" w:hanging="360"/>
        <w:jc w:val="both"/>
        <w:rPr>
          <w:rFonts w:ascii="Tahoma" w:hAnsi="Tahoma" w:cs="Tahoma" w:eastAsia="Tahoma" w:hint="default"/>
          <w:sz w:val="18"/>
          <w:szCs w:val="18"/>
        </w:rPr>
      </w:pPr>
      <w:r>
        <w:rPr>
          <w:rFonts w:ascii="Tahoma" w:hAnsi="Tahoma"/>
          <w:color w:val="231F20"/>
          <w:sz w:val="18"/>
        </w:rPr>
        <w:t>Indicar al conductor que le proporcione sus documentos (licencia, tarjeta de circulación, póliza de seguro), ingrese su vehículo al área de seguridad, apague el motor), cierre su vehículo, lleve consigo las llaves y posteriormente se traslade al área de aplicación de la etapa cuantitativa, donde se realizarán los siguientes</w:t>
      </w:r>
      <w:r>
        <w:rPr>
          <w:rFonts w:ascii="Tahoma" w:hAnsi="Tahoma"/>
          <w:color w:val="231F20"/>
          <w:spacing w:val="-16"/>
          <w:sz w:val="18"/>
        </w:rPr>
        <w:t> </w:t>
      </w:r>
      <w:r>
        <w:rPr>
          <w:rFonts w:ascii="Tahoma" w:hAnsi="Tahoma"/>
          <w:color w:val="231F20"/>
          <w:sz w:val="18"/>
        </w:rPr>
        <w:t>pasos:</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8"/>
        </w:numPr>
        <w:tabs>
          <w:tab w:pos="808" w:val="left" w:leader="none"/>
        </w:tabs>
        <w:spacing w:line="264" w:lineRule="auto" w:before="0" w:after="0"/>
        <w:ind w:left="807" w:right="99" w:hanging="345"/>
        <w:jc w:val="both"/>
        <w:rPr>
          <w:rFonts w:ascii="Tahoma" w:hAnsi="Tahoma" w:cs="Tahoma" w:eastAsia="Tahoma" w:hint="default"/>
          <w:sz w:val="18"/>
          <w:szCs w:val="18"/>
        </w:rPr>
      </w:pPr>
      <w:r>
        <w:rPr>
          <w:rFonts w:ascii="Tahoma" w:hAnsi="Tahoma"/>
          <w:color w:val="231F20"/>
          <w:sz w:val="18"/>
        </w:rPr>
        <w:t>El</w:t>
      </w:r>
      <w:r>
        <w:rPr>
          <w:rFonts w:ascii="Tahoma" w:hAnsi="Tahoma"/>
          <w:color w:val="231F20"/>
          <w:spacing w:val="-9"/>
          <w:sz w:val="18"/>
        </w:rPr>
        <w:t> </w:t>
      </w:r>
      <w:r>
        <w:rPr>
          <w:rFonts w:ascii="Tahoma" w:hAnsi="Tahoma"/>
          <w:color w:val="231F20"/>
          <w:sz w:val="18"/>
        </w:rPr>
        <w:t>perito</w:t>
      </w:r>
      <w:r>
        <w:rPr>
          <w:rFonts w:ascii="Tahoma" w:hAnsi="Tahoma"/>
          <w:color w:val="231F20"/>
          <w:spacing w:val="-9"/>
          <w:sz w:val="18"/>
        </w:rPr>
        <w:t> </w:t>
      </w:r>
      <w:r>
        <w:rPr>
          <w:rFonts w:ascii="Tahoma" w:hAnsi="Tahoma"/>
          <w:color w:val="231F20"/>
          <w:sz w:val="18"/>
        </w:rPr>
        <w:t>designado</w:t>
      </w:r>
      <w:r>
        <w:rPr>
          <w:rFonts w:ascii="Tahoma" w:hAnsi="Tahoma"/>
          <w:color w:val="231F20"/>
          <w:spacing w:val="-10"/>
          <w:sz w:val="18"/>
        </w:rPr>
        <w:t> </w:t>
      </w:r>
      <w:r>
        <w:rPr>
          <w:rFonts w:ascii="Tahoma" w:hAnsi="Tahoma"/>
          <w:color w:val="231F20"/>
          <w:sz w:val="18"/>
        </w:rPr>
        <w:t>para</w:t>
      </w:r>
      <w:r>
        <w:rPr>
          <w:rFonts w:ascii="Tahoma" w:hAnsi="Tahoma"/>
          <w:color w:val="231F20"/>
          <w:spacing w:val="-9"/>
          <w:sz w:val="18"/>
        </w:rPr>
        <w:t> </w:t>
      </w:r>
      <w:r>
        <w:rPr>
          <w:rFonts w:ascii="Tahoma" w:hAnsi="Tahoma"/>
          <w:color w:val="231F20"/>
          <w:sz w:val="18"/>
        </w:rPr>
        <w:t>realizar</w:t>
      </w:r>
      <w:r>
        <w:rPr>
          <w:rFonts w:ascii="Tahoma" w:hAnsi="Tahoma"/>
          <w:color w:val="231F20"/>
          <w:spacing w:val="-10"/>
          <w:sz w:val="18"/>
        </w:rPr>
        <w:t> </w:t>
      </w:r>
      <w:r>
        <w:rPr>
          <w:rFonts w:ascii="Tahoma" w:hAnsi="Tahoma"/>
          <w:color w:val="231F20"/>
          <w:sz w:val="18"/>
        </w:rPr>
        <w:t>la</w:t>
      </w:r>
      <w:r>
        <w:rPr>
          <w:rFonts w:ascii="Tahoma" w:hAnsi="Tahoma"/>
          <w:color w:val="231F20"/>
          <w:spacing w:val="-9"/>
          <w:sz w:val="18"/>
        </w:rPr>
        <w:t> </w:t>
      </w:r>
      <w:r>
        <w:rPr>
          <w:rFonts w:ascii="Tahoma" w:hAnsi="Tahoma"/>
          <w:color w:val="231F20"/>
          <w:sz w:val="18"/>
        </w:rPr>
        <w:t>etapa</w:t>
      </w:r>
      <w:r>
        <w:rPr>
          <w:rFonts w:ascii="Tahoma" w:hAnsi="Tahoma"/>
          <w:color w:val="231F20"/>
          <w:spacing w:val="-9"/>
          <w:sz w:val="18"/>
        </w:rPr>
        <w:t> </w:t>
      </w:r>
      <w:r>
        <w:rPr>
          <w:rFonts w:ascii="Tahoma" w:hAnsi="Tahoma"/>
          <w:color w:val="231F20"/>
          <w:sz w:val="18"/>
        </w:rPr>
        <w:t>cuantitativa,</w:t>
      </w:r>
      <w:r>
        <w:rPr>
          <w:rFonts w:ascii="Tahoma" w:hAnsi="Tahoma"/>
          <w:color w:val="231F20"/>
          <w:spacing w:val="-9"/>
          <w:sz w:val="18"/>
        </w:rPr>
        <w:t> </w:t>
      </w:r>
      <w:r>
        <w:rPr>
          <w:rFonts w:ascii="Tahoma" w:hAnsi="Tahoma"/>
          <w:color w:val="231F20"/>
          <w:sz w:val="18"/>
        </w:rPr>
        <w:t>saludará</w:t>
      </w:r>
      <w:r>
        <w:rPr>
          <w:rFonts w:ascii="Tahoma" w:hAnsi="Tahoma"/>
          <w:color w:val="231F20"/>
          <w:spacing w:val="-9"/>
          <w:sz w:val="18"/>
        </w:rPr>
        <w:t> </w:t>
      </w:r>
      <w:r>
        <w:rPr>
          <w:rFonts w:ascii="Tahoma" w:hAnsi="Tahoma"/>
          <w:color w:val="231F20"/>
          <w:sz w:val="18"/>
        </w:rPr>
        <w:t>al</w:t>
      </w:r>
      <w:r>
        <w:rPr>
          <w:rFonts w:ascii="Tahoma" w:hAnsi="Tahoma"/>
          <w:color w:val="231F20"/>
          <w:spacing w:val="-9"/>
          <w:sz w:val="18"/>
        </w:rPr>
        <w:t> </w:t>
      </w:r>
      <w:r>
        <w:rPr>
          <w:rFonts w:ascii="Tahoma" w:hAnsi="Tahoma"/>
          <w:color w:val="231F20"/>
          <w:sz w:val="18"/>
        </w:rPr>
        <w:t>conductor</w:t>
      </w:r>
      <w:r>
        <w:rPr>
          <w:rFonts w:ascii="Tahoma" w:hAnsi="Tahoma"/>
          <w:color w:val="231F20"/>
          <w:spacing w:val="-8"/>
          <w:sz w:val="18"/>
        </w:rPr>
        <w:t> </w:t>
      </w:r>
      <w:r>
        <w:rPr>
          <w:rFonts w:ascii="Tahoma" w:hAnsi="Tahoma"/>
          <w:color w:val="231F20"/>
          <w:sz w:val="18"/>
        </w:rPr>
        <w:t>y</w:t>
      </w:r>
      <w:r>
        <w:rPr>
          <w:rFonts w:ascii="Tahoma" w:hAnsi="Tahoma"/>
          <w:color w:val="231F20"/>
          <w:spacing w:val="-9"/>
          <w:sz w:val="18"/>
        </w:rPr>
        <w:t> </w:t>
      </w:r>
      <w:r>
        <w:rPr>
          <w:rFonts w:ascii="Tahoma" w:hAnsi="Tahoma"/>
          <w:color w:val="231F20"/>
          <w:sz w:val="18"/>
        </w:rPr>
        <w:t>le</w:t>
      </w:r>
      <w:r>
        <w:rPr>
          <w:rFonts w:ascii="Tahoma" w:hAnsi="Tahoma"/>
          <w:color w:val="231F20"/>
          <w:spacing w:val="-9"/>
          <w:sz w:val="18"/>
        </w:rPr>
        <w:t> </w:t>
      </w:r>
      <w:r>
        <w:rPr>
          <w:rFonts w:ascii="Tahoma" w:hAnsi="Tahoma"/>
          <w:color w:val="231F20"/>
          <w:sz w:val="18"/>
        </w:rPr>
        <w:t>explicará</w:t>
      </w:r>
      <w:r>
        <w:rPr>
          <w:rFonts w:ascii="Tahoma" w:hAnsi="Tahoma"/>
          <w:color w:val="231F20"/>
          <w:spacing w:val="-10"/>
          <w:sz w:val="18"/>
        </w:rPr>
        <w:t> </w:t>
      </w:r>
      <w:r>
        <w:rPr>
          <w:rFonts w:ascii="Tahoma" w:hAnsi="Tahoma"/>
          <w:color w:val="231F20"/>
          <w:sz w:val="18"/>
        </w:rPr>
        <w:t>que</w:t>
      </w:r>
      <w:r>
        <w:rPr>
          <w:rFonts w:ascii="Tahoma" w:hAnsi="Tahoma"/>
          <w:color w:val="231F20"/>
          <w:spacing w:val="-9"/>
          <w:sz w:val="18"/>
        </w:rPr>
        <w:t> </w:t>
      </w:r>
      <w:r>
        <w:rPr>
          <w:rFonts w:ascii="Tahoma" w:hAnsi="Tahoma"/>
          <w:color w:val="231F20"/>
          <w:sz w:val="18"/>
        </w:rPr>
        <w:t>se </w:t>
      </w:r>
      <w:r>
        <w:rPr>
          <w:rFonts w:ascii="Tahoma" w:hAnsi="Tahoma"/>
          <w:color w:val="231F20"/>
          <w:sz w:val="18"/>
        </w:rPr>
        <w:t>le aplicará una prueba para medir el grado de alcohol en el aliento espirado, mediante el equipo de medición denominado alcoholímetro. Se le informará también, al conductor que, debido a que se le detectó alcohol en el aliento, se le realizará la etapa cuantitativa, con el objeto de determinar el nivel del</w:t>
      </w:r>
      <w:r>
        <w:rPr>
          <w:rFonts w:ascii="Tahoma" w:hAnsi="Tahoma"/>
          <w:color w:val="231F20"/>
          <w:spacing w:val="-8"/>
          <w:sz w:val="18"/>
        </w:rPr>
        <w:t> </w:t>
      </w:r>
      <w:r>
        <w:rPr>
          <w:rFonts w:ascii="Tahoma" w:hAnsi="Tahoma"/>
          <w:color w:val="231F20"/>
          <w:sz w:val="18"/>
        </w:rPr>
        <w:t>mismo.</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8"/>
        </w:numPr>
        <w:tabs>
          <w:tab w:pos="823" w:val="left" w:leader="none"/>
        </w:tabs>
        <w:spacing w:line="264" w:lineRule="auto" w:before="0" w:after="0"/>
        <w:ind w:left="822" w:right="99" w:hanging="360"/>
        <w:jc w:val="both"/>
        <w:rPr>
          <w:rFonts w:ascii="Tahoma" w:hAnsi="Tahoma" w:cs="Tahoma" w:eastAsia="Tahoma" w:hint="default"/>
          <w:sz w:val="18"/>
          <w:szCs w:val="18"/>
        </w:rPr>
      </w:pPr>
      <w:r>
        <w:rPr>
          <w:rFonts w:ascii="Tahoma" w:hAnsi="Tahoma"/>
          <w:color w:val="231F20"/>
          <w:sz w:val="18"/>
        </w:rPr>
        <w:t>Se le deberá explicar en qué consiste la etapa y en cuánto tiempo aproximadamente se tardará el análisis que se le realizará a través del aparato de</w:t>
      </w:r>
      <w:r>
        <w:rPr>
          <w:rFonts w:ascii="Tahoma" w:hAnsi="Tahoma"/>
          <w:color w:val="231F20"/>
          <w:spacing w:val="-24"/>
          <w:sz w:val="18"/>
        </w:rPr>
        <w:t> </w:t>
      </w:r>
      <w:r>
        <w:rPr>
          <w:rFonts w:ascii="Tahoma" w:hAnsi="Tahoma"/>
          <w:color w:val="231F20"/>
          <w:sz w:val="18"/>
        </w:rPr>
        <w:t>alcoholimetría.</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8"/>
        </w:numPr>
        <w:tabs>
          <w:tab w:pos="823" w:val="left" w:leader="none"/>
        </w:tabs>
        <w:spacing w:line="240" w:lineRule="auto" w:before="0" w:after="0"/>
        <w:ind w:left="822" w:right="0" w:hanging="360"/>
        <w:jc w:val="left"/>
        <w:rPr>
          <w:rFonts w:ascii="Tahoma" w:hAnsi="Tahoma" w:cs="Tahoma" w:eastAsia="Tahoma" w:hint="default"/>
          <w:sz w:val="18"/>
          <w:szCs w:val="18"/>
        </w:rPr>
      </w:pPr>
      <w:r>
        <w:rPr>
          <w:rFonts w:ascii="Tahoma" w:hAnsi="Tahoma"/>
          <w:color w:val="231F20"/>
          <w:sz w:val="18"/>
        </w:rPr>
        <w:t>Se</w:t>
      </w:r>
      <w:r>
        <w:rPr>
          <w:rFonts w:ascii="Tahoma" w:hAnsi="Tahoma"/>
          <w:color w:val="231F20"/>
          <w:spacing w:val="-3"/>
          <w:sz w:val="18"/>
        </w:rPr>
        <w:t> </w:t>
      </w:r>
      <w:r>
        <w:rPr>
          <w:rFonts w:ascii="Tahoma" w:hAnsi="Tahoma"/>
          <w:color w:val="231F20"/>
          <w:sz w:val="18"/>
        </w:rPr>
        <w:t>le</w:t>
      </w:r>
      <w:r>
        <w:rPr>
          <w:rFonts w:ascii="Tahoma" w:hAnsi="Tahoma"/>
          <w:color w:val="231F20"/>
          <w:spacing w:val="-4"/>
          <w:sz w:val="18"/>
        </w:rPr>
        <w:t> </w:t>
      </w:r>
      <w:r>
        <w:rPr>
          <w:rFonts w:ascii="Tahoma" w:hAnsi="Tahoma"/>
          <w:color w:val="231F20"/>
          <w:sz w:val="18"/>
        </w:rPr>
        <w:t>deberá</w:t>
      </w:r>
      <w:r>
        <w:rPr>
          <w:rFonts w:ascii="Tahoma" w:hAnsi="Tahoma"/>
          <w:color w:val="231F20"/>
          <w:spacing w:val="-4"/>
          <w:sz w:val="18"/>
        </w:rPr>
        <w:t> </w:t>
      </w:r>
      <w:r>
        <w:rPr>
          <w:rFonts w:ascii="Tahoma" w:hAnsi="Tahoma"/>
          <w:color w:val="231F20"/>
          <w:sz w:val="18"/>
        </w:rPr>
        <w:t>indicar</w:t>
      </w:r>
      <w:r>
        <w:rPr>
          <w:rFonts w:ascii="Tahoma" w:hAnsi="Tahoma"/>
          <w:color w:val="231F20"/>
          <w:spacing w:val="-4"/>
          <w:sz w:val="18"/>
        </w:rPr>
        <w:t> </w:t>
      </w:r>
      <w:r>
        <w:rPr>
          <w:rFonts w:ascii="Tahoma" w:hAnsi="Tahoma"/>
          <w:color w:val="231F20"/>
          <w:sz w:val="18"/>
        </w:rPr>
        <w:t>al</w:t>
      </w:r>
      <w:r>
        <w:rPr>
          <w:rFonts w:ascii="Tahoma" w:hAnsi="Tahoma"/>
          <w:color w:val="231F20"/>
          <w:spacing w:val="-3"/>
          <w:sz w:val="18"/>
        </w:rPr>
        <w:t> </w:t>
      </w:r>
      <w:r>
        <w:rPr>
          <w:rFonts w:ascii="Tahoma" w:hAnsi="Tahoma"/>
          <w:color w:val="231F20"/>
          <w:sz w:val="18"/>
        </w:rPr>
        <w:t>conductor</w:t>
      </w:r>
      <w:r>
        <w:rPr>
          <w:rFonts w:ascii="Tahoma" w:hAnsi="Tahoma"/>
          <w:color w:val="231F20"/>
          <w:spacing w:val="-2"/>
          <w:sz w:val="18"/>
        </w:rPr>
        <w:t> </w:t>
      </w:r>
      <w:r>
        <w:rPr>
          <w:rFonts w:ascii="Tahoma" w:hAnsi="Tahoma"/>
          <w:color w:val="231F20"/>
          <w:sz w:val="18"/>
        </w:rPr>
        <w:t>la</w:t>
      </w:r>
      <w:r>
        <w:rPr>
          <w:rFonts w:ascii="Tahoma" w:hAnsi="Tahoma"/>
          <w:color w:val="231F20"/>
          <w:spacing w:val="-3"/>
          <w:sz w:val="18"/>
        </w:rPr>
        <w:t> </w:t>
      </w:r>
      <w:r>
        <w:rPr>
          <w:rFonts w:ascii="Tahoma" w:hAnsi="Tahoma"/>
          <w:color w:val="231F20"/>
          <w:sz w:val="18"/>
        </w:rPr>
        <w:t>forma</w:t>
      </w:r>
      <w:r>
        <w:rPr>
          <w:rFonts w:ascii="Tahoma" w:hAnsi="Tahoma"/>
          <w:color w:val="231F20"/>
          <w:spacing w:val="-3"/>
          <w:sz w:val="18"/>
        </w:rPr>
        <w:t> </w:t>
      </w:r>
      <w:r>
        <w:rPr>
          <w:rFonts w:ascii="Tahoma" w:hAnsi="Tahoma"/>
          <w:color w:val="231F20"/>
          <w:sz w:val="18"/>
        </w:rPr>
        <w:t>correcta</w:t>
      </w:r>
      <w:r>
        <w:rPr>
          <w:rFonts w:ascii="Tahoma" w:hAnsi="Tahoma"/>
          <w:color w:val="231F20"/>
          <w:spacing w:val="-3"/>
          <w:sz w:val="18"/>
        </w:rPr>
        <w:t> </w:t>
      </w:r>
      <w:r>
        <w:rPr>
          <w:rFonts w:ascii="Tahoma" w:hAnsi="Tahoma"/>
          <w:color w:val="231F20"/>
          <w:sz w:val="18"/>
        </w:rPr>
        <w:t>para</w:t>
      </w:r>
      <w:r>
        <w:rPr>
          <w:rFonts w:ascii="Tahoma" w:hAnsi="Tahoma"/>
          <w:color w:val="231F20"/>
          <w:spacing w:val="-3"/>
          <w:sz w:val="18"/>
        </w:rPr>
        <w:t> </w:t>
      </w:r>
      <w:r>
        <w:rPr>
          <w:rFonts w:ascii="Tahoma" w:hAnsi="Tahoma"/>
          <w:color w:val="231F20"/>
          <w:sz w:val="18"/>
        </w:rPr>
        <w:t>la</w:t>
      </w:r>
      <w:r>
        <w:rPr>
          <w:rFonts w:ascii="Tahoma" w:hAnsi="Tahoma"/>
          <w:color w:val="231F20"/>
          <w:spacing w:val="-3"/>
          <w:sz w:val="18"/>
        </w:rPr>
        <w:t> </w:t>
      </w:r>
      <w:r>
        <w:rPr>
          <w:rFonts w:ascii="Tahoma" w:hAnsi="Tahoma"/>
          <w:color w:val="231F20"/>
          <w:sz w:val="18"/>
        </w:rPr>
        <w:t>toma</w:t>
      </w:r>
      <w:r>
        <w:rPr>
          <w:rFonts w:ascii="Tahoma" w:hAnsi="Tahoma"/>
          <w:color w:val="231F20"/>
          <w:spacing w:val="-3"/>
          <w:sz w:val="18"/>
        </w:rPr>
        <w:t> </w:t>
      </w:r>
      <w:r>
        <w:rPr>
          <w:rFonts w:ascii="Tahoma" w:hAnsi="Tahoma"/>
          <w:color w:val="231F20"/>
          <w:sz w:val="18"/>
        </w:rPr>
        <w:t>de</w:t>
      </w:r>
      <w:r>
        <w:rPr>
          <w:rFonts w:ascii="Tahoma" w:hAnsi="Tahoma"/>
          <w:color w:val="231F20"/>
          <w:spacing w:val="-4"/>
          <w:sz w:val="18"/>
        </w:rPr>
        <w:t> </w:t>
      </w:r>
      <w:r>
        <w:rPr>
          <w:rFonts w:ascii="Tahoma" w:hAnsi="Tahoma"/>
          <w:color w:val="231F20"/>
          <w:sz w:val="18"/>
        </w:rPr>
        <w:t>aire</w:t>
      </w:r>
      <w:r>
        <w:rPr>
          <w:rFonts w:ascii="Tahoma" w:hAnsi="Tahoma"/>
          <w:color w:val="231F20"/>
          <w:spacing w:val="-3"/>
          <w:sz w:val="18"/>
        </w:rPr>
        <w:t> </w:t>
      </w:r>
      <w:r>
        <w:rPr>
          <w:rFonts w:ascii="Tahoma" w:hAnsi="Tahoma"/>
          <w:color w:val="231F20"/>
          <w:sz w:val="18"/>
        </w:rPr>
        <w:t>espirado.</w:t>
      </w:r>
      <w:r>
        <w:rPr>
          <w:rFonts w:ascii="Tahoma" w:hAnsi="Tahoma"/>
          <w:sz w:val="18"/>
        </w:rPr>
      </w:r>
    </w:p>
    <w:p>
      <w:pPr>
        <w:spacing w:after="0" w:line="240" w:lineRule="auto"/>
        <w:jc w:val="left"/>
        <w:rPr>
          <w:rFonts w:ascii="Tahoma" w:hAnsi="Tahoma" w:cs="Tahoma" w:eastAsia="Tahoma" w:hint="default"/>
          <w:sz w:val="18"/>
          <w:szCs w:val="18"/>
        </w:rPr>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20"/>
        <w:jc w:val="right"/>
      </w:pPr>
      <w:r>
        <w:rPr>
          <w:color w:val="231F20"/>
        </w:rPr>
        <w:t>13</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ListParagraph"/>
        <w:numPr>
          <w:ilvl w:val="0"/>
          <w:numId w:val="8"/>
        </w:numPr>
        <w:tabs>
          <w:tab w:pos="823" w:val="left" w:leader="none"/>
        </w:tabs>
        <w:spacing w:line="264" w:lineRule="auto" w:before="0" w:after="0"/>
        <w:ind w:left="822" w:right="117" w:hanging="360"/>
        <w:jc w:val="both"/>
        <w:rPr>
          <w:rFonts w:ascii="Tahoma" w:hAnsi="Tahoma" w:cs="Tahoma" w:eastAsia="Tahoma" w:hint="default"/>
          <w:sz w:val="18"/>
          <w:szCs w:val="18"/>
        </w:rPr>
      </w:pPr>
      <w:r>
        <w:rPr>
          <w:rFonts w:ascii="Tahoma" w:hAnsi="Tahoma"/>
          <w:color w:val="231F20"/>
          <w:sz w:val="18"/>
        </w:rPr>
        <w:t>Se</w:t>
      </w:r>
      <w:r>
        <w:rPr>
          <w:rFonts w:ascii="Tahoma" w:hAnsi="Tahoma"/>
          <w:color w:val="231F20"/>
          <w:spacing w:val="-15"/>
          <w:sz w:val="18"/>
        </w:rPr>
        <w:t> </w:t>
      </w:r>
      <w:r>
        <w:rPr>
          <w:rFonts w:ascii="Tahoma" w:hAnsi="Tahoma"/>
          <w:color w:val="231F20"/>
          <w:sz w:val="18"/>
        </w:rPr>
        <w:t>mostrará</w:t>
      </w:r>
      <w:r>
        <w:rPr>
          <w:rFonts w:ascii="Tahoma" w:hAnsi="Tahoma"/>
          <w:color w:val="231F20"/>
          <w:spacing w:val="-15"/>
          <w:sz w:val="18"/>
        </w:rPr>
        <w:t> </w:t>
      </w:r>
      <w:r>
        <w:rPr>
          <w:rFonts w:ascii="Tahoma" w:hAnsi="Tahoma"/>
          <w:color w:val="231F20"/>
          <w:sz w:val="18"/>
        </w:rPr>
        <w:t>y</w:t>
      </w:r>
      <w:r>
        <w:rPr>
          <w:rFonts w:ascii="Tahoma" w:hAnsi="Tahoma"/>
          <w:color w:val="231F20"/>
          <w:spacing w:val="-15"/>
          <w:sz w:val="18"/>
        </w:rPr>
        <w:t> </w:t>
      </w:r>
      <w:r>
        <w:rPr>
          <w:rFonts w:ascii="Tahoma" w:hAnsi="Tahoma"/>
          <w:color w:val="231F20"/>
          <w:sz w:val="18"/>
        </w:rPr>
        <w:t>explicará</w:t>
      </w:r>
      <w:r>
        <w:rPr>
          <w:rFonts w:ascii="Tahoma" w:hAnsi="Tahoma"/>
          <w:color w:val="231F20"/>
          <w:spacing w:val="-16"/>
          <w:sz w:val="18"/>
        </w:rPr>
        <w:t> </w:t>
      </w:r>
      <w:r>
        <w:rPr>
          <w:rFonts w:ascii="Tahoma" w:hAnsi="Tahoma"/>
          <w:color w:val="231F20"/>
          <w:sz w:val="18"/>
        </w:rPr>
        <w:t>que</w:t>
      </w:r>
      <w:r>
        <w:rPr>
          <w:rFonts w:ascii="Tahoma" w:hAnsi="Tahoma"/>
          <w:color w:val="231F20"/>
          <w:spacing w:val="-15"/>
          <w:sz w:val="18"/>
        </w:rPr>
        <w:t> </w:t>
      </w:r>
      <w:r>
        <w:rPr>
          <w:rFonts w:ascii="Tahoma" w:hAnsi="Tahoma"/>
          <w:color w:val="231F20"/>
          <w:sz w:val="18"/>
        </w:rPr>
        <w:t>la</w:t>
      </w:r>
      <w:r>
        <w:rPr>
          <w:rFonts w:ascii="Tahoma" w:hAnsi="Tahoma"/>
          <w:color w:val="231F20"/>
          <w:spacing w:val="-15"/>
          <w:sz w:val="18"/>
        </w:rPr>
        <w:t> </w:t>
      </w:r>
      <w:r>
        <w:rPr>
          <w:rFonts w:ascii="Tahoma" w:hAnsi="Tahoma"/>
          <w:color w:val="231F20"/>
          <w:sz w:val="18"/>
        </w:rPr>
        <w:t>boquilla</w:t>
      </w:r>
      <w:r>
        <w:rPr>
          <w:rFonts w:ascii="Tahoma" w:hAnsi="Tahoma"/>
          <w:color w:val="231F20"/>
          <w:spacing w:val="-15"/>
          <w:sz w:val="18"/>
        </w:rPr>
        <w:t> </w:t>
      </w:r>
      <w:r>
        <w:rPr>
          <w:rFonts w:ascii="Tahoma" w:hAnsi="Tahoma"/>
          <w:color w:val="231F20"/>
          <w:sz w:val="18"/>
        </w:rPr>
        <w:t>es</w:t>
      </w:r>
      <w:r>
        <w:rPr>
          <w:rFonts w:ascii="Tahoma" w:hAnsi="Tahoma"/>
          <w:color w:val="231F20"/>
          <w:spacing w:val="-15"/>
          <w:sz w:val="18"/>
        </w:rPr>
        <w:t> </w:t>
      </w:r>
      <w:r>
        <w:rPr>
          <w:rFonts w:ascii="Tahoma" w:hAnsi="Tahoma"/>
          <w:color w:val="231F20"/>
          <w:sz w:val="18"/>
        </w:rPr>
        <w:t>nueva,</w:t>
      </w:r>
      <w:r>
        <w:rPr>
          <w:rFonts w:ascii="Tahoma" w:hAnsi="Tahoma"/>
          <w:color w:val="231F20"/>
          <w:spacing w:val="-15"/>
          <w:sz w:val="18"/>
        </w:rPr>
        <w:t> </w:t>
      </w:r>
      <w:r>
        <w:rPr>
          <w:rFonts w:ascii="Tahoma" w:hAnsi="Tahoma"/>
          <w:color w:val="231F20"/>
          <w:sz w:val="18"/>
        </w:rPr>
        <w:t>que</w:t>
      </w:r>
      <w:r>
        <w:rPr>
          <w:rFonts w:ascii="Tahoma" w:hAnsi="Tahoma"/>
          <w:color w:val="231F20"/>
          <w:spacing w:val="-15"/>
          <w:sz w:val="18"/>
        </w:rPr>
        <w:t> </w:t>
      </w:r>
      <w:r>
        <w:rPr>
          <w:rFonts w:ascii="Tahoma" w:hAnsi="Tahoma"/>
          <w:color w:val="231F20"/>
          <w:sz w:val="18"/>
        </w:rPr>
        <w:t>se</w:t>
      </w:r>
      <w:r>
        <w:rPr>
          <w:rFonts w:ascii="Tahoma" w:hAnsi="Tahoma"/>
          <w:color w:val="231F20"/>
          <w:spacing w:val="-15"/>
          <w:sz w:val="18"/>
        </w:rPr>
        <w:t> </w:t>
      </w:r>
      <w:r>
        <w:rPr>
          <w:rFonts w:ascii="Tahoma" w:hAnsi="Tahoma"/>
          <w:color w:val="231F20"/>
          <w:sz w:val="18"/>
        </w:rPr>
        <w:t>encuentra</w:t>
      </w:r>
      <w:r>
        <w:rPr>
          <w:rFonts w:ascii="Tahoma" w:hAnsi="Tahoma"/>
          <w:color w:val="231F20"/>
          <w:spacing w:val="-15"/>
          <w:sz w:val="18"/>
        </w:rPr>
        <w:t> </w:t>
      </w:r>
      <w:r>
        <w:rPr>
          <w:rFonts w:ascii="Tahoma" w:hAnsi="Tahoma"/>
          <w:color w:val="231F20"/>
          <w:sz w:val="18"/>
        </w:rPr>
        <w:t>empaquetada</w:t>
      </w:r>
      <w:r>
        <w:rPr>
          <w:rFonts w:ascii="Tahoma" w:hAnsi="Tahoma"/>
          <w:color w:val="231F20"/>
          <w:spacing w:val="-14"/>
          <w:sz w:val="18"/>
        </w:rPr>
        <w:t> </w:t>
      </w:r>
      <w:r>
        <w:rPr>
          <w:rFonts w:ascii="Tahoma" w:hAnsi="Tahoma"/>
          <w:color w:val="231F20"/>
          <w:sz w:val="18"/>
        </w:rPr>
        <w:t>individualmente </w:t>
      </w:r>
      <w:r>
        <w:rPr>
          <w:rFonts w:ascii="Tahoma" w:hAnsi="Tahoma"/>
          <w:color w:val="231F20"/>
          <w:sz w:val="18"/>
        </w:rPr>
        <w:t>y</w:t>
      </w:r>
      <w:r>
        <w:rPr>
          <w:rFonts w:ascii="Tahoma" w:hAnsi="Tahoma"/>
          <w:color w:val="231F20"/>
          <w:spacing w:val="-17"/>
          <w:sz w:val="18"/>
        </w:rPr>
        <w:t> </w:t>
      </w:r>
      <w:r>
        <w:rPr>
          <w:rFonts w:ascii="Tahoma" w:hAnsi="Tahoma"/>
          <w:color w:val="231F20"/>
          <w:sz w:val="18"/>
        </w:rPr>
        <w:t>que,</w:t>
      </w:r>
      <w:r>
        <w:rPr>
          <w:rFonts w:ascii="Tahoma" w:hAnsi="Tahoma"/>
          <w:color w:val="231F20"/>
          <w:spacing w:val="-17"/>
          <w:sz w:val="18"/>
        </w:rPr>
        <w:t> </w:t>
      </w:r>
      <w:r>
        <w:rPr>
          <w:rFonts w:ascii="Tahoma" w:hAnsi="Tahoma"/>
          <w:color w:val="231F20"/>
          <w:sz w:val="18"/>
        </w:rPr>
        <w:t>por</w:t>
      </w:r>
      <w:r>
        <w:rPr>
          <w:rFonts w:ascii="Tahoma" w:hAnsi="Tahoma"/>
          <w:color w:val="231F20"/>
          <w:spacing w:val="-17"/>
          <w:sz w:val="18"/>
        </w:rPr>
        <w:t> </w:t>
      </w:r>
      <w:r>
        <w:rPr>
          <w:rFonts w:ascii="Tahoma" w:hAnsi="Tahoma"/>
          <w:color w:val="231F20"/>
          <w:sz w:val="18"/>
        </w:rPr>
        <w:t>cuestiones</w:t>
      </w:r>
      <w:r>
        <w:rPr>
          <w:rFonts w:ascii="Tahoma" w:hAnsi="Tahoma"/>
          <w:color w:val="231F20"/>
          <w:spacing w:val="-16"/>
          <w:sz w:val="18"/>
        </w:rPr>
        <w:t> </w:t>
      </w:r>
      <w:r>
        <w:rPr>
          <w:rFonts w:ascii="Tahoma" w:hAnsi="Tahoma"/>
          <w:color w:val="231F20"/>
          <w:sz w:val="18"/>
        </w:rPr>
        <w:t>de</w:t>
      </w:r>
      <w:r>
        <w:rPr>
          <w:rFonts w:ascii="Tahoma" w:hAnsi="Tahoma"/>
          <w:color w:val="231F20"/>
          <w:spacing w:val="-17"/>
          <w:sz w:val="18"/>
        </w:rPr>
        <w:t> </w:t>
      </w:r>
      <w:r>
        <w:rPr>
          <w:rFonts w:ascii="Tahoma" w:hAnsi="Tahoma"/>
          <w:color w:val="231F20"/>
          <w:sz w:val="18"/>
        </w:rPr>
        <w:t>higiene,</w:t>
      </w:r>
      <w:r>
        <w:rPr>
          <w:rFonts w:ascii="Tahoma" w:hAnsi="Tahoma"/>
          <w:color w:val="231F20"/>
          <w:spacing w:val="-18"/>
          <w:sz w:val="18"/>
        </w:rPr>
        <w:t> </w:t>
      </w:r>
      <w:r>
        <w:rPr>
          <w:rFonts w:ascii="Tahoma" w:hAnsi="Tahoma"/>
          <w:color w:val="231F20"/>
          <w:sz w:val="18"/>
        </w:rPr>
        <w:t>en</w:t>
      </w:r>
      <w:r>
        <w:rPr>
          <w:rFonts w:ascii="Tahoma" w:hAnsi="Tahoma"/>
          <w:color w:val="231F20"/>
          <w:spacing w:val="-17"/>
          <w:sz w:val="18"/>
        </w:rPr>
        <w:t> </w:t>
      </w:r>
      <w:r>
        <w:rPr>
          <w:rFonts w:ascii="Tahoma" w:hAnsi="Tahoma"/>
          <w:color w:val="231F20"/>
          <w:sz w:val="18"/>
        </w:rPr>
        <w:t>ningún</w:t>
      </w:r>
      <w:r>
        <w:rPr>
          <w:rFonts w:ascii="Tahoma" w:hAnsi="Tahoma"/>
          <w:color w:val="231F20"/>
          <w:spacing w:val="-18"/>
          <w:sz w:val="18"/>
        </w:rPr>
        <w:t> </w:t>
      </w:r>
      <w:r>
        <w:rPr>
          <w:rFonts w:ascii="Tahoma" w:hAnsi="Tahoma"/>
          <w:color w:val="231F20"/>
          <w:sz w:val="18"/>
        </w:rPr>
        <w:t>momento</w:t>
      </w:r>
      <w:r>
        <w:rPr>
          <w:rFonts w:ascii="Tahoma" w:hAnsi="Tahoma"/>
          <w:color w:val="231F20"/>
          <w:spacing w:val="-17"/>
          <w:sz w:val="18"/>
        </w:rPr>
        <w:t> </w:t>
      </w:r>
      <w:r>
        <w:rPr>
          <w:rFonts w:ascii="Tahoma" w:hAnsi="Tahoma"/>
          <w:color w:val="231F20"/>
          <w:sz w:val="18"/>
        </w:rPr>
        <w:t>se</w:t>
      </w:r>
      <w:r>
        <w:rPr>
          <w:rFonts w:ascii="Tahoma" w:hAnsi="Tahoma"/>
          <w:color w:val="231F20"/>
          <w:spacing w:val="-17"/>
          <w:sz w:val="18"/>
        </w:rPr>
        <w:t> </w:t>
      </w:r>
      <w:r>
        <w:rPr>
          <w:rFonts w:ascii="Tahoma" w:hAnsi="Tahoma"/>
          <w:color w:val="231F20"/>
          <w:sz w:val="18"/>
        </w:rPr>
        <w:t>toca</w:t>
      </w:r>
      <w:r>
        <w:rPr>
          <w:rFonts w:ascii="Tahoma" w:hAnsi="Tahoma"/>
          <w:color w:val="231F20"/>
          <w:spacing w:val="-17"/>
          <w:sz w:val="18"/>
        </w:rPr>
        <w:t> </w:t>
      </w:r>
      <w:r>
        <w:rPr>
          <w:rFonts w:ascii="Tahoma" w:hAnsi="Tahoma"/>
          <w:color w:val="231F20"/>
          <w:sz w:val="18"/>
        </w:rPr>
        <w:t>la</w:t>
      </w:r>
      <w:r>
        <w:rPr>
          <w:rFonts w:ascii="Tahoma" w:hAnsi="Tahoma"/>
          <w:color w:val="231F20"/>
          <w:spacing w:val="-17"/>
          <w:sz w:val="18"/>
        </w:rPr>
        <w:t> </w:t>
      </w:r>
      <w:r>
        <w:rPr>
          <w:rFonts w:ascii="Tahoma" w:hAnsi="Tahoma"/>
          <w:color w:val="231F20"/>
          <w:sz w:val="18"/>
        </w:rPr>
        <w:t>boquilla</w:t>
      </w:r>
      <w:r>
        <w:rPr>
          <w:rFonts w:ascii="Tahoma" w:hAnsi="Tahoma"/>
          <w:color w:val="231F20"/>
          <w:spacing w:val="-17"/>
          <w:sz w:val="18"/>
        </w:rPr>
        <w:t> </w:t>
      </w:r>
      <w:r>
        <w:rPr>
          <w:rFonts w:ascii="Tahoma" w:hAnsi="Tahoma"/>
          <w:color w:val="231F20"/>
          <w:sz w:val="18"/>
        </w:rPr>
        <w:t>sin</w:t>
      </w:r>
      <w:r>
        <w:rPr>
          <w:rFonts w:ascii="Tahoma" w:hAnsi="Tahoma"/>
          <w:color w:val="231F20"/>
          <w:spacing w:val="-17"/>
          <w:sz w:val="18"/>
        </w:rPr>
        <w:t> </w:t>
      </w:r>
      <w:r>
        <w:rPr>
          <w:rFonts w:ascii="Tahoma" w:hAnsi="Tahoma"/>
          <w:color w:val="231F20"/>
          <w:sz w:val="18"/>
        </w:rPr>
        <w:t>el</w:t>
      </w:r>
      <w:r>
        <w:rPr>
          <w:rFonts w:ascii="Tahoma" w:hAnsi="Tahoma"/>
          <w:color w:val="231F20"/>
          <w:spacing w:val="-17"/>
          <w:sz w:val="18"/>
        </w:rPr>
        <w:t> </w:t>
      </w:r>
      <w:r>
        <w:rPr>
          <w:rFonts w:ascii="Tahoma" w:hAnsi="Tahoma"/>
          <w:color w:val="231F20"/>
          <w:sz w:val="18"/>
        </w:rPr>
        <w:t>empaque</w:t>
      </w:r>
      <w:r>
        <w:rPr>
          <w:rFonts w:ascii="Tahoma" w:hAnsi="Tahoma"/>
          <w:color w:val="231F20"/>
          <w:spacing w:val="-16"/>
          <w:sz w:val="18"/>
        </w:rPr>
        <w:t> </w:t>
      </w:r>
      <w:r>
        <w:rPr>
          <w:rFonts w:ascii="Tahoma" w:hAnsi="Tahoma"/>
          <w:color w:val="231F20"/>
          <w:spacing w:val="-3"/>
          <w:sz w:val="18"/>
        </w:rPr>
        <w:t>protector. </w:t>
      </w:r>
      <w:r>
        <w:rPr>
          <w:rFonts w:ascii="Tahoma" w:hAnsi="Tahoma"/>
          <w:color w:val="231F20"/>
          <w:spacing w:val="-3"/>
          <w:sz w:val="18"/>
        </w:rPr>
      </w:r>
      <w:r>
        <w:rPr>
          <w:rFonts w:ascii="Tahoma" w:hAnsi="Tahoma"/>
          <w:color w:val="231F20"/>
          <w:sz w:val="18"/>
        </w:rPr>
        <w:t>Se le explicará que debe estar de pie para dar la muestra de aire espirado, que deberá inhalar </w:t>
      </w:r>
      <w:r>
        <w:rPr>
          <w:rFonts w:ascii="Tahoma" w:hAnsi="Tahoma"/>
          <w:color w:val="231F20"/>
          <w:sz w:val="18"/>
        </w:rPr>
        <w:t>hondo y soplar el tiempo necesario hasta que se le</w:t>
      </w:r>
      <w:r>
        <w:rPr>
          <w:rFonts w:ascii="Tahoma" w:hAnsi="Tahoma"/>
          <w:color w:val="231F20"/>
          <w:spacing w:val="-18"/>
          <w:sz w:val="18"/>
        </w:rPr>
        <w:t> </w:t>
      </w:r>
      <w:r>
        <w:rPr>
          <w:rFonts w:ascii="Tahoma" w:hAnsi="Tahoma"/>
          <w:color w:val="231F20"/>
          <w:sz w:val="18"/>
        </w:rPr>
        <w:t>indique.</w:t>
      </w:r>
      <w:r>
        <w:rPr>
          <w:rFonts w:ascii="Tahoma" w:hAnsi="Tahoma"/>
          <w:sz w:val="18"/>
        </w:rPr>
      </w:r>
    </w:p>
    <w:p>
      <w:pPr>
        <w:spacing w:line="240" w:lineRule="auto" w:before="12"/>
        <w:rPr>
          <w:rFonts w:ascii="Tahoma" w:hAnsi="Tahoma" w:cs="Tahoma" w:eastAsia="Tahoma" w:hint="default"/>
          <w:sz w:val="19"/>
          <w:szCs w:val="19"/>
        </w:rPr>
      </w:pPr>
    </w:p>
    <w:p>
      <w:pPr>
        <w:pStyle w:val="BodyText"/>
        <w:spacing w:line="264" w:lineRule="auto"/>
        <w:ind w:left="822" w:right="119" w:hanging="360"/>
        <w:jc w:val="both"/>
      </w:pPr>
      <w:r>
        <w:rPr>
          <w:rFonts w:ascii="Tahoma" w:hAnsi="Tahoma"/>
          <w:color w:val="231F20"/>
        </w:rPr>
        <w:t>-     En caso de que el conductor no sople de manera adecuada o con la suficiente continuidad,       </w:t>
      </w:r>
      <w:r>
        <w:rPr>
          <w:color w:val="231F20"/>
        </w:rPr>
        <w:t>el aplicador de la prueba le debe informar que de no cooperar y seguir las indicaciones, se procederá conforme a la normatividad</w:t>
      </w:r>
      <w:r>
        <w:rPr>
          <w:color w:val="231F20"/>
          <w:spacing w:val="-27"/>
        </w:rPr>
        <w:t> </w:t>
      </w:r>
      <w:r>
        <w:rPr>
          <w:color w:val="231F20"/>
        </w:rPr>
        <w:t>correspondiente.</w:t>
      </w:r>
      <w:r>
        <w:rPr/>
      </w:r>
    </w:p>
    <w:p>
      <w:pPr>
        <w:spacing w:line="240" w:lineRule="auto" w:before="12"/>
        <w:rPr>
          <w:rFonts w:ascii="Tahoma" w:hAnsi="Tahoma" w:cs="Tahoma" w:eastAsia="Tahoma" w:hint="default"/>
          <w:sz w:val="19"/>
          <w:szCs w:val="19"/>
        </w:rPr>
      </w:pPr>
    </w:p>
    <w:p>
      <w:pPr>
        <w:pStyle w:val="BodyText"/>
        <w:spacing w:line="264" w:lineRule="auto"/>
        <w:ind w:left="822" w:right="119" w:hanging="360"/>
        <w:jc w:val="both"/>
      </w:pPr>
      <w:r>
        <w:rPr>
          <w:color w:val="231F20"/>
        </w:rPr>
        <w:t>- Cuando el alcoholímetro no registre algún nivel de alcohol en aire espirado o no rebase el límite permitido, se le comunicará al conductor el resultado, mostrándole la pantalla del aparato de alcoholimetría; se le invitará a no ingerir bebidas alcohólicas si va a </w:t>
      </w:r>
      <w:r>
        <w:rPr>
          <w:color w:val="231F20"/>
          <w:spacing w:val="-4"/>
        </w:rPr>
        <w:t>conducir, </w:t>
      </w:r>
      <w:r>
        <w:rPr>
          <w:color w:val="231F20"/>
        </w:rPr>
        <w:t>se le agradecerá </w:t>
      </w:r>
      <w:r>
        <w:rPr>
          <w:color w:val="231F20"/>
        </w:rPr>
        <w:t>su participación, y se le invita abordar su vehículo, entregándole sus documentos, para darle el paso de</w:t>
      </w:r>
      <w:r>
        <w:rPr>
          <w:color w:val="231F20"/>
          <w:spacing w:val="-9"/>
        </w:rPr>
        <w:t> </w:t>
      </w:r>
      <w:r>
        <w:rPr>
          <w:color w:val="231F20"/>
        </w:rPr>
        <w:t>salida.</w:t>
      </w:r>
      <w:r>
        <w:rPr/>
      </w:r>
    </w:p>
    <w:p>
      <w:pPr>
        <w:spacing w:line="240" w:lineRule="auto" w:before="12"/>
        <w:rPr>
          <w:rFonts w:ascii="Tahoma" w:hAnsi="Tahoma" w:cs="Tahoma" w:eastAsia="Tahoma" w:hint="default"/>
          <w:sz w:val="19"/>
          <w:szCs w:val="19"/>
        </w:rPr>
      </w:pPr>
    </w:p>
    <w:p>
      <w:pPr>
        <w:pStyle w:val="BodyText"/>
        <w:spacing w:line="264" w:lineRule="auto"/>
        <w:ind w:right="120"/>
        <w:jc w:val="both"/>
      </w:pPr>
      <w:r>
        <w:rPr>
          <w:color w:val="231F20"/>
        </w:rPr>
        <w:t>En caso de que el resultado de la prueba realizada al </w:t>
      </w:r>
      <w:r>
        <w:rPr>
          <w:color w:val="231F20"/>
          <w:spacing w:val="-4"/>
        </w:rPr>
        <w:t>conductor, </w:t>
      </w:r>
      <w:r>
        <w:rPr>
          <w:color w:val="231F20"/>
        </w:rPr>
        <w:t>rebase el nivel de alcohol permitido     </w:t>
      </w:r>
      <w:r>
        <w:rPr>
          <w:color w:val="231F20"/>
        </w:rPr>
        <w:t>en la </w:t>
      </w:r>
      <w:r>
        <w:rPr>
          <w:color w:val="231F20"/>
          <w:spacing w:val="-4"/>
        </w:rPr>
        <w:t>ley, </w:t>
      </w:r>
      <w:r>
        <w:rPr>
          <w:color w:val="231F20"/>
        </w:rPr>
        <w:t>se les comunicará, el resultado, mostrándole la pantalla del equipo y se les informa cuál es el </w:t>
      </w:r>
      <w:r>
        <w:rPr>
          <w:color w:val="231F20"/>
        </w:rPr>
        <w:t>procedimiento de sanción a</w:t>
      </w:r>
      <w:r>
        <w:rPr>
          <w:color w:val="231F20"/>
          <w:spacing w:val="-2"/>
        </w:rPr>
        <w:t> </w:t>
      </w:r>
      <w:r>
        <w:rPr>
          <w:color w:val="231F20"/>
          <w:spacing w:val="-5"/>
        </w:rPr>
        <w:t>seguir.</w:t>
      </w:r>
      <w:r>
        <w:rPr>
          <w:spacing w:val="-5"/>
        </w:rPr>
      </w:r>
    </w:p>
    <w:p>
      <w:pPr>
        <w:spacing w:line="240" w:lineRule="auto" w:before="12"/>
        <w:rPr>
          <w:rFonts w:ascii="Tahoma" w:hAnsi="Tahoma" w:cs="Tahoma" w:eastAsia="Tahoma" w:hint="default"/>
          <w:sz w:val="19"/>
          <w:szCs w:val="19"/>
        </w:rPr>
      </w:pPr>
    </w:p>
    <w:p>
      <w:pPr>
        <w:pStyle w:val="BodyText"/>
        <w:spacing w:line="264" w:lineRule="auto"/>
        <w:ind w:right="120"/>
        <w:jc w:val="both"/>
      </w:pPr>
      <w:r>
        <w:rPr>
          <w:color w:val="231F20"/>
        </w:rPr>
        <w:t>En</w:t>
      </w:r>
      <w:r>
        <w:rPr>
          <w:color w:val="231F20"/>
          <w:spacing w:val="-18"/>
        </w:rPr>
        <w:t> </w:t>
      </w:r>
      <w:r>
        <w:rPr>
          <w:color w:val="231F20"/>
        </w:rPr>
        <w:t>caso</w:t>
      </w:r>
      <w:r>
        <w:rPr>
          <w:color w:val="231F20"/>
          <w:spacing w:val="-18"/>
        </w:rPr>
        <w:t> </w:t>
      </w:r>
      <w:r>
        <w:rPr>
          <w:color w:val="231F20"/>
        </w:rPr>
        <w:t>de</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resultado</w:t>
      </w:r>
      <w:r>
        <w:rPr>
          <w:color w:val="231F20"/>
          <w:spacing w:val="-18"/>
        </w:rPr>
        <w:t> </w:t>
      </w:r>
      <w:r>
        <w:rPr>
          <w:color w:val="231F20"/>
        </w:rPr>
        <w:t>sea</w:t>
      </w:r>
      <w:r>
        <w:rPr>
          <w:color w:val="231F20"/>
          <w:spacing w:val="-18"/>
        </w:rPr>
        <w:t> </w:t>
      </w:r>
      <w:r>
        <w:rPr>
          <w:color w:val="231F20"/>
        </w:rPr>
        <w:t>superior</w:t>
      </w:r>
      <w:r>
        <w:rPr>
          <w:color w:val="231F20"/>
          <w:spacing w:val="-17"/>
        </w:rPr>
        <w:t> </w:t>
      </w:r>
      <w:r>
        <w:rPr>
          <w:color w:val="231F20"/>
        </w:rPr>
        <w:t>a</w:t>
      </w:r>
      <w:r>
        <w:rPr>
          <w:color w:val="231F20"/>
          <w:spacing w:val="-18"/>
        </w:rPr>
        <w:t> </w:t>
      </w:r>
      <w:r>
        <w:rPr>
          <w:color w:val="231F20"/>
        </w:rPr>
        <w:t>0.25</w:t>
      </w:r>
      <w:r>
        <w:rPr>
          <w:color w:val="231F20"/>
          <w:spacing w:val="-18"/>
        </w:rPr>
        <w:t> </w:t>
      </w:r>
      <w:r>
        <w:rPr>
          <w:color w:val="231F20"/>
        </w:rPr>
        <w:t>y</w:t>
      </w:r>
      <w:r>
        <w:rPr>
          <w:color w:val="231F20"/>
          <w:spacing w:val="-18"/>
        </w:rPr>
        <w:t> </w:t>
      </w:r>
      <w:r>
        <w:rPr>
          <w:color w:val="231F20"/>
        </w:rPr>
        <w:t>hasta</w:t>
      </w:r>
      <w:r>
        <w:rPr>
          <w:color w:val="231F20"/>
          <w:spacing w:val="-19"/>
        </w:rPr>
        <w:t> </w:t>
      </w:r>
      <w:r>
        <w:rPr>
          <w:color w:val="231F20"/>
        </w:rPr>
        <w:t>0.40</w:t>
      </w:r>
      <w:r>
        <w:rPr>
          <w:color w:val="231F20"/>
          <w:spacing w:val="-18"/>
        </w:rPr>
        <w:t> </w:t>
      </w:r>
      <w:r>
        <w:rPr>
          <w:color w:val="231F20"/>
        </w:rPr>
        <w:t>miligramos</w:t>
      </w:r>
      <w:r>
        <w:rPr>
          <w:color w:val="231F20"/>
          <w:spacing w:val="-18"/>
        </w:rPr>
        <w:t> </w:t>
      </w:r>
      <w:r>
        <w:rPr>
          <w:color w:val="231F20"/>
        </w:rPr>
        <w:t>de</w:t>
      </w:r>
      <w:r>
        <w:rPr>
          <w:color w:val="231F20"/>
          <w:spacing w:val="-18"/>
        </w:rPr>
        <w:t> </w:t>
      </w:r>
      <w:r>
        <w:rPr>
          <w:color w:val="231F20"/>
        </w:rPr>
        <w:t>alcohol</w:t>
      </w:r>
      <w:r>
        <w:rPr>
          <w:color w:val="231F20"/>
          <w:spacing w:val="-18"/>
        </w:rPr>
        <w:t> </w:t>
      </w:r>
      <w:r>
        <w:rPr>
          <w:color w:val="231F20"/>
        </w:rPr>
        <w:t>por</w:t>
      </w:r>
      <w:r>
        <w:rPr>
          <w:color w:val="231F20"/>
          <w:spacing w:val="-18"/>
        </w:rPr>
        <w:t> </w:t>
      </w:r>
      <w:r>
        <w:rPr>
          <w:color w:val="231F20"/>
        </w:rPr>
        <w:t>litro</w:t>
      </w:r>
      <w:r>
        <w:rPr>
          <w:color w:val="231F20"/>
          <w:spacing w:val="-18"/>
        </w:rPr>
        <w:t> </w:t>
      </w:r>
      <w:r>
        <w:rPr>
          <w:color w:val="231F20"/>
        </w:rPr>
        <w:t>de</w:t>
      </w:r>
      <w:r>
        <w:rPr>
          <w:color w:val="231F20"/>
          <w:spacing w:val="-18"/>
        </w:rPr>
        <w:t> </w:t>
      </w:r>
      <w:r>
        <w:rPr>
          <w:color w:val="231F20"/>
        </w:rPr>
        <w:t>aire</w:t>
      </w:r>
      <w:r>
        <w:rPr>
          <w:color w:val="231F20"/>
          <w:spacing w:val="-18"/>
        </w:rPr>
        <w:t> </w:t>
      </w:r>
      <w:r>
        <w:rPr>
          <w:color w:val="231F20"/>
        </w:rPr>
        <w:t>espirado, </w:t>
      </w:r>
      <w:r>
        <w:rPr>
          <w:color w:val="231F20"/>
        </w:rPr>
      </w:r>
      <w:r>
        <w:rPr>
          <w:rFonts w:ascii="Tahoma" w:hAnsi="Tahoma"/>
          <w:color w:val="231F20"/>
        </w:rPr>
        <w:t>se levantará el acta correspondiente y el infractor tendrá que ser trasladado con el Juez Calificador en compañía del Policía Vial, donde procederá a recibir la cédula de notificación con la sanción respectiva, </w:t>
      </w:r>
      <w:r>
        <w:rPr>
          <w:color w:val="231F20"/>
        </w:rPr>
        <w:t>de acuerdo a la normatividad</w:t>
      </w:r>
      <w:r>
        <w:rPr>
          <w:color w:val="231F20"/>
          <w:spacing w:val="-4"/>
        </w:rPr>
        <w:t> </w:t>
      </w:r>
      <w:r>
        <w:rPr>
          <w:color w:val="231F20"/>
        </w:rPr>
        <w:t>vigente.</w:t>
      </w:r>
      <w:r>
        <w:rPr/>
      </w:r>
    </w:p>
    <w:p>
      <w:pPr>
        <w:spacing w:line="240" w:lineRule="auto" w:before="12"/>
        <w:rPr>
          <w:rFonts w:ascii="Tahoma" w:hAnsi="Tahoma" w:cs="Tahoma" w:eastAsia="Tahoma" w:hint="default"/>
          <w:sz w:val="19"/>
          <w:szCs w:val="19"/>
        </w:rPr>
      </w:pPr>
    </w:p>
    <w:p>
      <w:pPr>
        <w:pStyle w:val="BodyText"/>
        <w:spacing w:line="240" w:lineRule="auto"/>
        <w:ind w:right="0"/>
        <w:jc w:val="both"/>
        <w:rPr>
          <w:rFonts w:ascii="Tahoma" w:hAnsi="Tahoma" w:cs="Tahoma" w:eastAsia="Tahoma" w:hint="default"/>
        </w:rPr>
      </w:pPr>
      <w:r>
        <w:rPr>
          <w:rFonts w:ascii="Tahoma" w:hAnsi="Tahoma"/>
          <w:color w:val="231F20"/>
        </w:rPr>
        <w:t>En</w:t>
      </w:r>
      <w:r>
        <w:rPr>
          <w:rFonts w:ascii="Tahoma" w:hAnsi="Tahoma"/>
          <w:color w:val="231F20"/>
          <w:spacing w:val="-6"/>
        </w:rPr>
        <w:t> </w:t>
      </w:r>
      <w:r>
        <w:rPr>
          <w:rFonts w:ascii="Tahoma" w:hAnsi="Tahoma"/>
          <w:color w:val="231F20"/>
        </w:rPr>
        <w:t>caso</w:t>
      </w:r>
      <w:r>
        <w:rPr>
          <w:rFonts w:ascii="Tahoma" w:hAnsi="Tahoma"/>
          <w:color w:val="231F20"/>
          <w:spacing w:val="-6"/>
        </w:rPr>
        <w:t> </w:t>
      </w:r>
      <w:r>
        <w:rPr>
          <w:rFonts w:ascii="Tahoma" w:hAnsi="Tahoma"/>
          <w:color w:val="231F20"/>
        </w:rPr>
        <w:t>de</w:t>
      </w:r>
      <w:r>
        <w:rPr>
          <w:rFonts w:ascii="Tahoma" w:hAnsi="Tahoma"/>
          <w:color w:val="231F20"/>
          <w:spacing w:val="-6"/>
        </w:rPr>
        <w:t> </w:t>
      </w:r>
      <w:r>
        <w:rPr>
          <w:rFonts w:ascii="Tahoma" w:hAnsi="Tahoma"/>
          <w:color w:val="231F20"/>
        </w:rPr>
        <w:t>que</w:t>
      </w:r>
      <w:r>
        <w:rPr>
          <w:rFonts w:ascii="Tahoma" w:hAnsi="Tahoma"/>
          <w:color w:val="231F20"/>
          <w:spacing w:val="-6"/>
        </w:rPr>
        <w:t> </w:t>
      </w:r>
      <w:r>
        <w:rPr>
          <w:rFonts w:ascii="Tahoma" w:hAnsi="Tahoma"/>
          <w:color w:val="231F20"/>
        </w:rPr>
        <w:t>el</w:t>
      </w:r>
      <w:r>
        <w:rPr>
          <w:rFonts w:ascii="Tahoma" w:hAnsi="Tahoma"/>
          <w:color w:val="231F20"/>
          <w:spacing w:val="-6"/>
        </w:rPr>
        <w:t> </w:t>
      </w:r>
      <w:r>
        <w:rPr>
          <w:rFonts w:ascii="Tahoma" w:hAnsi="Tahoma"/>
          <w:color w:val="231F20"/>
        </w:rPr>
        <w:t>resultado</w:t>
      </w:r>
      <w:r>
        <w:rPr>
          <w:rFonts w:ascii="Tahoma" w:hAnsi="Tahoma"/>
          <w:color w:val="231F20"/>
          <w:spacing w:val="-6"/>
        </w:rPr>
        <w:t> </w:t>
      </w:r>
      <w:r>
        <w:rPr>
          <w:rFonts w:ascii="Tahoma" w:hAnsi="Tahoma"/>
          <w:color w:val="231F20"/>
        </w:rPr>
        <w:t>sea</w:t>
      </w:r>
      <w:r>
        <w:rPr>
          <w:rFonts w:ascii="Tahoma" w:hAnsi="Tahoma"/>
          <w:color w:val="231F20"/>
          <w:spacing w:val="-6"/>
        </w:rPr>
        <w:t> </w:t>
      </w:r>
      <w:r>
        <w:rPr>
          <w:rFonts w:ascii="Tahoma" w:hAnsi="Tahoma"/>
          <w:color w:val="231F20"/>
        </w:rPr>
        <w:t>mayor</w:t>
      </w:r>
      <w:r>
        <w:rPr>
          <w:rFonts w:ascii="Tahoma" w:hAnsi="Tahoma"/>
          <w:color w:val="231F20"/>
          <w:spacing w:val="-6"/>
        </w:rPr>
        <w:t> </w:t>
      </w:r>
      <w:r>
        <w:rPr>
          <w:rFonts w:ascii="Tahoma" w:hAnsi="Tahoma"/>
          <w:color w:val="231F20"/>
        </w:rPr>
        <w:t>a</w:t>
      </w:r>
      <w:r>
        <w:rPr>
          <w:rFonts w:ascii="Tahoma" w:hAnsi="Tahoma"/>
          <w:color w:val="231F20"/>
          <w:spacing w:val="-6"/>
        </w:rPr>
        <w:t> </w:t>
      </w:r>
      <w:r>
        <w:rPr>
          <w:rFonts w:ascii="Tahoma" w:hAnsi="Tahoma"/>
          <w:color w:val="231F20"/>
        </w:rPr>
        <w:t>0.41,</w:t>
      </w:r>
      <w:r>
        <w:rPr>
          <w:rFonts w:ascii="Tahoma" w:hAnsi="Tahoma"/>
          <w:color w:val="231F20"/>
          <w:spacing w:val="-6"/>
        </w:rPr>
        <w:t> </w:t>
      </w:r>
      <w:r>
        <w:rPr>
          <w:rFonts w:ascii="Tahoma" w:hAnsi="Tahoma"/>
          <w:color w:val="231F20"/>
        </w:rPr>
        <w:t>será</w:t>
      </w:r>
      <w:r>
        <w:rPr>
          <w:rFonts w:ascii="Tahoma" w:hAnsi="Tahoma"/>
          <w:color w:val="231F20"/>
          <w:spacing w:val="-6"/>
        </w:rPr>
        <w:t> </w:t>
      </w:r>
      <w:r>
        <w:rPr>
          <w:rFonts w:ascii="Tahoma" w:hAnsi="Tahoma"/>
          <w:color w:val="231F20"/>
        </w:rPr>
        <w:t>trasladado</w:t>
      </w:r>
      <w:r>
        <w:rPr>
          <w:rFonts w:ascii="Tahoma" w:hAnsi="Tahoma"/>
          <w:color w:val="231F20"/>
          <w:spacing w:val="-6"/>
        </w:rPr>
        <w:t> </w:t>
      </w:r>
      <w:r>
        <w:rPr>
          <w:rFonts w:ascii="Tahoma" w:hAnsi="Tahoma"/>
          <w:color w:val="231F20"/>
        </w:rPr>
        <w:t>con</w:t>
      </w:r>
      <w:r>
        <w:rPr>
          <w:rFonts w:ascii="Tahoma" w:hAnsi="Tahoma"/>
          <w:color w:val="231F20"/>
          <w:spacing w:val="-6"/>
        </w:rPr>
        <w:t> </w:t>
      </w:r>
      <w:r>
        <w:rPr>
          <w:rFonts w:ascii="Tahoma" w:hAnsi="Tahoma"/>
          <w:color w:val="231F20"/>
        </w:rPr>
        <w:t>el</w:t>
      </w:r>
      <w:r>
        <w:rPr>
          <w:rFonts w:ascii="Tahoma" w:hAnsi="Tahoma"/>
          <w:color w:val="231F20"/>
          <w:spacing w:val="-6"/>
        </w:rPr>
        <w:t> </w:t>
      </w:r>
      <w:r>
        <w:rPr>
          <w:rFonts w:ascii="Tahoma" w:hAnsi="Tahoma"/>
          <w:color w:val="231F20"/>
        </w:rPr>
        <w:t>Juez</w:t>
      </w:r>
      <w:r>
        <w:rPr>
          <w:rFonts w:ascii="Tahoma" w:hAnsi="Tahoma"/>
          <w:color w:val="231F20"/>
          <w:spacing w:val="-6"/>
        </w:rPr>
        <w:t> </w:t>
      </w:r>
      <w:r>
        <w:rPr>
          <w:rFonts w:ascii="Tahoma" w:hAnsi="Tahoma"/>
          <w:color w:val="231F20"/>
        </w:rPr>
        <w:t>Calificador</w:t>
      </w:r>
      <w:r>
        <w:rPr>
          <w:rFonts w:ascii="Tahoma" w:hAnsi="Tahoma"/>
          <w:color w:val="231F20"/>
          <w:spacing w:val="-6"/>
        </w:rPr>
        <w:t> </w:t>
      </w:r>
      <w:r>
        <w:rPr>
          <w:rFonts w:ascii="Tahoma" w:hAnsi="Tahoma"/>
          <w:color w:val="231F20"/>
        </w:rPr>
        <w:t>para</w:t>
      </w:r>
      <w:r>
        <w:rPr>
          <w:rFonts w:ascii="Tahoma" w:hAnsi="Tahoma"/>
          <w:color w:val="231F20"/>
          <w:spacing w:val="-6"/>
        </w:rPr>
        <w:t> </w:t>
      </w:r>
      <w:r>
        <w:rPr>
          <w:rFonts w:ascii="Tahoma" w:hAnsi="Tahoma"/>
          <w:color w:val="231F20"/>
        </w:rPr>
        <w:t>que</w:t>
      </w:r>
      <w:r>
        <w:rPr>
          <w:rFonts w:ascii="Tahoma" w:hAnsi="Tahoma"/>
          <w:color w:val="231F20"/>
          <w:spacing w:val="-6"/>
        </w:rPr>
        <w:t> </w:t>
      </w:r>
      <w:r>
        <w:rPr>
          <w:rFonts w:ascii="Tahoma" w:hAnsi="Tahoma"/>
          <w:color w:val="231F20"/>
        </w:rPr>
        <w:t>le</w:t>
      </w:r>
      <w:r>
        <w:rPr>
          <w:rFonts w:ascii="Tahoma" w:hAnsi="Tahoma"/>
          <w:color w:val="231F20"/>
          <w:spacing w:val="-6"/>
        </w:rPr>
        <w:t> </w:t>
      </w:r>
      <w:r>
        <w:rPr>
          <w:rFonts w:ascii="Tahoma" w:hAnsi="Tahoma"/>
          <w:color w:val="231F20"/>
        </w:rPr>
        <w:t>califique</w:t>
      </w:r>
      <w:r>
        <w:rPr>
          <w:rFonts w:ascii="Tahoma" w:hAnsi="Tahoma"/>
        </w:rPr>
      </w:r>
    </w:p>
    <w:p>
      <w:pPr>
        <w:pStyle w:val="BodyText"/>
        <w:spacing w:line="240" w:lineRule="auto" w:before="22"/>
        <w:ind w:right="0"/>
        <w:jc w:val="both"/>
      </w:pPr>
      <w:r>
        <w:rPr>
          <w:color w:val="231F20"/>
        </w:rPr>
        <w:t>la</w:t>
      </w:r>
      <w:r>
        <w:rPr>
          <w:color w:val="231F20"/>
          <w:spacing w:val="-3"/>
        </w:rPr>
        <w:t> </w:t>
      </w:r>
      <w:r>
        <w:rPr>
          <w:color w:val="231F20"/>
        </w:rPr>
        <w:t>infracción</w:t>
      </w:r>
      <w:r>
        <w:rPr>
          <w:color w:val="231F20"/>
          <w:spacing w:val="-3"/>
        </w:rPr>
        <w:t> </w:t>
      </w:r>
      <w:r>
        <w:rPr>
          <w:color w:val="231F20"/>
        </w:rPr>
        <w:t>y</w:t>
      </w:r>
      <w:r>
        <w:rPr>
          <w:color w:val="231F20"/>
          <w:spacing w:val="-3"/>
        </w:rPr>
        <w:t> </w:t>
      </w:r>
      <w:r>
        <w:rPr>
          <w:color w:val="231F20"/>
        </w:rPr>
        <w:t>emita</w:t>
      </w:r>
      <w:r>
        <w:rPr>
          <w:color w:val="231F20"/>
          <w:spacing w:val="-3"/>
        </w:rPr>
        <w:t> </w:t>
      </w:r>
      <w:r>
        <w:rPr>
          <w:color w:val="231F20"/>
        </w:rPr>
        <w:t>la</w:t>
      </w:r>
      <w:r>
        <w:rPr>
          <w:color w:val="231F20"/>
          <w:spacing w:val="-3"/>
        </w:rPr>
        <w:t> </w:t>
      </w:r>
      <w:r>
        <w:rPr>
          <w:color w:val="231F20"/>
        </w:rPr>
        <w:t>sanción</w:t>
      </w:r>
      <w:r>
        <w:rPr>
          <w:color w:val="231F20"/>
          <w:spacing w:val="-3"/>
        </w:rPr>
        <w:t> </w:t>
      </w:r>
      <w:r>
        <w:rPr>
          <w:color w:val="231F20"/>
        </w:rPr>
        <w:t>correspondiente,</w:t>
      </w:r>
      <w:r>
        <w:rPr>
          <w:color w:val="231F20"/>
          <w:spacing w:val="-2"/>
        </w:rPr>
        <w:t> </w:t>
      </w:r>
      <w:r>
        <w:rPr>
          <w:color w:val="231F20"/>
        </w:rPr>
        <w:t>de</w:t>
      </w:r>
      <w:r>
        <w:rPr>
          <w:color w:val="231F20"/>
          <w:spacing w:val="-4"/>
        </w:rPr>
        <w:t> </w:t>
      </w:r>
      <w:r>
        <w:rPr>
          <w:color w:val="231F20"/>
        </w:rPr>
        <w:t>acuerdo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Ley</w:t>
      </w:r>
      <w:r>
        <w:rPr>
          <w:color w:val="231F20"/>
          <w:spacing w:val="-4"/>
        </w:rPr>
        <w:t> </w:t>
      </w:r>
      <w:r>
        <w:rPr>
          <w:color w:val="231F20"/>
        </w:rPr>
        <w:t>en</w:t>
      </w:r>
      <w:r>
        <w:rPr>
          <w:color w:val="231F20"/>
          <w:spacing w:val="-3"/>
        </w:rPr>
        <w:t> </w:t>
      </w:r>
      <w:r>
        <w:rPr>
          <w:color w:val="231F20"/>
        </w:rPr>
        <w:t>la</w:t>
      </w:r>
      <w:r>
        <w:rPr>
          <w:color w:val="231F20"/>
          <w:spacing w:val="-3"/>
        </w:rPr>
        <w:t> </w:t>
      </w:r>
      <w:r>
        <w:rPr>
          <w:color w:val="231F20"/>
        </w:rPr>
        <w:t>materia.</w:t>
      </w:r>
      <w:r>
        <w:rPr/>
      </w:r>
    </w:p>
    <w:p>
      <w:pPr>
        <w:spacing w:line="240" w:lineRule="auto" w:before="9"/>
        <w:rPr>
          <w:rFonts w:ascii="Tahoma" w:hAnsi="Tahoma" w:cs="Tahoma" w:eastAsia="Tahoma" w:hint="default"/>
          <w:sz w:val="21"/>
          <w:szCs w:val="21"/>
        </w:rPr>
      </w:pPr>
    </w:p>
    <w:p>
      <w:pPr>
        <w:pStyle w:val="BodyText"/>
        <w:spacing w:line="264" w:lineRule="auto"/>
        <w:ind w:right="119"/>
        <w:jc w:val="both"/>
      </w:pPr>
      <w:r>
        <w:rPr>
          <w:color w:val="231F20"/>
        </w:rPr>
        <w:t>El perito levantará el acta correspondiente y tendrá que llenar la documentación necesaria que avale la prueba de conformidad a la normatividad</w:t>
      </w:r>
      <w:r>
        <w:rPr>
          <w:color w:val="231F20"/>
          <w:spacing w:val="-9"/>
        </w:rPr>
        <w:t> </w:t>
      </w:r>
      <w:r>
        <w:rPr>
          <w:color w:val="231F20"/>
        </w:rPr>
        <w:t>vigente.</w:t>
      </w:r>
      <w:r>
        <w:rPr/>
      </w:r>
    </w:p>
    <w:p>
      <w:pPr>
        <w:spacing w:line="240" w:lineRule="auto" w:before="12"/>
        <w:rPr>
          <w:rFonts w:ascii="Tahoma" w:hAnsi="Tahoma" w:cs="Tahoma" w:eastAsia="Tahoma" w:hint="default"/>
          <w:sz w:val="19"/>
          <w:szCs w:val="19"/>
        </w:rPr>
      </w:pPr>
    </w:p>
    <w:p>
      <w:pPr>
        <w:pStyle w:val="BodyText"/>
        <w:spacing w:line="264" w:lineRule="auto"/>
        <w:ind w:right="120"/>
        <w:jc w:val="both"/>
      </w:pPr>
      <w:r>
        <w:rPr>
          <w:color w:val="231F20"/>
        </w:rPr>
        <w:t>Los Observadores y demás interesados en el programa, deberán presentar ante el titular de la Secretaría de Movilidad, la lista de participantes que acudirán a los puntos de control, con al menos 05 días de anticipación.</w:t>
      </w:r>
      <w:r>
        <w:rPr/>
      </w:r>
    </w:p>
    <w:p>
      <w:pPr>
        <w:spacing w:line="240" w:lineRule="auto" w:before="12"/>
        <w:rPr>
          <w:rFonts w:ascii="Tahoma" w:hAnsi="Tahoma" w:cs="Tahoma" w:eastAsia="Tahoma" w:hint="default"/>
          <w:sz w:val="19"/>
          <w:szCs w:val="19"/>
        </w:rPr>
      </w:pPr>
    </w:p>
    <w:p>
      <w:pPr>
        <w:pStyle w:val="BodyText"/>
        <w:spacing w:line="264" w:lineRule="auto"/>
        <w:ind w:right="120"/>
        <w:jc w:val="both"/>
      </w:pPr>
      <w:r>
        <w:rPr>
          <w:color w:val="231F20"/>
        </w:rPr>
        <w:t>Una vez en el punto de control deberán ubicarse en un área segura donde no pongan en riesgo su </w:t>
      </w:r>
      <w:r>
        <w:rPr>
          <w:rFonts w:ascii="Tahoma" w:hAnsi="Tahoma"/>
          <w:color w:val="231F20"/>
        </w:rPr>
        <w:t>integridad</w:t>
      </w:r>
      <w:r>
        <w:rPr>
          <w:rFonts w:ascii="Tahoma" w:hAnsi="Tahoma"/>
          <w:color w:val="231F20"/>
          <w:spacing w:val="-7"/>
        </w:rPr>
        <w:t> </w:t>
      </w:r>
      <w:r>
        <w:rPr>
          <w:rFonts w:ascii="Tahoma" w:hAnsi="Tahoma"/>
          <w:color w:val="231F20"/>
        </w:rPr>
        <w:t>y</w:t>
      </w:r>
      <w:r>
        <w:rPr>
          <w:rFonts w:ascii="Tahoma" w:hAnsi="Tahoma"/>
          <w:color w:val="231F20"/>
          <w:spacing w:val="-7"/>
        </w:rPr>
        <w:t> </w:t>
      </w:r>
      <w:r>
        <w:rPr>
          <w:rFonts w:ascii="Tahoma" w:hAnsi="Tahoma"/>
          <w:color w:val="231F20"/>
        </w:rPr>
        <w:t>la</w:t>
      </w:r>
      <w:r>
        <w:rPr>
          <w:rFonts w:ascii="Tahoma" w:hAnsi="Tahoma"/>
          <w:color w:val="231F20"/>
          <w:spacing w:val="-7"/>
        </w:rPr>
        <w:t> </w:t>
      </w:r>
      <w:r>
        <w:rPr>
          <w:rFonts w:ascii="Tahoma" w:hAnsi="Tahoma"/>
          <w:color w:val="231F20"/>
        </w:rPr>
        <w:t>de</w:t>
      </w:r>
      <w:r>
        <w:rPr>
          <w:rFonts w:ascii="Tahoma" w:hAnsi="Tahoma"/>
          <w:color w:val="231F20"/>
          <w:spacing w:val="-7"/>
        </w:rPr>
        <w:t> </w:t>
      </w:r>
      <w:r>
        <w:rPr>
          <w:rFonts w:ascii="Tahoma" w:hAnsi="Tahoma"/>
          <w:color w:val="231F20"/>
        </w:rPr>
        <w:t>terceros</w:t>
      </w:r>
      <w:r>
        <w:rPr>
          <w:rFonts w:ascii="Tahoma" w:hAnsi="Tahoma"/>
          <w:color w:val="231F20"/>
          <w:spacing w:val="-7"/>
        </w:rPr>
        <w:t> </w:t>
      </w:r>
      <w:r>
        <w:rPr>
          <w:rFonts w:ascii="Tahoma" w:hAnsi="Tahoma"/>
          <w:color w:val="231F20"/>
        </w:rPr>
        <w:t>y</w:t>
      </w:r>
      <w:r>
        <w:rPr>
          <w:rFonts w:ascii="Tahoma" w:hAnsi="Tahoma"/>
          <w:color w:val="231F20"/>
          <w:spacing w:val="-7"/>
        </w:rPr>
        <w:t> </w:t>
      </w:r>
      <w:r>
        <w:rPr>
          <w:rFonts w:ascii="Tahoma" w:hAnsi="Tahoma"/>
          <w:color w:val="231F20"/>
        </w:rPr>
        <w:t>no</w:t>
      </w:r>
      <w:r>
        <w:rPr>
          <w:rFonts w:ascii="Tahoma" w:hAnsi="Tahoma"/>
          <w:color w:val="231F20"/>
          <w:spacing w:val="-7"/>
        </w:rPr>
        <w:t> </w:t>
      </w:r>
      <w:r>
        <w:rPr>
          <w:rFonts w:ascii="Tahoma" w:hAnsi="Tahoma"/>
          <w:color w:val="231F20"/>
        </w:rPr>
        <w:t>interfieran</w:t>
      </w:r>
      <w:r>
        <w:rPr>
          <w:rFonts w:ascii="Tahoma" w:hAnsi="Tahoma"/>
          <w:color w:val="231F20"/>
          <w:spacing w:val="-7"/>
        </w:rPr>
        <w:t> </w:t>
      </w:r>
      <w:r>
        <w:rPr>
          <w:rFonts w:ascii="Tahoma" w:hAnsi="Tahoma"/>
          <w:color w:val="231F20"/>
        </w:rPr>
        <w:t>con</w:t>
      </w:r>
      <w:r>
        <w:rPr>
          <w:rFonts w:ascii="Tahoma" w:hAnsi="Tahoma"/>
          <w:color w:val="231F20"/>
          <w:spacing w:val="-7"/>
        </w:rPr>
        <w:t> </w:t>
      </w:r>
      <w:r>
        <w:rPr>
          <w:rFonts w:ascii="Tahoma" w:hAnsi="Tahoma"/>
          <w:color w:val="231F20"/>
        </w:rPr>
        <w:t>las</w:t>
      </w:r>
      <w:r>
        <w:rPr>
          <w:rFonts w:ascii="Tahoma" w:hAnsi="Tahoma"/>
          <w:color w:val="231F20"/>
          <w:spacing w:val="-7"/>
        </w:rPr>
        <w:t> </w:t>
      </w:r>
      <w:r>
        <w:rPr>
          <w:rFonts w:ascii="Tahoma" w:hAnsi="Tahoma"/>
          <w:color w:val="231F20"/>
        </w:rPr>
        <w:t>funciones</w:t>
      </w:r>
      <w:r>
        <w:rPr>
          <w:rFonts w:ascii="Tahoma" w:hAnsi="Tahoma"/>
          <w:color w:val="231F20"/>
          <w:spacing w:val="-7"/>
        </w:rPr>
        <w:t> </w:t>
      </w:r>
      <w:r>
        <w:rPr>
          <w:rFonts w:ascii="Tahoma" w:hAnsi="Tahoma"/>
          <w:color w:val="231F20"/>
        </w:rPr>
        <w:t>de</w:t>
      </w:r>
      <w:r>
        <w:rPr>
          <w:rFonts w:ascii="Tahoma" w:hAnsi="Tahoma"/>
          <w:color w:val="231F20"/>
          <w:spacing w:val="-7"/>
        </w:rPr>
        <w:t> </w:t>
      </w:r>
      <w:r>
        <w:rPr>
          <w:rFonts w:ascii="Tahoma" w:hAnsi="Tahoma"/>
          <w:color w:val="231F20"/>
        </w:rPr>
        <w:t>la</w:t>
      </w:r>
      <w:r>
        <w:rPr>
          <w:rFonts w:ascii="Tahoma" w:hAnsi="Tahoma"/>
          <w:color w:val="231F20"/>
          <w:spacing w:val="-7"/>
        </w:rPr>
        <w:t> </w:t>
      </w:r>
      <w:r>
        <w:rPr>
          <w:rFonts w:ascii="Tahoma" w:hAnsi="Tahoma"/>
          <w:color w:val="231F20"/>
        </w:rPr>
        <w:t>autoridad,</w:t>
      </w:r>
      <w:r>
        <w:rPr>
          <w:rFonts w:ascii="Tahoma" w:hAnsi="Tahoma"/>
          <w:color w:val="231F20"/>
          <w:spacing w:val="-7"/>
        </w:rPr>
        <w:t> </w:t>
      </w:r>
      <w:r>
        <w:rPr>
          <w:rFonts w:ascii="Tahoma" w:hAnsi="Tahoma"/>
          <w:color w:val="231F20"/>
        </w:rPr>
        <w:t>en</w:t>
      </w:r>
      <w:r>
        <w:rPr>
          <w:rFonts w:ascii="Tahoma" w:hAnsi="Tahoma"/>
          <w:color w:val="231F20"/>
          <w:spacing w:val="-7"/>
        </w:rPr>
        <w:t> </w:t>
      </w:r>
      <w:r>
        <w:rPr>
          <w:rFonts w:ascii="Tahoma" w:hAnsi="Tahoma"/>
          <w:color w:val="231F20"/>
        </w:rPr>
        <w:t>donde</w:t>
      </w:r>
      <w:r>
        <w:rPr>
          <w:rFonts w:ascii="Tahoma" w:hAnsi="Tahoma"/>
          <w:color w:val="231F20"/>
          <w:spacing w:val="-7"/>
        </w:rPr>
        <w:t> </w:t>
      </w:r>
      <w:r>
        <w:rPr>
          <w:rFonts w:ascii="Tahoma" w:hAnsi="Tahoma"/>
          <w:color w:val="231F20"/>
        </w:rPr>
        <w:t>tendrán</w:t>
      </w:r>
      <w:r>
        <w:rPr>
          <w:rFonts w:ascii="Tahoma" w:hAnsi="Tahoma"/>
          <w:color w:val="231F20"/>
          <w:spacing w:val="-7"/>
        </w:rPr>
        <w:t> </w:t>
      </w:r>
      <w:r>
        <w:rPr>
          <w:rFonts w:ascii="Tahoma" w:hAnsi="Tahoma"/>
          <w:color w:val="231F20"/>
        </w:rPr>
        <w:t>que</w:t>
      </w:r>
      <w:r>
        <w:rPr>
          <w:rFonts w:ascii="Tahoma" w:hAnsi="Tahoma"/>
          <w:color w:val="231F20"/>
          <w:spacing w:val="-7"/>
        </w:rPr>
        <w:t> </w:t>
      </w:r>
      <w:r>
        <w:rPr>
          <w:rFonts w:ascii="Tahoma" w:hAnsi="Tahoma"/>
          <w:color w:val="231F20"/>
        </w:rPr>
        <w:t>acatar </w:t>
      </w:r>
      <w:r>
        <w:rPr>
          <w:rFonts w:ascii="Tahoma" w:hAnsi="Tahoma"/>
          <w:color w:val="231F20"/>
        </w:rPr>
      </w:r>
      <w:r>
        <w:rPr>
          <w:color w:val="231F20"/>
        </w:rPr>
        <w:t>las siguientes</w:t>
      </w:r>
      <w:r>
        <w:rPr>
          <w:color w:val="231F20"/>
          <w:spacing w:val="-17"/>
        </w:rPr>
        <w:t> </w:t>
      </w:r>
      <w:r>
        <w:rPr>
          <w:color w:val="231F20"/>
        </w:rPr>
        <w:t>reglas:</w:t>
      </w:r>
      <w:r>
        <w:rPr/>
      </w:r>
    </w:p>
    <w:p>
      <w:pPr>
        <w:spacing w:line="240" w:lineRule="auto" w:before="12"/>
        <w:rPr>
          <w:rFonts w:ascii="Tahoma" w:hAnsi="Tahoma" w:cs="Tahoma" w:eastAsia="Tahoma" w:hint="default"/>
          <w:sz w:val="19"/>
          <w:szCs w:val="19"/>
        </w:rPr>
      </w:pPr>
    </w:p>
    <w:p>
      <w:pPr>
        <w:pStyle w:val="ListParagraph"/>
        <w:numPr>
          <w:ilvl w:val="1"/>
          <w:numId w:val="7"/>
        </w:numPr>
        <w:tabs>
          <w:tab w:pos="823" w:val="left" w:leader="none"/>
        </w:tabs>
        <w:spacing w:line="240" w:lineRule="auto" w:before="0" w:after="0"/>
        <w:ind w:left="822" w:right="0" w:hanging="360"/>
        <w:jc w:val="left"/>
        <w:rPr>
          <w:rFonts w:ascii="Tahoma" w:hAnsi="Tahoma" w:cs="Tahoma" w:eastAsia="Tahoma" w:hint="default"/>
          <w:sz w:val="18"/>
          <w:szCs w:val="18"/>
        </w:rPr>
      </w:pPr>
      <w:r>
        <w:rPr>
          <w:rFonts w:ascii="Tahoma" w:hAnsi="Tahoma"/>
          <w:color w:val="231F20"/>
          <w:sz w:val="18"/>
        </w:rPr>
        <w:t>Deberán</w:t>
      </w:r>
      <w:r>
        <w:rPr>
          <w:rFonts w:ascii="Tahoma" w:hAnsi="Tahoma"/>
          <w:color w:val="231F20"/>
          <w:spacing w:val="-9"/>
          <w:sz w:val="18"/>
        </w:rPr>
        <w:t> </w:t>
      </w:r>
      <w:r>
        <w:rPr>
          <w:rFonts w:ascii="Tahoma" w:hAnsi="Tahoma"/>
          <w:color w:val="231F20"/>
          <w:sz w:val="18"/>
        </w:rPr>
        <w:t>portar</w:t>
      </w:r>
      <w:r>
        <w:rPr>
          <w:rFonts w:ascii="Tahoma" w:hAnsi="Tahoma"/>
          <w:color w:val="231F20"/>
          <w:spacing w:val="-9"/>
          <w:sz w:val="18"/>
        </w:rPr>
        <w:t> </w:t>
      </w:r>
      <w:r>
        <w:rPr>
          <w:rFonts w:ascii="Tahoma" w:hAnsi="Tahoma"/>
          <w:color w:val="231F20"/>
          <w:sz w:val="18"/>
        </w:rPr>
        <w:t>un</w:t>
      </w:r>
      <w:r>
        <w:rPr>
          <w:rFonts w:ascii="Tahoma" w:hAnsi="Tahoma"/>
          <w:color w:val="231F20"/>
          <w:spacing w:val="-9"/>
          <w:sz w:val="18"/>
        </w:rPr>
        <w:t> </w:t>
      </w:r>
      <w:r>
        <w:rPr>
          <w:rFonts w:ascii="Tahoma" w:hAnsi="Tahoma"/>
          <w:color w:val="231F20"/>
          <w:sz w:val="18"/>
        </w:rPr>
        <w:t>chaleco</w:t>
      </w:r>
      <w:r>
        <w:rPr>
          <w:rFonts w:ascii="Tahoma" w:hAnsi="Tahoma"/>
          <w:color w:val="231F20"/>
          <w:spacing w:val="-9"/>
          <w:sz w:val="18"/>
        </w:rPr>
        <w:t> </w:t>
      </w:r>
      <w:r>
        <w:rPr>
          <w:rFonts w:ascii="Tahoma" w:hAnsi="Tahoma"/>
          <w:color w:val="231F20"/>
          <w:sz w:val="18"/>
        </w:rPr>
        <w:t>reflejante</w:t>
      </w:r>
      <w:r>
        <w:rPr>
          <w:rFonts w:ascii="Tahoma" w:hAnsi="Tahoma"/>
          <w:color w:val="231F20"/>
          <w:spacing w:val="-9"/>
          <w:sz w:val="18"/>
        </w:rPr>
        <w:t> </w:t>
      </w:r>
      <w:r>
        <w:rPr>
          <w:rFonts w:ascii="Tahoma" w:hAnsi="Tahoma"/>
          <w:color w:val="231F20"/>
          <w:sz w:val="18"/>
        </w:rPr>
        <w:t>con</w:t>
      </w:r>
      <w:r>
        <w:rPr>
          <w:rFonts w:ascii="Tahoma" w:hAnsi="Tahoma"/>
          <w:color w:val="231F20"/>
          <w:spacing w:val="-9"/>
          <w:sz w:val="18"/>
        </w:rPr>
        <w:t> </w:t>
      </w:r>
      <w:r>
        <w:rPr>
          <w:rFonts w:ascii="Tahoma" w:hAnsi="Tahoma"/>
          <w:color w:val="231F20"/>
          <w:sz w:val="18"/>
        </w:rPr>
        <w:t>elementos</w:t>
      </w:r>
      <w:r>
        <w:rPr>
          <w:rFonts w:ascii="Tahoma" w:hAnsi="Tahoma"/>
          <w:color w:val="231F20"/>
          <w:spacing w:val="-9"/>
          <w:sz w:val="18"/>
        </w:rPr>
        <w:t> </w:t>
      </w:r>
      <w:r>
        <w:rPr>
          <w:rFonts w:ascii="Tahoma" w:hAnsi="Tahoma"/>
          <w:color w:val="231F20"/>
          <w:sz w:val="18"/>
        </w:rPr>
        <w:t>grado</w:t>
      </w:r>
      <w:r>
        <w:rPr>
          <w:rFonts w:ascii="Tahoma" w:hAnsi="Tahoma"/>
          <w:color w:val="231F20"/>
          <w:spacing w:val="-9"/>
          <w:sz w:val="18"/>
        </w:rPr>
        <w:t> </w:t>
      </w:r>
      <w:r>
        <w:rPr>
          <w:rFonts w:ascii="Tahoma" w:hAnsi="Tahoma"/>
          <w:color w:val="231F20"/>
          <w:sz w:val="18"/>
        </w:rPr>
        <w:t>diamante,</w:t>
      </w:r>
      <w:r>
        <w:rPr>
          <w:rFonts w:ascii="Tahoma" w:hAnsi="Tahoma"/>
          <w:color w:val="231F20"/>
          <w:spacing w:val="-9"/>
          <w:sz w:val="18"/>
        </w:rPr>
        <w:t> </w:t>
      </w:r>
      <w:r>
        <w:rPr>
          <w:rFonts w:ascii="Tahoma" w:hAnsi="Tahoma"/>
          <w:color w:val="231F20"/>
          <w:sz w:val="18"/>
        </w:rPr>
        <w:t>el</w:t>
      </w:r>
      <w:r>
        <w:rPr>
          <w:rFonts w:ascii="Tahoma" w:hAnsi="Tahoma"/>
          <w:color w:val="231F20"/>
          <w:spacing w:val="-9"/>
          <w:sz w:val="18"/>
        </w:rPr>
        <w:t> </w:t>
      </w:r>
      <w:r>
        <w:rPr>
          <w:rFonts w:ascii="Tahoma" w:hAnsi="Tahoma"/>
          <w:color w:val="231F20"/>
          <w:sz w:val="18"/>
        </w:rPr>
        <w:t>cual</w:t>
      </w:r>
      <w:r>
        <w:rPr>
          <w:rFonts w:ascii="Tahoma" w:hAnsi="Tahoma"/>
          <w:color w:val="231F20"/>
          <w:spacing w:val="-9"/>
          <w:sz w:val="18"/>
        </w:rPr>
        <w:t> </w:t>
      </w:r>
      <w:r>
        <w:rPr>
          <w:rFonts w:ascii="Tahoma" w:hAnsi="Tahoma"/>
          <w:color w:val="231F20"/>
          <w:sz w:val="18"/>
        </w:rPr>
        <w:t>deberá</w:t>
      </w:r>
      <w:r>
        <w:rPr>
          <w:rFonts w:ascii="Tahoma" w:hAnsi="Tahoma"/>
          <w:color w:val="231F20"/>
          <w:spacing w:val="-9"/>
          <w:sz w:val="18"/>
        </w:rPr>
        <w:t> </w:t>
      </w:r>
      <w:r>
        <w:rPr>
          <w:rFonts w:ascii="Tahoma" w:hAnsi="Tahoma"/>
          <w:color w:val="231F20"/>
          <w:sz w:val="18"/>
        </w:rPr>
        <w:t>ser</w:t>
      </w:r>
      <w:r>
        <w:rPr>
          <w:rFonts w:ascii="Tahoma" w:hAnsi="Tahoma"/>
          <w:color w:val="231F20"/>
          <w:spacing w:val="-9"/>
          <w:sz w:val="18"/>
        </w:rPr>
        <w:t> </w:t>
      </w:r>
      <w:r>
        <w:rPr>
          <w:rFonts w:ascii="Tahoma" w:hAnsi="Tahoma"/>
          <w:color w:val="231F20"/>
          <w:sz w:val="18"/>
        </w:rPr>
        <w:t>costeado</w:t>
      </w:r>
      <w:r>
        <w:rPr>
          <w:rFonts w:ascii="Tahoma" w:hAnsi="Tahoma"/>
          <w:sz w:val="18"/>
        </w:rPr>
      </w:r>
    </w:p>
    <w:p>
      <w:pPr>
        <w:pStyle w:val="BodyText"/>
        <w:spacing w:line="240" w:lineRule="auto" w:before="22"/>
        <w:ind w:left="822" w:right="0"/>
        <w:jc w:val="left"/>
      </w:pPr>
      <w:r>
        <w:rPr>
          <w:color w:val="231F20"/>
        </w:rPr>
        <w:t>por ellos</w:t>
      </w:r>
      <w:r>
        <w:rPr>
          <w:color w:val="231F20"/>
          <w:spacing w:val="-3"/>
        </w:rPr>
        <w:t> </w:t>
      </w:r>
      <w:r>
        <w:rPr>
          <w:color w:val="231F20"/>
        </w:rPr>
        <w:t>mismos;</w:t>
      </w:r>
      <w:r>
        <w:rPr/>
      </w:r>
    </w:p>
    <w:p>
      <w:pPr>
        <w:pStyle w:val="ListParagraph"/>
        <w:numPr>
          <w:ilvl w:val="1"/>
          <w:numId w:val="7"/>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Portar un gafete oficial de</w:t>
      </w:r>
      <w:r>
        <w:rPr>
          <w:rFonts w:ascii="Tahoma" w:hAnsi="Tahoma"/>
          <w:color w:val="231F20"/>
          <w:spacing w:val="-12"/>
          <w:sz w:val="18"/>
        </w:rPr>
        <w:t> </w:t>
      </w:r>
      <w:r>
        <w:rPr>
          <w:rFonts w:ascii="Tahoma" w:hAnsi="Tahoma"/>
          <w:color w:val="231F20"/>
          <w:sz w:val="18"/>
        </w:rPr>
        <w:t>identificación;</w:t>
      </w:r>
      <w:r>
        <w:rPr>
          <w:rFonts w:ascii="Tahoma" w:hAnsi="Tahoma"/>
          <w:sz w:val="18"/>
        </w:rPr>
      </w:r>
    </w:p>
    <w:p>
      <w:pPr>
        <w:pStyle w:val="ListParagraph"/>
        <w:numPr>
          <w:ilvl w:val="1"/>
          <w:numId w:val="7"/>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No</w:t>
      </w:r>
      <w:r>
        <w:rPr>
          <w:rFonts w:ascii="Tahoma" w:hAnsi="Tahoma"/>
          <w:color w:val="231F20"/>
          <w:spacing w:val="34"/>
          <w:sz w:val="18"/>
        </w:rPr>
        <w:t> </w:t>
      </w:r>
      <w:r>
        <w:rPr>
          <w:rFonts w:ascii="Tahoma" w:hAnsi="Tahoma"/>
          <w:color w:val="231F20"/>
          <w:sz w:val="18"/>
        </w:rPr>
        <w:t>deberán</w:t>
      </w:r>
      <w:r>
        <w:rPr>
          <w:rFonts w:ascii="Tahoma" w:hAnsi="Tahoma"/>
          <w:color w:val="231F20"/>
          <w:spacing w:val="34"/>
          <w:sz w:val="18"/>
        </w:rPr>
        <w:t> </w:t>
      </w:r>
      <w:r>
        <w:rPr>
          <w:rFonts w:ascii="Tahoma" w:hAnsi="Tahoma"/>
          <w:color w:val="231F20"/>
          <w:sz w:val="18"/>
        </w:rPr>
        <w:t>intervenir</w:t>
      </w:r>
      <w:r>
        <w:rPr>
          <w:rFonts w:ascii="Tahoma" w:hAnsi="Tahoma"/>
          <w:color w:val="231F20"/>
          <w:spacing w:val="34"/>
          <w:sz w:val="18"/>
        </w:rPr>
        <w:t> </w:t>
      </w:r>
      <w:r>
        <w:rPr>
          <w:rFonts w:ascii="Tahoma" w:hAnsi="Tahoma"/>
          <w:color w:val="231F20"/>
          <w:sz w:val="18"/>
        </w:rPr>
        <w:t>en</w:t>
      </w:r>
      <w:r>
        <w:rPr>
          <w:rFonts w:ascii="Tahoma" w:hAnsi="Tahoma"/>
          <w:color w:val="231F20"/>
          <w:spacing w:val="34"/>
          <w:sz w:val="18"/>
        </w:rPr>
        <w:t> </w:t>
      </w:r>
      <w:r>
        <w:rPr>
          <w:rFonts w:ascii="Tahoma" w:hAnsi="Tahoma"/>
          <w:color w:val="231F20"/>
          <w:sz w:val="18"/>
        </w:rPr>
        <w:t>el</w:t>
      </w:r>
      <w:r>
        <w:rPr>
          <w:rFonts w:ascii="Tahoma" w:hAnsi="Tahoma"/>
          <w:color w:val="231F20"/>
          <w:spacing w:val="34"/>
          <w:sz w:val="18"/>
        </w:rPr>
        <w:t> </w:t>
      </w:r>
      <w:r>
        <w:rPr>
          <w:rFonts w:ascii="Tahoma" w:hAnsi="Tahoma"/>
          <w:color w:val="231F20"/>
          <w:sz w:val="18"/>
        </w:rPr>
        <w:t>proceso</w:t>
      </w:r>
      <w:r>
        <w:rPr>
          <w:rFonts w:ascii="Tahoma" w:hAnsi="Tahoma"/>
          <w:color w:val="231F20"/>
          <w:spacing w:val="34"/>
          <w:sz w:val="18"/>
        </w:rPr>
        <w:t> </w:t>
      </w:r>
      <w:r>
        <w:rPr>
          <w:rFonts w:ascii="Tahoma" w:hAnsi="Tahoma"/>
          <w:color w:val="231F20"/>
          <w:sz w:val="18"/>
        </w:rPr>
        <w:t>de</w:t>
      </w:r>
      <w:r>
        <w:rPr>
          <w:rFonts w:ascii="Tahoma" w:hAnsi="Tahoma"/>
          <w:color w:val="231F20"/>
          <w:spacing w:val="34"/>
          <w:sz w:val="18"/>
        </w:rPr>
        <w:t> </w:t>
      </w:r>
      <w:r>
        <w:rPr>
          <w:rFonts w:ascii="Tahoma" w:hAnsi="Tahoma"/>
          <w:color w:val="231F20"/>
          <w:sz w:val="18"/>
        </w:rPr>
        <w:t>alcoholimetría.</w:t>
      </w:r>
      <w:r>
        <w:rPr>
          <w:rFonts w:ascii="Tahoma" w:hAnsi="Tahoma"/>
          <w:color w:val="231F20"/>
          <w:spacing w:val="34"/>
          <w:sz w:val="18"/>
        </w:rPr>
        <w:t> </w:t>
      </w:r>
      <w:r>
        <w:rPr>
          <w:rFonts w:ascii="Tahoma" w:hAnsi="Tahoma"/>
          <w:color w:val="231F20"/>
          <w:sz w:val="18"/>
        </w:rPr>
        <w:t>Solamente</w:t>
      </w:r>
      <w:r>
        <w:rPr>
          <w:rFonts w:ascii="Tahoma" w:hAnsi="Tahoma"/>
          <w:color w:val="231F20"/>
          <w:spacing w:val="34"/>
          <w:sz w:val="18"/>
        </w:rPr>
        <w:t> </w:t>
      </w:r>
      <w:r>
        <w:rPr>
          <w:rFonts w:ascii="Tahoma" w:hAnsi="Tahoma"/>
          <w:color w:val="231F20"/>
          <w:sz w:val="18"/>
        </w:rPr>
        <w:t>podrán</w:t>
      </w:r>
      <w:r>
        <w:rPr>
          <w:rFonts w:ascii="Tahoma" w:hAnsi="Tahoma"/>
          <w:color w:val="231F20"/>
          <w:spacing w:val="34"/>
          <w:sz w:val="18"/>
        </w:rPr>
        <w:t> </w:t>
      </w:r>
      <w:r>
        <w:rPr>
          <w:rFonts w:ascii="Tahoma" w:hAnsi="Tahoma"/>
          <w:color w:val="231F20"/>
          <w:sz w:val="18"/>
        </w:rPr>
        <w:t>realizar</w:t>
      </w:r>
      <w:r>
        <w:rPr>
          <w:rFonts w:ascii="Tahoma" w:hAnsi="Tahoma"/>
          <w:color w:val="231F20"/>
          <w:spacing w:val="34"/>
          <w:sz w:val="18"/>
        </w:rPr>
        <w:t> </w:t>
      </w:r>
      <w:r>
        <w:rPr>
          <w:rFonts w:ascii="Tahoma" w:hAnsi="Tahoma"/>
          <w:color w:val="231F20"/>
          <w:sz w:val="18"/>
        </w:rPr>
        <w:t>cualquier</w:t>
      </w:r>
      <w:r>
        <w:rPr>
          <w:rFonts w:ascii="Tahoma" w:hAnsi="Tahoma"/>
          <w:sz w:val="18"/>
        </w:rPr>
      </w:r>
    </w:p>
    <w:p>
      <w:pPr>
        <w:pStyle w:val="BodyText"/>
        <w:spacing w:line="240" w:lineRule="auto" w:before="22"/>
        <w:ind w:left="822" w:right="0"/>
        <w:jc w:val="left"/>
      </w:pPr>
      <w:r>
        <w:rPr>
          <w:color w:val="231F20"/>
        </w:rPr>
        <w:t>apunte y reportes que</w:t>
      </w:r>
      <w:r>
        <w:rPr>
          <w:color w:val="231F20"/>
          <w:spacing w:val="-14"/>
        </w:rPr>
        <w:t> </w:t>
      </w:r>
      <w:r>
        <w:rPr>
          <w:color w:val="231F20"/>
        </w:rPr>
        <w:t>necesiten;</w:t>
      </w:r>
      <w:r>
        <w:rPr/>
      </w:r>
    </w:p>
    <w:p>
      <w:pPr>
        <w:pStyle w:val="ListParagraph"/>
        <w:numPr>
          <w:ilvl w:val="0"/>
          <w:numId w:val="9"/>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Jamás podrán abordar a una persona con prueba positiva en</w:t>
      </w:r>
      <w:r>
        <w:rPr>
          <w:rFonts w:ascii="Tahoma" w:hAnsi="Tahoma"/>
          <w:color w:val="231F20"/>
          <w:spacing w:val="-19"/>
          <w:sz w:val="18"/>
        </w:rPr>
        <w:t> </w:t>
      </w:r>
      <w:r>
        <w:rPr>
          <w:rFonts w:ascii="Tahoma" w:hAnsi="Tahoma"/>
          <w:color w:val="231F20"/>
          <w:sz w:val="18"/>
        </w:rPr>
        <w:t>alcoholimetría;</w:t>
      </w:r>
      <w:r>
        <w:rPr>
          <w:rFonts w:ascii="Tahoma" w:hAnsi="Tahoma"/>
          <w:sz w:val="18"/>
        </w:rPr>
      </w:r>
    </w:p>
    <w:p>
      <w:pPr>
        <w:pStyle w:val="ListParagraph"/>
        <w:numPr>
          <w:ilvl w:val="0"/>
          <w:numId w:val="9"/>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Sólo podrán moverse dentro del área que se les</w:t>
      </w:r>
      <w:r>
        <w:rPr>
          <w:rFonts w:ascii="Tahoma" w:hAnsi="Tahoma"/>
          <w:color w:val="231F20"/>
          <w:spacing w:val="-19"/>
          <w:sz w:val="18"/>
        </w:rPr>
        <w:t> </w:t>
      </w:r>
      <w:r>
        <w:rPr>
          <w:rFonts w:ascii="Tahoma" w:hAnsi="Tahoma"/>
          <w:color w:val="231F20"/>
          <w:sz w:val="18"/>
        </w:rPr>
        <w:t>asigne;</w:t>
      </w:r>
      <w:r>
        <w:rPr>
          <w:rFonts w:ascii="Tahoma" w:hAnsi="Tahoma"/>
          <w:sz w:val="18"/>
        </w:rPr>
      </w:r>
    </w:p>
    <w:p>
      <w:pPr>
        <w:pStyle w:val="ListParagraph"/>
        <w:numPr>
          <w:ilvl w:val="0"/>
          <w:numId w:val="9"/>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Sólo podrán participar los observadores autorizados por punto de</w:t>
      </w:r>
      <w:r>
        <w:rPr>
          <w:rFonts w:ascii="Tahoma" w:hAnsi="Tahoma"/>
          <w:color w:val="231F20"/>
          <w:spacing w:val="-22"/>
          <w:sz w:val="18"/>
        </w:rPr>
        <w:t> </w:t>
      </w:r>
      <w:r>
        <w:rPr>
          <w:rFonts w:ascii="Tahoma" w:hAnsi="Tahoma"/>
          <w:color w:val="231F20"/>
          <w:sz w:val="18"/>
        </w:rPr>
        <w:t>control;</w:t>
      </w:r>
      <w:r>
        <w:rPr>
          <w:rFonts w:ascii="Tahoma" w:hAnsi="Tahoma"/>
          <w:sz w:val="18"/>
        </w:rPr>
      </w:r>
    </w:p>
    <w:p>
      <w:pPr>
        <w:spacing w:after="0" w:line="240" w:lineRule="auto"/>
        <w:jc w:val="left"/>
        <w:rPr>
          <w:rFonts w:ascii="Tahoma" w:hAnsi="Tahoma" w:cs="Tahoma" w:eastAsia="Tahoma" w:hint="default"/>
          <w:sz w:val="18"/>
          <w:szCs w:val="18"/>
        </w:rPr>
        <w:sectPr>
          <w:pgSz w:w="11630" w:h="15310"/>
          <w:pgMar w:header="674" w:footer="871" w:top="1320" w:bottom="1060" w:left="1540" w:right="1520"/>
        </w:sectPr>
      </w:pPr>
    </w:p>
    <w:p>
      <w:pPr>
        <w:spacing w:line="240" w:lineRule="auto" w:before="0"/>
        <w:rPr>
          <w:rFonts w:ascii="Tahoma" w:hAnsi="Tahoma" w:cs="Tahoma" w:eastAsia="Tahoma" w:hint="default"/>
          <w:sz w:val="25"/>
          <w:szCs w:val="25"/>
        </w:rPr>
      </w:pPr>
    </w:p>
    <w:p>
      <w:pPr>
        <w:pStyle w:val="Heading1"/>
        <w:spacing w:line="240" w:lineRule="auto"/>
        <w:ind w:left="102" w:right="824"/>
        <w:jc w:val="left"/>
      </w:pPr>
      <w:r>
        <w:rPr>
          <w:color w:val="231F20"/>
        </w:rPr>
        <w:t>14</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5"/>
        <w:rPr>
          <w:rFonts w:ascii="Tahoma" w:hAnsi="Tahoma" w:cs="Tahoma" w:eastAsia="Tahoma" w:hint="default"/>
          <w:sz w:val="16"/>
          <w:szCs w:val="16"/>
        </w:rPr>
      </w:pPr>
    </w:p>
    <w:p>
      <w:pPr>
        <w:pStyle w:val="ListParagraph"/>
        <w:numPr>
          <w:ilvl w:val="0"/>
          <w:numId w:val="9"/>
        </w:numPr>
        <w:tabs>
          <w:tab w:pos="823" w:val="left" w:leader="none"/>
        </w:tabs>
        <w:spacing w:line="264" w:lineRule="auto" w:before="0" w:after="0"/>
        <w:ind w:left="822" w:right="99" w:hanging="360"/>
        <w:jc w:val="both"/>
        <w:rPr>
          <w:rFonts w:ascii="Tahoma" w:hAnsi="Tahoma" w:cs="Tahoma" w:eastAsia="Tahoma" w:hint="default"/>
          <w:sz w:val="18"/>
          <w:szCs w:val="18"/>
        </w:rPr>
      </w:pPr>
      <w:r>
        <w:rPr>
          <w:rFonts w:ascii="Tahoma" w:hAnsi="Tahoma"/>
          <w:color w:val="231F20"/>
          <w:sz w:val="18"/>
        </w:rPr>
        <w:t>En</w:t>
      </w:r>
      <w:r>
        <w:rPr>
          <w:rFonts w:ascii="Tahoma" w:hAnsi="Tahoma"/>
          <w:color w:val="231F20"/>
          <w:spacing w:val="-8"/>
          <w:sz w:val="18"/>
        </w:rPr>
        <w:t> </w:t>
      </w:r>
      <w:r>
        <w:rPr>
          <w:rFonts w:ascii="Tahoma" w:hAnsi="Tahoma"/>
          <w:color w:val="231F20"/>
          <w:sz w:val="18"/>
        </w:rPr>
        <w:t>caso</w:t>
      </w:r>
      <w:r>
        <w:rPr>
          <w:rFonts w:ascii="Tahoma" w:hAnsi="Tahoma"/>
          <w:color w:val="231F20"/>
          <w:spacing w:val="-7"/>
          <w:sz w:val="18"/>
        </w:rPr>
        <w:t> </w:t>
      </w:r>
      <w:r>
        <w:rPr>
          <w:rFonts w:ascii="Tahoma" w:hAnsi="Tahoma"/>
          <w:color w:val="231F20"/>
          <w:sz w:val="18"/>
        </w:rPr>
        <w:t>de</w:t>
      </w:r>
      <w:r>
        <w:rPr>
          <w:rFonts w:ascii="Tahoma" w:hAnsi="Tahoma"/>
          <w:color w:val="231F20"/>
          <w:spacing w:val="-8"/>
          <w:sz w:val="18"/>
        </w:rPr>
        <w:t> </w:t>
      </w:r>
      <w:r>
        <w:rPr>
          <w:rFonts w:ascii="Tahoma" w:hAnsi="Tahoma"/>
          <w:color w:val="231F20"/>
          <w:sz w:val="18"/>
        </w:rPr>
        <w:t>los</w:t>
      </w:r>
      <w:r>
        <w:rPr>
          <w:rFonts w:ascii="Tahoma" w:hAnsi="Tahoma"/>
          <w:color w:val="231F20"/>
          <w:spacing w:val="-8"/>
          <w:sz w:val="18"/>
        </w:rPr>
        <w:t> </w:t>
      </w:r>
      <w:r>
        <w:rPr>
          <w:rFonts w:ascii="Tahoma" w:hAnsi="Tahoma"/>
          <w:color w:val="231F20"/>
          <w:sz w:val="18"/>
        </w:rPr>
        <w:t>Visitadores</w:t>
      </w:r>
      <w:r>
        <w:rPr>
          <w:rFonts w:ascii="Tahoma" w:hAnsi="Tahoma"/>
          <w:color w:val="231F20"/>
          <w:spacing w:val="-8"/>
          <w:sz w:val="18"/>
        </w:rPr>
        <w:t> </w:t>
      </w:r>
      <w:r>
        <w:rPr>
          <w:rFonts w:ascii="Tahoma" w:hAnsi="Tahoma"/>
          <w:color w:val="231F20"/>
          <w:sz w:val="18"/>
        </w:rPr>
        <w:t>de</w:t>
      </w:r>
      <w:r>
        <w:rPr>
          <w:rFonts w:ascii="Tahoma" w:hAnsi="Tahoma"/>
          <w:color w:val="231F20"/>
          <w:spacing w:val="-8"/>
          <w:sz w:val="18"/>
        </w:rPr>
        <w:t> </w:t>
      </w:r>
      <w:r>
        <w:rPr>
          <w:rFonts w:ascii="Tahoma" w:hAnsi="Tahoma"/>
          <w:color w:val="231F20"/>
          <w:sz w:val="18"/>
        </w:rPr>
        <w:t>la</w:t>
      </w:r>
      <w:r>
        <w:rPr>
          <w:rFonts w:ascii="Tahoma" w:hAnsi="Tahoma"/>
          <w:color w:val="231F20"/>
          <w:spacing w:val="-8"/>
          <w:sz w:val="18"/>
        </w:rPr>
        <w:t> </w:t>
      </w:r>
      <w:r>
        <w:rPr>
          <w:rFonts w:ascii="Tahoma" w:hAnsi="Tahoma"/>
          <w:color w:val="231F20"/>
          <w:sz w:val="18"/>
        </w:rPr>
        <w:t>Comisión</w:t>
      </w:r>
      <w:r>
        <w:rPr>
          <w:rFonts w:ascii="Tahoma" w:hAnsi="Tahoma"/>
          <w:color w:val="231F20"/>
          <w:spacing w:val="-9"/>
          <w:sz w:val="18"/>
        </w:rPr>
        <w:t> </w:t>
      </w:r>
      <w:r>
        <w:rPr>
          <w:rFonts w:ascii="Tahoma" w:hAnsi="Tahoma"/>
          <w:color w:val="231F20"/>
          <w:sz w:val="18"/>
        </w:rPr>
        <w:t>de</w:t>
      </w:r>
      <w:r>
        <w:rPr>
          <w:rFonts w:ascii="Tahoma" w:hAnsi="Tahoma"/>
          <w:color w:val="231F20"/>
          <w:spacing w:val="-8"/>
          <w:sz w:val="18"/>
        </w:rPr>
        <w:t> </w:t>
      </w:r>
      <w:r>
        <w:rPr>
          <w:rFonts w:ascii="Tahoma" w:hAnsi="Tahoma"/>
          <w:color w:val="231F20"/>
          <w:sz w:val="18"/>
        </w:rPr>
        <w:t>Derechos</w:t>
      </w:r>
      <w:r>
        <w:rPr>
          <w:rFonts w:ascii="Tahoma" w:hAnsi="Tahoma"/>
          <w:color w:val="231F20"/>
          <w:spacing w:val="-7"/>
          <w:sz w:val="18"/>
        </w:rPr>
        <w:t> </w:t>
      </w:r>
      <w:r>
        <w:rPr>
          <w:rFonts w:ascii="Tahoma" w:hAnsi="Tahoma"/>
          <w:color w:val="231F20"/>
          <w:sz w:val="18"/>
        </w:rPr>
        <w:t>Humanos,</w:t>
      </w:r>
      <w:r>
        <w:rPr>
          <w:rFonts w:ascii="Tahoma" w:hAnsi="Tahoma"/>
          <w:color w:val="231F20"/>
          <w:spacing w:val="-7"/>
          <w:sz w:val="18"/>
        </w:rPr>
        <w:t> </w:t>
      </w:r>
      <w:r>
        <w:rPr>
          <w:rFonts w:ascii="Tahoma" w:hAnsi="Tahoma"/>
          <w:color w:val="231F20"/>
          <w:sz w:val="18"/>
        </w:rPr>
        <w:t>podrán</w:t>
      </w:r>
      <w:r>
        <w:rPr>
          <w:rFonts w:ascii="Tahoma" w:hAnsi="Tahoma"/>
          <w:color w:val="231F20"/>
          <w:spacing w:val="-8"/>
          <w:sz w:val="18"/>
        </w:rPr>
        <w:t> </w:t>
      </w:r>
      <w:r>
        <w:rPr>
          <w:rFonts w:ascii="Tahoma" w:hAnsi="Tahoma"/>
          <w:color w:val="231F20"/>
          <w:sz w:val="18"/>
        </w:rPr>
        <w:t>actuar</w:t>
      </w:r>
      <w:r>
        <w:rPr>
          <w:rFonts w:ascii="Tahoma" w:hAnsi="Tahoma"/>
          <w:color w:val="231F20"/>
          <w:spacing w:val="-8"/>
          <w:sz w:val="18"/>
        </w:rPr>
        <w:t> </w:t>
      </w:r>
      <w:r>
        <w:rPr>
          <w:rFonts w:ascii="Tahoma" w:hAnsi="Tahoma"/>
          <w:color w:val="231F20"/>
          <w:sz w:val="18"/>
        </w:rPr>
        <w:t>de</w:t>
      </w:r>
      <w:r>
        <w:rPr>
          <w:rFonts w:ascii="Tahoma" w:hAnsi="Tahoma"/>
          <w:color w:val="231F20"/>
          <w:spacing w:val="-8"/>
          <w:sz w:val="18"/>
        </w:rPr>
        <w:t> </w:t>
      </w:r>
      <w:r>
        <w:rPr>
          <w:rFonts w:ascii="Tahoma" w:hAnsi="Tahoma"/>
          <w:color w:val="231F20"/>
          <w:sz w:val="18"/>
        </w:rPr>
        <w:t>acuerdo</w:t>
      </w:r>
      <w:r>
        <w:rPr>
          <w:rFonts w:ascii="Tahoma" w:hAnsi="Tahoma"/>
          <w:color w:val="231F20"/>
          <w:spacing w:val="-8"/>
          <w:sz w:val="18"/>
        </w:rPr>
        <w:t> </w:t>
      </w:r>
      <w:r>
        <w:rPr>
          <w:rFonts w:ascii="Tahoma" w:hAnsi="Tahoma"/>
          <w:color w:val="231F20"/>
          <w:sz w:val="18"/>
        </w:rPr>
        <w:t>a</w:t>
      </w:r>
      <w:r>
        <w:rPr>
          <w:rFonts w:ascii="Tahoma" w:hAnsi="Tahoma"/>
          <w:color w:val="231F20"/>
          <w:spacing w:val="-8"/>
          <w:sz w:val="18"/>
        </w:rPr>
        <w:t> </w:t>
      </w:r>
      <w:r>
        <w:rPr>
          <w:rFonts w:ascii="Tahoma" w:hAnsi="Tahoma"/>
          <w:color w:val="231F20"/>
          <w:sz w:val="18"/>
        </w:rPr>
        <w:t>las </w:t>
      </w:r>
      <w:r>
        <w:rPr>
          <w:rFonts w:ascii="Tahoma" w:hAnsi="Tahoma"/>
          <w:color w:val="231F20"/>
          <w:sz w:val="18"/>
        </w:rPr>
        <w:t>normas que regulen sus funciones, siempre y cuando no pongan en peligro su integridad física, la de terceros y la del</w:t>
      </w:r>
      <w:r>
        <w:rPr>
          <w:rFonts w:ascii="Tahoma" w:hAnsi="Tahoma"/>
          <w:color w:val="231F20"/>
          <w:spacing w:val="-16"/>
          <w:sz w:val="18"/>
        </w:rPr>
        <w:t> </w:t>
      </w:r>
      <w:r>
        <w:rPr>
          <w:rFonts w:ascii="Tahoma" w:hAnsi="Tahoma"/>
          <w:color w:val="231F20"/>
          <w:sz w:val="18"/>
        </w:rPr>
        <w:t>operativo.</w:t>
      </w:r>
      <w:r>
        <w:rPr>
          <w:rFonts w:ascii="Tahoma" w:hAnsi="Tahoma"/>
          <w:sz w:val="18"/>
        </w:rPr>
      </w:r>
    </w:p>
    <w:p>
      <w:pPr>
        <w:pStyle w:val="ListParagraph"/>
        <w:numPr>
          <w:ilvl w:val="0"/>
          <w:numId w:val="9"/>
        </w:numPr>
        <w:tabs>
          <w:tab w:pos="823" w:val="left" w:leader="none"/>
        </w:tabs>
        <w:spacing w:line="264" w:lineRule="auto" w:before="1" w:after="0"/>
        <w:ind w:left="822" w:right="99" w:hanging="360"/>
        <w:jc w:val="left"/>
        <w:rPr>
          <w:rFonts w:ascii="Tahoma" w:hAnsi="Tahoma" w:cs="Tahoma" w:eastAsia="Tahoma" w:hint="default"/>
          <w:sz w:val="18"/>
          <w:szCs w:val="18"/>
        </w:rPr>
      </w:pPr>
      <w:r>
        <w:rPr>
          <w:rFonts w:ascii="Tahoma" w:hAnsi="Tahoma"/>
          <w:color w:val="231F20"/>
          <w:sz w:val="18"/>
        </w:rPr>
        <w:t>En el caso de que se obtengan videograbaciones y fotografías del punto de control, no podrán ser utilizados si no media la voluntad y anuencia  de los que ahí</w:t>
      </w:r>
      <w:r>
        <w:rPr>
          <w:rFonts w:ascii="Tahoma" w:hAnsi="Tahoma"/>
          <w:color w:val="231F20"/>
          <w:spacing w:val="-20"/>
          <w:sz w:val="18"/>
        </w:rPr>
        <w:t> </w:t>
      </w:r>
      <w:r>
        <w:rPr>
          <w:rFonts w:ascii="Tahoma" w:hAnsi="Tahoma"/>
          <w:color w:val="231F20"/>
          <w:sz w:val="18"/>
        </w:rPr>
        <w:t>aparezcan.</w:t>
      </w:r>
      <w:r>
        <w:rPr>
          <w:rFonts w:ascii="Tahoma" w:hAnsi="Tahoma"/>
          <w:sz w:val="18"/>
        </w:rPr>
      </w:r>
    </w:p>
    <w:p>
      <w:pPr>
        <w:spacing w:line="240" w:lineRule="auto" w:before="12"/>
        <w:rPr>
          <w:rFonts w:ascii="Tahoma" w:hAnsi="Tahoma" w:cs="Tahoma" w:eastAsia="Tahoma" w:hint="default"/>
          <w:sz w:val="19"/>
          <w:szCs w:val="19"/>
        </w:rPr>
      </w:pPr>
    </w:p>
    <w:p>
      <w:pPr>
        <w:pStyle w:val="BodyText"/>
        <w:spacing w:line="264" w:lineRule="auto"/>
        <w:ind w:right="100"/>
        <w:jc w:val="both"/>
      </w:pPr>
      <w:r>
        <w:rPr>
          <w:rFonts w:ascii="Tahoma" w:hAnsi="Tahoma"/>
          <w:b/>
          <w:color w:val="231F20"/>
        </w:rPr>
        <w:t>Zona de Seguridad: </w:t>
      </w:r>
      <w:r>
        <w:rPr>
          <w:color w:val="231F20"/>
        </w:rPr>
        <w:t>El objetivo de la zona de seguridad es </w:t>
      </w:r>
      <w:r>
        <w:rPr>
          <w:color w:val="231F20"/>
          <w:spacing w:val="-3"/>
        </w:rPr>
        <w:t>garantizar, </w:t>
      </w:r>
      <w:r>
        <w:rPr>
          <w:color w:val="231F20"/>
        </w:rPr>
        <w:t>tanto a los participantes que se </w:t>
      </w:r>
      <w:r>
        <w:rPr>
          <w:color w:val="231F20"/>
        </w:rPr>
      </w:r>
      <w:r>
        <w:rPr>
          <w:rFonts w:ascii="Tahoma" w:hAnsi="Tahoma"/>
          <w:color w:val="231F20"/>
        </w:rPr>
        <w:t>encuentran</w:t>
      </w:r>
      <w:r>
        <w:rPr>
          <w:rFonts w:ascii="Tahoma" w:hAnsi="Tahoma"/>
          <w:color w:val="231F20"/>
          <w:spacing w:val="-6"/>
        </w:rPr>
        <w:t> </w:t>
      </w:r>
      <w:r>
        <w:rPr>
          <w:rFonts w:ascii="Tahoma" w:hAnsi="Tahoma"/>
          <w:color w:val="231F20"/>
        </w:rPr>
        <w:t>en</w:t>
      </w:r>
      <w:r>
        <w:rPr>
          <w:rFonts w:ascii="Tahoma" w:hAnsi="Tahoma"/>
          <w:color w:val="231F20"/>
          <w:spacing w:val="-6"/>
        </w:rPr>
        <w:t> </w:t>
      </w:r>
      <w:r>
        <w:rPr>
          <w:rFonts w:ascii="Tahoma" w:hAnsi="Tahoma"/>
          <w:color w:val="231F20"/>
        </w:rPr>
        <w:t>los</w:t>
      </w:r>
      <w:r>
        <w:rPr>
          <w:rFonts w:ascii="Tahoma" w:hAnsi="Tahoma"/>
          <w:color w:val="231F20"/>
          <w:spacing w:val="-6"/>
        </w:rPr>
        <w:t> </w:t>
      </w:r>
      <w:r>
        <w:rPr>
          <w:rFonts w:ascii="Tahoma" w:hAnsi="Tahoma"/>
          <w:color w:val="231F20"/>
        </w:rPr>
        <w:t>puntos</w:t>
      </w:r>
      <w:r>
        <w:rPr>
          <w:rFonts w:ascii="Tahoma" w:hAnsi="Tahoma"/>
          <w:color w:val="231F20"/>
          <w:spacing w:val="-6"/>
        </w:rPr>
        <w:t> </w:t>
      </w:r>
      <w:r>
        <w:rPr>
          <w:rFonts w:ascii="Tahoma" w:hAnsi="Tahoma"/>
          <w:color w:val="231F20"/>
        </w:rPr>
        <w:t>de</w:t>
      </w:r>
      <w:r>
        <w:rPr>
          <w:rFonts w:ascii="Tahoma" w:hAnsi="Tahoma"/>
          <w:color w:val="231F20"/>
          <w:spacing w:val="-6"/>
        </w:rPr>
        <w:t> </w:t>
      </w:r>
      <w:r>
        <w:rPr>
          <w:rFonts w:ascii="Tahoma" w:hAnsi="Tahoma"/>
          <w:color w:val="231F20"/>
        </w:rPr>
        <w:t>control</w:t>
      </w:r>
      <w:r>
        <w:rPr>
          <w:rFonts w:ascii="Tahoma" w:hAnsi="Tahoma"/>
          <w:color w:val="231F20"/>
          <w:spacing w:val="-6"/>
        </w:rPr>
        <w:t> </w:t>
      </w:r>
      <w:r>
        <w:rPr>
          <w:rFonts w:ascii="Tahoma" w:hAnsi="Tahoma"/>
          <w:color w:val="231F20"/>
        </w:rPr>
        <w:t>y</w:t>
      </w:r>
      <w:r>
        <w:rPr>
          <w:rFonts w:ascii="Tahoma" w:hAnsi="Tahoma"/>
          <w:color w:val="231F20"/>
          <w:spacing w:val="-6"/>
        </w:rPr>
        <w:t> </w:t>
      </w:r>
      <w:r>
        <w:rPr>
          <w:rFonts w:ascii="Tahoma" w:hAnsi="Tahoma"/>
          <w:color w:val="231F20"/>
        </w:rPr>
        <w:t>a</w:t>
      </w:r>
      <w:r>
        <w:rPr>
          <w:rFonts w:ascii="Tahoma" w:hAnsi="Tahoma"/>
          <w:color w:val="231F20"/>
          <w:spacing w:val="-6"/>
        </w:rPr>
        <w:t> </w:t>
      </w:r>
      <w:r>
        <w:rPr>
          <w:rFonts w:ascii="Tahoma" w:hAnsi="Tahoma"/>
          <w:color w:val="231F20"/>
        </w:rPr>
        <w:t>la</w:t>
      </w:r>
      <w:r>
        <w:rPr>
          <w:rFonts w:ascii="Tahoma" w:hAnsi="Tahoma"/>
          <w:color w:val="231F20"/>
          <w:spacing w:val="-6"/>
        </w:rPr>
        <w:t> </w:t>
      </w:r>
      <w:r>
        <w:rPr>
          <w:rFonts w:ascii="Tahoma" w:hAnsi="Tahoma"/>
          <w:color w:val="231F20"/>
        </w:rPr>
        <w:t>ciudadanía,</w:t>
      </w:r>
      <w:r>
        <w:rPr>
          <w:rFonts w:ascii="Tahoma" w:hAnsi="Tahoma"/>
          <w:color w:val="231F20"/>
          <w:spacing w:val="-7"/>
        </w:rPr>
        <w:t> </w:t>
      </w:r>
      <w:r>
        <w:rPr>
          <w:rFonts w:ascii="Tahoma" w:hAnsi="Tahoma"/>
          <w:color w:val="231F20"/>
        </w:rPr>
        <w:t>una</w:t>
      </w:r>
      <w:r>
        <w:rPr>
          <w:rFonts w:ascii="Tahoma" w:hAnsi="Tahoma"/>
          <w:color w:val="231F20"/>
          <w:spacing w:val="-6"/>
        </w:rPr>
        <w:t> </w:t>
      </w:r>
      <w:r>
        <w:rPr>
          <w:rFonts w:ascii="Tahoma" w:hAnsi="Tahoma"/>
          <w:color w:val="231F20"/>
        </w:rPr>
        <w:t>segura</w:t>
      </w:r>
      <w:r>
        <w:rPr>
          <w:rFonts w:ascii="Tahoma" w:hAnsi="Tahoma"/>
          <w:color w:val="231F20"/>
          <w:spacing w:val="-6"/>
        </w:rPr>
        <w:t> </w:t>
      </w:r>
      <w:r>
        <w:rPr>
          <w:rFonts w:ascii="Tahoma" w:hAnsi="Tahoma"/>
          <w:color w:val="231F20"/>
        </w:rPr>
        <w:t>protección</w:t>
      </w:r>
      <w:r>
        <w:rPr>
          <w:rFonts w:ascii="Tahoma" w:hAnsi="Tahoma"/>
          <w:color w:val="231F20"/>
          <w:spacing w:val="-6"/>
        </w:rPr>
        <w:t> </w:t>
      </w:r>
      <w:r>
        <w:rPr>
          <w:rFonts w:ascii="Tahoma" w:hAnsi="Tahoma"/>
          <w:color w:val="231F20"/>
        </w:rPr>
        <w:t>con</w:t>
      </w:r>
      <w:r>
        <w:rPr>
          <w:rFonts w:ascii="Tahoma" w:hAnsi="Tahoma"/>
          <w:color w:val="231F20"/>
          <w:spacing w:val="-6"/>
        </w:rPr>
        <w:t> </w:t>
      </w:r>
      <w:r>
        <w:rPr>
          <w:rFonts w:ascii="Tahoma" w:hAnsi="Tahoma"/>
          <w:color w:val="231F20"/>
        </w:rPr>
        <w:t>el</w:t>
      </w:r>
      <w:r>
        <w:rPr>
          <w:rFonts w:ascii="Tahoma" w:hAnsi="Tahoma"/>
          <w:color w:val="231F20"/>
          <w:spacing w:val="-6"/>
        </w:rPr>
        <w:t> </w:t>
      </w:r>
      <w:r>
        <w:rPr>
          <w:rFonts w:ascii="Tahoma" w:hAnsi="Tahoma"/>
          <w:color w:val="231F20"/>
        </w:rPr>
        <w:t>fin</w:t>
      </w:r>
      <w:r>
        <w:rPr>
          <w:rFonts w:ascii="Tahoma" w:hAnsi="Tahoma"/>
          <w:color w:val="231F20"/>
          <w:spacing w:val="-6"/>
        </w:rPr>
        <w:t> </w:t>
      </w:r>
      <w:r>
        <w:rPr>
          <w:rFonts w:ascii="Tahoma" w:hAnsi="Tahoma"/>
          <w:color w:val="231F20"/>
        </w:rPr>
        <w:t>de</w:t>
      </w:r>
      <w:r>
        <w:rPr>
          <w:rFonts w:ascii="Tahoma" w:hAnsi="Tahoma"/>
          <w:color w:val="231F20"/>
          <w:spacing w:val="-6"/>
        </w:rPr>
        <w:t> </w:t>
      </w:r>
      <w:r>
        <w:rPr>
          <w:rFonts w:ascii="Tahoma" w:hAnsi="Tahoma"/>
          <w:color w:val="231F20"/>
        </w:rPr>
        <w:t>salvaguardar</w:t>
      </w:r>
      <w:r>
        <w:rPr>
          <w:rFonts w:ascii="Tahoma" w:hAnsi="Tahoma"/>
          <w:color w:val="231F20"/>
          <w:spacing w:val="-6"/>
        </w:rPr>
        <w:t> </w:t>
      </w:r>
      <w:r>
        <w:rPr>
          <w:rFonts w:ascii="Tahoma" w:hAnsi="Tahoma"/>
          <w:color w:val="231F20"/>
        </w:rPr>
        <w:t>la </w:t>
      </w:r>
      <w:r>
        <w:rPr>
          <w:rFonts w:ascii="Tahoma" w:hAnsi="Tahoma"/>
          <w:color w:val="231F20"/>
        </w:rPr>
      </w:r>
      <w:r>
        <w:rPr>
          <w:color w:val="231F20"/>
        </w:rPr>
        <w:t>integridad de los ahí presentes, y a su vez, evitar que ingresen terceras personas en el área de la etapa cuantitativa. Asimismo, se ubicará a un elemento operativo, cuya función será dar salida a los vehículos </w:t>
      </w:r>
      <w:r>
        <w:rPr>
          <w:rFonts w:ascii="Tahoma" w:hAnsi="Tahoma"/>
          <w:color w:val="231F20"/>
        </w:rPr>
        <w:t>que ingresaron al filtro, con la responsabilidad de no generar congestionamientos o percances. De igual </w:t>
      </w:r>
      <w:r>
        <w:rPr>
          <w:color w:val="231F20"/>
        </w:rPr>
        <w:t>forma, habrá policías viales resguardando todo el perímetro del</w:t>
      </w:r>
      <w:r>
        <w:rPr>
          <w:color w:val="231F20"/>
          <w:spacing w:val="-21"/>
        </w:rPr>
        <w:t> </w:t>
      </w:r>
      <w:r>
        <w:rPr>
          <w:color w:val="231F20"/>
        </w:rPr>
        <w:t>montaje.</w:t>
      </w:r>
      <w:r>
        <w:rPr/>
      </w:r>
    </w:p>
    <w:p>
      <w:pPr>
        <w:spacing w:line="240" w:lineRule="auto" w:before="12"/>
        <w:rPr>
          <w:rFonts w:ascii="Tahoma" w:hAnsi="Tahoma" w:cs="Tahoma" w:eastAsia="Tahoma" w:hint="default"/>
          <w:sz w:val="19"/>
          <w:szCs w:val="19"/>
        </w:rPr>
      </w:pPr>
    </w:p>
    <w:p>
      <w:pPr>
        <w:pStyle w:val="Heading2"/>
        <w:spacing w:line="240" w:lineRule="auto"/>
        <w:ind w:right="0"/>
        <w:jc w:val="both"/>
        <w:rPr>
          <w:b w:val="0"/>
          <w:bCs w:val="0"/>
        </w:rPr>
      </w:pPr>
      <w:r>
        <w:rPr>
          <w:color w:val="231F20"/>
        </w:rPr>
        <w:t>Accesorios de la Zona de</w:t>
      </w:r>
      <w:r>
        <w:rPr>
          <w:color w:val="231F20"/>
          <w:spacing w:val="-14"/>
        </w:rPr>
        <w:t> </w:t>
      </w:r>
      <w:r>
        <w:rPr>
          <w:color w:val="231F20"/>
        </w:rPr>
        <w:t>Seguridad</w:t>
      </w:r>
      <w:r>
        <w:rPr>
          <w:b w:val="0"/>
        </w:rPr>
      </w:r>
    </w:p>
    <w:p>
      <w:pPr>
        <w:spacing w:line="240" w:lineRule="auto" w:before="9"/>
        <w:rPr>
          <w:rFonts w:ascii="Tahoma" w:hAnsi="Tahoma" w:cs="Tahoma" w:eastAsia="Tahoma" w:hint="default"/>
          <w:b/>
          <w:bCs/>
          <w:sz w:val="21"/>
          <w:szCs w:val="21"/>
        </w:rPr>
      </w:pPr>
    </w:p>
    <w:p>
      <w:pPr>
        <w:pStyle w:val="ListParagraph"/>
        <w:numPr>
          <w:ilvl w:val="1"/>
          <w:numId w:val="9"/>
        </w:numPr>
        <w:tabs>
          <w:tab w:pos="823" w:val="left" w:leader="none"/>
        </w:tabs>
        <w:spacing w:line="240" w:lineRule="auto" w:before="0" w:after="0"/>
        <w:ind w:left="822" w:right="0" w:hanging="360"/>
        <w:jc w:val="left"/>
        <w:rPr>
          <w:rFonts w:ascii="Tahoma" w:hAnsi="Tahoma" w:cs="Tahoma" w:eastAsia="Tahoma" w:hint="default"/>
          <w:sz w:val="18"/>
          <w:szCs w:val="18"/>
        </w:rPr>
      </w:pPr>
      <w:r>
        <w:rPr>
          <w:rFonts w:ascii="Tahoma"/>
          <w:color w:val="231F20"/>
          <w:sz w:val="18"/>
        </w:rPr>
        <w:t>20 trafitambos con elementos reflejantes, grado</w:t>
      </w:r>
      <w:r>
        <w:rPr>
          <w:rFonts w:ascii="Tahoma"/>
          <w:color w:val="231F20"/>
          <w:spacing w:val="-14"/>
          <w:sz w:val="18"/>
        </w:rPr>
        <w:t> </w:t>
      </w:r>
      <w:r>
        <w:rPr>
          <w:rFonts w:ascii="Tahoma"/>
          <w:color w:val="231F20"/>
          <w:sz w:val="18"/>
        </w:rPr>
        <w:t>diamante.</w:t>
      </w:r>
      <w:r>
        <w:rPr>
          <w:rFonts w:ascii="Tahoma"/>
          <w:sz w:val="18"/>
        </w:rPr>
      </w:r>
    </w:p>
    <w:p>
      <w:pPr>
        <w:pStyle w:val="BodyText"/>
        <w:spacing w:line="240" w:lineRule="auto" w:before="22"/>
        <w:ind w:left="462" w:right="824"/>
        <w:jc w:val="left"/>
      </w:pPr>
      <w:r>
        <w:rPr>
          <w:color w:val="231F20"/>
        </w:rPr>
        <w:t>b)   10 luces</w:t>
      </w:r>
      <w:r>
        <w:rPr>
          <w:color w:val="231F20"/>
          <w:spacing w:val="17"/>
        </w:rPr>
        <w:t> </w:t>
      </w:r>
      <w:r>
        <w:rPr>
          <w:color w:val="231F20"/>
        </w:rPr>
        <w:t>destelladoras</w:t>
      </w:r>
      <w:r>
        <w:rPr/>
      </w:r>
    </w:p>
    <w:p>
      <w:pPr>
        <w:pStyle w:val="BodyText"/>
        <w:tabs>
          <w:tab w:pos="822" w:val="left" w:leader="none"/>
        </w:tabs>
        <w:spacing w:line="240" w:lineRule="auto" w:before="22"/>
        <w:ind w:left="462" w:right="824"/>
        <w:jc w:val="left"/>
        <w:rPr>
          <w:rFonts w:ascii="Tahoma" w:hAnsi="Tahoma" w:cs="Tahoma" w:eastAsia="Tahoma" w:hint="default"/>
        </w:rPr>
      </w:pPr>
      <w:r>
        <w:rPr>
          <w:rFonts w:ascii="Tahoma"/>
          <w:color w:val="231F20"/>
        </w:rPr>
        <w:t>c)</w:t>
        <w:tab/>
        <w:t>50 conos con elementos reflejantes, grado</w:t>
      </w:r>
      <w:r>
        <w:rPr>
          <w:rFonts w:ascii="Tahoma"/>
          <w:color w:val="231F20"/>
          <w:spacing w:val="-8"/>
        </w:rPr>
        <w:t> </w:t>
      </w:r>
      <w:r>
        <w:rPr>
          <w:rFonts w:ascii="Tahoma"/>
          <w:color w:val="231F20"/>
        </w:rPr>
        <w:t>diamante.</w:t>
      </w:r>
      <w:r>
        <w:rPr>
          <w:rFonts w:ascii="Tahoma"/>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color w:val="231F20"/>
          <w:sz w:val="18"/>
        </w:rPr>
        <w:t>12 reductores de</w:t>
      </w:r>
      <w:r>
        <w:rPr>
          <w:rFonts w:ascii="Tahoma"/>
          <w:color w:val="231F20"/>
          <w:spacing w:val="-20"/>
          <w:sz w:val="18"/>
        </w:rPr>
        <w:t> </w:t>
      </w:r>
      <w:r>
        <w:rPr>
          <w:rFonts w:ascii="Tahoma"/>
          <w:color w:val="231F20"/>
          <w:sz w:val="18"/>
        </w:rPr>
        <w:t>velocidad</w:t>
      </w:r>
      <w:r>
        <w:rPr>
          <w:rFonts w:asci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03 señalamientos restrictivos de</w:t>
      </w:r>
      <w:r>
        <w:rPr>
          <w:rFonts w:ascii="Tahoma" w:hAnsi="Tahoma"/>
          <w:color w:val="231F20"/>
          <w:spacing w:val="-33"/>
          <w:sz w:val="18"/>
        </w:rPr>
        <w:t> </w:t>
      </w:r>
      <w:r>
        <w:rPr>
          <w:rFonts w:ascii="Tahoma" w:hAnsi="Tahoma"/>
          <w:color w:val="231F20"/>
          <w:sz w:val="18"/>
        </w:rPr>
        <w:t>velocidad</w:t>
      </w:r>
      <w:r>
        <w:rPr>
          <w:rFonts w:ascii="Tahoma" w:hAns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color w:val="231F20"/>
          <w:sz w:val="18"/>
        </w:rPr>
        <w:t>01 lona</w:t>
      </w:r>
      <w:r>
        <w:rPr>
          <w:rFonts w:ascii="Tahoma"/>
          <w:color w:val="231F20"/>
          <w:spacing w:val="-8"/>
          <w:sz w:val="18"/>
        </w:rPr>
        <w:t> </w:t>
      </w:r>
      <w:r>
        <w:rPr>
          <w:rFonts w:ascii="Tahoma"/>
          <w:color w:val="231F20"/>
          <w:sz w:val="18"/>
        </w:rPr>
        <w:t>informativa</w:t>
      </w:r>
      <w:r>
        <w:rPr>
          <w:rFonts w:asci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s="Tahoma" w:eastAsia="Tahoma" w:hint="default"/>
          <w:color w:val="231F20"/>
          <w:sz w:val="18"/>
          <w:szCs w:val="18"/>
        </w:rPr>
        <w:t>01 una pantalla de</w:t>
      </w:r>
      <w:r>
        <w:rPr>
          <w:rFonts w:ascii="Tahoma" w:hAnsi="Tahoma" w:cs="Tahoma" w:eastAsia="Tahoma" w:hint="default"/>
          <w:color w:val="231F20"/>
          <w:spacing w:val="-3"/>
          <w:sz w:val="18"/>
          <w:szCs w:val="18"/>
        </w:rPr>
        <w:t> </w:t>
      </w:r>
      <w:r>
        <w:rPr>
          <w:rFonts w:ascii="Tahoma" w:hAnsi="Tahoma" w:cs="Tahoma" w:eastAsia="Tahoma" w:hint="default"/>
          <w:color w:val="231F20"/>
          <w:sz w:val="18"/>
          <w:szCs w:val="18"/>
        </w:rPr>
        <w:t>led´s</w:t>
      </w:r>
      <w:r>
        <w:rPr>
          <w:rFonts w:ascii="Tahoma" w:hAnsi="Tahoma" w:cs="Tahoma" w:eastAsia="Tahoma" w:hint="default"/>
          <w:sz w:val="18"/>
          <w:szCs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02 torres de</w:t>
      </w:r>
      <w:r>
        <w:rPr>
          <w:rFonts w:ascii="Tahoma" w:hAnsi="Tahoma"/>
          <w:color w:val="231F20"/>
          <w:spacing w:val="-6"/>
          <w:sz w:val="18"/>
        </w:rPr>
        <w:t> </w:t>
      </w:r>
      <w:r>
        <w:rPr>
          <w:rFonts w:ascii="Tahoma" w:hAnsi="Tahoma"/>
          <w:color w:val="231F20"/>
          <w:sz w:val="18"/>
        </w:rPr>
        <w:t>iluminación</w:t>
      </w:r>
      <w:r>
        <w:rPr>
          <w:rFonts w:ascii="Tahoma" w:hAns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color w:val="231F20"/>
          <w:sz w:val="18"/>
        </w:rPr>
        <w:t>01 toldo de 5</w:t>
      </w:r>
      <w:r>
        <w:rPr>
          <w:rFonts w:ascii="Tahoma"/>
          <w:color w:val="231F20"/>
          <w:spacing w:val="-7"/>
          <w:sz w:val="18"/>
        </w:rPr>
        <w:t> </w:t>
      </w:r>
      <w:r>
        <w:rPr>
          <w:rFonts w:ascii="Tahoma"/>
          <w:color w:val="231F20"/>
          <w:sz w:val="18"/>
        </w:rPr>
        <w:t>metros</w:t>
      </w:r>
      <w:r>
        <w:rPr>
          <w:rFonts w:asci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color w:val="231F20"/>
          <w:sz w:val="18"/>
        </w:rPr>
        <w:t>03 auto patrullas</w:t>
      </w:r>
      <w:r>
        <w:rPr>
          <w:rFonts w:asci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color w:val="231F20"/>
          <w:sz w:val="18"/>
        </w:rPr>
        <w:t>02 moto</w:t>
      </w:r>
      <w:r>
        <w:rPr>
          <w:rFonts w:ascii="Tahoma"/>
          <w:color w:val="231F20"/>
          <w:spacing w:val="-1"/>
          <w:sz w:val="18"/>
        </w:rPr>
        <w:t> </w:t>
      </w:r>
      <w:r>
        <w:rPr>
          <w:rFonts w:ascii="Tahoma"/>
          <w:color w:val="231F20"/>
          <w:sz w:val="18"/>
        </w:rPr>
        <w:t>patrullas</w:t>
      </w:r>
      <w:r>
        <w:rPr>
          <w:rFonts w:asci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01 vehículo tipo</w:t>
      </w:r>
      <w:r>
        <w:rPr>
          <w:rFonts w:ascii="Tahoma" w:hAnsi="Tahoma"/>
          <w:color w:val="231F20"/>
          <w:spacing w:val="-14"/>
          <w:sz w:val="18"/>
        </w:rPr>
        <w:t> </w:t>
      </w:r>
      <w:r>
        <w:rPr>
          <w:rFonts w:ascii="Tahoma" w:hAnsi="Tahoma"/>
          <w:color w:val="231F20"/>
          <w:sz w:val="18"/>
        </w:rPr>
        <w:t>van</w:t>
      </w:r>
      <w:r>
        <w:rPr>
          <w:rFonts w:ascii="Tahoma" w:hAnsi="Tahoma"/>
          <w:sz w:val="18"/>
        </w:rPr>
      </w:r>
    </w:p>
    <w:p>
      <w:pPr>
        <w:pStyle w:val="ListParagraph"/>
        <w:numPr>
          <w:ilvl w:val="0"/>
          <w:numId w:val="10"/>
        </w:numPr>
        <w:tabs>
          <w:tab w:pos="823" w:val="left" w:leader="none"/>
        </w:tabs>
        <w:spacing w:line="240" w:lineRule="auto" w:before="22" w:after="0"/>
        <w:ind w:left="822" w:right="0" w:hanging="360"/>
        <w:jc w:val="left"/>
        <w:rPr>
          <w:rFonts w:ascii="Tahoma" w:hAnsi="Tahoma" w:cs="Tahoma" w:eastAsia="Tahoma" w:hint="default"/>
          <w:sz w:val="18"/>
          <w:szCs w:val="18"/>
        </w:rPr>
      </w:pPr>
      <w:r>
        <w:rPr>
          <w:rFonts w:ascii="Tahoma" w:hAnsi="Tahoma"/>
          <w:color w:val="231F20"/>
          <w:sz w:val="18"/>
        </w:rPr>
        <w:t>01 grúa</w:t>
      </w:r>
      <w:r>
        <w:rPr>
          <w:rFonts w:ascii="Tahoma" w:hAnsi="Tahoma"/>
          <w:color w:val="231F20"/>
          <w:spacing w:val="-4"/>
          <w:sz w:val="18"/>
        </w:rPr>
        <w:t> </w:t>
      </w:r>
      <w:r>
        <w:rPr>
          <w:rFonts w:ascii="Tahoma" w:hAnsi="Tahoma"/>
          <w:color w:val="231F20"/>
          <w:sz w:val="18"/>
        </w:rPr>
        <w:t>plataforma</w:t>
      </w:r>
      <w:r>
        <w:rPr>
          <w:rFonts w:ascii="Tahoma" w:hAnsi="Tahoma"/>
          <w:sz w:val="18"/>
        </w:rPr>
      </w:r>
    </w:p>
    <w:p>
      <w:pPr>
        <w:pStyle w:val="BodyText"/>
        <w:spacing w:line="240" w:lineRule="auto" w:before="22"/>
        <w:ind w:left="462" w:right="7"/>
        <w:jc w:val="left"/>
        <w:rPr>
          <w:rFonts w:ascii="Tahoma" w:hAnsi="Tahoma" w:cs="Tahoma" w:eastAsia="Tahoma" w:hint="default"/>
        </w:rPr>
      </w:pPr>
      <w:r>
        <w:rPr>
          <w:rFonts w:ascii="Tahoma"/>
          <w:color w:val="231F20"/>
        </w:rPr>
        <w:t>n)   Chalecos reflejantes y chalecos anti balas necesarios para garantizar la seguridad del</w:t>
      </w:r>
      <w:r>
        <w:rPr>
          <w:rFonts w:ascii="Tahoma"/>
          <w:color w:val="231F20"/>
          <w:spacing w:val="1"/>
        </w:rPr>
        <w:t> </w:t>
      </w:r>
      <w:r>
        <w:rPr>
          <w:rFonts w:ascii="Tahoma"/>
          <w:color w:val="231F20"/>
        </w:rPr>
        <w:t>operativo.</w:t>
      </w:r>
      <w:r>
        <w:rPr>
          <w:rFonts w:ascii="Tahoma"/>
        </w:rPr>
      </w:r>
    </w:p>
    <w:p>
      <w:pPr>
        <w:spacing w:line="240" w:lineRule="auto" w:before="9"/>
        <w:rPr>
          <w:rFonts w:ascii="Tahoma" w:hAnsi="Tahoma" w:cs="Tahoma" w:eastAsia="Tahoma" w:hint="default"/>
          <w:sz w:val="21"/>
          <w:szCs w:val="21"/>
        </w:rPr>
      </w:pPr>
    </w:p>
    <w:p>
      <w:pPr>
        <w:pStyle w:val="Heading2"/>
        <w:spacing w:line="240" w:lineRule="auto"/>
        <w:ind w:left="1806" w:right="824"/>
        <w:jc w:val="left"/>
        <w:rPr>
          <w:b w:val="0"/>
          <w:bCs w:val="0"/>
        </w:rPr>
      </w:pPr>
      <w:r>
        <w:rPr>
          <w:color w:val="231F20"/>
        </w:rPr>
        <w:t>FUNCIONES DE LOS PARTICIPANTES DEL</w:t>
      </w:r>
      <w:r>
        <w:rPr>
          <w:color w:val="231F20"/>
          <w:spacing w:val="-17"/>
        </w:rPr>
        <w:t> </w:t>
      </w:r>
      <w:r>
        <w:rPr>
          <w:color w:val="231F20"/>
        </w:rPr>
        <w:t>OPERATIVO.</w:t>
      </w:r>
      <w:r>
        <w:rPr>
          <w:b w:val="0"/>
        </w:rPr>
      </w:r>
    </w:p>
    <w:p>
      <w:pPr>
        <w:spacing w:line="240" w:lineRule="auto" w:before="8"/>
        <w:rPr>
          <w:rFonts w:ascii="Tahoma" w:hAnsi="Tahoma" w:cs="Tahoma" w:eastAsia="Tahoma" w:hint="default"/>
          <w:b/>
          <w:bCs/>
          <w:sz w:val="22"/>
          <w:szCs w:val="22"/>
        </w:rPr>
      </w:pPr>
    </w:p>
    <w:p>
      <w:pPr>
        <w:spacing w:before="0"/>
        <w:ind w:left="102" w:right="0" w:firstLine="0"/>
        <w:jc w:val="both"/>
        <w:rPr>
          <w:rFonts w:ascii="Trebuchet MS" w:hAnsi="Trebuchet MS" w:cs="Trebuchet MS" w:eastAsia="Trebuchet MS" w:hint="default"/>
          <w:sz w:val="18"/>
          <w:szCs w:val="18"/>
        </w:rPr>
      </w:pPr>
      <w:r>
        <w:rPr>
          <w:rFonts w:ascii="Trebuchet MS"/>
          <w:b/>
          <w:i/>
          <w:color w:val="231F20"/>
          <w:sz w:val="18"/>
        </w:rPr>
        <w:t>Actores</w:t>
      </w:r>
      <w:r>
        <w:rPr>
          <w:rFonts w:ascii="Trebuchet MS"/>
          <w:b/>
          <w:i/>
          <w:color w:val="231F20"/>
          <w:spacing w:val="-11"/>
          <w:sz w:val="18"/>
        </w:rPr>
        <w:t> </w:t>
      </w:r>
      <w:r>
        <w:rPr>
          <w:rFonts w:ascii="Trebuchet MS"/>
          <w:b/>
          <w:i/>
          <w:color w:val="231F20"/>
          <w:sz w:val="18"/>
        </w:rPr>
        <w:t>Esenciales</w:t>
      </w:r>
      <w:r>
        <w:rPr>
          <w:rFonts w:ascii="Trebuchet MS"/>
          <w:sz w:val="18"/>
        </w:rPr>
      </w:r>
    </w:p>
    <w:p>
      <w:pPr>
        <w:spacing w:line="240" w:lineRule="auto" w:before="4"/>
        <w:rPr>
          <w:rFonts w:ascii="Trebuchet MS" w:hAnsi="Trebuchet MS" w:cs="Trebuchet MS" w:eastAsia="Trebuchet MS" w:hint="default"/>
          <w:b/>
          <w:bCs/>
          <w:i/>
          <w:sz w:val="22"/>
          <w:szCs w:val="22"/>
        </w:rPr>
      </w:pPr>
    </w:p>
    <w:p>
      <w:pPr>
        <w:pStyle w:val="BodyText"/>
        <w:spacing w:line="264" w:lineRule="auto"/>
        <w:ind w:right="99"/>
        <w:jc w:val="both"/>
      </w:pPr>
      <w:r>
        <w:rPr>
          <w:rFonts w:ascii="Trebuchet MS" w:hAnsi="Trebuchet MS"/>
          <w:i/>
          <w:color w:val="231F20"/>
        </w:rPr>
        <w:t>Funciones</w:t>
      </w:r>
      <w:r>
        <w:rPr>
          <w:rFonts w:ascii="Trebuchet MS" w:hAnsi="Trebuchet MS"/>
          <w:i/>
          <w:color w:val="231F20"/>
          <w:spacing w:val="-7"/>
        </w:rPr>
        <w:t> </w:t>
      </w:r>
      <w:r>
        <w:rPr>
          <w:rFonts w:ascii="Trebuchet MS" w:hAnsi="Trebuchet MS"/>
          <w:i/>
          <w:color w:val="231F20"/>
        </w:rPr>
        <w:t>de</w:t>
      </w:r>
      <w:r>
        <w:rPr>
          <w:rFonts w:ascii="Trebuchet MS" w:hAnsi="Trebuchet MS"/>
          <w:i/>
          <w:color w:val="231F20"/>
          <w:spacing w:val="-6"/>
        </w:rPr>
        <w:t> </w:t>
      </w:r>
      <w:r>
        <w:rPr>
          <w:rFonts w:ascii="Trebuchet MS" w:hAnsi="Trebuchet MS"/>
          <w:i/>
          <w:color w:val="231F20"/>
        </w:rPr>
        <w:t>los</w:t>
      </w:r>
      <w:r>
        <w:rPr>
          <w:rFonts w:ascii="Trebuchet MS" w:hAnsi="Trebuchet MS"/>
          <w:i/>
          <w:color w:val="231F20"/>
          <w:spacing w:val="-6"/>
        </w:rPr>
        <w:t> </w:t>
      </w:r>
      <w:r>
        <w:rPr>
          <w:rFonts w:ascii="Trebuchet MS" w:hAnsi="Trebuchet MS"/>
          <w:i/>
          <w:color w:val="231F20"/>
        </w:rPr>
        <w:t>integrantes</w:t>
      </w:r>
      <w:r>
        <w:rPr>
          <w:rFonts w:ascii="Trebuchet MS" w:hAnsi="Trebuchet MS"/>
          <w:i/>
          <w:color w:val="231F20"/>
          <w:spacing w:val="-8"/>
        </w:rPr>
        <w:t> </w:t>
      </w:r>
      <w:r>
        <w:rPr>
          <w:rFonts w:ascii="Trebuchet MS" w:hAnsi="Trebuchet MS"/>
          <w:i/>
          <w:color w:val="231F20"/>
        </w:rPr>
        <w:t>de</w:t>
      </w:r>
      <w:r>
        <w:rPr>
          <w:rFonts w:ascii="Trebuchet MS" w:hAnsi="Trebuchet MS"/>
          <w:i/>
          <w:color w:val="231F20"/>
          <w:spacing w:val="-6"/>
        </w:rPr>
        <w:t> </w:t>
      </w:r>
      <w:r>
        <w:rPr>
          <w:rFonts w:ascii="Trebuchet MS" w:hAnsi="Trebuchet MS"/>
          <w:i/>
          <w:color w:val="231F20"/>
        </w:rPr>
        <w:t>la</w:t>
      </w:r>
      <w:r>
        <w:rPr>
          <w:rFonts w:ascii="Trebuchet MS" w:hAnsi="Trebuchet MS"/>
          <w:i/>
          <w:color w:val="231F20"/>
          <w:spacing w:val="-6"/>
        </w:rPr>
        <w:t> </w:t>
      </w:r>
      <w:r>
        <w:rPr>
          <w:rFonts w:ascii="Trebuchet MS" w:hAnsi="Trebuchet MS"/>
          <w:i/>
          <w:color w:val="231F20"/>
        </w:rPr>
        <w:t>Policía</w:t>
      </w:r>
      <w:r>
        <w:rPr>
          <w:rFonts w:ascii="Trebuchet MS" w:hAnsi="Trebuchet MS"/>
          <w:i/>
          <w:color w:val="231F20"/>
          <w:spacing w:val="-5"/>
        </w:rPr>
        <w:t> </w:t>
      </w:r>
      <w:r>
        <w:rPr>
          <w:rFonts w:ascii="Trebuchet MS" w:hAnsi="Trebuchet MS"/>
          <w:i/>
          <w:color w:val="231F20"/>
        </w:rPr>
        <w:t>Vial</w:t>
      </w:r>
      <w:r>
        <w:rPr>
          <w:rFonts w:ascii="Trebuchet MS" w:hAnsi="Trebuchet MS"/>
          <w:i/>
          <w:color w:val="231F20"/>
          <w:spacing w:val="-7"/>
        </w:rPr>
        <w:t> </w:t>
      </w:r>
      <w:r>
        <w:rPr>
          <w:rFonts w:ascii="Trebuchet MS" w:hAnsi="Trebuchet MS"/>
          <w:i/>
          <w:color w:val="231F20"/>
        </w:rPr>
        <w:t>y/o</w:t>
      </w:r>
      <w:r>
        <w:rPr>
          <w:rFonts w:ascii="Trebuchet MS" w:hAnsi="Trebuchet MS"/>
          <w:i/>
          <w:color w:val="231F20"/>
          <w:spacing w:val="-6"/>
        </w:rPr>
        <w:t> </w:t>
      </w:r>
      <w:r>
        <w:rPr>
          <w:rFonts w:ascii="Trebuchet MS" w:hAnsi="Trebuchet MS"/>
          <w:i/>
          <w:color w:val="231F20"/>
        </w:rPr>
        <w:t>Policía</w:t>
      </w:r>
      <w:r>
        <w:rPr>
          <w:rFonts w:ascii="Trebuchet MS" w:hAnsi="Trebuchet MS"/>
          <w:i/>
          <w:color w:val="231F20"/>
          <w:spacing w:val="-5"/>
        </w:rPr>
        <w:t> </w:t>
      </w:r>
      <w:r>
        <w:rPr>
          <w:rFonts w:ascii="Trebuchet MS" w:hAnsi="Trebuchet MS"/>
          <w:i/>
          <w:color w:val="231F20"/>
        </w:rPr>
        <w:t>de</w:t>
      </w:r>
      <w:r>
        <w:rPr>
          <w:rFonts w:ascii="Trebuchet MS" w:hAnsi="Trebuchet MS"/>
          <w:i/>
          <w:color w:val="231F20"/>
          <w:spacing w:val="-6"/>
        </w:rPr>
        <w:t> </w:t>
      </w:r>
      <w:r>
        <w:rPr>
          <w:rFonts w:ascii="Trebuchet MS" w:hAnsi="Trebuchet MS"/>
          <w:i/>
          <w:color w:val="231F20"/>
          <w:spacing w:val="-3"/>
        </w:rPr>
        <w:t>Tránsito</w:t>
      </w:r>
      <w:r>
        <w:rPr>
          <w:rFonts w:ascii="Trebuchet MS" w:hAnsi="Trebuchet MS"/>
          <w:i/>
          <w:color w:val="231F20"/>
          <w:spacing w:val="-7"/>
        </w:rPr>
        <w:t> </w:t>
      </w:r>
      <w:r>
        <w:rPr>
          <w:rFonts w:ascii="Trebuchet MS" w:hAnsi="Trebuchet MS"/>
          <w:i/>
          <w:color w:val="231F20"/>
        </w:rPr>
        <w:t>Municipal:</w:t>
      </w:r>
      <w:r>
        <w:rPr>
          <w:rFonts w:ascii="Trebuchet MS" w:hAnsi="Trebuchet MS"/>
          <w:i/>
          <w:color w:val="231F20"/>
          <w:spacing w:val="-5"/>
        </w:rPr>
        <w:t> </w:t>
      </w:r>
      <w:r>
        <w:rPr>
          <w:color w:val="231F20"/>
        </w:rPr>
        <w:t>Son</w:t>
      </w:r>
      <w:r>
        <w:rPr>
          <w:color w:val="231F20"/>
          <w:spacing w:val="-7"/>
        </w:rPr>
        <w:t> </w:t>
      </w:r>
      <w:r>
        <w:rPr>
          <w:color w:val="231F20"/>
        </w:rPr>
        <w:t>los</w:t>
      </w:r>
      <w:r>
        <w:rPr>
          <w:color w:val="231F20"/>
          <w:spacing w:val="-8"/>
        </w:rPr>
        <w:t> </w:t>
      </w:r>
      <w:r>
        <w:rPr>
          <w:color w:val="231F20"/>
        </w:rPr>
        <w:t>encargados</w:t>
      </w:r>
      <w:r>
        <w:rPr>
          <w:color w:val="231F20"/>
          <w:spacing w:val="-8"/>
        </w:rPr>
        <w:t> </w:t>
      </w:r>
      <w:r>
        <w:rPr>
          <w:color w:val="231F20"/>
        </w:rPr>
        <w:t>del </w:t>
      </w:r>
      <w:r>
        <w:rPr>
          <w:color w:val="231F20"/>
        </w:rPr>
        <w:t>diseño e implementación del montaje del punto de control, así como de la seguridad y la vigilancia del </w:t>
      </w:r>
      <w:r>
        <w:rPr>
          <w:rFonts w:ascii="Tahoma" w:hAnsi="Tahoma"/>
          <w:color w:val="231F20"/>
        </w:rPr>
        <w:t>operativo;</w:t>
      </w:r>
      <w:r>
        <w:rPr>
          <w:rFonts w:ascii="Tahoma" w:hAnsi="Tahoma"/>
          <w:color w:val="231F20"/>
          <w:spacing w:val="30"/>
        </w:rPr>
        <w:t> </w:t>
      </w:r>
      <w:r>
        <w:rPr>
          <w:rFonts w:ascii="Tahoma" w:hAnsi="Tahoma"/>
          <w:color w:val="231F20"/>
        </w:rPr>
        <w:t>la</w:t>
      </w:r>
      <w:r>
        <w:rPr>
          <w:rFonts w:ascii="Tahoma" w:hAnsi="Tahoma"/>
          <w:color w:val="231F20"/>
          <w:spacing w:val="-13"/>
        </w:rPr>
        <w:t> </w:t>
      </w:r>
      <w:r>
        <w:rPr>
          <w:rFonts w:ascii="Tahoma" w:hAnsi="Tahoma"/>
          <w:color w:val="231F20"/>
        </w:rPr>
        <w:t>selección</w:t>
      </w:r>
      <w:r>
        <w:rPr>
          <w:rFonts w:ascii="Tahoma" w:hAnsi="Tahoma"/>
          <w:color w:val="231F20"/>
          <w:spacing w:val="-13"/>
        </w:rPr>
        <w:t> </w:t>
      </w:r>
      <w:r>
        <w:rPr>
          <w:rFonts w:ascii="Tahoma" w:hAnsi="Tahoma"/>
          <w:color w:val="231F20"/>
        </w:rPr>
        <w:t>aleatoria</w:t>
      </w:r>
      <w:r>
        <w:rPr>
          <w:rFonts w:ascii="Tahoma" w:hAnsi="Tahoma"/>
          <w:color w:val="231F20"/>
          <w:spacing w:val="-13"/>
        </w:rPr>
        <w:t> </w:t>
      </w:r>
      <w:r>
        <w:rPr>
          <w:rFonts w:ascii="Tahoma" w:hAnsi="Tahoma"/>
          <w:color w:val="231F20"/>
        </w:rPr>
        <w:t>de</w:t>
      </w:r>
      <w:r>
        <w:rPr>
          <w:rFonts w:ascii="Tahoma" w:hAnsi="Tahoma"/>
          <w:color w:val="231F20"/>
          <w:spacing w:val="-13"/>
        </w:rPr>
        <w:t> </w:t>
      </w:r>
      <w:r>
        <w:rPr>
          <w:rFonts w:ascii="Tahoma" w:hAnsi="Tahoma"/>
          <w:color w:val="231F20"/>
        </w:rPr>
        <w:t>los</w:t>
      </w:r>
      <w:r>
        <w:rPr>
          <w:rFonts w:ascii="Tahoma" w:hAnsi="Tahoma"/>
          <w:color w:val="231F20"/>
          <w:spacing w:val="-13"/>
        </w:rPr>
        <w:t> </w:t>
      </w:r>
      <w:r>
        <w:rPr>
          <w:rFonts w:ascii="Tahoma" w:hAnsi="Tahoma"/>
          <w:color w:val="231F20"/>
        </w:rPr>
        <w:t>vehículos;</w:t>
      </w:r>
      <w:r>
        <w:rPr>
          <w:rFonts w:ascii="Tahoma" w:hAnsi="Tahoma"/>
          <w:color w:val="231F20"/>
          <w:spacing w:val="-13"/>
        </w:rPr>
        <w:t> </w:t>
      </w:r>
      <w:r>
        <w:rPr>
          <w:rFonts w:ascii="Tahoma" w:hAnsi="Tahoma"/>
          <w:color w:val="231F20"/>
        </w:rPr>
        <w:t>aseguramiento</w:t>
      </w:r>
      <w:r>
        <w:rPr>
          <w:rFonts w:ascii="Tahoma" w:hAnsi="Tahoma"/>
          <w:color w:val="231F20"/>
          <w:spacing w:val="-13"/>
        </w:rPr>
        <w:t> </w:t>
      </w:r>
      <w:r>
        <w:rPr>
          <w:rFonts w:ascii="Tahoma" w:hAnsi="Tahoma"/>
          <w:color w:val="231F20"/>
        </w:rPr>
        <w:t>(de</w:t>
      </w:r>
      <w:r>
        <w:rPr>
          <w:rFonts w:ascii="Tahoma" w:hAnsi="Tahoma"/>
          <w:color w:val="231F20"/>
          <w:spacing w:val="-13"/>
        </w:rPr>
        <w:t> </w:t>
      </w:r>
      <w:r>
        <w:rPr>
          <w:rFonts w:ascii="Tahoma" w:hAnsi="Tahoma"/>
          <w:color w:val="231F20"/>
        </w:rPr>
        <w:t>principio</w:t>
      </w:r>
      <w:r>
        <w:rPr>
          <w:rFonts w:ascii="Tahoma" w:hAnsi="Tahoma"/>
          <w:color w:val="231F20"/>
          <w:spacing w:val="-13"/>
        </w:rPr>
        <w:t> </w:t>
      </w:r>
      <w:r>
        <w:rPr>
          <w:rFonts w:ascii="Tahoma" w:hAnsi="Tahoma"/>
          <w:color w:val="231F20"/>
        </w:rPr>
        <w:t>a</w:t>
      </w:r>
      <w:r>
        <w:rPr>
          <w:rFonts w:ascii="Tahoma" w:hAnsi="Tahoma"/>
          <w:color w:val="231F20"/>
          <w:spacing w:val="-13"/>
        </w:rPr>
        <w:t> </w:t>
      </w:r>
      <w:r>
        <w:rPr>
          <w:rFonts w:ascii="Tahoma" w:hAnsi="Tahoma"/>
          <w:color w:val="231F20"/>
        </w:rPr>
        <w:t>fin</w:t>
      </w:r>
      <w:r>
        <w:rPr>
          <w:rFonts w:ascii="Tahoma" w:hAnsi="Tahoma"/>
          <w:color w:val="231F20"/>
          <w:spacing w:val="-13"/>
        </w:rPr>
        <w:t> </w:t>
      </w:r>
      <w:r>
        <w:rPr>
          <w:rFonts w:ascii="Tahoma" w:hAnsi="Tahoma"/>
          <w:color w:val="231F20"/>
        </w:rPr>
        <w:t>del</w:t>
      </w:r>
      <w:r>
        <w:rPr>
          <w:rFonts w:ascii="Tahoma" w:hAnsi="Tahoma"/>
          <w:color w:val="231F20"/>
          <w:spacing w:val="-13"/>
        </w:rPr>
        <w:t> </w:t>
      </w:r>
      <w:r>
        <w:rPr>
          <w:rFonts w:ascii="Tahoma" w:hAnsi="Tahoma"/>
          <w:color w:val="231F20"/>
        </w:rPr>
        <w:t>procedimiento</w:t>
      </w:r>
      <w:r>
        <w:rPr>
          <w:rFonts w:ascii="Tahoma" w:hAnsi="Tahoma"/>
          <w:color w:val="231F20"/>
          <w:spacing w:val="-13"/>
        </w:rPr>
        <w:t> </w:t>
      </w:r>
      <w:r>
        <w:rPr>
          <w:rFonts w:ascii="Tahoma" w:hAnsi="Tahoma"/>
          <w:color w:val="231F20"/>
        </w:rPr>
        <w:t>de</w:t>
      </w:r>
      <w:r>
        <w:rPr>
          <w:rFonts w:ascii="Tahoma" w:hAnsi="Tahoma"/>
          <w:color w:val="231F20"/>
          <w:spacing w:val="-13"/>
        </w:rPr>
        <w:t> </w:t>
      </w:r>
      <w:r>
        <w:rPr>
          <w:rFonts w:ascii="Tahoma" w:hAnsi="Tahoma"/>
          <w:color w:val="231F20"/>
        </w:rPr>
        <w:t>la </w:t>
      </w:r>
      <w:r>
        <w:rPr>
          <w:rFonts w:ascii="Tahoma" w:hAnsi="Tahoma"/>
          <w:color w:val="231F20"/>
        </w:rPr>
        <w:t>etapa cuantitativa); elaboración de la cedula de notificación de infracciones y traslado de los</w:t>
      </w:r>
      <w:r>
        <w:rPr>
          <w:rFonts w:ascii="Tahoma" w:hAnsi="Tahoma"/>
          <w:color w:val="231F20"/>
          <w:spacing w:val="-34"/>
        </w:rPr>
        <w:t> </w:t>
      </w:r>
      <w:r>
        <w:rPr>
          <w:rFonts w:ascii="Tahoma" w:hAnsi="Tahoma"/>
          <w:color w:val="231F20"/>
        </w:rPr>
        <w:t>conductores </w:t>
      </w:r>
      <w:r>
        <w:rPr>
          <w:rFonts w:ascii="Tahoma" w:hAnsi="Tahoma"/>
          <w:color w:val="231F20"/>
        </w:rPr>
      </w:r>
      <w:r>
        <w:rPr>
          <w:color w:val="231F20"/>
        </w:rPr>
        <w:t>que</w:t>
      </w:r>
      <w:r>
        <w:rPr>
          <w:color w:val="231F20"/>
          <w:spacing w:val="-10"/>
        </w:rPr>
        <w:t> </w:t>
      </w:r>
      <w:r>
        <w:rPr>
          <w:color w:val="231F20"/>
        </w:rPr>
        <w:t>rebasen</w:t>
      </w:r>
      <w:r>
        <w:rPr>
          <w:color w:val="231F20"/>
          <w:spacing w:val="-9"/>
        </w:rPr>
        <w:t> </w:t>
      </w:r>
      <w:r>
        <w:rPr>
          <w:color w:val="231F20"/>
        </w:rPr>
        <w:t>el</w:t>
      </w:r>
      <w:r>
        <w:rPr>
          <w:color w:val="231F20"/>
          <w:spacing w:val="-9"/>
        </w:rPr>
        <w:t> </w:t>
      </w:r>
      <w:r>
        <w:rPr>
          <w:color w:val="231F20"/>
        </w:rPr>
        <w:t>límite</w:t>
      </w:r>
      <w:r>
        <w:rPr>
          <w:color w:val="231F20"/>
          <w:spacing w:val="-10"/>
        </w:rPr>
        <w:t> </w:t>
      </w:r>
      <w:r>
        <w:rPr>
          <w:color w:val="231F20"/>
        </w:rPr>
        <w:t>de</w:t>
      </w:r>
      <w:r>
        <w:rPr>
          <w:color w:val="231F20"/>
          <w:spacing w:val="-10"/>
        </w:rPr>
        <w:t> </w:t>
      </w:r>
      <w:r>
        <w:rPr>
          <w:color w:val="231F20"/>
        </w:rPr>
        <w:t>alcohol</w:t>
      </w:r>
      <w:r>
        <w:rPr>
          <w:color w:val="231F20"/>
          <w:spacing w:val="-10"/>
        </w:rPr>
        <w:t> </w:t>
      </w:r>
      <w:r>
        <w:rPr>
          <w:color w:val="231F20"/>
        </w:rPr>
        <w:t>de</w:t>
      </w:r>
      <w:r>
        <w:rPr>
          <w:color w:val="231F20"/>
          <w:spacing w:val="-10"/>
        </w:rPr>
        <w:t> </w:t>
      </w:r>
      <w:r>
        <w:rPr>
          <w:color w:val="231F20"/>
        </w:rPr>
        <w:t>acuerdo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norma</w:t>
      </w:r>
      <w:r>
        <w:rPr>
          <w:color w:val="231F20"/>
          <w:spacing w:val="-10"/>
        </w:rPr>
        <w:t> </w:t>
      </w:r>
      <w:r>
        <w:rPr>
          <w:color w:val="231F20"/>
        </w:rPr>
        <w:t>vigente,</w:t>
      </w:r>
      <w:r>
        <w:rPr>
          <w:color w:val="231F20"/>
          <w:spacing w:val="-9"/>
        </w:rPr>
        <w:t> </w:t>
      </w:r>
      <w:r>
        <w:rPr>
          <w:color w:val="231F20"/>
        </w:rPr>
        <w:t>además</w:t>
      </w:r>
      <w:r>
        <w:rPr>
          <w:color w:val="231F20"/>
          <w:spacing w:val="-10"/>
        </w:rPr>
        <w:t> </w:t>
      </w:r>
      <w:r>
        <w:rPr>
          <w:color w:val="231F20"/>
        </w:rPr>
        <w:t>de</w:t>
      </w:r>
      <w:r>
        <w:rPr>
          <w:color w:val="231F20"/>
          <w:spacing w:val="-10"/>
        </w:rPr>
        <w:t> </w:t>
      </w:r>
      <w:r>
        <w:rPr>
          <w:color w:val="231F20"/>
        </w:rPr>
        <w:t>realizar</w:t>
      </w:r>
      <w:r>
        <w:rPr>
          <w:color w:val="231F20"/>
          <w:spacing w:val="-10"/>
        </w:rPr>
        <w:t> </w:t>
      </w:r>
      <w:r>
        <w:rPr>
          <w:color w:val="231F20"/>
        </w:rPr>
        <w:t>recomendaciones</w:t>
      </w:r>
      <w:r>
        <w:rPr>
          <w:color w:val="231F20"/>
          <w:spacing w:val="-8"/>
        </w:rPr>
        <w:t> </w:t>
      </w:r>
      <w:r>
        <w:rPr>
          <w:color w:val="231F20"/>
        </w:rPr>
        <w:t>para </w:t>
      </w:r>
      <w:r>
        <w:rPr>
          <w:color w:val="231F20"/>
        </w:rPr>
        <w:t>el respeto de la normativa</w:t>
      </w:r>
      <w:r>
        <w:rPr>
          <w:color w:val="231F20"/>
          <w:spacing w:val="-13"/>
        </w:rPr>
        <w:t> </w:t>
      </w:r>
      <w:r>
        <w:rPr>
          <w:color w:val="231F20"/>
        </w:rPr>
        <w:t>vigente.</w:t>
      </w:r>
      <w:r>
        <w:rPr/>
      </w:r>
    </w:p>
    <w:p>
      <w:pPr>
        <w:spacing w:line="240" w:lineRule="auto" w:before="12"/>
        <w:rPr>
          <w:rFonts w:ascii="Tahoma" w:hAnsi="Tahoma" w:cs="Tahoma" w:eastAsia="Tahoma" w:hint="default"/>
          <w:sz w:val="19"/>
          <w:szCs w:val="19"/>
        </w:rPr>
      </w:pPr>
    </w:p>
    <w:p>
      <w:pPr>
        <w:pStyle w:val="BodyText"/>
        <w:spacing w:line="264" w:lineRule="auto"/>
        <w:ind w:right="98"/>
        <w:jc w:val="both"/>
      </w:pPr>
      <w:r>
        <w:rPr>
          <w:rFonts w:ascii="Trebuchet MS" w:hAnsi="Trebuchet MS"/>
          <w:i/>
          <w:color w:val="231F20"/>
        </w:rPr>
        <w:t>Funciones de perito: </w:t>
      </w:r>
      <w:r>
        <w:rPr>
          <w:color w:val="231F20"/>
        </w:rPr>
        <w:t>Explicar al conductor el procedimiento de toma de muestra; realizar la etapa de alcoholimetría</w:t>
      </w:r>
      <w:r>
        <w:rPr>
          <w:color w:val="231F20"/>
          <w:spacing w:val="35"/>
        </w:rPr>
        <w:t> </w:t>
      </w:r>
      <w:r>
        <w:rPr>
          <w:color w:val="231F20"/>
        </w:rPr>
        <w:t>cualitativa</w:t>
      </w:r>
      <w:r>
        <w:rPr>
          <w:color w:val="231F20"/>
          <w:spacing w:val="-11"/>
        </w:rPr>
        <w:t> </w:t>
      </w:r>
      <w:r>
        <w:rPr>
          <w:color w:val="231F20"/>
        </w:rPr>
        <w:t>y</w:t>
      </w:r>
      <w:r>
        <w:rPr>
          <w:color w:val="231F20"/>
          <w:spacing w:val="-11"/>
        </w:rPr>
        <w:t> </w:t>
      </w:r>
      <w:r>
        <w:rPr>
          <w:color w:val="231F20"/>
        </w:rPr>
        <w:t>cuantitativa;</w:t>
      </w:r>
      <w:r>
        <w:rPr>
          <w:color w:val="231F20"/>
          <w:spacing w:val="-11"/>
        </w:rPr>
        <w:t> </w:t>
      </w:r>
      <w:r>
        <w:rPr>
          <w:color w:val="231F20"/>
        </w:rPr>
        <w:t>dar</w:t>
      </w:r>
      <w:r>
        <w:rPr>
          <w:color w:val="231F20"/>
          <w:spacing w:val="-11"/>
        </w:rPr>
        <w:t> </w:t>
      </w:r>
      <w:r>
        <w:rPr>
          <w:color w:val="231F20"/>
        </w:rPr>
        <w:t>a</w:t>
      </w:r>
      <w:r>
        <w:rPr>
          <w:color w:val="231F20"/>
          <w:spacing w:val="-11"/>
        </w:rPr>
        <w:t> </w:t>
      </w:r>
      <w:r>
        <w:rPr>
          <w:color w:val="231F20"/>
        </w:rPr>
        <w:t>conocer</w:t>
      </w:r>
      <w:r>
        <w:rPr>
          <w:color w:val="231F20"/>
          <w:spacing w:val="-10"/>
        </w:rPr>
        <w:t> </w:t>
      </w:r>
      <w:r>
        <w:rPr>
          <w:color w:val="231F20"/>
        </w:rPr>
        <w:t>el</w:t>
      </w:r>
      <w:r>
        <w:rPr>
          <w:color w:val="231F20"/>
          <w:spacing w:val="-11"/>
        </w:rPr>
        <w:t> </w:t>
      </w:r>
      <w:r>
        <w:rPr>
          <w:color w:val="231F20"/>
        </w:rPr>
        <w:t>resultado</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prueba</w:t>
      </w:r>
      <w:r>
        <w:rPr>
          <w:color w:val="231F20"/>
          <w:spacing w:val="-11"/>
        </w:rPr>
        <w:t> </w:t>
      </w:r>
      <w:r>
        <w:rPr>
          <w:color w:val="231F20"/>
        </w:rPr>
        <w:t>al</w:t>
      </w:r>
      <w:r>
        <w:rPr>
          <w:color w:val="231F20"/>
          <w:spacing w:val="-11"/>
        </w:rPr>
        <w:t> </w:t>
      </w:r>
      <w:r>
        <w:rPr>
          <w:color w:val="231F20"/>
        </w:rPr>
        <w:t>conductor;</w:t>
      </w:r>
      <w:r>
        <w:rPr>
          <w:color w:val="231F20"/>
          <w:spacing w:val="-10"/>
        </w:rPr>
        <w:t> </w:t>
      </w:r>
      <w:r>
        <w:rPr>
          <w:color w:val="231F20"/>
        </w:rPr>
        <w:t>elaboración </w:t>
      </w:r>
      <w:r>
        <w:rPr>
          <w:color w:val="231F20"/>
        </w:rPr>
        <w:t>de</w:t>
      </w:r>
      <w:r>
        <w:rPr>
          <w:color w:val="231F20"/>
          <w:spacing w:val="-6"/>
        </w:rPr>
        <w:t> </w:t>
      </w:r>
      <w:r>
        <w:rPr>
          <w:color w:val="231F20"/>
        </w:rPr>
        <w:t>acta</w:t>
      </w:r>
      <w:r>
        <w:rPr>
          <w:color w:val="231F20"/>
          <w:spacing w:val="-6"/>
        </w:rPr>
        <w:t> </w:t>
      </w:r>
      <w:r>
        <w:rPr>
          <w:color w:val="231F20"/>
        </w:rPr>
        <w:t>de</w:t>
      </w:r>
      <w:r>
        <w:rPr>
          <w:color w:val="231F20"/>
          <w:spacing w:val="-6"/>
        </w:rPr>
        <w:t> </w:t>
      </w:r>
      <w:r>
        <w:rPr>
          <w:color w:val="231F20"/>
        </w:rPr>
        <w:t>alcoholimetría;</w:t>
      </w:r>
      <w:r>
        <w:rPr>
          <w:color w:val="231F20"/>
          <w:spacing w:val="-6"/>
        </w:rPr>
        <w:t> </w:t>
      </w:r>
      <w:r>
        <w:rPr>
          <w:color w:val="231F20"/>
        </w:rPr>
        <w:t>dar</w:t>
      </w:r>
      <w:r>
        <w:rPr>
          <w:color w:val="231F20"/>
          <w:spacing w:val="-6"/>
        </w:rPr>
        <w:t> </w:t>
      </w:r>
      <w:r>
        <w:rPr>
          <w:color w:val="231F20"/>
        </w:rPr>
        <w:t>conocimiento</w:t>
      </w:r>
      <w:r>
        <w:rPr>
          <w:color w:val="231F20"/>
          <w:spacing w:val="-4"/>
        </w:rPr>
        <w:t> </w:t>
      </w:r>
      <w:r>
        <w:rPr>
          <w:color w:val="231F20"/>
        </w:rPr>
        <w:t>y</w:t>
      </w:r>
      <w:r>
        <w:rPr>
          <w:color w:val="231F20"/>
          <w:spacing w:val="-6"/>
        </w:rPr>
        <w:t> </w:t>
      </w:r>
      <w:r>
        <w:rPr>
          <w:color w:val="231F20"/>
        </w:rPr>
        <w:t>canalizarlo</w:t>
      </w:r>
      <w:r>
        <w:rPr>
          <w:color w:val="231F20"/>
          <w:spacing w:val="-4"/>
        </w:rPr>
        <w:t> </w:t>
      </w:r>
      <w:r>
        <w:rPr>
          <w:color w:val="231F20"/>
        </w:rPr>
        <w:t>a</w:t>
      </w:r>
      <w:r>
        <w:rPr>
          <w:color w:val="231F20"/>
          <w:spacing w:val="-6"/>
        </w:rPr>
        <w:t> </w:t>
      </w:r>
      <w:r>
        <w:rPr>
          <w:color w:val="231F20"/>
        </w:rPr>
        <w:t>la</w:t>
      </w:r>
      <w:r>
        <w:rPr>
          <w:color w:val="231F20"/>
          <w:spacing w:val="-6"/>
        </w:rPr>
        <w:t> </w:t>
      </w:r>
      <w:r>
        <w:rPr>
          <w:color w:val="231F20"/>
        </w:rPr>
        <w:t>Policía</w:t>
      </w:r>
      <w:r>
        <w:rPr>
          <w:color w:val="231F20"/>
          <w:spacing w:val="-6"/>
        </w:rPr>
        <w:t> </w:t>
      </w:r>
      <w:r>
        <w:rPr>
          <w:color w:val="231F20"/>
        </w:rPr>
        <w:t>Vial</w:t>
      </w:r>
      <w:r>
        <w:rPr>
          <w:color w:val="231F20"/>
          <w:spacing w:val="-6"/>
        </w:rPr>
        <w:t> </w:t>
      </w:r>
      <w:r>
        <w:rPr>
          <w:color w:val="231F20"/>
        </w:rPr>
        <w:t>y/o</w:t>
      </w:r>
      <w:r>
        <w:rPr>
          <w:color w:val="231F20"/>
          <w:spacing w:val="-6"/>
        </w:rPr>
        <w:t> </w:t>
      </w:r>
      <w:r>
        <w:rPr>
          <w:color w:val="231F20"/>
        </w:rPr>
        <w:t>Policía</w:t>
      </w:r>
      <w:r>
        <w:rPr>
          <w:color w:val="231F20"/>
          <w:spacing w:val="-6"/>
        </w:rPr>
        <w:t> </w:t>
      </w:r>
      <w:r>
        <w:rPr>
          <w:color w:val="231F20"/>
        </w:rPr>
        <w:t>de</w:t>
      </w:r>
      <w:r>
        <w:rPr>
          <w:color w:val="231F20"/>
          <w:spacing w:val="-6"/>
        </w:rPr>
        <w:t> </w:t>
      </w:r>
      <w:r>
        <w:rPr>
          <w:color w:val="231F20"/>
          <w:spacing w:val="-3"/>
        </w:rPr>
        <w:t>Tránsito</w:t>
      </w:r>
      <w:r>
        <w:rPr>
          <w:color w:val="231F20"/>
          <w:spacing w:val="-6"/>
        </w:rPr>
        <w:t> </w:t>
      </w:r>
      <w:r>
        <w:rPr>
          <w:color w:val="231F20"/>
        </w:rPr>
        <w:t>Municipal, </w:t>
      </w:r>
      <w:r>
        <w:rPr>
          <w:color w:val="231F20"/>
        </w:rPr>
        <w:t>en los casos  previstos por la normativa</w:t>
      </w:r>
      <w:r>
        <w:rPr>
          <w:color w:val="231F20"/>
          <w:spacing w:val="-20"/>
        </w:rPr>
        <w:t> </w:t>
      </w:r>
      <w:r>
        <w:rPr>
          <w:color w:val="231F20"/>
        </w:rPr>
        <w:t>vigente.</w:t>
      </w:r>
      <w:r>
        <w:rPr/>
      </w:r>
    </w:p>
    <w:p>
      <w:pPr>
        <w:spacing w:after="0" w:line="264" w:lineRule="auto"/>
        <w:jc w:val="both"/>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00"/>
        <w:jc w:val="right"/>
      </w:pPr>
      <w:r>
        <w:rPr>
          <w:color w:val="231F20"/>
        </w:rPr>
        <w:t>15</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BodyText"/>
        <w:spacing w:line="249" w:lineRule="auto"/>
        <w:ind w:right="100"/>
        <w:jc w:val="both"/>
      </w:pPr>
      <w:r>
        <w:rPr>
          <w:rFonts w:ascii="Trebuchet MS" w:hAnsi="Trebuchet MS"/>
          <w:i/>
          <w:color w:val="231F20"/>
        </w:rPr>
        <w:t>Funciones del juez calificador: </w:t>
      </w:r>
      <w:r>
        <w:rPr>
          <w:color w:val="231F20"/>
        </w:rPr>
        <w:t>C</w:t>
      </w:r>
      <w:r>
        <w:rPr>
          <w:rFonts w:ascii="Tahoma" w:hAnsi="Tahoma"/>
          <w:color w:val="231F20"/>
        </w:rPr>
        <w:t>alificar la infracción cometida por personas que conduzcan bajo los influjos del alcohol de acuerdo al resultado de la prueba cuantitativa de aire espirado, la imposición de </w:t>
      </w:r>
      <w:r>
        <w:rPr>
          <w:color w:val="231F20"/>
        </w:rPr>
        <w:t>sanciones de acuerdo a la normatividad vigente y solicitar información de</w:t>
      </w:r>
      <w:r>
        <w:rPr>
          <w:color w:val="231F20"/>
          <w:spacing w:val="-35"/>
        </w:rPr>
        <w:t> </w:t>
      </w:r>
      <w:r>
        <w:rPr>
          <w:color w:val="231F20"/>
        </w:rPr>
        <w:t>reincidencia.</w:t>
      </w:r>
      <w:r>
        <w:rPr/>
      </w:r>
    </w:p>
    <w:p>
      <w:pPr>
        <w:spacing w:line="240" w:lineRule="auto" w:before="1"/>
        <w:rPr>
          <w:rFonts w:ascii="Tahoma" w:hAnsi="Tahoma" w:cs="Tahoma" w:eastAsia="Tahoma" w:hint="default"/>
          <w:sz w:val="19"/>
          <w:szCs w:val="19"/>
        </w:rPr>
      </w:pPr>
    </w:p>
    <w:p>
      <w:pPr>
        <w:pStyle w:val="BodyText"/>
        <w:spacing w:line="249" w:lineRule="auto"/>
        <w:ind w:right="99"/>
        <w:jc w:val="both"/>
      </w:pPr>
      <w:r>
        <w:rPr>
          <w:rFonts w:ascii="Trebuchet MS" w:hAnsi="Trebuchet MS"/>
          <w:i/>
          <w:color w:val="231F20"/>
        </w:rPr>
        <w:t>Funciones del médico: </w:t>
      </w:r>
      <w:r>
        <w:rPr>
          <w:color w:val="231F20"/>
        </w:rPr>
        <w:t>Brindar los primeros auxilios en caso de un hecho de tránsito provocado en la </w:t>
      </w:r>
      <w:r>
        <w:rPr>
          <w:rFonts w:ascii="Tahoma" w:hAnsi="Tahoma"/>
          <w:color w:val="231F20"/>
        </w:rPr>
        <w:t>periferia del operativo, realizar un certificado clínico medico a los conductores y evaluar el estado de </w:t>
      </w:r>
      <w:r>
        <w:rPr>
          <w:color w:val="231F20"/>
        </w:rPr>
        <w:t>intoxicación en el</w:t>
      </w:r>
      <w:r>
        <w:rPr>
          <w:color w:val="231F20"/>
          <w:spacing w:val="52"/>
        </w:rPr>
        <w:t> </w:t>
      </w:r>
      <w:r>
        <w:rPr>
          <w:color w:val="231F20"/>
          <w:spacing w:val="-4"/>
        </w:rPr>
        <w:t>conductor.</w:t>
      </w:r>
      <w:r>
        <w:rPr>
          <w:spacing w:val="-4"/>
        </w:rPr>
      </w:r>
    </w:p>
    <w:p>
      <w:pPr>
        <w:spacing w:line="240" w:lineRule="auto" w:before="1"/>
        <w:rPr>
          <w:rFonts w:ascii="Tahoma" w:hAnsi="Tahoma" w:cs="Tahoma" w:eastAsia="Tahoma" w:hint="default"/>
          <w:sz w:val="19"/>
          <w:szCs w:val="19"/>
        </w:rPr>
      </w:pPr>
    </w:p>
    <w:p>
      <w:pPr>
        <w:pStyle w:val="Heading2"/>
        <w:spacing w:line="240" w:lineRule="auto"/>
        <w:ind w:right="0"/>
        <w:jc w:val="both"/>
        <w:rPr>
          <w:b w:val="0"/>
          <w:bCs w:val="0"/>
        </w:rPr>
      </w:pPr>
      <w:r>
        <w:rPr>
          <w:color w:val="231F20"/>
        </w:rPr>
        <w:t>Actores</w:t>
      </w:r>
      <w:r>
        <w:rPr>
          <w:color w:val="231F20"/>
          <w:spacing w:val="-16"/>
        </w:rPr>
        <w:t> </w:t>
      </w:r>
      <w:r>
        <w:rPr>
          <w:color w:val="231F20"/>
        </w:rPr>
        <w:t>complementarios</w:t>
      </w:r>
      <w:r>
        <w:rPr>
          <w:b w:val="0"/>
        </w:rPr>
      </w:r>
    </w:p>
    <w:p>
      <w:pPr>
        <w:spacing w:line="240" w:lineRule="auto" w:before="9"/>
        <w:rPr>
          <w:rFonts w:ascii="Tahoma" w:hAnsi="Tahoma" w:cs="Tahoma" w:eastAsia="Tahoma" w:hint="default"/>
          <w:b/>
          <w:bCs/>
          <w:sz w:val="19"/>
          <w:szCs w:val="19"/>
        </w:rPr>
      </w:pPr>
    </w:p>
    <w:p>
      <w:pPr>
        <w:spacing w:line="252" w:lineRule="auto" w:before="0"/>
        <w:ind w:left="102" w:right="100" w:firstLine="0"/>
        <w:jc w:val="both"/>
        <w:rPr>
          <w:rFonts w:ascii="Tahoma" w:hAnsi="Tahoma" w:cs="Tahoma" w:eastAsia="Tahoma" w:hint="default"/>
          <w:sz w:val="18"/>
          <w:szCs w:val="18"/>
        </w:rPr>
      </w:pPr>
      <w:r>
        <w:rPr>
          <w:rFonts w:ascii="Tahoma" w:hAnsi="Tahoma"/>
          <w:b/>
          <w:color w:val="231F20"/>
          <w:sz w:val="18"/>
        </w:rPr>
        <w:t>Funciones de los Visitadores de la Comisión Estatal de los Derechos Humanos: </w:t>
      </w:r>
      <w:r>
        <w:rPr>
          <w:rFonts w:ascii="Tahoma" w:hAnsi="Tahoma"/>
          <w:color w:val="231F20"/>
          <w:sz w:val="18"/>
        </w:rPr>
        <w:t>Vigilar desde el ámbito de su competencia el respeto a los Derechos Humanos de toda</w:t>
      </w:r>
      <w:r>
        <w:rPr>
          <w:rFonts w:ascii="Tahoma" w:hAnsi="Tahoma"/>
          <w:color w:val="231F20"/>
          <w:spacing w:val="-38"/>
          <w:sz w:val="18"/>
        </w:rPr>
        <w:t> </w:t>
      </w:r>
      <w:r>
        <w:rPr>
          <w:rFonts w:ascii="Tahoma" w:hAnsi="Tahoma"/>
          <w:color w:val="231F20"/>
          <w:sz w:val="18"/>
        </w:rPr>
        <w:t>persona.</w:t>
      </w:r>
      <w:r>
        <w:rPr>
          <w:rFonts w:ascii="Tahoma" w:hAnsi="Tahoma"/>
          <w:sz w:val="18"/>
        </w:rPr>
      </w:r>
    </w:p>
    <w:p>
      <w:pPr>
        <w:spacing w:line="240" w:lineRule="auto" w:before="11"/>
        <w:rPr>
          <w:rFonts w:ascii="Tahoma" w:hAnsi="Tahoma" w:cs="Tahoma" w:eastAsia="Tahoma" w:hint="default"/>
          <w:sz w:val="18"/>
          <w:szCs w:val="18"/>
        </w:rPr>
      </w:pPr>
    </w:p>
    <w:p>
      <w:pPr>
        <w:spacing w:before="0"/>
        <w:ind w:left="102" w:right="0" w:firstLine="0"/>
        <w:jc w:val="both"/>
        <w:rPr>
          <w:rFonts w:ascii="Tahoma" w:hAnsi="Tahoma" w:cs="Tahoma" w:eastAsia="Tahoma" w:hint="default"/>
          <w:sz w:val="18"/>
          <w:szCs w:val="18"/>
        </w:rPr>
      </w:pPr>
      <w:r>
        <w:rPr>
          <w:rFonts w:ascii="Tahoma" w:hAnsi="Tahoma"/>
          <w:b/>
          <w:color w:val="231F20"/>
          <w:sz w:val="18"/>
        </w:rPr>
        <w:t>Funciones</w:t>
      </w:r>
      <w:r>
        <w:rPr>
          <w:rFonts w:ascii="Tahoma" w:hAnsi="Tahoma"/>
          <w:b/>
          <w:color w:val="231F20"/>
          <w:spacing w:val="-3"/>
          <w:sz w:val="18"/>
        </w:rPr>
        <w:t> </w:t>
      </w:r>
      <w:r>
        <w:rPr>
          <w:rFonts w:ascii="Tahoma" w:hAnsi="Tahoma"/>
          <w:b/>
          <w:color w:val="231F20"/>
          <w:sz w:val="18"/>
        </w:rPr>
        <w:t>del</w:t>
      </w:r>
      <w:r>
        <w:rPr>
          <w:rFonts w:ascii="Tahoma" w:hAnsi="Tahoma"/>
          <w:b/>
          <w:color w:val="231F20"/>
          <w:spacing w:val="-3"/>
          <w:sz w:val="18"/>
        </w:rPr>
        <w:t> </w:t>
      </w:r>
      <w:r>
        <w:rPr>
          <w:rFonts w:ascii="Tahoma" w:hAnsi="Tahoma"/>
          <w:b/>
          <w:color w:val="231F20"/>
          <w:sz w:val="18"/>
        </w:rPr>
        <w:t>personal</w:t>
      </w:r>
      <w:r>
        <w:rPr>
          <w:rFonts w:ascii="Tahoma" w:hAnsi="Tahoma"/>
          <w:b/>
          <w:color w:val="231F20"/>
          <w:spacing w:val="-2"/>
          <w:sz w:val="18"/>
        </w:rPr>
        <w:t> </w:t>
      </w:r>
      <w:r>
        <w:rPr>
          <w:rFonts w:ascii="Tahoma" w:hAnsi="Tahoma"/>
          <w:b/>
          <w:color w:val="231F20"/>
          <w:sz w:val="18"/>
        </w:rPr>
        <w:t>de</w:t>
      </w:r>
      <w:r>
        <w:rPr>
          <w:rFonts w:ascii="Tahoma" w:hAnsi="Tahoma"/>
          <w:b/>
          <w:color w:val="231F20"/>
          <w:spacing w:val="-3"/>
          <w:sz w:val="18"/>
        </w:rPr>
        <w:t> </w:t>
      </w:r>
      <w:r>
        <w:rPr>
          <w:rFonts w:ascii="Tahoma" w:hAnsi="Tahoma"/>
          <w:b/>
          <w:color w:val="231F20"/>
          <w:sz w:val="18"/>
        </w:rPr>
        <w:t>la</w:t>
      </w:r>
      <w:r>
        <w:rPr>
          <w:rFonts w:ascii="Tahoma" w:hAnsi="Tahoma"/>
          <w:b/>
          <w:color w:val="231F20"/>
          <w:spacing w:val="-3"/>
          <w:sz w:val="18"/>
        </w:rPr>
        <w:t> </w:t>
      </w:r>
      <w:r>
        <w:rPr>
          <w:rFonts w:ascii="Tahoma" w:hAnsi="Tahoma"/>
          <w:b/>
          <w:color w:val="231F20"/>
          <w:sz w:val="18"/>
        </w:rPr>
        <w:t>Contraloría</w:t>
      </w:r>
      <w:r>
        <w:rPr>
          <w:rFonts w:ascii="Tahoma" w:hAnsi="Tahoma"/>
          <w:b/>
          <w:color w:val="231F20"/>
          <w:spacing w:val="-1"/>
          <w:sz w:val="18"/>
        </w:rPr>
        <w:t> </w:t>
      </w:r>
      <w:r>
        <w:rPr>
          <w:rFonts w:ascii="Tahoma" w:hAnsi="Tahoma"/>
          <w:b/>
          <w:color w:val="231F20"/>
          <w:sz w:val="18"/>
        </w:rPr>
        <w:t>del</w:t>
      </w:r>
      <w:r>
        <w:rPr>
          <w:rFonts w:ascii="Tahoma" w:hAnsi="Tahoma"/>
          <w:b/>
          <w:color w:val="231F20"/>
          <w:spacing w:val="-3"/>
          <w:sz w:val="18"/>
        </w:rPr>
        <w:t> </w:t>
      </w:r>
      <w:r>
        <w:rPr>
          <w:rFonts w:ascii="Tahoma" w:hAnsi="Tahoma"/>
          <w:b/>
          <w:color w:val="231F20"/>
          <w:sz w:val="18"/>
        </w:rPr>
        <w:t>Estado</w:t>
      </w:r>
      <w:r>
        <w:rPr>
          <w:rFonts w:ascii="Tahoma" w:hAnsi="Tahoma"/>
          <w:color w:val="231F20"/>
          <w:sz w:val="18"/>
        </w:rPr>
        <w:t>:</w:t>
      </w:r>
      <w:r>
        <w:rPr>
          <w:rFonts w:ascii="Tahoma" w:hAnsi="Tahoma"/>
          <w:color w:val="231F20"/>
          <w:spacing w:val="-3"/>
          <w:sz w:val="18"/>
        </w:rPr>
        <w:t> </w:t>
      </w:r>
      <w:r>
        <w:rPr>
          <w:rFonts w:ascii="Tahoma" w:hAnsi="Tahoma"/>
          <w:color w:val="231F20"/>
          <w:sz w:val="18"/>
        </w:rPr>
        <w:t>Vigilar</w:t>
      </w:r>
      <w:r>
        <w:rPr>
          <w:rFonts w:ascii="Tahoma" w:hAnsi="Tahoma"/>
          <w:color w:val="231F20"/>
          <w:spacing w:val="-4"/>
          <w:sz w:val="18"/>
        </w:rPr>
        <w:t> </w:t>
      </w:r>
      <w:r>
        <w:rPr>
          <w:rFonts w:ascii="Tahoma" w:hAnsi="Tahoma"/>
          <w:color w:val="231F20"/>
          <w:sz w:val="18"/>
        </w:rPr>
        <w:t>el</w:t>
      </w:r>
      <w:r>
        <w:rPr>
          <w:rFonts w:ascii="Tahoma" w:hAnsi="Tahoma"/>
          <w:color w:val="231F20"/>
          <w:spacing w:val="-3"/>
          <w:sz w:val="18"/>
        </w:rPr>
        <w:t> </w:t>
      </w:r>
      <w:r>
        <w:rPr>
          <w:rFonts w:ascii="Tahoma" w:hAnsi="Tahoma"/>
          <w:color w:val="231F20"/>
          <w:sz w:val="18"/>
        </w:rPr>
        <w:t>actuar</w:t>
      </w:r>
      <w:r>
        <w:rPr>
          <w:rFonts w:ascii="Tahoma" w:hAnsi="Tahoma"/>
          <w:color w:val="231F20"/>
          <w:spacing w:val="-4"/>
          <w:sz w:val="18"/>
        </w:rPr>
        <w:t> </w:t>
      </w:r>
      <w:r>
        <w:rPr>
          <w:rFonts w:ascii="Tahoma" w:hAnsi="Tahoma"/>
          <w:color w:val="231F20"/>
          <w:sz w:val="18"/>
        </w:rPr>
        <w:t>de</w:t>
      </w:r>
      <w:r>
        <w:rPr>
          <w:rFonts w:ascii="Tahoma" w:hAnsi="Tahoma"/>
          <w:color w:val="231F20"/>
          <w:spacing w:val="-4"/>
          <w:sz w:val="18"/>
        </w:rPr>
        <w:t> </w:t>
      </w:r>
      <w:r>
        <w:rPr>
          <w:rFonts w:ascii="Tahoma" w:hAnsi="Tahoma"/>
          <w:color w:val="231F20"/>
          <w:sz w:val="18"/>
        </w:rPr>
        <w:t>los</w:t>
      </w:r>
      <w:r>
        <w:rPr>
          <w:rFonts w:ascii="Tahoma" w:hAnsi="Tahoma"/>
          <w:color w:val="231F20"/>
          <w:spacing w:val="-4"/>
          <w:sz w:val="18"/>
        </w:rPr>
        <w:t> </w:t>
      </w:r>
      <w:r>
        <w:rPr>
          <w:rFonts w:ascii="Tahoma" w:hAnsi="Tahoma"/>
          <w:color w:val="231F20"/>
          <w:sz w:val="18"/>
        </w:rPr>
        <w:t>servidores</w:t>
      </w:r>
      <w:r>
        <w:rPr>
          <w:rFonts w:ascii="Tahoma" w:hAnsi="Tahoma"/>
          <w:color w:val="231F20"/>
          <w:spacing w:val="-3"/>
          <w:sz w:val="18"/>
        </w:rPr>
        <w:t> </w:t>
      </w:r>
      <w:r>
        <w:rPr>
          <w:rFonts w:ascii="Tahoma" w:hAnsi="Tahoma"/>
          <w:color w:val="231F20"/>
          <w:sz w:val="18"/>
        </w:rPr>
        <w:t>públicos.</w:t>
      </w:r>
      <w:r>
        <w:rPr>
          <w:rFonts w:ascii="Tahoma" w:hAnsi="Tahoma"/>
          <w:sz w:val="18"/>
        </w:rPr>
      </w:r>
    </w:p>
    <w:p>
      <w:pPr>
        <w:spacing w:line="240" w:lineRule="auto" w:before="9"/>
        <w:rPr>
          <w:rFonts w:ascii="Tahoma" w:hAnsi="Tahoma" w:cs="Tahoma" w:eastAsia="Tahoma" w:hint="default"/>
          <w:sz w:val="19"/>
          <w:szCs w:val="19"/>
        </w:rPr>
      </w:pPr>
    </w:p>
    <w:p>
      <w:pPr>
        <w:spacing w:before="0"/>
        <w:ind w:left="102" w:right="0" w:firstLine="0"/>
        <w:jc w:val="both"/>
        <w:rPr>
          <w:rFonts w:ascii="Tahoma" w:hAnsi="Tahoma" w:cs="Tahoma" w:eastAsia="Tahoma" w:hint="default"/>
          <w:sz w:val="18"/>
          <w:szCs w:val="18"/>
        </w:rPr>
      </w:pPr>
      <w:r>
        <w:rPr>
          <w:rFonts w:ascii="Tahoma"/>
          <w:b/>
          <w:color w:val="231F20"/>
          <w:sz w:val="18"/>
        </w:rPr>
        <w:t>Funciones de los observadores ciudadanos: </w:t>
      </w:r>
      <w:r>
        <w:rPr>
          <w:rFonts w:ascii="Tahoma"/>
          <w:color w:val="231F20"/>
          <w:sz w:val="18"/>
        </w:rPr>
        <w:t>Observar el desarrollo del</w:t>
      </w:r>
      <w:r>
        <w:rPr>
          <w:rFonts w:ascii="Tahoma"/>
          <w:color w:val="231F20"/>
          <w:spacing w:val="-38"/>
          <w:sz w:val="18"/>
        </w:rPr>
        <w:t> </w:t>
      </w:r>
      <w:r>
        <w:rPr>
          <w:rFonts w:ascii="Tahoma"/>
          <w:color w:val="231F20"/>
          <w:sz w:val="18"/>
        </w:rPr>
        <w:t>operativo.</w:t>
      </w:r>
      <w:r>
        <w:rPr>
          <w:rFonts w:ascii="Tahoma"/>
          <w:sz w:val="18"/>
        </w:rPr>
      </w:r>
    </w:p>
    <w:p>
      <w:pPr>
        <w:spacing w:line="240" w:lineRule="auto" w:before="9"/>
        <w:rPr>
          <w:rFonts w:ascii="Tahoma" w:hAnsi="Tahoma" w:cs="Tahoma" w:eastAsia="Tahoma" w:hint="default"/>
          <w:sz w:val="19"/>
          <w:szCs w:val="19"/>
        </w:rPr>
      </w:pPr>
    </w:p>
    <w:p>
      <w:pPr>
        <w:pStyle w:val="BodyText"/>
        <w:spacing w:line="252" w:lineRule="auto"/>
        <w:ind w:right="100"/>
        <w:jc w:val="both"/>
      </w:pPr>
      <w:r>
        <w:rPr>
          <w:color w:val="231F20"/>
        </w:rPr>
        <w:t>En el caso de la implementación de programas preventivos, por parte de los municipios que celebren acuerdos con la Secretaría de Movilidad, se sujetará a lo establecido en el</w:t>
      </w:r>
      <w:r>
        <w:rPr>
          <w:color w:val="231F20"/>
          <w:spacing w:val="-38"/>
        </w:rPr>
        <w:t> </w:t>
      </w:r>
      <w:r>
        <w:rPr>
          <w:color w:val="231F20"/>
        </w:rPr>
        <w:t>mismo.</w:t>
      </w:r>
      <w:r>
        <w:rPr/>
      </w:r>
    </w:p>
    <w:p>
      <w:pPr>
        <w:spacing w:line="240" w:lineRule="auto" w:before="11"/>
        <w:rPr>
          <w:rFonts w:ascii="Tahoma" w:hAnsi="Tahoma" w:cs="Tahoma" w:eastAsia="Tahoma" w:hint="default"/>
          <w:sz w:val="18"/>
          <w:szCs w:val="18"/>
        </w:rPr>
      </w:pPr>
    </w:p>
    <w:p>
      <w:pPr>
        <w:pStyle w:val="Heading2"/>
        <w:spacing w:line="252" w:lineRule="auto"/>
        <w:ind w:left="3456" w:right="1339" w:hanging="2106"/>
        <w:jc w:val="left"/>
        <w:rPr>
          <w:b w:val="0"/>
          <w:bCs w:val="0"/>
        </w:rPr>
      </w:pPr>
      <w:r>
        <w:rPr>
          <w:color w:val="231F20"/>
        </w:rPr>
        <w:t>ACTUACIÓN POR PARTE DE LOS INTEGRANTES DEL OPERATIVO, POR</w:t>
      </w:r>
      <w:r>
        <w:rPr>
          <w:color w:val="231F20"/>
          <w:spacing w:val="-12"/>
        </w:rPr>
        <w:t> </w:t>
      </w:r>
      <w:r>
        <w:rPr>
          <w:color w:val="231F20"/>
        </w:rPr>
        <w:t>ESCENARIOS</w:t>
      </w:r>
      <w:r>
        <w:rPr>
          <w:b w:val="0"/>
        </w:rPr>
      </w:r>
    </w:p>
    <w:p>
      <w:pPr>
        <w:spacing w:line="240" w:lineRule="auto" w:before="11"/>
        <w:rPr>
          <w:rFonts w:ascii="Tahoma" w:hAnsi="Tahoma" w:cs="Tahoma" w:eastAsia="Tahoma" w:hint="default"/>
          <w:b/>
          <w:bCs/>
          <w:sz w:val="18"/>
          <w:szCs w:val="18"/>
        </w:rPr>
      </w:pPr>
    </w:p>
    <w:p>
      <w:pPr>
        <w:spacing w:line="264" w:lineRule="auto" w:before="0"/>
        <w:ind w:left="102" w:right="100" w:firstLine="0"/>
        <w:jc w:val="both"/>
        <w:rPr>
          <w:rFonts w:ascii="Tahoma" w:hAnsi="Tahoma" w:cs="Tahoma" w:eastAsia="Tahoma" w:hint="default"/>
          <w:sz w:val="18"/>
          <w:szCs w:val="18"/>
        </w:rPr>
      </w:pPr>
      <w:r>
        <w:rPr>
          <w:rFonts w:ascii="Tahoma" w:hAnsi="Tahoma"/>
          <w:b/>
          <w:color w:val="231F20"/>
          <w:sz w:val="18"/>
        </w:rPr>
        <w:t>1.-</w:t>
      </w:r>
      <w:r>
        <w:rPr>
          <w:rFonts w:ascii="Tahoma" w:hAnsi="Tahoma"/>
          <w:b/>
          <w:color w:val="231F20"/>
          <w:spacing w:val="-13"/>
          <w:sz w:val="18"/>
        </w:rPr>
        <w:t> </w:t>
      </w:r>
      <w:r>
        <w:rPr>
          <w:rFonts w:ascii="Tahoma" w:hAnsi="Tahoma"/>
          <w:b/>
          <w:color w:val="231F20"/>
          <w:sz w:val="18"/>
        </w:rPr>
        <w:t>APLICACIÓN</w:t>
      </w:r>
      <w:r>
        <w:rPr>
          <w:rFonts w:ascii="Tahoma" w:hAnsi="Tahoma"/>
          <w:b/>
          <w:color w:val="231F20"/>
          <w:spacing w:val="-13"/>
          <w:sz w:val="18"/>
        </w:rPr>
        <w:t> </w:t>
      </w:r>
      <w:r>
        <w:rPr>
          <w:rFonts w:ascii="Tahoma" w:hAnsi="Tahoma"/>
          <w:b/>
          <w:color w:val="231F20"/>
          <w:sz w:val="18"/>
        </w:rPr>
        <w:t>DE</w:t>
      </w:r>
      <w:r>
        <w:rPr>
          <w:rFonts w:ascii="Tahoma" w:hAnsi="Tahoma"/>
          <w:b/>
          <w:color w:val="231F20"/>
          <w:spacing w:val="-13"/>
          <w:sz w:val="18"/>
        </w:rPr>
        <w:t> </w:t>
      </w:r>
      <w:r>
        <w:rPr>
          <w:rFonts w:ascii="Tahoma" w:hAnsi="Tahoma"/>
          <w:b/>
          <w:color w:val="231F20"/>
          <w:sz w:val="18"/>
        </w:rPr>
        <w:t>PRUEBAS</w:t>
      </w:r>
      <w:r>
        <w:rPr>
          <w:rFonts w:ascii="Tahoma" w:hAnsi="Tahoma"/>
          <w:b/>
          <w:color w:val="231F20"/>
          <w:spacing w:val="-12"/>
          <w:sz w:val="18"/>
        </w:rPr>
        <w:t> </w:t>
      </w:r>
      <w:r>
        <w:rPr>
          <w:rFonts w:ascii="Tahoma" w:hAnsi="Tahoma"/>
          <w:b/>
          <w:color w:val="231F20"/>
          <w:sz w:val="18"/>
        </w:rPr>
        <w:t>DE</w:t>
      </w:r>
      <w:r>
        <w:rPr>
          <w:rFonts w:ascii="Tahoma" w:hAnsi="Tahoma"/>
          <w:b/>
          <w:color w:val="231F20"/>
          <w:spacing w:val="-13"/>
          <w:sz w:val="18"/>
        </w:rPr>
        <w:t> </w:t>
      </w:r>
      <w:r>
        <w:rPr>
          <w:rFonts w:ascii="Tahoma" w:hAnsi="Tahoma"/>
          <w:b/>
          <w:color w:val="231F20"/>
          <w:sz w:val="18"/>
        </w:rPr>
        <w:t>ALCOHOLIMETRÍA</w:t>
      </w:r>
      <w:r>
        <w:rPr>
          <w:rFonts w:ascii="Tahoma" w:hAnsi="Tahoma"/>
          <w:b/>
          <w:color w:val="231F20"/>
          <w:spacing w:val="-14"/>
          <w:sz w:val="18"/>
        </w:rPr>
        <w:t> </w:t>
      </w:r>
      <w:r>
        <w:rPr>
          <w:rFonts w:ascii="Tahoma" w:hAnsi="Tahoma"/>
          <w:b/>
          <w:color w:val="231F20"/>
          <w:sz w:val="18"/>
        </w:rPr>
        <w:t>CON</w:t>
      </w:r>
      <w:r>
        <w:rPr>
          <w:rFonts w:ascii="Tahoma" w:hAnsi="Tahoma"/>
          <w:b/>
          <w:color w:val="231F20"/>
          <w:spacing w:val="-12"/>
          <w:sz w:val="18"/>
        </w:rPr>
        <w:t> </w:t>
      </w:r>
      <w:r>
        <w:rPr>
          <w:rFonts w:ascii="Tahoma" w:hAnsi="Tahoma"/>
          <w:b/>
          <w:color w:val="231F20"/>
          <w:sz w:val="18"/>
        </w:rPr>
        <w:t>EQUIPO</w:t>
      </w:r>
      <w:r>
        <w:rPr>
          <w:rFonts w:ascii="Tahoma" w:hAnsi="Tahoma"/>
          <w:b/>
          <w:color w:val="231F20"/>
          <w:spacing w:val="-12"/>
          <w:sz w:val="18"/>
        </w:rPr>
        <w:t> </w:t>
      </w:r>
      <w:r>
        <w:rPr>
          <w:rFonts w:ascii="Tahoma" w:hAnsi="Tahoma"/>
          <w:b/>
          <w:color w:val="231F20"/>
          <w:sz w:val="18"/>
        </w:rPr>
        <w:t>DE</w:t>
      </w:r>
      <w:r>
        <w:rPr>
          <w:rFonts w:ascii="Tahoma" w:hAnsi="Tahoma"/>
          <w:b/>
          <w:color w:val="231F20"/>
          <w:spacing w:val="-13"/>
          <w:sz w:val="18"/>
        </w:rPr>
        <w:t> </w:t>
      </w:r>
      <w:r>
        <w:rPr>
          <w:rFonts w:ascii="Tahoma" w:hAnsi="Tahoma"/>
          <w:b/>
          <w:color w:val="231F20"/>
          <w:sz w:val="18"/>
        </w:rPr>
        <w:t>AIRE</w:t>
      </w:r>
      <w:r>
        <w:rPr>
          <w:rFonts w:ascii="Tahoma" w:hAnsi="Tahoma"/>
          <w:b/>
          <w:color w:val="231F20"/>
          <w:spacing w:val="-13"/>
          <w:sz w:val="18"/>
        </w:rPr>
        <w:t> </w:t>
      </w:r>
      <w:r>
        <w:rPr>
          <w:rFonts w:ascii="Tahoma" w:hAnsi="Tahoma"/>
          <w:b/>
          <w:color w:val="231F20"/>
          <w:sz w:val="18"/>
        </w:rPr>
        <w:t>ESPIRADO</w:t>
      </w:r>
      <w:r>
        <w:rPr>
          <w:rFonts w:ascii="Tahoma" w:hAnsi="Tahoma"/>
          <w:b/>
          <w:color w:val="231F20"/>
          <w:spacing w:val="-12"/>
          <w:sz w:val="18"/>
        </w:rPr>
        <w:t> </w:t>
      </w:r>
      <w:r>
        <w:rPr>
          <w:rFonts w:ascii="Tahoma" w:hAnsi="Tahoma"/>
          <w:b/>
          <w:color w:val="231F20"/>
          <w:sz w:val="18"/>
        </w:rPr>
        <w:t>EN</w:t>
      </w:r>
      <w:r>
        <w:rPr>
          <w:rFonts w:ascii="Tahoma" w:hAnsi="Tahoma"/>
          <w:b/>
          <w:color w:val="231F20"/>
          <w:spacing w:val="-13"/>
          <w:sz w:val="18"/>
        </w:rPr>
        <w:t> </w:t>
      </w:r>
      <w:r>
        <w:rPr>
          <w:rFonts w:ascii="Tahoma" w:hAnsi="Tahoma"/>
          <w:b/>
          <w:color w:val="231F20"/>
          <w:sz w:val="18"/>
        </w:rPr>
        <w:t>LOS </w:t>
      </w:r>
      <w:r>
        <w:rPr>
          <w:rFonts w:ascii="Tahoma" w:hAnsi="Tahoma"/>
          <w:b/>
          <w:color w:val="231F20"/>
          <w:sz w:val="18"/>
        </w:rPr>
        <w:t>PUNTOS DE CONTROL ALEATORIO</w:t>
      </w:r>
      <w:r>
        <w:rPr>
          <w:rFonts w:ascii="Tahoma" w:hAnsi="Tahoma"/>
          <w:b/>
          <w:color w:val="231F20"/>
          <w:spacing w:val="-14"/>
          <w:sz w:val="18"/>
        </w:rPr>
        <w:t> </w:t>
      </w:r>
      <w:r>
        <w:rPr>
          <w:rFonts w:ascii="Tahoma" w:hAnsi="Tahoma"/>
          <w:b/>
          <w:color w:val="231F20"/>
          <w:sz w:val="18"/>
        </w:rPr>
        <w:t>(Itinerante)</w:t>
      </w:r>
      <w:r>
        <w:rPr>
          <w:rFonts w:ascii="Tahoma" w:hAnsi="Tahoma"/>
          <w:sz w:val="18"/>
        </w:rPr>
      </w:r>
    </w:p>
    <w:p>
      <w:pPr>
        <w:spacing w:line="240" w:lineRule="auto" w:before="8"/>
        <w:rPr>
          <w:rFonts w:ascii="Tahoma" w:hAnsi="Tahoma" w:cs="Tahoma" w:eastAsia="Tahoma" w:hint="default"/>
          <w:b/>
          <w:bCs/>
          <w:sz w:val="21"/>
          <w:szCs w:val="21"/>
        </w:rPr>
      </w:pPr>
    </w:p>
    <w:tbl>
      <w:tblPr>
        <w:tblW w:w="0" w:type="auto"/>
        <w:jc w:val="left"/>
        <w:tblInd w:w="102" w:type="dxa"/>
        <w:tblLayout w:type="fixed"/>
        <w:tblCellMar>
          <w:top w:w="0" w:type="dxa"/>
          <w:left w:w="0" w:type="dxa"/>
          <w:bottom w:w="0" w:type="dxa"/>
          <w:right w:w="0" w:type="dxa"/>
        </w:tblCellMar>
        <w:tblLook w:val="01E0"/>
      </w:tblPr>
      <w:tblGrid>
        <w:gridCol w:w="639"/>
        <w:gridCol w:w="5499"/>
        <w:gridCol w:w="2189"/>
      </w:tblGrid>
      <w:tr>
        <w:trPr>
          <w:trHeight w:val="1211" w:hRule="exact"/>
        </w:trPr>
        <w:tc>
          <w:tcPr>
            <w:tcW w:w="63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left="54" w:right="0"/>
              <w:jc w:val="left"/>
              <w:rPr>
                <w:rFonts w:ascii="Tahoma" w:hAnsi="Tahoma" w:cs="Tahoma" w:eastAsia="Tahoma" w:hint="default"/>
                <w:sz w:val="18"/>
                <w:szCs w:val="18"/>
              </w:rPr>
            </w:pPr>
            <w:r>
              <w:rPr>
                <w:rFonts w:ascii="Tahoma"/>
                <w:color w:val="231F20"/>
                <w:spacing w:val="-10"/>
                <w:sz w:val="18"/>
              </w:rPr>
              <w:t>1.-</w:t>
            </w:r>
            <w:r>
              <w:rPr>
                <w:rFonts w:ascii="Tahoma"/>
                <w:sz w:val="18"/>
              </w:rPr>
            </w: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2"/>
              <w:jc w:val="both"/>
              <w:rPr>
                <w:rFonts w:ascii="Tahoma" w:hAnsi="Tahoma" w:cs="Tahoma" w:eastAsia="Tahoma" w:hint="default"/>
                <w:sz w:val="18"/>
                <w:szCs w:val="18"/>
              </w:rPr>
            </w:pPr>
            <w:r>
              <w:rPr>
                <w:rFonts w:ascii="Tahoma" w:hAnsi="Tahoma"/>
                <w:color w:val="231F20"/>
                <w:sz w:val="18"/>
              </w:rPr>
              <w:t>Al</w:t>
            </w:r>
            <w:r>
              <w:rPr>
                <w:rFonts w:ascii="Tahoma" w:hAnsi="Tahoma"/>
                <w:color w:val="231F20"/>
                <w:spacing w:val="-20"/>
                <w:sz w:val="18"/>
              </w:rPr>
              <w:t> </w:t>
            </w:r>
            <w:r>
              <w:rPr>
                <w:rFonts w:ascii="Tahoma" w:hAnsi="Tahoma"/>
                <w:color w:val="231F20"/>
                <w:sz w:val="18"/>
              </w:rPr>
              <w:t>momento</w:t>
            </w:r>
            <w:r>
              <w:rPr>
                <w:rFonts w:ascii="Tahoma" w:hAnsi="Tahoma"/>
                <w:color w:val="231F20"/>
                <w:spacing w:val="17"/>
                <w:sz w:val="18"/>
              </w:rPr>
              <w:t> </w:t>
            </w:r>
            <w:r>
              <w:rPr>
                <w:rFonts w:ascii="Tahoma" w:hAnsi="Tahoma"/>
                <w:color w:val="231F20"/>
                <w:sz w:val="18"/>
              </w:rPr>
              <w:t>del</w:t>
            </w:r>
            <w:r>
              <w:rPr>
                <w:rFonts w:ascii="Tahoma" w:hAnsi="Tahoma"/>
                <w:color w:val="231F20"/>
                <w:spacing w:val="-20"/>
                <w:sz w:val="18"/>
              </w:rPr>
              <w:t> </w:t>
            </w:r>
            <w:r>
              <w:rPr>
                <w:rFonts w:ascii="Tahoma" w:hAnsi="Tahoma"/>
                <w:color w:val="231F20"/>
                <w:sz w:val="18"/>
              </w:rPr>
              <w:t>filtro</w:t>
            </w:r>
            <w:r>
              <w:rPr>
                <w:rFonts w:ascii="Tahoma" w:hAnsi="Tahoma"/>
                <w:color w:val="231F20"/>
                <w:spacing w:val="-20"/>
                <w:sz w:val="18"/>
              </w:rPr>
              <w:t> </w:t>
            </w:r>
            <w:r>
              <w:rPr>
                <w:rFonts w:ascii="Tahoma" w:hAnsi="Tahoma"/>
                <w:color w:val="231F20"/>
                <w:sz w:val="18"/>
              </w:rPr>
              <w:t>de</w:t>
            </w:r>
            <w:r>
              <w:rPr>
                <w:rFonts w:ascii="Tahoma" w:hAnsi="Tahoma"/>
                <w:color w:val="231F20"/>
                <w:spacing w:val="-20"/>
                <w:sz w:val="18"/>
              </w:rPr>
              <w:t> </w:t>
            </w:r>
            <w:r>
              <w:rPr>
                <w:rFonts w:ascii="Tahoma" w:hAnsi="Tahoma"/>
                <w:color w:val="231F20"/>
                <w:sz w:val="18"/>
              </w:rPr>
              <w:t>seguridad</w:t>
            </w:r>
            <w:r>
              <w:rPr>
                <w:rFonts w:ascii="Tahoma" w:hAnsi="Tahoma"/>
                <w:color w:val="231F20"/>
                <w:spacing w:val="-20"/>
                <w:sz w:val="18"/>
              </w:rPr>
              <w:t> </w:t>
            </w:r>
            <w:r>
              <w:rPr>
                <w:rFonts w:ascii="Tahoma" w:hAnsi="Tahoma"/>
                <w:color w:val="231F20"/>
                <w:sz w:val="18"/>
              </w:rPr>
              <w:t>o</w:t>
            </w:r>
            <w:r>
              <w:rPr>
                <w:rFonts w:ascii="Tahoma" w:hAnsi="Tahoma"/>
                <w:color w:val="231F20"/>
                <w:spacing w:val="-20"/>
                <w:sz w:val="18"/>
              </w:rPr>
              <w:t> </w:t>
            </w:r>
            <w:r>
              <w:rPr>
                <w:rFonts w:ascii="Tahoma" w:hAnsi="Tahoma"/>
                <w:color w:val="231F20"/>
                <w:sz w:val="18"/>
              </w:rPr>
              <w:t>embudo,</w:t>
            </w:r>
            <w:r>
              <w:rPr>
                <w:rFonts w:ascii="Tahoma" w:hAnsi="Tahoma"/>
                <w:color w:val="231F20"/>
                <w:spacing w:val="-20"/>
                <w:sz w:val="18"/>
              </w:rPr>
              <w:t> </w:t>
            </w:r>
            <w:r>
              <w:rPr>
                <w:rFonts w:ascii="Tahoma" w:hAnsi="Tahoma"/>
                <w:color w:val="231F20"/>
                <w:sz w:val="18"/>
              </w:rPr>
              <w:t>el</w:t>
            </w:r>
            <w:r>
              <w:rPr>
                <w:rFonts w:ascii="Tahoma" w:hAnsi="Tahoma"/>
                <w:color w:val="231F20"/>
                <w:spacing w:val="-20"/>
                <w:sz w:val="18"/>
              </w:rPr>
              <w:t> </w:t>
            </w:r>
            <w:r>
              <w:rPr>
                <w:rFonts w:ascii="Tahoma" w:hAnsi="Tahoma"/>
                <w:color w:val="231F20"/>
                <w:sz w:val="18"/>
              </w:rPr>
              <w:t>personal</w:t>
            </w:r>
            <w:r>
              <w:rPr>
                <w:rFonts w:ascii="Tahoma" w:hAnsi="Tahoma"/>
                <w:color w:val="231F20"/>
                <w:spacing w:val="-20"/>
                <w:sz w:val="18"/>
              </w:rPr>
              <w:t> </w:t>
            </w:r>
            <w:r>
              <w:rPr>
                <w:rFonts w:ascii="Tahoma" w:hAnsi="Tahoma"/>
                <w:color w:val="231F20"/>
                <w:sz w:val="18"/>
              </w:rPr>
              <w:t>de</w:t>
            </w:r>
            <w:r>
              <w:rPr>
                <w:rFonts w:ascii="Tahoma" w:hAnsi="Tahoma"/>
                <w:color w:val="231F20"/>
                <w:spacing w:val="-20"/>
                <w:sz w:val="18"/>
              </w:rPr>
              <w:t> </w:t>
            </w:r>
            <w:r>
              <w:rPr>
                <w:rFonts w:ascii="Tahoma" w:hAnsi="Tahoma"/>
                <w:color w:val="231F20"/>
                <w:sz w:val="18"/>
              </w:rPr>
              <w:t>la</w:t>
            </w:r>
            <w:r>
              <w:rPr>
                <w:rFonts w:ascii="Tahoma" w:hAnsi="Tahoma"/>
                <w:color w:val="231F20"/>
                <w:spacing w:val="-20"/>
                <w:sz w:val="18"/>
              </w:rPr>
              <w:t> </w:t>
            </w:r>
            <w:r>
              <w:rPr>
                <w:rFonts w:ascii="Tahoma" w:hAnsi="Tahoma"/>
                <w:color w:val="231F20"/>
                <w:sz w:val="18"/>
              </w:rPr>
              <w:t>Policía </w:t>
            </w:r>
            <w:r>
              <w:rPr>
                <w:rFonts w:ascii="Tahoma" w:hAnsi="Tahoma"/>
                <w:color w:val="231F20"/>
                <w:sz w:val="18"/>
              </w:rPr>
            </w:r>
            <w:r>
              <w:rPr>
                <w:rFonts w:ascii="Tahoma" w:hAnsi="Tahoma"/>
                <w:color w:val="231F20"/>
                <w:sz w:val="18"/>
              </w:rPr>
              <w:t>Vial y/o Policía de </w:t>
            </w:r>
            <w:r>
              <w:rPr>
                <w:rFonts w:ascii="Tahoma" w:hAnsi="Tahoma"/>
                <w:color w:val="231F20"/>
                <w:spacing w:val="-3"/>
                <w:sz w:val="18"/>
              </w:rPr>
              <w:t>Tránsito </w:t>
            </w:r>
            <w:r>
              <w:rPr>
                <w:rFonts w:ascii="Tahoma" w:hAnsi="Tahoma"/>
                <w:color w:val="231F20"/>
                <w:sz w:val="18"/>
              </w:rPr>
              <w:t>Municipal seleccionará aleatoriamente al </w:t>
            </w:r>
            <w:r>
              <w:rPr>
                <w:rFonts w:ascii="Tahoma" w:hAnsi="Tahoma"/>
                <w:color w:val="231F20"/>
                <w:sz w:val="18"/>
              </w:rPr>
              <w:t>vehículo, el cual será canalizado hacia una zona determinada como zona de aplicación, donde se le realizará una</w:t>
            </w:r>
            <w:r>
              <w:rPr>
                <w:rFonts w:ascii="Tahoma" w:hAnsi="Tahoma"/>
                <w:color w:val="231F20"/>
                <w:spacing w:val="-25"/>
                <w:sz w:val="18"/>
              </w:rPr>
              <w:t> </w:t>
            </w:r>
            <w:r>
              <w:rPr>
                <w:rFonts w:ascii="Tahoma" w:hAnsi="Tahoma"/>
                <w:color w:val="231F20"/>
                <w:sz w:val="18"/>
              </w:rPr>
              <w:t>entrevista.</w:t>
            </w:r>
            <w:r>
              <w:rPr>
                <w:rFonts w:ascii="Tahoma" w:hAnsi="Tahoma"/>
                <w:sz w:val="18"/>
              </w:rPr>
            </w:r>
          </w:p>
        </w:tc>
        <w:tc>
          <w:tcPr>
            <w:tcW w:w="218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0"/>
              <w:ind w:right="0"/>
              <w:jc w:val="left"/>
              <w:rPr>
                <w:rFonts w:ascii="Tahoma" w:hAnsi="Tahoma" w:cs="Tahoma" w:eastAsia="Tahoma" w:hint="default"/>
                <w:b/>
                <w:bCs/>
                <w:sz w:val="20"/>
                <w:szCs w:val="20"/>
              </w:rPr>
            </w:pPr>
          </w:p>
          <w:p>
            <w:pPr>
              <w:pStyle w:val="TableParagraph"/>
              <w:spacing w:line="264" w:lineRule="auto"/>
              <w:ind w:left="54" w:right="51"/>
              <w:jc w:val="both"/>
              <w:rPr>
                <w:rFonts w:ascii="Tahoma" w:hAnsi="Tahoma" w:cs="Tahoma" w:eastAsia="Tahoma" w:hint="default"/>
                <w:sz w:val="18"/>
                <w:szCs w:val="18"/>
              </w:rPr>
            </w:pPr>
            <w:r>
              <w:rPr>
                <w:rFonts w:ascii="Tahoma" w:hAnsi="Tahoma"/>
                <w:color w:val="231F20"/>
                <w:sz w:val="18"/>
              </w:rPr>
              <w:t>Elemento de la Policía Vial 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tc>
      </w:tr>
      <w:tr>
        <w:trPr>
          <w:trHeight w:val="1451" w:hRule="exact"/>
        </w:trPr>
        <w:tc>
          <w:tcPr>
            <w:tcW w:w="63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left="54" w:right="0"/>
              <w:jc w:val="left"/>
              <w:rPr>
                <w:rFonts w:ascii="Tahoma" w:hAnsi="Tahoma" w:cs="Tahoma" w:eastAsia="Tahoma" w:hint="default"/>
                <w:sz w:val="18"/>
                <w:szCs w:val="18"/>
              </w:rPr>
            </w:pPr>
            <w:r>
              <w:rPr>
                <w:rFonts w:ascii="Tahoma"/>
                <w:color w:val="231F20"/>
                <w:spacing w:val="-10"/>
                <w:sz w:val="18"/>
              </w:rPr>
              <w:t>2.-</w:t>
            </w:r>
            <w:r>
              <w:rPr>
                <w:rFonts w:ascii="Tahoma"/>
                <w:sz w:val="18"/>
              </w:rPr>
            </w: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1"/>
              <w:jc w:val="both"/>
              <w:rPr>
                <w:rFonts w:ascii="Tahoma" w:hAnsi="Tahoma" w:cs="Tahoma" w:eastAsia="Tahoma" w:hint="default"/>
                <w:sz w:val="18"/>
                <w:szCs w:val="18"/>
              </w:rPr>
            </w:pPr>
            <w:r>
              <w:rPr>
                <w:rFonts w:ascii="Tahoma" w:hAnsi="Tahoma"/>
                <w:color w:val="231F20"/>
                <w:sz w:val="18"/>
              </w:rPr>
              <w:t>Posteriormente se informará al conductor sobre el motivo del programa y se le practicará una prueba de alcoholimetría en dos etapas, en primer término la cualitativa de alcoholimetría, con equipo de aire espirado, mostrando el resultado en la pantalla del alcoholímetro.</w:t>
            </w:r>
            <w:r>
              <w:rPr>
                <w:rFonts w:ascii="Tahoma" w:hAnsi="Tahoma"/>
                <w:sz w:val="18"/>
              </w:rPr>
            </w:r>
          </w:p>
        </w:tc>
        <w:tc>
          <w:tcPr>
            <w:tcW w:w="218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0"/>
              <w:ind w:right="0"/>
              <w:jc w:val="left"/>
              <w:rPr>
                <w:rFonts w:ascii="Tahoma" w:hAnsi="Tahoma" w:cs="Tahoma" w:eastAsia="Tahoma" w:hint="default"/>
                <w:b/>
                <w:bCs/>
                <w:sz w:val="20"/>
                <w:szCs w:val="20"/>
              </w:rPr>
            </w:pPr>
          </w:p>
          <w:p>
            <w:pPr>
              <w:pStyle w:val="TableParagraph"/>
              <w:spacing w:line="264" w:lineRule="auto"/>
              <w:ind w:left="54" w:right="51"/>
              <w:jc w:val="both"/>
              <w:rPr>
                <w:rFonts w:ascii="Tahoma" w:hAnsi="Tahoma" w:cs="Tahoma" w:eastAsia="Tahoma" w:hint="default"/>
                <w:sz w:val="18"/>
                <w:szCs w:val="18"/>
              </w:rPr>
            </w:pPr>
            <w:r>
              <w:rPr>
                <w:rFonts w:ascii="Tahoma" w:hAnsi="Tahoma"/>
                <w:color w:val="231F20"/>
                <w:sz w:val="18"/>
              </w:rPr>
              <w:t>Elemento de la Policía Vial 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tc>
      </w:tr>
      <w:tr>
        <w:trPr>
          <w:trHeight w:val="2411" w:hRule="exact"/>
        </w:trPr>
        <w:tc>
          <w:tcPr>
            <w:tcW w:w="63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left="54" w:right="0"/>
              <w:jc w:val="left"/>
              <w:rPr>
                <w:rFonts w:ascii="Tahoma" w:hAnsi="Tahoma" w:cs="Tahoma" w:eastAsia="Tahoma" w:hint="default"/>
                <w:sz w:val="18"/>
                <w:szCs w:val="18"/>
              </w:rPr>
            </w:pPr>
            <w:r>
              <w:rPr>
                <w:rFonts w:ascii="Tahoma"/>
                <w:color w:val="231F20"/>
                <w:spacing w:val="-10"/>
                <w:sz w:val="18"/>
              </w:rPr>
              <w:t>3.-</w:t>
            </w:r>
            <w:r>
              <w:rPr>
                <w:rFonts w:ascii="Tahoma"/>
                <w:sz w:val="18"/>
              </w:rPr>
            </w: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1"/>
              <w:jc w:val="both"/>
              <w:rPr>
                <w:rFonts w:ascii="Tahoma" w:hAnsi="Tahoma" w:cs="Tahoma" w:eastAsia="Tahoma" w:hint="default"/>
                <w:sz w:val="18"/>
                <w:szCs w:val="18"/>
              </w:rPr>
            </w:pPr>
            <w:r>
              <w:rPr>
                <w:rFonts w:ascii="Tahoma" w:hAnsi="Tahoma"/>
                <w:color w:val="231F20"/>
                <w:sz w:val="18"/>
              </w:rPr>
              <w:t>En caso que el resultado sea positivo a la presencia de alcohol,      el personal de la Policía  Vial  y/o  Policía  de  </w:t>
            </w:r>
            <w:r>
              <w:rPr>
                <w:rFonts w:ascii="Tahoma" w:hAnsi="Tahoma"/>
                <w:color w:val="231F20"/>
                <w:spacing w:val="-3"/>
                <w:sz w:val="18"/>
              </w:rPr>
              <w:t>Tránsito  </w:t>
            </w:r>
            <w:r>
              <w:rPr>
                <w:rFonts w:ascii="Tahoma" w:hAnsi="Tahoma"/>
                <w:color w:val="231F20"/>
                <w:sz w:val="18"/>
              </w:rPr>
              <w:t>Municipal </w:t>
            </w:r>
            <w:r>
              <w:rPr>
                <w:rFonts w:ascii="Tahoma" w:hAnsi="Tahoma"/>
                <w:color w:val="231F20"/>
                <w:sz w:val="18"/>
              </w:rPr>
              <w:t>que se encuentra en el ejercicio de sus funciones, le solicitará la documentación requerida en este caso (licencia de </w:t>
            </w:r>
            <w:r>
              <w:rPr>
                <w:rFonts w:ascii="Tahoma" w:hAnsi="Tahoma"/>
                <w:color w:val="231F20"/>
                <w:spacing w:val="-4"/>
                <w:sz w:val="18"/>
              </w:rPr>
              <w:t>conducir, </w:t>
            </w:r>
            <w:r>
              <w:rPr>
                <w:rFonts w:ascii="Tahoma" w:hAnsi="Tahoma"/>
                <w:color w:val="231F20"/>
                <w:sz w:val="18"/>
              </w:rPr>
              <w:t>tarjeta </w:t>
            </w:r>
            <w:r>
              <w:rPr>
                <w:rFonts w:ascii="Tahoma" w:hAnsi="Tahoma"/>
                <w:color w:val="231F20"/>
                <w:sz w:val="18"/>
              </w:rPr>
              <w:t>de circulación póliza de seguro), que  ingrese  su  vehículo  a  el área que se le indique, que descienda del vehículo y procederá inmediatamente</w:t>
            </w:r>
            <w:r>
              <w:rPr>
                <w:rFonts w:ascii="Tahoma" w:hAnsi="Tahoma"/>
                <w:color w:val="231F20"/>
                <w:spacing w:val="-22"/>
                <w:sz w:val="18"/>
              </w:rPr>
              <w:t> </w:t>
            </w:r>
            <w:r>
              <w:rPr>
                <w:rFonts w:ascii="Tahoma" w:hAnsi="Tahoma"/>
                <w:color w:val="231F20"/>
                <w:sz w:val="18"/>
              </w:rPr>
              <w:t>a</w:t>
            </w:r>
            <w:r>
              <w:rPr>
                <w:rFonts w:ascii="Tahoma" w:hAnsi="Tahoma"/>
                <w:color w:val="231F20"/>
                <w:spacing w:val="-20"/>
                <w:sz w:val="18"/>
              </w:rPr>
              <w:t> </w:t>
            </w:r>
            <w:r>
              <w:rPr>
                <w:rFonts w:ascii="Tahoma" w:hAnsi="Tahoma"/>
                <w:color w:val="231F20"/>
                <w:sz w:val="18"/>
              </w:rPr>
              <w:t>trasladar</w:t>
            </w:r>
            <w:r>
              <w:rPr>
                <w:rFonts w:ascii="Tahoma" w:hAnsi="Tahoma"/>
                <w:color w:val="231F20"/>
                <w:spacing w:val="-20"/>
                <w:sz w:val="18"/>
              </w:rPr>
              <w:t> </w:t>
            </w:r>
            <w:r>
              <w:rPr>
                <w:rFonts w:ascii="Tahoma" w:hAnsi="Tahoma"/>
                <w:color w:val="231F20"/>
                <w:sz w:val="18"/>
              </w:rPr>
              <w:t>al</w:t>
            </w:r>
            <w:r>
              <w:rPr>
                <w:rFonts w:ascii="Tahoma" w:hAnsi="Tahoma"/>
                <w:color w:val="231F20"/>
                <w:spacing w:val="-20"/>
                <w:sz w:val="18"/>
              </w:rPr>
              <w:t> </w:t>
            </w:r>
            <w:r>
              <w:rPr>
                <w:rFonts w:ascii="Tahoma" w:hAnsi="Tahoma"/>
                <w:color w:val="231F20"/>
                <w:sz w:val="18"/>
              </w:rPr>
              <w:t>conductor</w:t>
            </w:r>
            <w:r>
              <w:rPr>
                <w:rFonts w:ascii="Tahoma" w:hAnsi="Tahoma"/>
                <w:color w:val="231F20"/>
                <w:spacing w:val="-18"/>
                <w:sz w:val="18"/>
              </w:rPr>
              <w:t> </w:t>
            </w:r>
            <w:r>
              <w:rPr>
                <w:rFonts w:ascii="Tahoma" w:hAnsi="Tahoma"/>
                <w:color w:val="231F20"/>
                <w:sz w:val="18"/>
              </w:rPr>
              <w:t>con</w:t>
            </w:r>
            <w:r>
              <w:rPr>
                <w:rFonts w:ascii="Tahoma" w:hAnsi="Tahoma"/>
                <w:color w:val="231F20"/>
                <w:spacing w:val="-19"/>
                <w:sz w:val="18"/>
              </w:rPr>
              <w:t> </w:t>
            </w:r>
            <w:r>
              <w:rPr>
                <w:rFonts w:ascii="Tahoma" w:hAnsi="Tahoma"/>
                <w:color w:val="231F20"/>
                <w:sz w:val="18"/>
              </w:rPr>
              <w:t>el</w:t>
            </w:r>
            <w:r>
              <w:rPr>
                <w:rFonts w:ascii="Tahoma" w:hAnsi="Tahoma"/>
                <w:color w:val="231F20"/>
                <w:spacing w:val="-19"/>
                <w:sz w:val="18"/>
              </w:rPr>
              <w:t> </w:t>
            </w:r>
            <w:r>
              <w:rPr>
                <w:rFonts w:ascii="Tahoma" w:hAnsi="Tahoma"/>
                <w:color w:val="231F20"/>
                <w:sz w:val="18"/>
              </w:rPr>
              <w:t>perito</w:t>
            </w:r>
            <w:r>
              <w:rPr>
                <w:rFonts w:ascii="Tahoma" w:hAnsi="Tahoma"/>
                <w:color w:val="231F20"/>
                <w:spacing w:val="-19"/>
                <w:sz w:val="18"/>
              </w:rPr>
              <w:t> </w:t>
            </w:r>
            <w:r>
              <w:rPr>
                <w:rFonts w:ascii="Tahoma" w:hAnsi="Tahoma"/>
                <w:color w:val="231F20"/>
                <w:sz w:val="18"/>
              </w:rPr>
              <w:t>de</w:t>
            </w:r>
            <w:r>
              <w:rPr>
                <w:rFonts w:ascii="Tahoma" w:hAnsi="Tahoma"/>
                <w:color w:val="231F20"/>
                <w:spacing w:val="-20"/>
                <w:sz w:val="18"/>
              </w:rPr>
              <w:t> </w:t>
            </w:r>
            <w:r>
              <w:rPr>
                <w:rFonts w:ascii="Tahoma" w:hAnsi="Tahoma"/>
                <w:color w:val="231F20"/>
                <w:sz w:val="18"/>
              </w:rPr>
              <w:t>la</w:t>
            </w:r>
            <w:r>
              <w:rPr>
                <w:rFonts w:ascii="Tahoma" w:hAnsi="Tahoma"/>
                <w:color w:val="231F20"/>
                <w:spacing w:val="-20"/>
                <w:sz w:val="18"/>
              </w:rPr>
              <w:t> </w:t>
            </w:r>
            <w:r>
              <w:rPr>
                <w:rFonts w:ascii="Tahoma" w:hAnsi="Tahoma"/>
                <w:color w:val="231F20"/>
                <w:sz w:val="18"/>
              </w:rPr>
              <w:t>Secretaría </w:t>
            </w:r>
            <w:r>
              <w:rPr>
                <w:rFonts w:ascii="Tahoma" w:hAnsi="Tahoma"/>
                <w:color w:val="231F20"/>
                <w:sz w:val="18"/>
              </w:rPr>
              <w:t>para la aplicación de la etapa cuantitativa de alcoholimetría con equipo de aire</w:t>
            </w:r>
            <w:r>
              <w:rPr>
                <w:rFonts w:ascii="Tahoma" w:hAnsi="Tahoma"/>
                <w:color w:val="231F20"/>
                <w:spacing w:val="-17"/>
                <w:sz w:val="18"/>
              </w:rPr>
              <w:t> </w:t>
            </w:r>
            <w:r>
              <w:rPr>
                <w:rFonts w:ascii="Tahoma" w:hAnsi="Tahoma"/>
                <w:color w:val="231F20"/>
                <w:sz w:val="18"/>
              </w:rPr>
              <w:t>espirado.</w:t>
            </w:r>
            <w:r>
              <w:rPr>
                <w:rFonts w:ascii="Tahoma" w:hAnsi="Tahoma"/>
                <w:sz w:val="18"/>
              </w:rPr>
            </w:r>
          </w:p>
        </w:tc>
        <w:tc>
          <w:tcPr>
            <w:tcW w:w="218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9"/>
              <w:ind w:right="0"/>
              <w:jc w:val="left"/>
              <w:rPr>
                <w:rFonts w:ascii="Tahoma" w:hAnsi="Tahoma" w:cs="Tahoma" w:eastAsia="Tahoma" w:hint="default"/>
                <w:b/>
                <w:bCs/>
                <w:sz w:val="20"/>
                <w:szCs w:val="20"/>
              </w:rPr>
            </w:pPr>
          </w:p>
          <w:p>
            <w:pPr>
              <w:pStyle w:val="TableParagraph"/>
              <w:spacing w:line="264" w:lineRule="auto"/>
              <w:ind w:left="54" w:right="51"/>
              <w:jc w:val="both"/>
              <w:rPr>
                <w:rFonts w:ascii="Tahoma" w:hAnsi="Tahoma" w:cs="Tahoma" w:eastAsia="Tahoma" w:hint="default"/>
                <w:sz w:val="18"/>
                <w:szCs w:val="18"/>
              </w:rPr>
            </w:pPr>
            <w:r>
              <w:rPr>
                <w:rFonts w:ascii="Tahoma" w:hAnsi="Tahoma"/>
                <w:color w:val="231F20"/>
                <w:sz w:val="18"/>
              </w:rPr>
              <w:t>Elemento de la Policía Vial 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p>
            <w:pPr>
              <w:pStyle w:val="TableParagraph"/>
              <w:spacing w:line="240" w:lineRule="auto" w:before="12"/>
              <w:ind w:right="0"/>
              <w:jc w:val="left"/>
              <w:rPr>
                <w:rFonts w:ascii="Tahoma" w:hAnsi="Tahoma" w:cs="Tahoma" w:eastAsia="Tahoma" w:hint="default"/>
                <w:b/>
                <w:bCs/>
                <w:sz w:val="19"/>
                <w:szCs w:val="19"/>
              </w:rPr>
            </w:pPr>
          </w:p>
          <w:p>
            <w:pPr>
              <w:pStyle w:val="TableParagraph"/>
              <w:spacing w:line="264" w:lineRule="auto"/>
              <w:ind w:left="54" w:right="52"/>
              <w:jc w:val="both"/>
              <w:rPr>
                <w:rFonts w:ascii="Tahoma" w:hAnsi="Tahoma" w:cs="Tahoma" w:eastAsia="Tahoma" w:hint="default"/>
                <w:sz w:val="18"/>
                <w:szCs w:val="18"/>
              </w:rPr>
            </w:pPr>
            <w:r>
              <w:rPr>
                <w:rFonts w:ascii="Tahoma" w:hAnsi="Tahoma"/>
                <w:color w:val="231F20"/>
                <w:sz w:val="18"/>
              </w:rPr>
              <w:t>Perito de la Secretaría de Movilidad.</w:t>
            </w:r>
            <w:r>
              <w:rPr>
                <w:rFonts w:ascii="Tahoma" w:hAnsi="Tahoma"/>
                <w:sz w:val="18"/>
              </w:rPr>
            </w:r>
          </w:p>
        </w:tc>
      </w:tr>
    </w:tbl>
    <w:p>
      <w:pPr>
        <w:spacing w:after="0" w:line="264" w:lineRule="auto"/>
        <w:jc w:val="both"/>
        <w:rPr>
          <w:rFonts w:ascii="Tahoma" w:hAnsi="Tahoma" w:cs="Tahoma" w:eastAsia="Tahoma" w:hint="default"/>
          <w:sz w:val="18"/>
          <w:szCs w:val="18"/>
        </w:rPr>
        <w:sectPr>
          <w:pgSz w:w="11630" w:h="15310"/>
          <w:pgMar w:header="674" w:footer="871" w:top="1320" w:bottom="1060" w:left="1540" w:right="1540"/>
        </w:sectPr>
      </w:pPr>
    </w:p>
    <w:p>
      <w:pPr>
        <w:spacing w:line="240" w:lineRule="auto" w:before="0"/>
        <w:rPr>
          <w:rFonts w:ascii="Tahoma" w:hAnsi="Tahoma" w:cs="Tahoma" w:eastAsia="Tahoma" w:hint="default"/>
          <w:b/>
          <w:bCs/>
          <w:sz w:val="25"/>
          <w:szCs w:val="25"/>
        </w:rPr>
      </w:pPr>
    </w:p>
    <w:p>
      <w:pPr>
        <w:spacing w:before="65"/>
        <w:ind w:left="102" w:right="824" w:firstLine="0"/>
        <w:jc w:val="left"/>
        <w:rPr>
          <w:rFonts w:ascii="Tahoma" w:hAnsi="Tahoma" w:cs="Tahoma" w:eastAsia="Tahoma" w:hint="default"/>
          <w:sz w:val="20"/>
          <w:szCs w:val="20"/>
        </w:rPr>
      </w:pPr>
      <w:r>
        <w:rPr>
          <w:rFonts w:ascii="Tahoma"/>
          <w:color w:val="231F20"/>
          <w:sz w:val="20"/>
        </w:rPr>
        <w:t>16</w:t>
      </w:r>
      <w:r>
        <w:rPr>
          <w:rFonts w:ascii="Tahoma"/>
          <w:sz w:val="20"/>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1"/>
        <w:rPr>
          <w:rFonts w:ascii="Tahoma" w:hAnsi="Tahoma" w:cs="Tahoma" w:eastAsia="Tahoma" w:hint="default"/>
          <w:sz w:val="19"/>
          <w:szCs w:val="19"/>
        </w:rPr>
      </w:pPr>
    </w:p>
    <w:tbl>
      <w:tblPr>
        <w:tblW w:w="0" w:type="auto"/>
        <w:jc w:val="left"/>
        <w:tblInd w:w="102" w:type="dxa"/>
        <w:tblLayout w:type="fixed"/>
        <w:tblCellMar>
          <w:top w:w="0" w:type="dxa"/>
          <w:left w:w="0" w:type="dxa"/>
          <w:bottom w:w="0" w:type="dxa"/>
          <w:right w:w="0" w:type="dxa"/>
        </w:tblCellMar>
        <w:tblLook w:val="01E0"/>
      </w:tblPr>
      <w:tblGrid>
        <w:gridCol w:w="639"/>
        <w:gridCol w:w="5499"/>
        <w:gridCol w:w="2189"/>
      </w:tblGrid>
      <w:tr>
        <w:trPr>
          <w:trHeight w:val="4023" w:hRule="exact"/>
        </w:trPr>
        <w:tc>
          <w:tcPr>
            <w:tcW w:w="63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left="54" w:right="0"/>
              <w:jc w:val="left"/>
              <w:rPr>
                <w:rFonts w:ascii="Tahoma" w:hAnsi="Tahoma" w:cs="Tahoma" w:eastAsia="Tahoma" w:hint="default"/>
                <w:sz w:val="18"/>
                <w:szCs w:val="18"/>
              </w:rPr>
            </w:pPr>
            <w:r>
              <w:rPr>
                <w:rFonts w:ascii="Tahoma"/>
                <w:color w:val="231F20"/>
                <w:spacing w:val="-11"/>
                <w:sz w:val="18"/>
              </w:rPr>
              <w:t>4.-</w:t>
            </w:r>
            <w:r>
              <w:rPr>
                <w:rFonts w:ascii="Tahoma"/>
                <w:sz w:val="18"/>
              </w:rPr>
            </w: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1"/>
              <w:jc w:val="both"/>
              <w:rPr>
                <w:rFonts w:ascii="Tahoma" w:hAnsi="Tahoma" w:cs="Tahoma" w:eastAsia="Tahoma" w:hint="default"/>
                <w:sz w:val="18"/>
                <w:szCs w:val="18"/>
              </w:rPr>
            </w:pPr>
            <w:r>
              <w:rPr>
                <w:rFonts w:ascii="Tahoma" w:hAnsi="Tahoma"/>
                <w:color w:val="231F20"/>
                <w:sz w:val="18"/>
              </w:rPr>
              <w:t>En los casos que el conductor acepte realizarse la prueba de alcoholimetría, el perito de la Secretaría designado en el punto de revisión, explicará al conductor el procedimiento para la aplicación con el auxilio del alcoholímetro, instrumento de aire espirado, para la determinación y</w:t>
            </w:r>
            <w:r>
              <w:rPr>
                <w:rFonts w:ascii="Tahoma" w:hAnsi="Tahoma"/>
                <w:color w:val="231F20"/>
                <w:spacing w:val="-10"/>
                <w:sz w:val="18"/>
              </w:rPr>
              <w:t> </w:t>
            </w:r>
            <w:r>
              <w:rPr>
                <w:rFonts w:ascii="Tahoma" w:hAnsi="Tahoma"/>
                <w:color w:val="231F20"/>
                <w:sz w:val="18"/>
              </w:rPr>
              <w:t>resultado</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pacing w:val="-3"/>
                <w:sz w:val="18"/>
              </w:rPr>
              <w:t>Para </w:t>
            </w:r>
            <w:r>
              <w:rPr>
                <w:rFonts w:ascii="Tahoma" w:hAnsi="Tahoma"/>
                <w:color w:val="231F20"/>
                <w:sz w:val="18"/>
              </w:rPr>
              <w:t>la aplicación de cada prueba se utilizará una boquilla nueva </w:t>
            </w:r>
            <w:r>
              <w:rPr>
                <w:rFonts w:ascii="Tahoma" w:hAnsi="Tahoma"/>
                <w:color w:val="231F20"/>
                <w:sz w:val="18"/>
              </w:rPr>
              <w:t>empacada individualmente, sellada y esterilizada, misma que se mostrará y colocará en el equipo de medición, en presencia del conductor al cual se le aplicará y será desechada al terminar la prueba.</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z w:val="18"/>
              </w:rPr>
              <w:t>El conductor espirará en la boquilla plástica, de manera suficiente   </w:t>
            </w:r>
            <w:r>
              <w:rPr>
                <w:rFonts w:ascii="Tahoma" w:hAnsi="Tahoma"/>
                <w:color w:val="231F20"/>
                <w:sz w:val="18"/>
              </w:rPr>
              <w:t>y constante, a efecto de permitir que el equipo pueda obtener    </w:t>
            </w:r>
            <w:r>
              <w:rPr>
                <w:rFonts w:ascii="Tahoma" w:hAnsi="Tahoma"/>
                <w:color w:val="231F20"/>
                <w:sz w:val="18"/>
              </w:rPr>
              <w:t>una muestra suficiente, y de esta forma obtener el resultado de la prueba; en el caso de que la misma sea insuficiente, se le</w:t>
            </w:r>
            <w:r>
              <w:rPr>
                <w:rFonts w:ascii="Tahoma" w:hAnsi="Tahoma"/>
                <w:color w:val="231F20"/>
                <w:spacing w:val="-39"/>
                <w:sz w:val="18"/>
              </w:rPr>
              <w:t> </w:t>
            </w:r>
            <w:r>
              <w:rPr>
                <w:rFonts w:ascii="Tahoma" w:hAnsi="Tahoma"/>
                <w:color w:val="231F20"/>
                <w:sz w:val="18"/>
              </w:rPr>
              <w:t>informará </w:t>
            </w:r>
            <w:r>
              <w:rPr>
                <w:rFonts w:ascii="Tahoma" w:hAnsi="Tahoma"/>
                <w:color w:val="231F20"/>
                <w:sz w:val="18"/>
              </w:rPr>
            </w:r>
            <w:r>
              <w:rPr>
                <w:rFonts w:ascii="Tahoma" w:hAnsi="Tahoma"/>
                <w:color w:val="231F20"/>
                <w:sz w:val="18"/>
              </w:rPr>
              <w:t>al conductor que, de no </w:t>
            </w:r>
            <w:r>
              <w:rPr>
                <w:rFonts w:ascii="Tahoma" w:hAnsi="Tahoma"/>
                <w:color w:val="231F20"/>
                <w:spacing w:val="-4"/>
                <w:sz w:val="18"/>
              </w:rPr>
              <w:t>cooperar, </w:t>
            </w:r>
            <w:r>
              <w:rPr>
                <w:rFonts w:ascii="Tahoma" w:hAnsi="Tahoma"/>
                <w:color w:val="231F20"/>
                <w:sz w:val="18"/>
              </w:rPr>
              <w:t>se procederá conforme a la </w:t>
            </w:r>
            <w:r>
              <w:rPr>
                <w:rFonts w:ascii="Tahoma" w:hAnsi="Tahoma"/>
                <w:color w:val="231F20"/>
                <w:sz w:val="18"/>
              </w:rPr>
              <w:t>normatividad</w:t>
            </w:r>
            <w:r>
              <w:rPr>
                <w:rFonts w:ascii="Tahoma" w:hAnsi="Tahoma"/>
                <w:color w:val="231F20"/>
                <w:spacing w:val="-18"/>
                <w:sz w:val="18"/>
              </w:rPr>
              <w:t> </w:t>
            </w:r>
            <w:r>
              <w:rPr>
                <w:rFonts w:ascii="Tahoma" w:hAnsi="Tahoma"/>
                <w:color w:val="231F20"/>
                <w:sz w:val="18"/>
              </w:rPr>
              <w:t>correspondiente.</w:t>
            </w:r>
            <w:r>
              <w:rPr>
                <w:rFonts w:ascii="Tahoma" w:hAnsi="Tahoma"/>
                <w:sz w:val="18"/>
              </w:rPr>
            </w:r>
          </w:p>
        </w:tc>
        <w:tc>
          <w:tcPr>
            <w:tcW w:w="218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ind w:right="0"/>
              <w:jc w:val="left"/>
              <w:rPr>
                <w:rFonts w:ascii="Tahoma" w:hAnsi="Tahoma" w:cs="Tahoma" w:eastAsia="Tahoma" w:hint="default"/>
                <w:sz w:val="18"/>
                <w:szCs w:val="18"/>
              </w:rPr>
            </w:pPr>
          </w:p>
          <w:p>
            <w:pPr>
              <w:pStyle w:val="TableParagraph"/>
              <w:spacing w:line="240" w:lineRule="auto" w:before="12"/>
              <w:ind w:right="0"/>
              <w:jc w:val="left"/>
              <w:rPr>
                <w:rFonts w:ascii="Tahoma" w:hAnsi="Tahoma" w:cs="Tahoma" w:eastAsia="Tahoma" w:hint="default"/>
                <w:sz w:val="15"/>
                <w:szCs w:val="15"/>
              </w:rPr>
            </w:pPr>
          </w:p>
          <w:p>
            <w:pPr>
              <w:pStyle w:val="TableParagraph"/>
              <w:spacing w:line="264" w:lineRule="auto"/>
              <w:ind w:left="54" w:right="0"/>
              <w:jc w:val="left"/>
              <w:rPr>
                <w:rFonts w:ascii="Tahoma" w:hAnsi="Tahoma" w:cs="Tahoma" w:eastAsia="Tahoma" w:hint="default"/>
                <w:sz w:val="18"/>
                <w:szCs w:val="18"/>
              </w:rPr>
            </w:pPr>
            <w:r>
              <w:rPr>
                <w:rFonts w:ascii="Tahoma" w:hAnsi="Tahoma"/>
                <w:color w:val="231F20"/>
                <w:sz w:val="18"/>
              </w:rPr>
              <w:t>Perito de la Secretaría de Movilidad.</w:t>
            </w:r>
            <w:r>
              <w:rPr>
                <w:rFonts w:ascii="Tahoma" w:hAnsi="Tahoma"/>
                <w:sz w:val="18"/>
              </w:rPr>
            </w:r>
          </w:p>
        </w:tc>
      </w:tr>
      <w:tr>
        <w:trPr>
          <w:trHeight w:val="253" w:hRule="exact"/>
        </w:trPr>
        <w:tc>
          <w:tcPr>
            <w:tcW w:w="639" w:type="dxa"/>
            <w:tcBorders>
              <w:top w:val="single" w:sz="2" w:space="0" w:color="231F20"/>
              <w:left w:val="single" w:sz="2" w:space="0" w:color="231F20"/>
              <w:bottom w:val="nil" w:sz="6" w:space="0" w:color="auto"/>
              <w:right w:val="single" w:sz="2" w:space="0" w:color="231F20"/>
            </w:tcBorders>
          </w:tcPr>
          <w:p>
            <w:pPr>
              <w:pStyle w:val="TableParagraph"/>
              <w:spacing w:line="240" w:lineRule="auto" w:before="10"/>
              <w:ind w:left="54" w:right="0"/>
              <w:jc w:val="left"/>
              <w:rPr>
                <w:rFonts w:ascii="Tahoma" w:hAnsi="Tahoma" w:cs="Tahoma" w:eastAsia="Tahoma" w:hint="default"/>
                <w:sz w:val="18"/>
                <w:szCs w:val="18"/>
              </w:rPr>
            </w:pPr>
            <w:r>
              <w:rPr>
                <w:rFonts w:ascii="Tahoma"/>
                <w:color w:val="231F20"/>
                <w:spacing w:val="-10"/>
                <w:sz w:val="18"/>
              </w:rPr>
              <w:t>5.-</w:t>
            </w:r>
            <w:r>
              <w:rPr>
                <w:rFonts w:ascii="Tahoma"/>
                <w:sz w:val="18"/>
              </w:rPr>
            </w:r>
          </w:p>
        </w:tc>
        <w:tc>
          <w:tcPr>
            <w:tcW w:w="5499" w:type="dxa"/>
            <w:tcBorders>
              <w:top w:val="single" w:sz="2" w:space="0" w:color="231F20"/>
              <w:left w:val="single" w:sz="2" w:space="0" w:color="231F20"/>
              <w:bottom w:val="nil" w:sz="6" w:space="0" w:color="auto"/>
              <w:right w:val="single" w:sz="2" w:space="0" w:color="231F20"/>
            </w:tcBorders>
          </w:tcPr>
          <w:p>
            <w:pPr>
              <w:pStyle w:val="TableParagraph"/>
              <w:spacing w:line="240" w:lineRule="auto" w:before="10"/>
              <w:ind w:left="54" w:right="0"/>
              <w:jc w:val="left"/>
              <w:rPr>
                <w:rFonts w:ascii="Tahoma" w:hAnsi="Tahoma" w:cs="Tahoma" w:eastAsia="Tahoma" w:hint="default"/>
                <w:sz w:val="18"/>
                <w:szCs w:val="18"/>
              </w:rPr>
            </w:pPr>
            <w:r>
              <w:rPr>
                <w:rFonts w:ascii="Tahoma"/>
                <w:color w:val="231F20"/>
                <w:sz w:val="18"/>
              </w:rPr>
              <w:t>Dependiendo</w:t>
            </w:r>
            <w:r>
              <w:rPr>
                <w:rFonts w:ascii="Tahoma"/>
                <w:color w:val="231F20"/>
                <w:spacing w:val="34"/>
                <w:sz w:val="18"/>
              </w:rPr>
              <w:t> </w:t>
            </w:r>
            <w:r>
              <w:rPr>
                <w:rFonts w:ascii="Tahoma"/>
                <w:color w:val="231F20"/>
                <w:sz w:val="18"/>
              </w:rPr>
              <w:t>del</w:t>
            </w:r>
            <w:r>
              <w:rPr>
                <w:rFonts w:ascii="Tahoma"/>
                <w:color w:val="231F20"/>
                <w:spacing w:val="33"/>
                <w:sz w:val="18"/>
              </w:rPr>
              <w:t> </w:t>
            </w:r>
            <w:r>
              <w:rPr>
                <w:rFonts w:ascii="Tahoma"/>
                <w:color w:val="231F20"/>
                <w:sz w:val="18"/>
              </w:rPr>
              <w:t>resultado</w:t>
            </w:r>
            <w:r>
              <w:rPr>
                <w:rFonts w:ascii="Tahoma"/>
                <w:color w:val="231F20"/>
                <w:spacing w:val="34"/>
                <w:sz w:val="18"/>
              </w:rPr>
              <w:t> </w:t>
            </w:r>
            <w:r>
              <w:rPr>
                <w:rFonts w:ascii="Tahoma"/>
                <w:color w:val="231F20"/>
                <w:sz w:val="18"/>
              </w:rPr>
              <w:t>obtenido</w:t>
            </w:r>
            <w:r>
              <w:rPr>
                <w:rFonts w:ascii="Tahoma"/>
                <w:color w:val="231F20"/>
                <w:spacing w:val="33"/>
                <w:sz w:val="18"/>
              </w:rPr>
              <w:t> </w:t>
            </w:r>
            <w:r>
              <w:rPr>
                <w:rFonts w:ascii="Tahoma"/>
                <w:color w:val="231F20"/>
                <w:sz w:val="18"/>
              </w:rPr>
              <w:t>de</w:t>
            </w:r>
            <w:r>
              <w:rPr>
                <w:rFonts w:ascii="Tahoma"/>
                <w:color w:val="231F20"/>
                <w:spacing w:val="33"/>
                <w:sz w:val="18"/>
              </w:rPr>
              <w:t> </w:t>
            </w:r>
            <w:r>
              <w:rPr>
                <w:rFonts w:ascii="Tahoma"/>
                <w:color w:val="231F20"/>
                <w:sz w:val="18"/>
              </w:rPr>
              <w:t>la</w:t>
            </w:r>
            <w:r>
              <w:rPr>
                <w:rFonts w:ascii="Tahoma"/>
                <w:color w:val="231F20"/>
                <w:spacing w:val="33"/>
                <w:sz w:val="18"/>
              </w:rPr>
              <w:t> </w:t>
            </w:r>
            <w:r>
              <w:rPr>
                <w:rFonts w:ascii="Tahoma"/>
                <w:color w:val="231F20"/>
                <w:sz w:val="18"/>
              </w:rPr>
              <w:t>etapa</w:t>
            </w:r>
            <w:r>
              <w:rPr>
                <w:rFonts w:ascii="Tahoma"/>
                <w:color w:val="231F20"/>
                <w:spacing w:val="34"/>
                <w:sz w:val="18"/>
              </w:rPr>
              <w:t> </w:t>
            </w:r>
            <w:r>
              <w:rPr>
                <w:rFonts w:ascii="Tahoma"/>
                <w:color w:val="231F20"/>
                <w:sz w:val="18"/>
              </w:rPr>
              <w:t>cuantitativa,</w:t>
            </w:r>
            <w:r>
              <w:rPr>
                <w:rFonts w:ascii="Tahoma"/>
                <w:color w:val="231F20"/>
                <w:spacing w:val="33"/>
                <w:sz w:val="18"/>
              </w:rPr>
              <w:t> </w:t>
            </w:r>
            <w:r>
              <w:rPr>
                <w:rFonts w:ascii="Tahoma"/>
                <w:color w:val="231F20"/>
                <w:sz w:val="18"/>
              </w:rPr>
              <w:t>se</w:t>
            </w:r>
            <w:r>
              <w:rPr>
                <w:rFonts w:ascii="Tahoma"/>
                <w:sz w:val="18"/>
              </w:rPr>
            </w:r>
          </w:p>
        </w:tc>
        <w:tc>
          <w:tcPr>
            <w:tcW w:w="2189" w:type="dxa"/>
            <w:tcBorders>
              <w:top w:val="single" w:sz="2" w:space="0" w:color="231F20"/>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40" w:lineRule="auto"/>
              <w:ind w:left="54" w:right="0"/>
              <w:jc w:val="left"/>
              <w:rPr>
                <w:rFonts w:ascii="Tahoma" w:hAnsi="Tahoma" w:cs="Tahoma" w:eastAsia="Tahoma" w:hint="default"/>
                <w:sz w:val="18"/>
                <w:szCs w:val="18"/>
              </w:rPr>
            </w:pPr>
            <w:r>
              <w:rPr>
                <w:rFonts w:ascii="Tahoma" w:hAnsi="Tahoma"/>
                <w:color w:val="231F20"/>
                <w:sz w:val="18"/>
              </w:rPr>
              <w:t>procederá de acuerdo a lo establecido en el artículo 186 </w:t>
            </w:r>
            <w:r>
              <w:rPr>
                <w:rFonts w:ascii="Tahoma" w:hAnsi="Tahoma"/>
                <w:color w:val="231F20"/>
                <w:spacing w:val="1"/>
                <w:sz w:val="18"/>
              </w:rPr>
              <w:t> </w:t>
            </w:r>
            <w:r>
              <w:rPr>
                <w:rFonts w:ascii="Tahoma" w:hAnsi="Tahoma"/>
                <w:color w:val="231F20"/>
                <w:sz w:val="18"/>
              </w:rPr>
              <w:t>fracciones</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Perito de la Secretaría </w:t>
            </w:r>
            <w:r>
              <w:rPr>
                <w:rFonts w:ascii="Tahoma" w:hAnsi="Tahoma"/>
                <w:color w:val="231F20"/>
                <w:spacing w:val="6"/>
                <w:sz w:val="18"/>
              </w:rPr>
              <w:t> </w:t>
            </w:r>
            <w:r>
              <w:rPr>
                <w:rFonts w:ascii="Tahoma" w:hAnsi="Tahoma"/>
                <w:color w:val="231F20"/>
                <w:sz w:val="18"/>
              </w:rPr>
              <w:t>de</w:t>
            </w:r>
            <w:r>
              <w:rPr>
                <w:rFonts w:ascii="Tahoma" w:hAnsi="Tahoma"/>
                <w:sz w:val="18"/>
              </w:rPr>
            </w:r>
          </w:p>
        </w:tc>
      </w:tr>
      <w:tr>
        <w:trPr>
          <w:trHeight w:val="269"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40" w:lineRule="auto"/>
              <w:ind w:left="54" w:right="0"/>
              <w:jc w:val="left"/>
              <w:rPr>
                <w:rFonts w:ascii="Tahoma" w:hAnsi="Tahoma" w:cs="Tahoma" w:eastAsia="Tahoma" w:hint="default"/>
                <w:sz w:val="18"/>
                <w:szCs w:val="18"/>
              </w:rPr>
            </w:pPr>
            <w:r>
              <w:rPr>
                <w:rFonts w:ascii="Tahoma"/>
                <w:color w:val="231F20"/>
                <w:sz w:val="18"/>
              </w:rPr>
              <w:t>I, II y III de la</w:t>
            </w:r>
            <w:r>
              <w:rPr>
                <w:rFonts w:ascii="Tahoma"/>
                <w:color w:val="231F20"/>
                <w:spacing w:val="2"/>
                <w:sz w:val="18"/>
              </w:rPr>
              <w:t> </w:t>
            </w:r>
            <w:r>
              <w:rPr>
                <w:rFonts w:ascii="Tahoma"/>
                <w:color w:val="231F20"/>
                <w:spacing w:val="-5"/>
                <w:sz w:val="18"/>
              </w:rPr>
              <w:t>Ley.</w:t>
            </w:r>
            <w:r>
              <w:rPr>
                <w:rFonts w:ascii="Tahoma"/>
                <w:spacing w:val="-5"/>
                <w:sz w:val="18"/>
              </w:rPr>
            </w:r>
          </w:p>
        </w:tc>
        <w:tc>
          <w:tcPr>
            <w:tcW w:w="218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color w:val="231F20"/>
                <w:sz w:val="18"/>
              </w:rPr>
              <w:t>Movilidad.</w:t>
            </w:r>
            <w:r>
              <w:rPr>
                <w:rFonts w:ascii="Tahoma"/>
                <w:sz w:val="18"/>
              </w:rPr>
            </w:r>
          </w:p>
        </w:tc>
      </w:tr>
      <w:tr>
        <w:trPr>
          <w:trHeight w:val="239"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40" w:lineRule="auto" w:before="27"/>
              <w:ind w:left="54" w:right="0"/>
              <w:jc w:val="left"/>
              <w:rPr>
                <w:rFonts w:ascii="Tahoma" w:hAnsi="Tahoma" w:cs="Tahoma" w:eastAsia="Tahoma" w:hint="default"/>
                <w:sz w:val="18"/>
                <w:szCs w:val="18"/>
              </w:rPr>
            </w:pPr>
            <w:r>
              <w:rPr>
                <w:rFonts w:ascii="Tahoma" w:hAnsi="Tahoma"/>
                <w:color w:val="231F20"/>
                <w:sz w:val="18"/>
              </w:rPr>
              <w:t>De acuerdo al párrafo que antecede, el Juez Calificador</w:t>
            </w:r>
            <w:r>
              <w:rPr>
                <w:rFonts w:ascii="Tahoma" w:hAnsi="Tahoma"/>
                <w:color w:val="231F20"/>
                <w:spacing w:val="-27"/>
                <w:sz w:val="18"/>
              </w:rPr>
              <w:t> </w:t>
            </w:r>
            <w:r>
              <w:rPr>
                <w:rFonts w:ascii="Tahoma" w:hAnsi="Tahoma"/>
                <w:color w:val="231F20"/>
                <w:sz w:val="18"/>
              </w:rPr>
              <w:t>determinará</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69"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40" w:lineRule="auto" w:before="28"/>
              <w:ind w:left="54" w:right="0"/>
              <w:jc w:val="left"/>
              <w:rPr>
                <w:rFonts w:ascii="Tahoma" w:hAnsi="Tahoma" w:cs="Tahoma" w:eastAsia="Tahoma" w:hint="default"/>
                <w:sz w:val="18"/>
                <w:szCs w:val="18"/>
              </w:rPr>
            </w:pPr>
            <w:r>
              <w:rPr>
                <w:rFonts w:ascii="Tahoma" w:hAnsi="Tahoma"/>
                <w:color w:val="231F20"/>
                <w:sz w:val="18"/>
              </w:rPr>
              <w:t>la sanción correspondiente   y tendrá acceso a la información </w:t>
            </w:r>
            <w:r>
              <w:rPr>
                <w:rFonts w:ascii="Tahoma" w:hAnsi="Tahoma"/>
                <w:color w:val="231F20"/>
                <w:spacing w:val="26"/>
                <w:sz w:val="18"/>
              </w:rPr>
              <w:t> </w:t>
            </w:r>
            <w:r>
              <w:rPr>
                <w:rFonts w:ascii="Tahoma" w:hAnsi="Tahoma"/>
                <w:color w:val="231F20"/>
                <w:sz w:val="18"/>
              </w:rPr>
              <w:t>para</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Style w:val="TableParagraph"/>
              <w:spacing w:line="187" w:lineRule="exact"/>
              <w:ind w:left="54" w:right="0"/>
              <w:jc w:val="left"/>
              <w:rPr>
                <w:rFonts w:ascii="Tahoma" w:hAnsi="Tahoma" w:cs="Tahoma" w:eastAsia="Tahoma" w:hint="default"/>
                <w:sz w:val="18"/>
                <w:szCs w:val="18"/>
              </w:rPr>
            </w:pPr>
            <w:r>
              <w:rPr>
                <w:rFonts w:ascii="Tahoma"/>
                <w:color w:val="231F20"/>
                <w:sz w:val="18"/>
              </w:rPr>
              <w:t>Juez</w:t>
            </w:r>
            <w:r>
              <w:rPr>
                <w:rFonts w:ascii="Tahoma"/>
                <w:color w:val="231F20"/>
                <w:spacing w:val="-4"/>
                <w:sz w:val="18"/>
              </w:rPr>
              <w:t> </w:t>
            </w:r>
            <w:r>
              <w:rPr>
                <w:rFonts w:ascii="Tahoma"/>
                <w:color w:val="231F20"/>
                <w:sz w:val="18"/>
              </w:rPr>
              <w:t>Calificador</w:t>
            </w:r>
            <w:r>
              <w:rPr>
                <w:rFonts w:ascii="Tahoma"/>
                <w:sz w:val="18"/>
              </w:rPr>
            </w:r>
          </w:p>
        </w:tc>
      </w:tr>
      <w:tr>
        <w:trPr>
          <w:trHeight w:val="268"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color w:val="231F20"/>
                <w:sz w:val="18"/>
              </w:rPr>
              <w:t>determinar la</w:t>
            </w:r>
            <w:r>
              <w:rPr>
                <w:rFonts w:ascii="Tahoma"/>
                <w:color w:val="231F20"/>
                <w:spacing w:val="-15"/>
                <w:sz w:val="18"/>
              </w:rPr>
              <w:t> </w:t>
            </w:r>
            <w:r>
              <w:rPr>
                <w:rFonts w:ascii="Tahoma"/>
                <w:color w:val="231F20"/>
                <w:sz w:val="18"/>
              </w:rPr>
              <w:t>reincidencia.</w:t>
            </w:r>
            <w:r>
              <w:rPr>
                <w:rFonts w:asci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988"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64" w:lineRule="auto" w:before="27"/>
              <w:ind w:left="54" w:right="51"/>
              <w:jc w:val="both"/>
              <w:rPr>
                <w:rFonts w:ascii="Tahoma" w:hAnsi="Tahoma" w:cs="Tahoma" w:eastAsia="Tahoma" w:hint="default"/>
                <w:sz w:val="18"/>
                <w:szCs w:val="18"/>
              </w:rPr>
            </w:pPr>
            <w:r>
              <w:rPr>
                <w:rFonts w:ascii="Tahoma" w:hAnsi="Tahoma"/>
                <w:color w:val="231F20"/>
                <w:sz w:val="18"/>
              </w:rPr>
              <w:t>Si</w:t>
            </w:r>
            <w:r>
              <w:rPr>
                <w:rFonts w:ascii="Tahoma" w:hAnsi="Tahoma"/>
                <w:color w:val="231F20"/>
                <w:spacing w:val="-5"/>
                <w:sz w:val="18"/>
              </w:rPr>
              <w:t> </w:t>
            </w:r>
            <w:r>
              <w:rPr>
                <w:rFonts w:ascii="Tahoma" w:hAnsi="Tahoma"/>
                <w:color w:val="231F20"/>
                <w:sz w:val="18"/>
              </w:rPr>
              <w:t>el</w:t>
            </w:r>
            <w:r>
              <w:rPr>
                <w:rFonts w:ascii="Tahoma" w:hAnsi="Tahoma"/>
                <w:color w:val="231F20"/>
                <w:spacing w:val="-5"/>
                <w:sz w:val="18"/>
              </w:rPr>
              <w:t> </w:t>
            </w:r>
            <w:r>
              <w:rPr>
                <w:rFonts w:ascii="Tahoma" w:hAnsi="Tahoma"/>
                <w:color w:val="231F20"/>
                <w:sz w:val="18"/>
              </w:rPr>
              <w:t>resultado</w:t>
            </w:r>
            <w:r>
              <w:rPr>
                <w:rFonts w:ascii="Tahoma" w:hAnsi="Tahoma"/>
                <w:color w:val="231F20"/>
                <w:spacing w:val="-4"/>
                <w:sz w:val="18"/>
              </w:rPr>
              <w:t> </w:t>
            </w:r>
            <w:r>
              <w:rPr>
                <w:rFonts w:ascii="Tahoma" w:hAnsi="Tahoma"/>
                <w:color w:val="231F20"/>
                <w:sz w:val="18"/>
              </w:rPr>
              <w:t>de</w:t>
            </w:r>
            <w:r>
              <w:rPr>
                <w:rFonts w:ascii="Tahoma" w:hAnsi="Tahoma"/>
                <w:color w:val="231F20"/>
                <w:spacing w:val="-5"/>
                <w:sz w:val="18"/>
              </w:rPr>
              <w:t> </w:t>
            </w:r>
            <w:r>
              <w:rPr>
                <w:rFonts w:ascii="Tahoma" w:hAnsi="Tahoma"/>
                <w:color w:val="231F20"/>
                <w:sz w:val="18"/>
              </w:rPr>
              <w:t>la</w:t>
            </w:r>
            <w:r>
              <w:rPr>
                <w:rFonts w:ascii="Tahoma" w:hAnsi="Tahoma"/>
                <w:color w:val="231F20"/>
                <w:spacing w:val="-5"/>
                <w:sz w:val="18"/>
              </w:rPr>
              <w:t> </w:t>
            </w:r>
            <w:r>
              <w:rPr>
                <w:rFonts w:ascii="Tahoma" w:hAnsi="Tahoma"/>
                <w:color w:val="231F20"/>
                <w:sz w:val="18"/>
              </w:rPr>
              <w:t>prueba</w:t>
            </w:r>
            <w:r>
              <w:rPr>
                <w:rFonts w:ascii="Tahoma" w:hAnsi="Tahoma"/>
                <w:color w:val="231F20"/>
                <w:spacing w:val="-5"/>
                <w:sz w:val="18"/>
              </w:rPr>
              <w:t> </w:t>
            </w:r>
            <w:r>
              <w:rPr>
                <w:rFonts w:ascii="Tahoma" w:hAnsi="Tahoma"/>
                <w:color w:val="231F20"/>
                <w:sz w:val="18"/>
              </w:rPr>
              <w:t>de</w:t>
            </w:r>
            <w:r>
              <w:rPr>
                <w:rFonts w:ascii="Tahoma" w:hAnsi="Tahoma"/>
                <w:color w:val="231F20"/>
                <w:spacing w:val="-5"/>
                <w:sz w:val="18"/>
              </w:rPr>
              <w:t> </w:t>
            </w:r>
            <w:r>
              <w:rPr>
                <w:rFonts w:ascii="Tahoma" w:hAnsi="Tahoma"/>
                <w:color w:val="231F20"/>
                <w:sz w:val="18"/>
              </w:rPr>
              <w:t>aire</w:t>
            </w:r>
            <w:r>
              <w:rPr>
                <w:rFonts w:ascii="Tahoma" w:hAnsi="Tahoma"/>
                <w:color w:val="231F20"/>
                <w:spacing w:val="-5"/>
                <w:sz w:val="18"/>
              </w:rPr>
              <w:t> </w:t>
            </w:r>
            <w:r>
              <w:rPr>
                <w:rFonts w:ascii="Tahoma" w:hAnsi="Tahoma"/>
                <w:color w:val="231F20"/>
                <w:sz w:val="18"/>
              </w:rPr>
              <w:t>espirado</w:t>
            </w:r>
            <w:r>
              <w:rPr>
                <w:rFonts w:ascii="Tahoma" w:hAnsi="Tahoma"/>
                <w:color w:val="231F20"/>
                <w:spacing w:val="-5"/>
                <w:sz w:val="18"/>
              </w:rPr>
              <w:t> </w:t>
            </w:r>
            <w:r>
              <w:rPr>
                <w:rFonts w:ascii="Tahoma" w:hAnsi="Tahoma"/>
                <w:color w:val="231F20"/>
                <w:sz w:val="18"/>
              </w:rPr>
              <w:t>se</w:t>
            </w:r>
            <w:r>
              <w:rPr>
                <w:rFonts w:ascii="Tahoma" w:hAnsi="Tahoma"/>
                <w:color w:val="231F20"/>
                <w:spacing w:val="-5"/>
                <w:sz w:val="18"/>
              </w:rPr>
              <w:t> </w:t>
            </w:r>
            <w:r>
              <w:rPr>
                <w:rFonts w:ascii="Tahoma" w:hAnsi="Tahoma"/>
                <w:color w:val="231F20"/>
                <w:sz w:val="18"/>
              </w:rPr>
              <w:t>encuentra</w:t>
            </w:r>
            <w:r>
              <w:rPr>
                <w:rFonts w:ascii="Tahoma" w:hAnsi="Tahoma"/>
                <w:color w:val="231F20"/>
                <w:spacing w:val="-5"/>
                <w:sz w:val="18"/>
              </w:rPr>
              <w:t> </w:t>
            </w:r>
            <w:r>
              <w:rPr>
                <w:rFonts w:ascii="Tahoma" w:hAnsi="Tahoma"/>
                <w:color w:val="231F20"/>
                <w:sz w:val="18"/>
              </w:rPr>
              <w:t>dentro</w:t>
            </w:r>
            <w:r>
              <w:rPr>
                <w:rFonts w:ascii="Tahoma" w:hAnsi="Tahoma"/>
                <w:color w:val="231F20"/>
                <w:spacing w:val="-5"/>
                <w:sz w:val="18"/>
              </w:rPr>
              <w:t> </w:t>
            </w:r>
            <w:r>
              <w:rPr>
                <w:rFonts w:ascii="Tahoma" w:hAnsi="Tahoma"/>
                <w:color w:val="231F20"/>
                <w:sz w:val="18"/>
              </w:rPr>
              <w:t>de </w:t>
            </w:r>
            <w:r>
              <w:rPr>
                <w:rFonts w:ascii="Tahoma" w:hAnsi="Tahoma"/>
                <w:color w:val="231F20"/>
                <w:sz w:val="18"/>
              </w:rPr>
              <w:t>lo</w:t>
            </w:r>
            <w:r>
              <w:rPr>
                <w:rFonts w:ascii="Tahoma" w:hAnsi="Tahoma"/>
                <w:color w:val="231F20"/>
                <w:spacing w:val="-11"/>
                <w:sz w:val="18"/>
              </w:rPr>
              <w:t> </w:t>
            </w:r>
            <w:r>
              <w:rPr>
                <w:rFonts w:ascii="Tahoma" w:hAnsi="Tahoma"/>
                <w:color w:val="231F20"/>
                <w:sz w:val="18"/>
              </w:rPr>
              <w:t>establecido</w:t>
            </w:r>
            <w:r>
              <w:rPr>
                <w:rFonts w:ascii="Tahoma" w:hAnsi="Tahoma"/>
                <w:color w:val="231F20"/>
                <w:spacing w:val="-9"/>
                <w:sz w:val="18"/>
              </w:rPr>
              <w:t> </w:t>
            </w:r>
            <w:r>
              <w:rPr>
                <w:rFonts w:ascii="Tahoma" w:hAnsi="Tahoma"/>
                <w:color w:val="231F20"/>
                <w:sz w:val="18"/>
              </w:rPr>
              <w:t>en</w:t>
            </w:r>
            <w:r>
              <w:rPr>
                <w:rFonts w:ascii="Tahoma" w:hAnsi="Tahoma"/>
                <w:color w:val="231F20"/>
                <w:spacing w:val="-10"/>
                <w:sz w:val="18"/>
              </w:rPr>
              <w:t> </w:t>
            </w:r>
            <w:r>
              <w:rPr>
                <w:rFonts w:ascii="Tahoma" w:hAnsi="Tahoma"/>
                <w:color w:val="231F20"/>
                <w:sz w:val="18"/>
              </w:rPr>
              <w:t>la</w:t>
            </w:r>
            <w:r>
              <w:rPr>
                <w:rFonts w:ascii="Tahoma" w:hAnsi="Tahoma"/>
                <w:color w:val="231F20"/>
                <w:spacing w:val="-11"/>
                <w:sz w:val="18"/>
              </w:rPr>
              <w:t> </w:t>
            </w:r>
            <w:r>
              <w:rPr>
                <w:rFonts w:ascii="Tahoma" w:hAnsi="Tahoma"/>
                <w:color w:val="231F20"/>
                <w:sz w:val="18"/>
              </w:rPr>
              <w:t>fracción</w:t>
            </w:r>
            <w:r>
              <w:rPr>
                <w:rFonts w:ascii="Tahoma" w:hAnsi="Tahoma"/>
                <w:color w:val="231F20"/>
                <w:spacing w:val="-10"/>
                <w:sz w:val="18"/>
              </w:rPr>
              <w:t> </w:t>
            </w:r>
            <w:r>
              <w:rPr>
                <w:rFonts w:ascii="Tahoma" w:hAnsi="Tahoma"/>
                <w:color w:val="231F20"/>
                <w:sz w:val="18"/>
              </w:rPr>
              <w:t>I</w:t>
            </w:r>
            <w:r>
              <w:rPr>
                <w:rFonts w:ascii="Tahoma" w:hAnsi="Tahoma"/>
                <w:color w:val="231F20"/>
                <w:spacing w:val="-10"/>
                <w:sz w:val="18"/>
              </w:rPr>
              <w:t> </w:t>
            </w:r>
            <w:r>
              <w:rPr>
                <w:rFonts w:ascii="Tahoma" w:hAnsi="Tahoma"/>
                <w:color w:val="231F20"/>
                <w:sz w:val="18"/>
              </w:rPr>
              <w:t>del</w:t>
            </w:r>
            <w:r>
              <w:rPr>
                <w:rFonts w:ascii="Tahoma" w:hAnsi="Tahoma"/>
                <w:color w:val="231F20"/>
                <w:spacing w:val="-11"/>
                <w:sz w:val="18"/>
              </w:rPr>
              <w:t> </w:t>
            </w:r>
            <w:r>
              <w:rPr>
                <w:rFonts w:ascii="Tahoma" w:hAnsi="Tahoma"/>
                <w:color w:val="231F20"/>
                <w:sz w:val="18"/>
              </w:rPr>
              <w:t>artículo</w:t>
            </w:r>
            <w:r>
              <w:rPr>
                <w:rFonts w:ascii="Tahoma" w:hAnsi="Tahoma"/>
                <w:color w:val="231F20"/>
                <w:spacing w:val="-11"/>
                <w:sz w:val="18"/>
              </w:rPr>
              <w:t> </w:t>
            </w:r>
            <w:r>
              <w:rPr>
                <w:rFonts w:ascii="Tahoma" w:hAnsi="Tahoma"/>
                <w:color w:val="231F20"/>
                <w:sz w:val="18"/>
              </w:rPr>
              <w:t>186</w:t>
            </w:r>
            <w:r>
              <w:rPr>
                <w:rFonts w:ascii="Tahoma" w:hAnsi="Tahoma"/>
                <w:color w:val="231F20"/>
                <w:spacing w:val="-11"/>
                <w:sz w:val="18"/>
              </w:rPr>
              <w:t> </w:t>
            </w:r>
            <w:r>
              <w:rPr>
                <w:rFonts w:ascii="Tahoma" w:hAnsi="Tahoma"/>
                <w:color w:val="231F20"/>
                <w:sz w:val="18"/>
              </w:rPr>
              <w:t>de</w:t>
            </w:r>
            <w:r>
              <w:rPr>
                <w:rFonts w:ascii="Tahoma" w:hAnsi="Tahoma"/>
                <w:color w:val="231F20"/>
                <w:spacing w:val="-11"/>
                <w:sz w:val="18"/>
              </w:rPr>
              <w:t> </w:t>
            </w:r>
            <w:r>
              <w:rPr>
                <w:rFonts w:ascii="Tahoma" w:hAnsi="Tahoma"/>
                <w:color w:val="231F20"/>
                <w:sz w:val="18"/>
              </w:rPr>
              <w:t>la</w:t>
            </w:r>
            <w:r>
              <w:rPr>
                <w:rFonts w:ascii="Tahoma" w:hAnsi="Tahoma"/>
                <w:color w:val="231F20"/>
                <w:spacing w:val="-11"/>
                <w:sz w:val="18"/>
              </w:rPr>
              <w:t> </w:t>
            </w:r>
            <w:r>
              <w:rPr>
                <w:rFonts w:ascii="Tahoma" w:hAnsi="Tahoma"/>
                <w:color w:val="231F20"/>
                <w:spacing w:val="-4"/>
                <w:sz w:val="18"/>
              </w:rPr>
              <w:t>Ley,</w:t>
            </w:r>
            <w:r>
              <w:rPr>
                <w:rFonts w:ascii="Tahoma" w:hAnsi="Tahoma"/>
                <w:color w:val="231F20"/>
                <w:spacing w:val="-10"/>
                <w:sz w:val="18"/>
              </w:rPr>
              <w:t> </w:t>
            </w:r>
            <w:r>
              <w:rPr>
                <w:rFonts w:ascii="Tahoma" w:hAnsi="Tahoma"/>
                <w:color w:val="231F20"/>
                <w:sz w:val="18"/>
              </w:rPr>
              <w:t>el</w:t>
            </w:r>
            <w:r>
              <w:rPr>
                <w:rFonts w:ascii="Tahoma" w:hAnsi="Tahoma"/>
                <w:color w:val="231F20"/>
                <w:spacing w:val="-10"/>
                <w:sz w:val="18"/>
              </w:rPr>
              <w:t> </w:t>
            </w:r>
            <w:r>
              <w:rPr>
                <w:rFonts w:ascii="Tahoma" w:hAnsi="Tahoma"/>
                <w:color w:val="231F20"/>
                <w:sz w:val="18"/>
              </w:rPr>
              <w:t>Policía</w:t>
            </w:r>
            <w:r>
              <w:rPr>
                <w:rFonts w:ascii="Tahoma" w:hAnsi="Tahoma"/>
                <w:color w:val="231F20"/>
                <w:spacing w:val="-10"/>
                <w:sz w:val="18"/>
              </w:rPr>
              <w:t> </w:t>
            </w:r>
            <w:r>
              <w:rPr>
                <w:rFonts w:ascii="Tahoma" w:hAnsi="Tahoma"/>
                <w:color w:val="231F20"/>
                <w:sz w:val="18"/>
              </w:rPr>
              <w:t>Vial </w:t>
            </w:r>
            <w:r>
              <w:rPr>
                <w:rFonts w:ascii="Tahoma" w:hAnsi="Tahoma"/>
                <w:color w:val="231F20"/>
                <w:sz w:val="18"/>
              </w:rPr>
              <w:t>o el Policía de </w:t>
            </w:r>
            <w:r>
              <w:rPr>
                <w:rFonts w:ascii="Tahoma" w:hAnsi="Tahoma"/>
                <w:color w:val="231F20"/>
                <w:spacing w:val="-3"/>
                <w:sz w:val="18"/>
              </w:rPr>
              <w:t>Tránsito </w:t>
            </w:r>
            <w:r>
              <w:rPr>
                <w:rFonts w:ascii="Tahoma" w:hAnsi="Tahoma"/>
                <w:color w:val="231F20"/>
                <w:sz w:val="18"/>
              </w:rPr>
              <w:t>Municipal, según corresponda, elaborará la </w:t>
            </w:r>
            <w:r>
              <w:rPr>
                <w:rFonts w:ascii="Tahoma" w:hAnsi="Tahoma"/>
                <w:color w:val="231F20"/>
                <w:sz w:val="18"/>
              </w:rPr>
            </w:r>
            <w:r>
              <w:rPr>
                <w:rFonts w:ascii="Tahoma" w:hAnsi="Tahoma"/>
                <w:color w:val="231F20"/>
                <w:sz w:val="18"/>
              </w:rPr>
              <w:t>Cédula</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Notificación</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Infracciones,</w:t>
            </w:r>
            <w:r>
              <w:rPr>
                <w:rFonts w:ascii="Tahoma" w:hAnsi="Tahoma"/>
                <w:color w:val="231F20"/>
                <w:spacing w:val="-6"/>
                <w:sz w:val="18"/>
              </w:rPr>
              <w:t> </w:t>
            </w:r>
            <w:r>
              <w:rPr>
                <w:rFonts w:ascii="Tahoma" w:hAnsi="Tahoma"/>
                <w:color w:val="231F20"/>
                <w:sz w:val="18"/>
              </w:rPr>
              <w:t>entregándosela</w:t>
            </w:r>
            <w:r>
              <w:rPr>
                <w:rFonts w:ascii="Tahoma" w:hAnsi="Tahoma"/>
                <w:color w:val="231F20"/>
                <w:spacing w:val="-6"/>
                <w:sz w:val="18"/>
              </w:rPr>
              <w:t> </w:t>
            </w:r>
            <w:r>
              <w:rPr>
                <w:rFonts w:ascii="Tahoma" w:hAnsi="Tahoma"/>
                <w:color w:val="231F20"/>
                <w:sz w:val="18"/>
              </w:rPr>
              <w:t>al</w:t>
            </w:r>
            <w:r>
              <w:rPr>
                <w:rFonts w:ascii="Tahoma" w:hAnsi="Tahoma"/>
                <w:color w:val="231F20"/>
                <w:spacing w:val="-6"/>
                <w:sz w:val="18"/>
              </w:rPr>
              <w:t> </w:t>
            </w:r>
            <w:r>
              <w:rPr>
                <w:rFonts w:ascii="Tahoma" w:hAnsi="Tahoma"/>
                <w:color w:val="231F20"/>
                <w:spacing w:val="-3"/>
                <w:sz w:val="18"/>
              </w:rPr>
              <w:t>conductor,</w:t>
            </w:r>
            <w:r>
              <w:rPr>
                <w:rFonts w:ascii="Tahoma" w:hAnsi="Tahoma"/>
                <w:spacing w:val="-3"/>
                <w:sz w:val="18"/>
              </w:rPr>
            </w:r>
          </w:p>
        </w:tc>
        <w:tc>
          <w:tcPr>
            <w:tcW w:w="2189" w:type="dxa"/>
            <w:tcBorders>
              <w:top w:val="nil" w:sz="6" w:space="0" w:color="auto"/>
              <w:left w:val="single" w:sz="2" w:space="0" w:color="231F20"/>
              <w:bottom w:val="nil" w:sz="6" w:space="0" w:color="auto"/>
              <w:right w:val="single" w:sz="2" w:space="0" w:color="231F20"/>
            </w:tcBorders>
          </w:tcPr>
          <w:p>
            <w:pPr>
              <w:pStyle w:val="TableParagraph"/>
              <w:spacing w:line="264" w:lineRule="auto" w:before="153"/>
              <w:ind w:left="54" w:right="51"/>
              <w:jc w:val="both"/>
              <w:rPr>
                <w:rFonts w:ascii="Tahoma" w:hAnsi="Tahoma" w:cs="Tahoma" w:eastAsia="Tahoma" w:hint="default"/>
                <w:sz w:val="18"/>
                <w:szCs w:val="18"/>
              </w:rPr>
            </w:pPr>
            <w:r>
              <w:rPr>
                <w:rFonts w:ascii="Tahoma" w:hAnsi="Tahoma"/>
                <w:color w:val="231F20"/>
                <w:sz w:val="18"/>
              </w:rPr>
              <w:t>Elemento de la Policía Vial 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junto con su documentación y vehículo, mismo que se podrá</w:t>
            </w:r>
            <w:r>
              <w:rPr>
                <w:rFonts w:ascii="Tahoma" w:hAnsi="Tahoma"/>
                <w:color w:val="231F20"/>
                <w:spacing w:val="5"/>
                <w:sz w:val="18"/>
              </w:rPr>
              <w:t> </w:t>
            </w:r>
            <w:r>
              <w:rPr>
                <w:rFonts w:ascii="Tahoma" w:hAnsi="Tahoma"/>
                <w:color w:val="231F20"/>
                <w:sz w:val="18"/>
              </w:rPr>
              <w:t>retirar</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68"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color w:val="231F20"/>
                <w:sz w:val="18"/>
              </w:rPr>
              <w:t>del</w:t>
            </w:r>
            <w:r>
              <w:rPr>
                <w:rFonts w:ascii="Tahoma"/>
                <w:color w:val="231F20"/>
                <w:spacing w:val="4"/>
                <w:sz w:val="18"/>
              </w:rPr>
              <w:t> </w:t>
            </w:r>
            <w:r>
              <w:rPr>
                <w:rFonts w:ascii="Tahoma"/>
                <w:color w:val="231F20"/>
                <w:spacing w:val="-5"/>
                <w:sz w:val="18"/>
              </w:rPr>
              <w:t>lugar.</w:t>
            </w:r>
            <w:r>
              <w:rPr>
                <w:rFonts w:ascii="Tahoma"/>
                <w:spacing w:val="-5"/>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68"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40" w:lineRule="auto" w:before="27"/>
              <w:ind w:left="54" w:right="0"/>
              <w:jc w:val="left"/>
              <w:rPr>
                <w:rFonts w:ascii="Tahoma" w:hAnsi="Tahoma" w:cs="Tahoma" w:eastAsia="Tahoma" w:hint="default"/>
                <w:sz w:val="18"/>
                <w:szCs w:val="18"/>
              </w:rPr>
            </w:pPr>
            <w:r>
              <w:rPr>
                <w:rFonts w:ascii="Tahoma"/>
                <w:color w:val="231F20"/>
                <w:sz w:val="18"/>
              </w:rPr>
              <w:t>Si</w:t>
            </w:r>
            <w:r>
              <w:rPr>
                <w:rFonts w:ascii="Tahoma"/>
                <w:color w:val="231F20"/>
                <w:spacing w:val="18"/>
                <w:sz w:val="18"/>
              </w:rPr>
              <w:t> </w:t>
            </w:r>
            <w:r>
              <w:rPr>
                <w:rFonts w:ascii="Tahoma"/>
                <w:color w:val="231F20"/>
                <w:sz w:val="18"/>
              </w:rPr>
              <w:t>el</w:t>
            </w:r>
            <w:r>
              <w:rPr>
                <w:rFonts w:ascii="Tahoma"/>
                <w:color w:val="231F20"/>
                <w:spacing w:val="18"/>
                <w:sz w:val="18"/>
              </w:rPr>
              <w:t> </w:t>
            </w:r>
            <w:r>
              <w:rPr>
                <w:rFonts w:ascii="Tahoma"/>
                <w:color w:val="231F20"/>
                <w:sz w:val="18"/>
              </w:rPr>
              <w:t>resultado</w:t>
            </w:r>
            <w:r>
              <w:rPr>
                <w:rFonts w:ascii="Tahoma"/>
                <w:color w:val="231F20"/>
                <w:spacing w:val="18"/>
                <w:sz w:val="18"/>
              </w:rPr>
              <w:t> </w:t>
            </w:r>
            <w:r>
              <w:rPr>
                <w:rFonts w:ascii="Tahoma"/>
                <w:color w:val="231F20"/>
                <w:sz w:val="18"/>
              </w:rPr>
              <w:t>de</w:t>
            </w:r>
            <w:r>
              <w:rPr>
                <w:rFonts w:ascii="Tahoma"/>
                <w:color w:val="231F20"/>
                <w:spacing w:val="18"/>
                <w:sz w:val="18"/>
              </w:rPr>
              <w:t> </w:t>
            </w:r>
            <w:r>
              <w:rPr>
                <w:rFonts w:ascii="Tahoma"/>
                <w:color w:val="231F20"/>
                <w:sz w:val="18"/>
              </w:rPr>
              <w:t>la</w:t>
            </w:r>
            <w:r>
              <w:rPr>
                <w:rFonts w:ascii="Tahoma"/>
                <w:color w:val="231F20"/>
                <w:spacing w:val="18"/>
                <w:sz w:val="18"/>
              </w:rPr>
              <w:t> </w:t>
            </w:r>
            <w:r>
              <w:rPr>
                <w:rFonts w:ascii="Tahoma"/>
                <w:color w:val="231F20"/>
                <w:sz w:val="18"/>
              </w:rPr>
              <w:t>prueba</w:t>
            </w:r>
            <w:r>
              <w:rPr>
                <w:rFonts w:ascii="Tahoma"/>
                <w:color w:val="231F20"/>
                <w:spacing w:val="17"/>
                <w:sz w:val="18"/>
              </w:rPr>
              <w:t> </w:t>
            </w:r>
            <w:r>
              <w:rPr>
                <w:rFonts w:ascii="Tahoma"/>
                <w:color w:val="231F20"/>
                <w:sz w:val="18"/>
              </w:rPr>
              <w:t>de</w:t>
            </w:r>
            <w:r>
              <w:rPr>
                <w:rFonts w:ascii="Tahoma"/>
                <w:color w:val="231F20"/>
                <w:spacing w:val="18"/>
                <w:sz w:val="18"/>
              </w:rPr>
              <w:t> </w:t>
            </w:r>
            <w:r>
              <w:rPr>
                <w:rFonts w:ascii="Tahoma"/>
                <w:color w:val="231F20"/>
                <w:sz w:val="18"/>
              </w:rPr>
              <w:t>aire</w:t>
            </w:r>
            <w:r>
              <w:rPr>
                <w:rFonts w:ascii="Tahoma"/>
                <w:color w:val="231F20"/>
                <w:spacing w:val="18"/>
                <w:sz w:val="18"/>
              </w:rPr>
              <w:t> </w:t>
            </w:r>
            <w:r>
              <w:rPr>
                <w:rFonts w:ascii="Tahoma"/>
                <w:color w:val="231F20"/>
                <w:sz w:val="18"/>
              </w:rPr>
              <w:t>espirado</w:t>
            </w:r>
            <w:r>
              <w:rPr>
                <w:rFonts w:ascii="Tahoma"/>
                <w:color w:val="231F20"/>
                <w:spacing w:val="18"/>
                <w:sz w:val="18"/>
              </w:rPr>
              <w:t> </w:t>
            </w:r>
            <w:r>
              <w:rPr>
                <w:rFonts w:ascii="Tahoma"/>
                <w:color w:val="231F20"/>
                <w:sz w:val="18"/>
              </w:rPr>
              <w:t>se</w:t>
            </w:r>
            <w:r>
              <w:rPr>
                <w:rFonts w:ascii="Tahoma"/>
                <w:color w:val="231F20"/>
                <w:spacing w:val="18"/>
                <w:sz w:val="18"/>
              </w:rPr>
              <w:t> </w:t>
            </w:r>
            <w:r>
              <w:rPr>
                <w:rFonts w:ascii="Tahoma"/>
                <w:color w:val="231F20"/>
                <w:sz w:val="18"/>
              </w:rPr>
              <w:t>encuentra</w:t>
            </w:r>
            <w:r>
              <w:rPr>
                <w:rFonts w:ascii="Tahoma"/>
                <w:color w:val="231F20"/>
                <w:spacing w:val="18"/>
                <w:sz w:val="18"/>
              </w:rPr>
              <w:t> </w:t>
            </w:r>
            <w:r>
              <w:rPr>
                <w:rFonts w:ascii="Tahoma"/>
                <w:color w:val="231F20"/>
                <w:sz w:val="18"/>
              </w:rPr>
              <w:t>dentro</w:t>
            </w:r>
            <w:r>
              <w:rPr>
                <w:rFonts w:asci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de</w:t>
            </w:r>
            <w:r>
              <w:rPr>
                <w:rFonts w:ascii="Tahoma" w:hAnsi="Tahoma"/>
                <w:color w:val="231F20"/>
                <w:spacing w:val="25"/>
                <w:sz w:val="18"/>
              </w:rPr>
              <w:t> </w:t>
            </w:r>
            <w:r>
              <w:rPr>
                <w:rFonts w:ascii="Tahoma" w:hAnsi="Tahoma"/>
                <w:color w:val="231F20"/>
                <w:sz w:val="18"/>
              </w:rPr>
              <w:t>lo</w:t>
            </w:r>
            <w:r>
              <w:rPr>
                <w:rFonts w:ascii="Tahoma" w:hAnsi="Tahoma"/>
                <w:color w:val="231F20"/>
                <w:spacing w:val="25"/>
                <w:sz w:val="18"/>
              </w:rPr>
              <w:t> </w:t>
            </w:r>
            <w:r>
              <w:rPr>
                <w:rFonts w:ascii="Tahoma" w:hAnsi="Tahoma"/>
                <w:color w:val="231F20"/>
                <w:sz w:val="18"/>
              </w:rPr>
              <w:t>establecido</w:t>
            </w:r>
            <w:r>
              <w:rPr>
                <w:rFonts w:ascii="Tahoma" w:hAnsi="Tahoma"/>
                <w:color w:val="231F20"/>
                <w:spacing w:val="27"/>
                <w:sz w:val="18"/>
              </w:rPr>
              <w:t> </w:t>
            </w:r>
            <w:r>
              <w:rPr>
                <w:rFonts w:ascii="Tahoma" w:hAnsi="Tahoma"/>
                <w:color w:val="231F20"/>
                <w:sz w:val="18"/>
              </w:rPr>
              <w:t>en</w:t>
            </w:r>
            <w:r>
              <w:rPr>
                <w:rFonts w:ascii="Tahoma" w:hAnsi="Tahoma"/>
                <w:color w:val="231F20"/>
                <w:spacing w:val="25"/>
                <w:sz w:val="18"/>
              </w:rPr>
              <w:t> </w:t>
            </w:r>
            <w:r>
              <w:rPr>
                <w:rFonts w:ascii="Tahoma" w:hAnsi="Tahoma"/>
                <w:color w:val="231F20"/>
                <w:sz w:val="18"/>
              </w:rPr>
              <w:t>las</w:t>
            </w:r>
            <w:r>
              <w:rPr>
                <w:rFonts w:ascii="Tahoma" w:hAnsi="Tahoma"/>
                <w:color w:val="231F20"/>
                <w:spacing w:val="25"/>
                <w:sz w:val="18"/>
              </w:rPr>
              <w:t> </w:t>
            </w:r>
            <w:r>
              <w:rPr>
                <w:rFonts w:ascii="Tahoma" w:hAnsi="Tahoma"/>
                <w:color w:val="231F20"/>
                <w:sz w:val="18"/>
              </w:rPr>
              <w:t>fracciones</w:t>
            </w:r>
            <w:r>
              <w:rPr>
                <w:rFonts w:ascii="Tahoma" w:hAnsi="Tahoma"/>
                <w:color w:val="231F20"/>
                <w:spacing w:val="26"/>
                <w:sz w:val="18"/>
              </w:rPr>
              <w:t> </w:t>
            </w:r>
            <w:r>
              <w:rPr>
                <w:rFonts w:ascii="Tahoma" w:hAnsi="Tahoma"/>
                <w:color w:val="231F20"/>
                <w:sz w:val="18"/>
              </w:rPr>
              <w:t>II</w:t>
            </w:r>
            <w:r>
              <w:rPr>
                <w:rFonts w:ascii="Tahoma" w:hAnsi="Tahoma"/>
                <w:color w:val="231F20"/>
                <w:spacing w:val="26"/>
                <w:sz w:val="18"/>
              </w:rPr>
              <w:t> </w:t>
            </w:r>
            <w:r>
              <w:rPr>
                <w:rFonts w:ascii="Tahoma" w:hAnsi="Tahoma"/>
                <w:color w:val="231F20"/>
                <w:sz w:val="18"/>
              </w:rPr>
              <w:t>y</w:t>
            </w:r>
            <w:r>
              <w:rPr>
                <w:rFonts w:ascii="Tahoma" w:hAnsi="Tahoma"/>
                <w:color w:val="231F20"/>
                <w:spacing w:val="26"/>
                <w:sz w:val="18"/>
              </w:rPr>
              <w:t> </w:t>
            </w:r>
            <w:r>
              <w:rPr>
                <w:rFonts w:ascii="Tahoma" w:hAnsi="Tahoma"/>
                <w:color w:val="231F20"/>
                <w:sz w:val="18"/>
              </w:rPr>
              <w:t>III</w:t>
            </w:r>
            <w:r>
              <w:rPr>
                <w:rFonts w:ascii="Tahoma" w:hAnsi="Tahoma"/>
                <w:color w:val="231F20"/>
                <w:spacing w:val="26"/>
                <w:sz w:val="18"/>
              </w:rPr>
              <w:t> </w:t>
            </w:r>
            <w:r>
              <w:rPr>
                <w:rFonts w:ascii="Tahoma" w:hAnsi="Tahoma"/>
                <w:color w:val="231F20"/>
                <w:sz w:val="18"/>
              </w:rPr>
              <w:t>del</w:t>
            </w:r>
            <w:r>
              <w:rPr>
                <w:rFonts w:ascii="Tahoma" w:hAnsi="Tahoma"/>
                <w:color w:val="231F20"/>
                <w:spacing w:val="25"/>
                <w:sz w:val="18"/>
              </w:rPr>
              <w:t> </w:t>
            </w:r>
            <w:r>
              <w:rPr>
                <w:rFonts w:ascii="Tahoma" w:hAnsi="Tahoma"/>
                <w:color w:val="231F20"/>
                <w:sz w:val="18"/>
              </w:rPr>
              <w:t>artículo</w:t>
            </w:r>
            <w:r>
              <w:rPr>
                <w:rFonts w:ascii="Tahoma" w:hAnsi="Tahoma"/>
                <w:color w:val="231F20"/>
                <w:spacing w:val="25"/>
                <w:sz w:val="18"/>
              </w:rPr>
              <w:t> </w:t>
            </w:r>
            <w:r>
              <w:rPr>
                <w:rFonts w:ascii="Tahoma" w:hAnsi="Tahoma"/>
                <w:color w:val="231F20"/>
                <w:sz w:val="18"/>
              </w:rPr>
              <w:t>186</w:t>
            </w:r>
            <w:r>
              <w:rPr>
                <w:rFonts w:ascii="Tahoma" w:hAnsi="Tahoma"/>
                <w:color w:val="231F20"/>
                <w:spacing w:val="25"/>
                <w:sz w:val="18"/>
              </w:rPr>
              <w:t> </w:t>
            </w:r>
            <w:r>
              <w:rPr>
                <w:rFonts w:ascii="Tahoma" w:hAnsi="Tahoma"/>
                <w:color w:val="231F20"/>
                <w:sz w:val="18"/>
              </w:rPr>
              <w:t>de</w:t>
            </w:r>
            <w:r>
              <w:rPr>
                <w:rFonts w:ascii="Tahoma" w:hAnsi="Tahoma"/>
                <w:color w:val="231F20"/>
                <w:spacing w:val="25"/>
                <w:sz w:val="18"/>
              </w:rPr>
              <w:t> </w:t>
            </w:r>
            <w:r>
              <w:rPr>
                <w:rFonts w:ascii="Tahoma" w:hAnsi="Tahoma"/>
                <w:color w:val="231F20"/>
                <w:sz w:val="18"/>
              </w:rPr>
              <w:t>la</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pacing w:val="-4"/>
                <w:sz w:val="18"/>
              </w:rPr>
              <w:t>Ley, </w:t>
            </w:r>
            <w:r>
              <w:rPr>
                <w:rFonts w:ascii="Tahoma" w:hAnsi="Tahoma"/>
                <w:color w:val="231F20"/>
                <w:sz w:val="18"/>
              </w:rPr>
              <w:t>se le notificará al conductor infractor la sanción a la cual se</w:t>
            </w:r>
            <w:r>
              <w:rPr>
                <w:rFonts w:ascii="Tahoma" w:hAnsi="Tahoma"/>
                <w:color w:val="231F20"/>
                <w:spacing w:val="53"/>
                <w:sz w:val="18"/>
              </w:rPr>
              <w:t> </w:t>
            </w:r>
            <w:r>
              <w:rPr>
                <w:rFonts w:ascii="Tahoma" w:hAnsi="Tahoma"/>
                <w:color w:val="231F20"/>
                <w:sz w:val="18"/>
              </w:rPr>
              <w:t>ha</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hecho </w:t>
            </w:r>
            <w:r>
              <w:rPr>
                <w:rFonts w:ascii="Tahoma" w:hAnsi="Tahoma"/>
                <w:color w:val="231F20"/>
                <w:spacing w:val="-3"/>
                <w:sz w:val="18"/>
              </w:rPr>
              <w:t>acreedor, </w:t>
            </w:r>
            <w:r>
              <w:rPr>
                <w:rFonts w:ascii="Tahoma" w:hAnsi="Tahoma"/>
                <w:color w:val="231F20"/>
                <w:sz w:val="18"/>
              </w:rPr>
              <w:t>quien firmará y/o estampará sus huellas </w:t>
            </w:r>
            <w:r>
              <w:rPr>
                <w:rFonts w:ascii="Tahoma" w:hAnsi="Tahoma"/>
                <w:color w:val="231F20"/>
                <w:spacing w:val="14"/>
                <w:sz w:val="18"/>
              </w:rPr>
              <w:t> </w:t>
            </w:r>
            <w:r>
              <w:rPr>
                <w:rFonts w:ascii="Tahoma" w:hAnsi="Tahoma"/>
                <w:color w:val="231F20"/>
                <w:sz w:val="18"/>
              </w:rPr>
              <w:t>dactilares</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de recibido y se le tendrá por enterado de la misma, motivo por </w:t>
            </w:r>
            <w:r>
              <w:rPr>
                <w:rFonts w:ascii="Tahoma" w:hAnsi="Tahoma"/>
                <w:color w:val="231F20"/>
                <w:spacing w:val="38"/>
                <w:sz w:val="18"/>
              </w:rPr>
              <w:t> </w:t>
            </w:r>
            <w:r>
              <w:rPr>
                <w:rFonts w:ascii="Tahoma" w:hAnsi="Tahoma"/>
                <w:color w:val="231F20"/>
                <w:sz w:val="18"/>
              </w:rPr>
              <w:t>el</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cual desde ese momento iniciara a contar el computo de la</w:t>
            </w:r>
            <w:r>
              <w:rPr>
                <w:rFonts w:ascii="Tahoma" w:hAnsi="Tahoma"/>
                <w:color w:val="231F20"/>
                <w:spacing w:val="19"/>
                <w:sz w:val="18"/>
              </w:rPr>
              <w:t> </w:t>
            </w:r>
            <w:r>
              <w:rPr>
                <w:rFonts w:ascii="Tahoma" w:hAnsi="Tahoma"/>
                <w:color w:val="231F20"/>
                <w:sz w:val="18"/>
              </w:rPr>
              <w:t>sanción</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68"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color w:val="231F20"/>
                <w:sz w:val="18"/>
              </w:rPr>
              <w:t>impuesta.</w:t>
            </w:r>
            <w:r>
              <w:rPr>
                <w:rFonts w:asci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68"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40" w:lineRule="auto" w:before="27"/>
              <w:ind w:left="54" w:right="0"/>
              <w:jc w:val="left"/>
              <w:rPr>
                <w:rFonts w:ascii="Tahoma" w:hAnsi="Tahoma" w:cs="Tahoma" w:eastAsia="Tahoma" w:hint="default"/>
                <w:sz w:val="18"/>
                <w:szCs w:val="18"/>
              </w:rPr>
            </w:pPr>
            <w:r>
              <w:rPr>
                <w:rFonts w:ascii="Tahoma" w:hAnsi="Tahoma"/>
                <w:color w:val="231F20"/>
                <w:sz w:val="18"/>
              </w:rPr>
              <w:t>El</w:t>
            </w:r>
            <w:r>
              <w:rPr>
                <w:rFonts w:ascii="Tahoma" w:hAnsi="Tahoma"/>
                <w:color w:val="231F20"/>
                <w:spacing w:val="-14"/>
                <w:sz w:val="18"/>
              </w:rPr>
              <w:t> </w:t>
            </w:r>
            <w:r>
              <w:rPr>
                <w:rFonts w:ascii="Tahoma" w:hAnsi="Tahoma"/>
                <w:color w:val="231F20"/>
                <w:sz w:val="18"/>
              </w:rPr>
              <w:t>Policía</w:t>
            </w:r>
            <w:r>
              <w:rPr>
                <w:rFonts w:ascii="Tahoma" w:hAnsi="Tahoma"/>
                <w:color w:val="231F20"/>
                <w:spacing w:val="-14"/>
                <w:sz w:val="18"/>
              </w:rPr>
              <w:t> </w:t>
            </w:r>
            <w:r>
              <w:rPr>
                <w:rFonts w:ascii="Tahoma" w:hAnsi="Tahoma"/>
                <w:color w:val="231F20"/>
                <w:sz w:val="18"/>
              </w:rPr>
              <w:t>Vial</w:t>
            </w:r>
            <w:r>
              <w:rPr>
                <w:rFonts w:ascii="Tahoma" w:hAnsi="Tahoma"/>
                <w:color w:val="231F20"/>
                <w:spacing w:val="-14"/>
                <w:sz w:val="18"/>
              </w:rPr>
              <w:t> </w:t>
            </w:r>
            <w:r>
              <w:rPr>
                <w:rFonts w:ascii="Tahoma" w:hAnsi="Tahoma"/>
                <w:color w:val="231F20"/>
                <w:sz w:val="18"/>
              </w:rPr>
              <w:t>y/o</w:t>
            </w:r>
            <w:r>
              <w:rPr>
                <w:rFonts w:ascii="Tahoma" w:hAnsi="Tahoma"/>
                <w:color w:val="231F20"/>
                <w:spacing w:val="-14"/>
                <w:sz w:val="18"/>
              </w:rPr>
              <w:t> </w:t>
            </w:r>
            <w:r>
              <w:rPr>
                <w:rFonts w:ascii="Tahoma" w:hAnsi="Tahoma"/>
                <w:color w:val="231F20"/>
                <w:sz w:val="18"/>
              </w:rPr>
              <w:t>el</w:t>
            </w:r>
            <w:r>
              <w:rPr>
                <w:rFonts w:ascii="Tahoma" w:hAnsi="Tahoma"/>
                <w:color w:val="231F20"/>
                <w:spacing w:val="-14"/>
                <w:sz w:val="18"/>
              </w:rPr>
              <w:t> </w:t>
            </w:r>
            <w:r>
              <w:rPr>
                <w:rFonts w:ascii="Tahoma" w:hAnsi="Tahoma"/>
                <w:color w:val="231F20"/>
                <w:sz w:val="18"/>
              </w:rPr>
              <w:t>Policía</w:t>
            </w:r>
            <w:r>
              <w:rPr>
                <w:rFonts w:ascii="Tahoma" w:hAnsi="Tahoma"/>
                <w:color w:val="231F20"/>
                <w:spacing w:val="-14"/>
                <w:sz w:val="18"/>
              </w:rPr>
              <w:t> </w:t>
            </w:r>
            <w:r>
              <w:rPr>
                <w:rFonts w:ascii="Tahoma" w:hAnsi="Tahoma"/>
                <w:color w:val="231F20"/>
                <w:sz w:val="18"/>
              </w:rPr>
              <w:t>de</w:t>
            </w:r>
            <w:r>
              <w:rPr>
                <w:rFonts w:ascii="Tahoma" w:hAnsi="Tahoma"/>
                <w:color w:val="231F20"/>
                <w:spacing w:val="-14"/>
                <w:sz w:val="18"/>
              </w:rPr>
              <w:t> </w:t>
            </w:r>
            <w:r>
              <w:rPr>
                <w:rFonts w:ascii="Tahoma" w:hAnsi="Tahoma"/>
                <w:color w:val="231F20"/>
                <w:spacing w:val="-3"/>
                <w:sz w:val="18"/>
              </w:rPr>
              <w:t>Tránsito</w:t>
            </w:r>
            <w:r>
              <w:rPr>
                <w:rFonts w:ascii="Tahoma" w:hAnsi="Tahoma"/>
                <w:color w:val="231F20"/>
                <w:spacing w:val="-14"/>
                <w:sz w:val="18"/>
              </w:rPr>
              <w:t> </w:t>
            </w:r>
            <w:r>
              <w:rPr>
                <w:rFonts w:ascii="Tahoma" w:hAnsi="Tahoma"/>
                <w:color w:val="231F20"/>
                <w:sz w:val="18"/>
              </w:rPr>
              <w:t>Municipal,</w:t>
            </w:r>
            <w:r>
              <w:rPr>
                <w:rFonts w:ascii="Tahoma" w:hAnsi="Tahoma"/>
                <w:color w:val="231F20"/>
                <w:spacing w:val="-16"/>
                <w:sz w:val="18"/>
              </w:rPr>
              <w:t> </w:t>
            </w:r>
            <w:r>
              <w:rPr>
                <w:rFonts w:ascii="Tahoma" w:hAnsi="Tahoma"/>
                <w:color w:val="231F20"/>
                <w:sz w:val="18"/>
              </w:rPr>
              <w:t>según</w:t>
            </w:r>
            <w:r>
              <w:rPr>
                <w:rFonts w:ascii="Tahoma" w:hAnsi="Tahoma"/>
                <w:color w:val="231F20"/>
                <w:spacing w:val="-14"/>
                <w:sz w:val="18"/>
              </w:rPr>
              <w:t> </w:t>
            </w:r>
            <w:r>
              <w:rPr>
                <w:rFonts w:ascii="Tahoma" w:hAnsi="Tahoma"/>
                <w:color w:val="231F20"/>
                <w:sz w:val="18"/>
              </w:rPr>
              <w:t>corresponda,</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elaborará la Cédula de Notificación de Infracciones, asegurando  </w:t>
            </w:r>
            <w:r>
              <w:rPr>
                <w:rFonts w:ascii="Tahoma" w:hAnsi="Tahoma"/>
                <w:color w:val="231F20"/>
                <w:spacing w:val="7"/>
                <w:sz w:val="18"/>
              </w:rPr>
              <w:t> </w:t>
            </w:r>
            <w:r>
              <w:rPr>
                <w:rFonts w:ascii="Tahoma" w:hAnsi="Tahoma"/>
                <w:color w:val="231F20"/>
                <w:sz w:val="18"/>
              </w:rPr>
              <w:t>el</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vehículo y enviándolo con grúa, con cargo al </w:t>
            </w:r>
            <w:r>
              <w:rPr>
                <w:rFonts w:ascii="Tahoma" w:hAnsi="Tahoma"/>
                <w:color w:val="231F20"/>
                <w:spacing w:val="-4"/>
                <w:sz w:val="18"/>
              </w:rPr>
              <w:t>conductor, </w:t>
            </w:r>
            <w:r>
              <w:rPr>
                <w:rFonts w:ascii="Tahoma" w:hAnsi="Tahoma"/>
                <w:color w:val="231F20"/>
                <w:sz w:val="18"/>
              </w:rPr>
              <w:t>al</w:t>
            </w:r>
            <w:r>
              <w:rPr>
                <w:rFonts w:ascii="Tahoma" w:hAnsi="Tahoma"/>
                <w:color w:val="231F20"/>
                <w:spacing w:val="45"/>
                <w:sz w:val="18"/>
              </w:rPr>
              <w:t> </w:t>
            </w:r>
            <w:r>
              <w:rPr>
                <w:rFonts w:ascii="Tahoma" w:hAnsi="Tahoma"/>
                <w:color w:val="231F20"/>
                <w:sz w:val="18"/>
              </w:rPr>
              <w:t>depósito</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autorizado, sea público o privado sujeto a concesión de acuerdo </w:t>
            </w:r>
            <w:r>
              <w:rPr>
                <w:rFonts w:ascii="Tahoma" w:hAnsi="Tahoma"/>
                <w:color w:val="231F20"/>
                <w:spacing w:val="22"/>
                <w:sz w:val="18"/>
              </w:rPr>
              <w:t> </w:t>
            </w:r>
            <w:r>
              <w:rPr>
                <w:rFonts w:ascii="Tahoma" w:hAnsi="Tahoma"/>
                <w:color w:val="231F20"/>
                <w:sz w:val="18"/>
              </w:rPr>
              <w:t>al</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artículo</w:t>
            </w:r>
            <w:r>
              <w:rPr>
                <w:rFonts w:ascii="Tahoma" w:hAnsi="Tahoma"/>
                <w:color w:val="231F20"/>
                <w:spacing w:val="-15"/>
                <w:sz w:val="18"/>
              </w:rPr>
              <w:t> </w:t>
            </w:r>
            <w:r>
              <w:rPr>
                <w:rFonts w:ascii="Tahoma" w:hAnsi="Tahoma"/>
                <w:color w:val="231F20"/>
                <w:sz w:val="18"/>
              </w:rPr>
              <w:t>171</w:t>
            </w:r>
            <w:r>
              <w:rPr>
                <w:rFonts w:ascii="Tahoma" w:hAnsi="Tahoma"/>
                <w:color w:val="231F20"/>
                <w:spacing w:val="-14"/>
                <w:sz w:val="18"/>
              </w:rPr>
              <w:t> </w:t>
            </w:r>
            <w:r>
              <w:rPr>
                <w:rFonts w:ascii="Tahoma" w:hAnsi="Tahoma"/>
                <w:color w:val="231F20"/>
                <w:sz w:val="18"/>
              </w:rPr>
              <w:t>fracción</w:t>
            </w:r>
            <w:r>
              <w:rPr>
                <w:rFonts w:ascii="Tahoma" w:hAnsi="Tahoma"/>
                <w:color w:val="231F20"/>
                <w:spacing w:val="-14"/>
                <w:sz w:val="18"/>
              </w:rPr>
              <w:t> </w:t>
            </w:r>
            <w:r>
              <w:rPr>
                <w:rFonts w:ascii="Tahoma" w:hAnsi="Tahoma"/>
                <w:color w:val="231F20"/>
                <w:sz w:val="18"/>
              </w:rPr>
              <w:t>VI</w:t>
            </w:r>
            <w:r>
              <w:rPr>
                <w:rFonts w:ascii="Tahoma" w:hAnsi="Tahoma"/>
                <w:color w:val="231F20"/>
                <w:spacing w:val="-14"/>
                <w:sz w:val="18"/>
              </w:rPr>
              <w:t> </w:t>
            </w:r>
            <w:r>
              <w:rPr>
                <w:rFonts w:ascii="Tahoma" w:hAnsi="Tahoma"/>
                <w:color w:val="231F20"/>
                <w:sz w:val="18"/>
              </w:rPr>
              <w:t>de</w:t>
            </w:r>
            <w:r>
              <w:rPr>
                <w:rFonts w:ascii="Tahoma" w:hAnsi="Tahoma"/>
                <w:color w:val="231F20"/>
                <w:spacing w:val="-14"/>
                <w:sz w:val="18"/>
              </w:rPr>
              <w:t> </w:t>
            </w:r>
            <w:r>
              <w:rPr>
                <w:rFonts w:ascii="Tahoma" w:hAnsi="Tahoma"/>
                <w:color w:val="231F20"/>
                <w:sz w:val="18"/>
              </w:rPr>
              <w:t>la</w:t>
            </w:r>
            <w:r>
              <w:rPr>
                <w:rFonts w:ascii="Tahoma" w:hAnsi="Tahoma"/>
                <w:color w:val="231F20"/>
                <w:spacing w:val="-14"/>
                <w:sz w:val="18"/>
              </w:rPr>
              <w:t> </w:t>
            </w:r>
            <w:r>
              <w:rPr>
                <w:rFonts w:ascii="Tahoma" w:hAnsi="Tahoma"/>
                <w:color w:val="231F20"/>
                <w:sz w:val="18"/>
              </w:rPr>
              <w:t>Ley;</w:t>
            </w:r>
            <w:r>
              <w:rPr>
                <w:rFonts w:ascii="Tahoma" w:hAnsi="Tahoma"/>
                <w:color w:val="231F20"/>
                <w:spacing w:val="-15"/>
                <w:sz w:val="18"/>
              </w:rPr>
              <w:t> </w:t>
            </w:r>
            <w:r>
              <w:rPr>
                <w:rFonts w:ascii="Tahoma" w:hAnsi="Tahoma"/>
                <w:color w:val="231F20"/>
                <w:sz w:val="18"/>
              </w:rPr>
              <w:t>en</w:t>
            </w:r>
            <w:r>
              <w:rPr>
                <w:rFonts w:ascii="Tahoma" w:hAnsi="Tahoma"/>
                <w:color w:val="231F20"/>
                <w:spacing w:val="-14"/>
                <w:sz w:val="18"/>
              </w:rPr>
              <w:t> </w:t>
            </w:r>
            <w:r>
              <w:rPr>
                <w:rFonts w:ascii="Tahoma" w:hAnsi="Tahoma"/>
                <w:color w:val="231F20"/>
                <w:sz w:val="18"/>
              </w:rPr>
              <w:t>tanto</w:t>
            </w:r>
            <w:r>
              <w:rPr>
                <w:rFonts w:ascii="Tahoma" w:hAnsi="Tahoma"/>
                <w:color w:val="231F20"/>
                <w:spacing w:val="-14"/>
                <w:sz w:val="18"/>
              </w:rPr>
              <w:t> </w:t>
            </w:r>
            <w:r>
              <w:rPr>
                <w:rFonts w:ascii="Tahoma" w:hAnsi="Tahoma"/>
                <w:color w:val="231F20"/>
                <w:sz w:val="18"/>
              </w:rPr>
              <w:t>que</w:t>
            </w:r>
            <w:r>
              <w:rPr>
                <w:rFonts w:ascii="Tahoma" w:hAnsi="Tahoma"/>
                <w:color w:val="231F20"/>
                <w:spacing w:val="-15"/>
                <w:sz w:val="18"/>
              </w:rPr>
              <w:t> </w:t>
            </w:r>
            <w:r>
              <w:rPr>
                <w:rFonts w:ascii="Tahoma" w:hAnsi="Tahoma"/>
                <w:color w:val="231F20"/>
                <w:sz w:val="18"/>
              </w:rPr>
              <w:t>al</w:t>
            </w:r>
            <w:r>
              <w:rPr>
                <w:rFonts w:ascii="Tahoma" w:hAnsi="Tahoma"/>
                <w:color w:val="231F20"/>
                <w:spacing w:val="-14"/>
                <w:sz w:val="18"/>
              </w:rPr>
              <w:t> </w:t>
            </w:r>
            <w:r>
              <w:rPr>
                <w:rFonts w:ascii="Tahoma" w:hAnsi="Tahoma"/>
                <w:color w:val="231F20"/>
                <w:sz w:val="18"/>
              </w:rPr>
              <w:t>conductor</w:t>
            </w:r>
            <w:r>
              <w:rPr>
                <w:rFonts w:ascii="Tahoma" w:hAnsi="Tahoma"/>
                <w:color w:val="231F20"/>
                <w:spacing w:val="-13"/>
                <w:sz w:val="18"/>
              </w:rPr>
              <w:t> </w:t>
            </w:r>
            <w:r>
              <w:rPr>
                <w:rFonts w:ascii="Tahoma" w:hAnsi="Tahoma"/>
                <w:color w:val="231F20"/>
                <w:spacing w:val="-4"/>
                <w:sz w:val="18"/>
              </w:rPr>
              <w:t>infractor,</w:t>
            </w:r>
            <w:r>
              <w:rPr>
                <w:rFonts w:ascii="Tahoma" w:hAnsi="Tahoma"/>
                <w:spacing w:val="-4"/>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será</w:t>
            </w:r>
            <w:r>
              <w:rPr>
                <w:rFonts w:ascii="Tahoma" w:hAnsi="Tahoma"/>
                <w:color w:val="231F20"/>
                <w:spacing w:val="18"/>
                <w:sz w:val="18"/>
              </w:rPr>
              <w:t> </w:t>
            </w:r>
            <w:r>
              <w:rPr>
                <w:rFonts w:ascii="Tahoma" w:hAnsi="Tahoma"/>
                <w:color w:val="231F20"/>
                <w:sz w:val="18"/>
              </w:rPr>
              <w:t>trasladado</w:t>
            </w:r>
            <w:r>
              <w:rPr>
                <w:rFonts w:ascii="Tahoma" w:hAnsi="Tahoma"/>
                <w:color w:val="231F20"/>
                <w:spacing w:val="17"/>
                <w:sz w:val="18"/>
              </w:rPr>
              <w:t> </w:t>
            </w:r>
            <w:r>
              <w:rPr>
                <w:rFonts w:ascii="Tahoma" w:hAnsi="Tahoma"/>
                <w:color w:val="231F20"/>
                <w:sz w:val="18"/>
              </w:rPr>
              <w:t>al</w:t>
            </w:r>
            <w:r>
              <w:rPr>
                <w:rFonts w:ascii="Tahoma" w:hAnsi="Tahoma"/>
                <w:color w:val="231F20"/>
                <w:spacing w:val="17"/>
                <w:sz w:val="18"/>
              </w:rPr>
              <w:t> </w:t>
            </w:r>
            <w:r>
              <w:rPr>
                <w:rFonts w:ascii="Tahoma" w:hAnsi="Tahoma"/>
                <w:color w:val="231F20"/>
                <w:sz w:val="18"/>
              </w:rPr>
              <w:t>Centro</w:t>
            </w:r>
            <w:r>
              <w:rPr>
                <w:rFonts w:ascii="Tahoma" w:hAnsi="Tahoma"/>
                <w:color w:val="231F20"/>
                <w:spacing w:val="17"/>
                <w:sz w:val="18"/>
              </w:rPr>
              <w:t> </w:t>
            </w:r>
            <w:r>
              <w:rPr>
                <w:rFonts w:ascii="Tahoma" w:hAnsi="Tahoma"/>
                <w:color w:val="231F20"/>
                <w:sz w:val="18"/>
              </w:rPr>
              <w:t>de</w:t>
            </w:r>
            <w:r>
              <w:rPr>
                <w:rFonts w:ascii="Tahoma" w:hAnsi="Tahoma"/>
                <w:color w:val="231F20"/>
                <w:spacing w:val="17"/>
                <w:sz w:val="18"/>
              </w:rPr>
              <w:t> </w:t>
            </w:r>
            <w:r>
              <w:rPr>
                <w:rFonts w:ascii="Tahoma" w:hAnsi="Tahoma"/>
                <w:color w:val="231F20"/>
                <w:sz w:val="18"/>
              </w:rPr>
              <w:t>Retención,</w:t>
            </w:r>
            <w:r>
              <w:rPr>
                <w:rFonts w:ascii="Tahoma" w:hAnsi="Tahoma"/>
                <w:color w:val="231F20"/>
                <w:spacing w:val="18"/>
                <w:sz w:val="18"/>
              </w:rPr>
              <w:t> </w:t>
            </w:r>
            <w:r>
              <w:rPr>
                <w:rFonts w:ascii="Tahoma" w:hAnsi="Tahoma"/>
                <w:color w:val="231F20"/>
                <w:sz w:val="18"/>
              </w:rPr>
              <w:t>en</w:t>
            </w:r>
            <w:r>
              <w:rPr>
                <w:rFonts w:ascii="Tahoma" w:hAnsi="Tahoma"/>
                <w:color w:val="231F20"/>
                <w:spacing w:val="17"/>
                <w:sz w:val="18"/>
              </w:rPr>
              <w:t> </w:t>
            </w:r>
            <w:r>
              <w:rPr>
                <w:rFonts w:ascii="Tahoma" w:hAnsi="Tahoma"/>
                <w:color w:val="231F20"/>
                <w:sz w:val="18"/>
              </w:rPr>
              <w:t>la</w:t>
            </w:r>
            <w:r>
              <w:rPr>
                <w:rFonts w:ascii="Tahoma" w:hAnsi="Tahoma"/>
                <w:color w:val="231F20"/>
                <w:spacing w:val="17"/>
                <w:sz w:val="18"/>
              </w:rPr>
              <w:t> </w:t>
            </w:r>
            <w:r>
              <w:rPr>
                <w:rFonts w:ascii="Tahoma" w:hAnsi="Tahoma"/>
                <w:color w:val="231F20"/>
                <w:sz w:val="18"/>
              </w:rPr>
              <w:t>unidad</w:t>
            </w:r>
            <w:r>
              <w:rPr>
                <w:rFonts w:ascii="Tahoma" w:hAnsi="Tahoma"/>
                <w:color w:val="231F20"/>
                <w:spacing w:val="17"/>
                <w:sz w:val="18"/>
              </w:rPr>
              <w:t> </w:t>
            </w:r>
            <w:r>
              <w:rPr>
                <w:rFonts w:ascii="Tahoma" w:hAnsi="Tahoma"/>
                <w:color w:val="231F20"/>
                <w:sz w:val="18"/>
              </w:rPr>
              <w:t>de</w:t>
            </w:r>
            <w:r>
              <w:rPr>
                <w:rFonts w:ascii="Tahoma" w:hAnsi="Tahoma"/>
                <w:color w:val="231F20"/>
                <w:spacing w:val="17"/>
                <w:sz w:val="18"/>
              </w:rPr>
              <w:t> </w:t>
            </w:r>
            <w:r>
              <w:rPr>
                <w:rFonts w:ascii="Tahoma" w:hAnsi="Tahoma"/>
                <w:color w:val="231F20"/>
                <w:sz w:val="18"/>
              </w:rPr>
              <w:t>la</w:t>
            </w:r>
            <w:r>
              <w:rPr>
                <w:rFonts w:ascii="Tahoma" w:hAnsi="Tahoma"/>
                <w:color w:val="231F20"/>
                <w:spacing w:val="17"/>
                <w:sz w:val="18"/>
              </w:rPr>
              <w:t> </w:t>
            </w:r>
            <w:r>
              <w:rPr>
                <w:rFonts w:ascii="Tahoma" w:hAnsi="Tahoma"/>
                <w:color w:val="231F20"/>
                <w:sz w:val="18"/>
              </w:rPr>
              <w:t>Policía</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40" w:hRule="exact"/>
        </w:trPr>
        <w:tc>
          <w:tcPr>
            <w:tcW w:w="639" w:type="dxa"/>
            <w:tcBorders>
              <w:top w:val="nil" w:sz="6" w:space="0" w:color="auto"/>
              <w:left w:val="single" w:sz="2" w:space="0" w:color="231F20"/>
              <w:bottom w:val="nil" w:sz="6" w:space="0" w:color="auto"/>
              <w:right w:val="single" w:sz="2" w:space="0" w:color="231F20"/>
            </w:tcBorders>
          </w:tcPr>
          <w:p>
            <w:pPr/>
          </w:p>
        </w:tc>
        <w:tc>
          <w:tcPr>
            <w:tcW w:w="5499" w:type="dxa"/>
            <w:tcBorders>
              <w:top w:val="nil" w:sz="6" w:space="0" w:color="auto"/>
              <w:left w:val="single" w:sz="2" w:space="0" w:color="231F20"/>
              <w:bottom w:val="nil" w:sz="6" w:space="0" w:color="auto"/>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Vial o de </w:t>
            </w:r>
            <w:r>
              <w:rPr>
                <w:rFonts w:ascii="Tahoma" w:hAnsi="Tahoma"/>
                <w:color w:val="231F20"/>
                <w:spacing w:val="-3"/>
                <w:sz w:val="18"/>
              </w:rPr>
              <w:t>Tránsito </w:t>
            </w:r>
            <w:r>
              <w:rPr>
                <w:rFonts w:ascii="Tahoma" w:hAnsi="Tahoma"/>
                <w:color w:val="231F20"/>
                <w:sz w:val="18"/>
              </w:rPr>
              <w:t>Municipal según corresponda, donde purgará    la</w:t>
            </w:r>
            <w:r>
              <w:rPr>
                <w:rFonts w:ascii="Tahoma" w:hAnsi="Tahoma"/>
                <w:sz w:val="18"/>
              </w:rPr>
            </w:r>
          </w:p>
        </w:tc>
        <w:tc>
          <w:tcPr>
            <w:tcW w:w="2189" w:type="dxa"/>
            <w:tcBorders>
              <w:top w:val="nil" w:sz="6" w:space="0" w:color="auto"/>
              <w:left w:val="single" w:sz="2" w:space="0" w:color="231F20"/>
              <w:bottom w:val="nil" w:sz="6" w:space="0" w:color="auto"/>
              <w:right w:val="single" w:sz="2" w:space="0" w:color="231F20"/>
            </w:tcBorders>
          </w:tcPr>
          <w:p>
            <w:pPr/>
          </w:p>
        </w:tc>
      </w:tr>
      <w:tr>
        <w:trPr>
          <w:trHeight w:val="238" w:hRule="exact"/>
        </w:trPr>
        <w:tc>
          <w:tcPr>
            <w:tcW w:w="639" w:type="dxa"/>
            <w:tcBorders>
              <w:top w:val="nil" w:sz="6" w:space="0" w:color="auto"/>
              <w:left w:val="single" w:sz="2" w:space="0" w:color="231F20"/>
              <w:bottom w:val="single" w:sz="2" w:space="0" w:color="231F20"/>
              <w:right w:val="single" w:sz="2" w:space="0" w:color="231F20"/>
            </w:tcBorders>
          </w:tcPr>
          <w:p>
            <w:pPr/>
          </w:p>
        </w:tc>
        <w:tc>
          <w:tcPr>
            <w:tcW w:w="5499" w:type="dxa"/>
            <w:tcBorders>
              <w:top w:val="nil" w:sz="6" w:space="0" w:color="auto"/>
              <w:left w:val="single" w:sz="2" w:space="0" w:color="231F20"/>
              <w:bottom w:val="single" w:sz="2" w:space="0" w:color="231F20"/>
              <w:right w:val="single" w:sz="2" w:space="0" w:color="231F20"/>
            </w:tcBorders>
          </w:tcPr>
          <w:p>
            <w:pPr>
              <w:pStyle w:val="TableParagraph"/>
              <w:spacing w:line="216" w:lineRule="exact"/>
              <w:ind w:left="54" w:right="0"/>
              <w:jc w:val="left"/>
              <w:rPr>
                <w:rFonts w:ascii="Tahoma" w:hAnsi="Tahoma" w:cs="Tahoma" w:eastAsia="Tahoma" w:hint="default"/>
                <w:sz w:val="18"/>
                <w:szCs w:val="18"/>
              </w:rPr>
            </w:pPr>
            <w:r>
              <w:rPr>
                <w:rFonts w:ascii="Tahoma" w:hAnsi="Tahoma"/>
                <w:color w:val="231F20"/>
                <w:sz w:val="18"/>
              </w:rPr>
              <w:t>sanción interpuesta que el Juez Calificador haya</w:t>
            </w:r>
            <w:r>
              <w:rPr>
                <w:rFonts w:ascii="Tahoma" w:hAnsi="Tahoma"/>
                <w:color w:val="231F20"/>
                <w:spacing w:val="-11"/>
                <w:sz w:val="18"/>
              </w:rPr>
              <w:t> </w:t>
            </w:r>
            <w:r>
              <w:rPr>
                <w:rFonts w:ascii="Tahoma" w:hAnsi="Tahoma"/>
                <w:color w:val="231F20"/>
                <w:sz w:val="18"/>
              </w:rPr>
              <w:t>emitido.</w:t>
            </w:r>
            <w:r>
              <w:rPr>
                <w:rFonts w:ascii="Tahoma" w:hAnsi="Tahoma"/>
                <w:sz w:val="18"/>
              </w:rPr>
            </w:r>
          </w:p>
        </w:tc>
        <w:tc>
          <w:tcPr>
            <w:tcW w:w="2189" w:type="dxa"/>
            <w:tcBorders>
              <w:top w:val="nil" w:sz="6" w:space="0" w:color="auto"/>
              <w:left w:val="single" w:sz="2" w:space="0" w:color="231F20"/>
              <w:bottom w:val="single" w:sz="2" w:space="0" w:color="231F20"/>
              <w:right w:val="single" w:sz="2" w:space="0" w:color="231F20"/>
            </w:tcBorders>
          </w:tcPr>
          <w:p>
            <w:pPr/>
          </w:p>
        </w:tc>
      </w:tr>
    </w:tbl>
    <w:p>
      <w:pPr>
        <w:spacing w:after="0"/>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spacing w:before="65"/>
        <w:ind w:left="0" w:right="100" w:firstLine="0"/>
        <w:jc w:val="right"/>
        <w:rPr>
          <w:rFonts w:ascii="Tahoma" w:hAnsi="Tahoma" w:cs="Tahoma" w:eastAsia="Tahoma" w:hint="default"/>
          <w:sz w:val="20"/>
          <w:szCs w:val="20"/>
        </w:rPr>
      </w:pPr>
      <w:r>
        <w:rPr>
          <w:rFonts w:ascii="Tahoma"/>
          <w:color w:val="231F20"/>
          <w:sz w:val="20"/>
        </w:rPr>
        <w:t>17</w:t>
      </w:r>
      <w:r>
        <w:rPr>
          <w:rFonts w:ascii="Tahoma"/>
          <w:sz w:val="20"/>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7"/>
        <w:rPr>
          <w:rFonts w:ascii="Tahoma" w:hAnsi="Tahoma" w:cs="Tahoma" w:eastAsia="Tahoma" w:hint="default"/>
          <w:sz w:val="20"/>
          <w:szCs w:val="20"/>
        </w:rPr>
      </w:pPr>
    </w:p>
    <w:tbl>
      <w:tblPr>
        <w:tblW w:w="0" w:type="auto"/>
        <w:jc w:val="left"/>
        <w:tblInd w:w="102" w:type="dxa"/>
        <w:tblLayout w:type="fixed"/>
        <w:tblCellMar>
          <w:top w:w="0" w:type="dxa"/>
          <w:left w:w="0" w:type="dxa"/>
          <w:bottom w:w="0" w:type="dxa"/>
          <w:right w:w="0" w:type="dxa"/>
        </w:tblCellMar>
        <w:tblLook w:val="01E0"/>
      </w:tblPr>
      <w:tblGrid>
        <w:gridCol w:w="639"/>
        <w:gridCol w:w="5499"/>
        <w:gridCol w:w="2189"/>
      </w:tblGrid>
      <w:tr>
        <w:trPr>
          <w:trHeight w:val="3314" w:hRule="exact"/>
        </w:trPr>
        <w:tc>
          <w:tcPr>
            <w:tcW w:w="639" w:type="dxa"/>
            <w:tcBorders>
              <w:top w:val="single" w:sz="2" w:space="0" w:color="231F20"/>
              <w:left w:val="single" w:sz="2" w:space="0" w:color="231F20"/>
              <w:bottom w:val="single" w:sz="2" w:space="0" w:color="231F20"/>
              <w:right w:val="single" w:sz="2" w:space="0" w:color="231F20"/>
            </w:tcBorders>
          </w:tcPr>
          <w:p>
            <w:pP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1"/>
              <w:jc w:val="both"/>
              <w:rPr>
                <w:rFonts w:ascii="Tahoma" w:hAnsi="Tahoma" w:cs="Tahoma" w:eastAsia="Tahoma" w:hint="default"/>
                <w:sz w:val="18"/>
                <w:szCs w:val="18"/>
              </w:rPr>
            </w:pPr>
            <w:r>
              <w:rPr>
                <w:rFonts w:ascii="Tahoma" w:hAnsi="Tahoma"/>
                <w:color w:val="231F20"/>
                <w:sz w:val="18"/>
              </w:rPr>
              <w:t>Si</w:t>
            </w:r>
            <w:r>
              <w:rPr>
                <w:rFonts w:ascii="Tahoma" w:hAnsi="Tahoma"/>
                <w:color w:val="231F20"/>
                <w:spacing w:val="-5"/>
                <w:sz w:val="18"/>
              </w:rPr>
              <w:t> </w:t>
            </w:r>
            <w:r>
              <w:rPr>
                <w:rFonts w:ascii="Tahoma" w:hAnsi="Tahoma"/>
                <w:color w:val="231F20"/>
                <w:sz w:val="18"/>
              </w:rPr>
              <w:t>el</w:t>
            </w:r>
            <w:r>
              <w:rPr>
                <w:rFonts w:ascii="Tahoma" w:hAnsi="Tahoma"/>
                <w:color w:val="231F20"/>
                <w:spacing w:val="-5"/>
                <w:sz w:val="18"/>
              </w:rPr>
              <w:t> </w:t>
            </w:r>
            <w:r>
              <w:rPr>
                <w:rFonts w:ascii="Tahoma" w:hAnsi="Tahoma"/>
                <w:color w:val="231F20"/>
                <w:sz w:val="18"/>
              </w:rPr>
              <w:t>conductor</w:t>
            </w:r>
            <w:r>
              <w:rPr>
                <w:rFonts w:ascii="Tahoma" w:hAnsi="Tahoma"/>
                <w:color w:val="231F20"/>
                <w:spacing w:val="-5"/>
                <w:sz w:val="18"/>
              </w:rPr>
              <w:t> </w:t>
            </w:r>
            <w:r>
              <w:rPr>
                <w:rFonts w:ascii="Tahoma" w:hAnsi="Tahoma"/>
                <w:color w:val="231F20"/>
                <w:sz w:val="18"/>
              </w:rPr>
              <w:t>se</w:t>
            </w:r>
            <w:r>
              <w:rPr>
                <w:rFonts w:ascii="Tahoma" w:hAnsi="Tahoma"/>
                <w:color w:val="231F20"/>
                <w:spacing w:val="-5"/>
                <w:sz w:val="18"/>
              </w:rPr>
              <w:t> </w:t>
            </w:r>
            <w:r>
              <w:rPr>
                <w:rFonts w:ascii="Tahoma" w:hAnsi="Tahoma"/>
                <w:color w:val="231F20"/>
                <w:sz w:val="18"/>
              </w:rPr>
              <w:t>negará</w:t>
            </w:r>
            <w:r>
              <w:rPr>
                <w:rFonts w:ascii="Tahoma" w:hAnsi="Tahoma"/>
                <w:color w:val="231F20"/>
                <w:spacing w:val="-5"/>
                <w:sz w:val="18"/>
              </w:rPr>
              <w:t> </w:t>
            </w:r>
            <w:r>
              <w:rPr>
                <w:rFonts w:ascii="Tahoma" w:hAnsi="Tahoma"/>
                <w:color w:val="231F20"/>
                <w:sz w:val="18"/>
              </w:rPr>
              <w:t>a</w:t>
            </w:r>
            <w:r>
              <w:rPr>
                <w:rFonts w:ascii="Tahoma" w:hAnsi="Tahoma"/>
                <w:color w:val="231F20"/>
                <w:spacing w:val="-5"/>
                <w:sz w:val="18"/>
              </w:rPr>
              <w:t> </w:t>
            </w:r>
            <w:r>
              <w:rPr>
                <w:rFonts w:ascii="Tahoma" w:hAnsi="Tahoma"/>
                <w:color w:val="231F20"/>
                <w:sz w:val="18"/>
              </w:rPr>
              <w:t>firmar</w:t>
            </w:r>
            <w:r>
              <w:rPr>
                <w:rFonts w:ascii="Tahoma" w:hAnsi="Tahoma"/>
                <w:color w:val="231F20"/>
                <w:spacing w:val="-5"/>
                <w:sz w:val="18"/>
              </w:rPr>
              <w:t> </w:t>
            </w:r>
            <w:r>
              <w:rPr>
                <w:rFonts w:ascii="Tahoma" w:hAnsi="Tahoma"/>
                <w:color w:val="231F20"/>
                <w:sz w:val="18"/>
              </w:rPr>
              <w:t>la</w:t>
            </w:r>
            <w:r>
              <w:rPr>
                <w:rFonts w:ascii="Tahoma" w:hAnsi="Tahoma"/>
                <w:color w:val="231F20"/>
                <w:spacing w:val="-5"/>
                <w:sz w:val="18"/>
              </w:rPr>
              <w:t> </w:t>
            </w:r>
            <w:r>
              <w:rPr>
                <w:rFonts w:ascii="Tahoma" w:hAnsi="Tahoma"/>
                <w:color w:val="231F20"/>
                <w:sz w:val="18"/>
              </w:rPr>
              <w:t>notificación</w:t>
            </w:r>
            <w:r>
              <w:rPr>
                <w:rFonts w:ascii="Tahoma" w:hAnsi="Tahoma"/>
                <w:color w:val="231F20"/>
                <w:spacing w:val="-5"/>
                <w:sz w:val="18"/>
              </w:rPr>
              <w:t> </w:t>
            </w:r>
            <w:r>
              <w:rPr>
                <w:rFonts w:ascii="Tahoma" w:hAnsi="Tahoma"/>
                <w:color w:val="231F20"/>
                <w:sz w:val="18"/>
              </w:rPr>
              <w:t>del</w:t>
            </w:r>
            <w:r>
              <w:rPr>
                <w:rFonts w:ascii="Tahoma" w:hAnsi="Tahoma"/>
                <w:color w:val="231F20"/>
                <w:spacing w:val="-5"/>
                <w:sz w:val="18"/>
              </w:rPr>
              <w:t> </w:t>
            </w:r>
            <w:r>
              <w:rPr>
                <w:rFonts w:ascii="Tahoma" w:hAnsi="Tahoma"/>
                <w:color w:val="231F20"/>
                <w:sz w:val="18"/>
              </w:rPr>
              <w:t>párrafo</w:t>
            </w:r>
            <w:r>
              <w:rPr>
                <w:rFonts w:ascii="Tahoma" w:hAnsi="Tahoma"/>
                <w:color w:val="231F20"/>
                <w:spacing w:val="-5"/>
                <w:sz w:val="18"/>
              </w:rPr>
              <w:t> </w:t>
            </w:r>
            <w:r>
              <w:rPr>
                <w:rFonts w:ascii="Tahoma" w:hAnsi="Tahoma"/>
                <w:color w:val="231F20"/>
                <w:sz w:val="18"/>
              </w:rPr>
              <w:t>anterior </w:t>
            </w:r>
            <w:r>
              <w:rPr>
                <w:rFonts w:ascii="Tahoma" w:hAnsi="Tahoma"/>
                <w:color w:val="231F20"/>
                <w:sz w:val="18"/>
              </w:rPr>
            </w:r>
            <w:r>
              <w:rPr>
                <w:rFonts w:ascii="Tahoma" w:hAnsi="Tahoma"/>
                <w:color w:val="231F20"/>
                <w:sz w:val="18"/>
              </w:rPr>
              <w:t>se le trasladará a la Centro Retención y en este caso el término    de la sanción impuesta iniciara a computarse a partir de que sea ingresado en el</w:t>
            </w:r>
            <w:r>
              <w:rPr>
                <w:rFonts w:ascii="Tahoma" w:hAnsi="Tahoma"/>
                <w:color w:val="231F20"/>
                <w:spacing w:val="-15"/>
                <w:sz w:val="18"/>
              </w:rPr>
              <w:t> </w:t>
            </w:r>
            <w:r>
              <w:rPr>
                <w:rFonts w:ascii="Tahoma" w:hAnsi="Tahoma"/>
                <w:color w:val="231F20"/>
                <w:sz w:val="18"/>
              </w:rPr>
              <w:t>centro.</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z w:val="18"/>
              </w:rPr>
              <w:t>En el lugar de la retención, el Policía Vial y/o de </w:t>
            </w:r>
            <w:r>
              <w:rPr>
                <w:rFonts w:ascii="Tahoma" w:hAnsi="Tahoma"/>
                <w:color w:val="231F20"/>
                <w:spacing w:val="-3"/>
                <w:sz w:val="18"/>
              </w:rPr>
              <w:t>Tránsito </w:t>
            </w:r>
            <w:r>
              <w:rPr>
                <w:rFonts w:ascii="Tahoma" w:hAnsi="Tahoma"/>
                <w:color w:val="231F20"/>
                <w:sz w:val="18"/>
              </w:rPr>
              <w:t>Municipal, </w:t>
            </w:r>
            <w:r>
              <w:rPr>
                <w:rFonts w:ascii="Tahoma" w:hAnsi="Tahoma"/>
                <w:color w:val="231F20"/>
                <w:sz w:val="18"/>
              </w:rPr>
              <w:t>responsable del traslado, le entregará al conductor la Cédula de </w:t>
            </w:r>
            <w:r>
              <w:rPr>
                <w:rFonts w:ascii="Tahoma" w:hAnsi="Tahoma"/>
                <w:color w:val="231F20"/>
                <w:sz w:val="18"/>
              </w:rPr>
              <w:t>Notificación de Infracción y su documentación; y una copia al </w:t>
            </w:r>
            <w:r>
              <w:rPr>
                <w:rFonts w:ascii="Tahoma" w:hAnsi="Tahoma"/>
                <w:color w:val="231F20"/>
                <w:sz w:val="18"/>
              </w:rPr>
              <w:t>personal del Centro de Retención, el documento que expide el   </w:t>
            </w:r>
            <w:r>
              <w:rPr>
                <w:rFonts w:ascii="Tahoma" w:hAnsi="Tahoma"/>
                <w:color w:val="231F20"/>
                <w:sz w:val="18"/>
              </w:rPr>
              <w:t>Juez </w:t>
            </w:r>
            <w:r>
              <w:rPr>
                <w:rFonts w:ascii="Tahoma" w:hAnsi="Tahoma"/>
                <w:color w:val="231F20"/>
                <w:spacing w:val="-3"/>
                <w:sz w:val="18"/>
              </w:rPr>
              <w:t>Calificador, </w:t>
            </w:r>
            <w:r>
              <w:rPr>
                <w:rFonts w:ascii="Tahoma" w:hAnsi="Tahoma"/>
                <w:color w:val="231F20"/>
                <w:sz w:val="18"/>
              </w:rPr>
              <w:t>donde se estipula la sanción a cubrir de parte del </w:t>
            </w:r>
            <w:r>
              <w:rPr>
                <w:rFonts w:ascii="Tahoma" w:hAnsi="Tahoma"/>
                <w:color w:val="231F20"/>
                <w:sz w:val="18"/>
              </w:rPr>
            </w:r>
            <w:r>
              <w:rPr>
                <w:rFonts w:ascii="Tahoma" w:hAnsi="Tahoma"/>
                <w:color w:val="231F20"/>
                <w:sz w:val="18"/>
              </w:rPr>
              <w:t>conductor </w:t>
            </w:r>
            <w:r>
              <w:rPr>
                <w:rFonts w:ascii="Tahoma" w:hAnsi="Tahoma"/>
                <w:color w:val="231F20"/>
                <w:spacing w:val="-4"/>
                <w:sz w:val="18"/>
              </w:rPr>
              <w:t>infractor, </w:t>
            </w:r>
            <w:r>
              <w:rPr>
                <w:rFonts w:ascii="Tahoma" w:hAnsi="Tahoma"/>
                <w:color w:val="231F20"/>
                <w:sz w:val="18"/>
              </w:rPr>
              <w:t>recibiendo acuse de</w:t>
            </w:r>
            <w:r>
              <w:rPr>
                <w:rFonts w:ascii="Tahoma" w:hAnsi="Tahoma"/>
                <w:color w:val="231F20"/>
                <w:spacing w:val="-13"/>
                <w:sz w:val="18"/>
              </w:rPr>
              <w:t> </w:t>
            </w:r>
            <w:r>
              <w:rPr>
                <w:rFonts w:ascii="Tahoma" w:hAnsi="Tahoma"/>
                <w:color w:val="231F20"/>
                <w:sz w:val="18"/>
              </w:rPr>
              <w:t>recibo.</w:t>
            </w:r>
            <w:r>
              <w:rPr>
                <w:rFonts w:ascii="Tahoma" w:hAnsi="Tahoma"/>
                <w:sz w:val="18"/>
              </w:rPr>
            </w:r>
          </w:p>
          <w:p>
            <w:pPr>
              <w:pStyle w:val="TableParagraph"/>
              <w:spacing w:line="264" w:lineRule="auto" w:before="57"/>
              <w:ind w:left="54" w:right="50"/>
              <w:jc w:val="both"/>
              <w:rPr>
                <w:rFonts w:ascii="Tahoma" w:hAnsi="Tahoma" w:cs="Tahoma" w:eastAsia="Tahoma" w:hint="default"/>
                <w:sz w:val="18"/>
                <w:szCs w:val="18"/>
              </w:rPr>
            </w:pPr>
            <w:r>
              <w:rPr>
                <w:rFonts w:ascii="Tahoma" w:hAnsi="Tahoma"/>
                <w:color w:val="231F20"/>
                <w:sz w:val="18"/>
              </w:rPr>
              <w:t>En caso de que el resultado no rebase los límites de alcohol establecidos</w:t>
            </w:r>
            <w:r>
              <w:rPr>
                <w:rFonts w:ascii="Tahoma" w:hAnsi="Tahoma"/>
                <w:color w:val="231F20"/>
                <w:spacing w:val="-17"/>
                <w:sz w:val="18"/>
              </w:rPr>
              <w:t> </w:t>
            </w:r>
            <w:r>
              <w:rPr>
                <w:rFonts w:ascii="Tahoma" w:hAnsi="Tahoma"/>
                <w:color w:val="231F20"/>
                <w:sz w:val="18"/>
              </w:rPr>
              <w:t>para</w:t>
            </w:r>
            <w:r>
              <w:rPr>
                <w:rFonts w:ascii="Tahoma" w:hAnsi="Tahoma"/>
                <w:color w:val="231F20"/>
                <w:spacing w:val="-18"/>
                <w:sz w:val="18"/>
              </w:rPr>
              <w:t> </w:t>
            </w:r>
            <w:r>
              <w:rPr>
                <w:rFonts w:ascii="Tahoma" w:hAnsi="Tahoma"/>
                <w:color w:val="231F20"/>
                <w:sz w:val="18"/>
              </w:rPr>
              <w:t>sanción</w:t>
            </w:r>
            <w:r>
              <w:rPr>
                <w:rFonts w:ascii="Tahoma" w:hAnsi="Tahoma"/>
                <w:color w:val="231F20"/>
                <w:spacing w:val="-18"/>
                <w:sz w:val="18"/>
              </w:rPr>
              <w:t> </w:t>
            </w:r>
            <w:r>
              <w:rPr>
                <w:rFonts w:ascii="Tahoma" w:hAnsi="Tahoma"/>
                <w:color w:val="231F20"/>
                <w:sz w:val="18"/>
              </w:rPr>
              <w:t>en</w:t>
            </w:r>
            <w:r>
              <w:rPr>
                <w:rFonts w:ascii="Tahoma" w:hAnsi="Tahoma"/>
                <w:color w:val="231F20"/>
                <w:spacing w:val="21"/>
                <w:sz w:val="18"/>
              </w:rPr>
              <w:t> </w:t>
            </w:r>
            <w:r>
              <w:rPr>
                <w:rFonts w:ascii="Tahoma" w:hAnsi="Tahoma"/>
                <w:color w:val="231F20"/>
                <w:sz w:val="18"/>
              </w:rPr>
              <w:t>la</w:t>
            </w:r>
            <w:r>
              <w:rPr>
                <w:rFonts w:ascii="Tahoma" w:hAnsi="Tahoma"/>
                <w:color w:val="231F20"/>
                <w:spacing w:val="-19"/>
                <w:sz w:val="18"/>
              </w:rPr>
              <w:t> </w:t>
            </w:r>
            <w:r>
              <w:rPr>
                <w:rFonts w:ascii="Tahoma" w:hAnsi="Tahoma"/>
                <w:color w:val="231F20"/>
                <w:spacing w:val="-4"/>
                <w:sz w:val="18"/>
              </w:rPr>
              <w:t>Ley,</w:t>
            </w:r>
            <w:r>
              <w:rPr>
                <w:rFonts w:ascii="Tahoma" w:hAnsi="Tahoma"/>
                <w:color w:val="231F20"/>
                <w:spacing w:val="-18"/>
                <w:sz w:val="18"/>
              </w:rPr>
              <w:t> </w:t>
            </w:r>
            <w:r>
              <w:rPr>
                <w:rFonts w:ascii="Tahoma" w:hAnsi="Tahoma"/>
                <w:color w:val="231F20"/>
                <w:sz w:val="18"/>
              </w:rPr>
              <w:t>se</w:t>
            </w:r>
            <w:r>
              <w:rPr>
                <w:rFonts w:ascii="Tahoma" w:hAnsi="Tahoma"/>
                <w:color w:val="231F20"/>
                <w:spacing w:val="-18"/>
                <w:sz w:val="18"/>
              </w:rPr>
              <w:t> </w:t>
            </w:r>
            <w:r>
              <w:rPr>
                <w:rFonts w:ascii="Tahoma" w:hAnsi="Tahoma"/>
                <w:color w:val="231F20"/>
                <w:sz w:val="18"/>
              </w:rPr>
              <w:t>le</w:t>
            </w:r>
            <w:r>
              <w:rPr>
                <w:rFonts w:ascii="Tahoma" w:hAnsi="Tahoma"/>
                <w:color w:val="231F20"/>
                <w:spacing w:val="-19"/>
                <w:sz w:val="18"/>
              </w:rPr>
              <w:t> </w:t>
            </w:r>
            <w:r>
              <w:rPr>
                <w:rFonts w:ascii="Tahoma" w:hAnsi="Tahoma"/>
                <w:color w:val="231F20"/>
                <w:sz w:val="18"/>
              </w:rPr>
              <w:t>agradecerá</w:t>
            </w:r>
            <w:r>
              <w:rPr>
                <w:rFonts w:ascii="Tahoma" w:hAnsi="Tahoma"/>
                <w:color w:val="231F20"/>
                <w:spacing w:val="-19"/>
                <w:sz w:val="18"/>
              </w:rPr>
              <w:t> </w:t>
            </w:r>
            <w:r>
              <w:rPr>
                <w:rFonts w:ascii="Tahoma" w:hAnsi="Tahoma"/>
                <w:color w:val="231F20"/>
                <w:sz w:val="18"/>
              </w:rPr>
              <w:t>su</w:t>
            </w:r>
            <w:r>
              <w:rPr>
                <w:rFonts w:ascii="Tahoma" w:hAnsi="Tahoma"/>
                <w:color w:val="231F20"/>
                <w:spacing w:val="-18"/>
                <w:sz w:val="18"/>
              </w:rPr>
              <w:t> </w:t>
            </w:r>
            <w:r>
              <w:rPr>
                <w:rFonts w:ascii="Tahoma" w:hAnsi="Tahoma"/>
                <w:color w:val="231F20"/>
                <w:sz w:val="18"/>
              </w:rPr>
              <w:t>participación </w:t>
            </w:r>
            <w:r>
              <w:rPr>
                <w:rFonts w:ascii="Tahoma" w:hAnsi="Tahoma"/>
                <w:color w:val="231F20"/>
                <w:sz w:val="18"/>
              </w:rPr>
              <w:t>en el programa y se podrá retirar del</w:t>
            </w:r>
            <w:r>
              <w:rPr>
                <w:rFonts w:ascii="Tahoma" w:hAnsi="Tahoma"/>
                <w:color w:val="231F20"/>
                <w:spacing w:val="-15"/>
                <w:sz w:val="18"/>
              </w:rPr>
              <w:t> </w:t>
            </w:r>
            <w:r>
              <w:rPr>
                <w:rFonts w:ascii="Tahoma" w:hAnsi="Tahoma"/>
                <w:color w:val="231F20"/>
                <w:spacing w:val="-5"/>
                <w:sz w:val="18"/>
              </w:rPr>
              <w:t>lugar.</w:t>
            </w:r>
            <w:r>
              <w:rPr>
                <w:rFonts w:ascii="Tahoma" w:hAnsi="Tahoma"/>
                <w:spacing w:val="-5"/>
                <w:sz w:val="18"/>
              </w:rPr>
            </w:r>
          </w:p>
        </w:tc>
        <w:tc>
          <w:tcPr>
            <w:tcW w:w="2189" w:type="dxa"/>
            <w:tcBorders>
              <w:top w:val="single" w:sz="2" w:space="0" w:color="231F20"/>
              <w:left w:val="single" w:sz="2" w:space="0" w:color="231F20"/>
              <w:bottom w:val="single" w:sz="2" w:space="0" w:color="231F20"/>
              <w:right w:val="single" w:sz="2" w:space="0" w:color="231F20"/>
            </w:tcBorders>
          </w:tcPr>
          <w:p>
            <w:pPr/>
          </w:p>
        </w:tc>
      </w:tr>
      <w:tr>
        <w:trPr>
          <w:trHeight w:val="7678" w:hRule="exact"/>
        </w:trPr>
        <w:tc>
          <w:tcPr>
            <w:tcW w:w="63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11"/>
              <w:ind w:left="54" w:right="0"/>
              <w:jc w:val="left"/>
              <w:rPr>
                <w:rFonts w:ascii="Tahoma" w:hAnsi="Tahoma" w:cs="Tahoma" w:eastAsia="Tahoma" w:hint="default"/>
                <w:sz w:val="18"/>
                <w:szCs w:val="18"/>
              </w:rPr>
            </w:pPr>
            <w:r>
              <w:rPr>
                <w:rFonts w:ascii="Tahoma"/>
                <w:color w:val="231F20"/>
                <w:spacing w:val="-10"/>
                <w:sz w:val="18"/>
              </w:rPr>
              <w:t>6.-</w:t>
            </w:r>
            <w:r>
              <w:rPr>
                <w:rFonts w:ascii="Tahoma"/>
                <w:sz w:val="18"/>
              </w:rPr>
            </w: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1"/>
              <w:jc w:val="both"/>
              <w:rPr>
                <w:rFonts w:ascii="Tahoma" w:hAnsi="Tahoma" w:cs="Tahoma" w:eastAsia="Tahoma" w:hint="default"/>
                <w:sz w:val="18"/>
                <w:szCs w:val="18"/>
              </w:rPr>
            </w:pPr>
            <w:r>
              <w:rPr>
                <w:rFonts w:ascii="Tahoma" w:hAnsi="Tahoma"/>
                <w:color w:val="231F20"/>
                <w:sz w:val="18"/>
              </w:rPr>
              <w:t>Si</w:t>
            </w:r>
            <w:r>
              <w:rPr>
                <w:rFonts w:ascii="Tahoma" w:hAnsi="Tahoma"/>
                <w:color w:val="231F20"/>
                <w:spacing w:val="-6"/>
                <w:sz w:val="18"/>
              </w:rPr>
              <w:t> </w:t>
            </w:r>
            <w:r>
              <w:rPr>
                <w:rFonts w:ascii="Tahoma" w:hAnsi="Tahoma"/>
                <w:color w:val="231F20"/>
                <w:sz w:val="18"/>
              </w:rPr>
              <w:t>el</w:t>
            </w:r>
            <w:r>
              <w:rPr>
                <w:rFonts w:ascii="Tahoma" w:hAnsi="Tahoma"/>
                <w:color w:val="231F20"/>
                <w:spacing w:val="-5"/>
                <w:sz w:val="18"/>
              </w:rPr>
              <w:t> </w:t>
            </w:r>
            <w:r>
              <w:rPr>
                <w:rFonts w:ascii="Tahoma" w:hAnsi="Tahoma"/>
                <w:color w:val="231F20"/>
                <w:sz w:val="18"/>
              </w:rPr>
              <w:t>conductor</w:t>
            </w:r>
            <w:r>
              <w:rPr>
                <w:rFonts w:ascii="Tahoma" w:hAnsi="Tahoma"/>
                <w:color w:val="231F20"/>
                <w:spacing w:val="-5"/>
                <w:sz w:val="18"/>
              </w:rPr>
              <w:t> </w:t>
            </w:r>
            <w:r>
              <w:rPr>
                <w:rFonts w:ascii="Tahoma" w:hAnsi="Tahoma"/>
                <w:color w:val="231F20"/>
                <w:sz w:val="18"/>
              </w:rPr>
              <w:t>seleccionado</w:t>
            </w:r>
            <w:r>
              <w:rPr>
                <w:rFonts w:ascii="Tahoma" w:hAnsi="Tahoma"/>
                <w:color w:val="231F20"/>
                <w:spacing w:val="-6"/>
                <w:sz w:val="18"/>
              </w:rPr>
              <w:t> </w:t>
            </w:r>
            <w:r>
              <w:rPr>
                <w:rFonts w:ascii="Tahoma" w:hAnsi="Tahoma"/>
                <w:color w:val="231F20"/>
                <w:sz w:val="18"/>
              </w:rPr>
              <w:t>aleatoriamente</w:t>
            </w:r>
            <w:r>
              <w:rPr>
                <w:rFonts w:ascii="Tahoma" w:hAnsi="Tahoma"/>
                <w:color w:val="231F20"/>
                <w:spacing w:val="-5"/>
                <w:sz w:val="18"/>
              </w:rPr>
              <w:t> </w:t>
            </w:r>
            <w:r>
              <w:rPr>
                <w:rFonts w:ascii="Tahoma" w:hAnsi="Tahoma"/>
                <w:color w:val="231F20"/>
                <w:sz w:val="18"/>
              </w:rPr>
              <w:t>en</w:t>
            </w:r>
            <w:r>
              <w:rPr>
                <w:rFonts w:ascii="Tahoma" w:hAnsi="Tahoma"/>
                <w:color w:val="231F20"/>
                <w:spacing w:val="-5"/>
                <w:sz w:val="18"/>
              </w:rPr>
              <w:t> </w:t>
            </w:r>
            <w:r>
              <w:rPr>
                <w:rFonts w:ascii="Tahoma" w:hAnsi="Tahoma"/>
                <w:color w:val="231F20"/>
                <w:sz w:val="18"/>
              </w:rPr>
              <w:t>el</w:t>
            </w:r>
            <w:r>
              <w:rPr>
                <w:rFonts w:ascii="Tahoma" w:hAnsi="Tahoma"/>
                <w:color w:val="231F20"/>
                <w:spacing w:val="-5"/>
                <w:sz w:val="18"/>
              </w:rPr>
              <w:t> </w:t>
            </w:r>
            <w:r>
              <w:rPr>
                <w:rFonts w:ascii="Tahoma" w:hAnsi="Tahoma"/>
                <w:color w:val="231F20"/>
                <w:sz w:val="18"/>
              </w:rPr>
              <w:t>filtro</w:t>
            </w:r>
            <w:r>
              <w:rPr>
                <w:rFonts w:ascii="Tahoma" w:hAnsi="Tahoma"/>
                <w:color w:val="231F20"/>
                <w:spacing w:val="-5"/>
                <w:sz w:val="18"/>
              </w:rPr>
              <w:t> </w:t>
            </w:r>
            <w:r>
              <w:rPr>
                <w:rFonts w:ascii="Tahoma" w:hAnsi="Tahoma"/>
                <w:color w:val="231F20"/>
                <w:sz w:val="18"/>
              </w:rPr>
              <w:t>de</w:t>
            </w:r>
            <w:r>
              <w:rPr>
                <w:rFonts w:ascii="Tahoma" w:hAnsi="Tahoma"/>
                <w:color w:val="231F20"/>
                <w:spacing w:val="-5"/>
                <w:sz w:val="18"/>
              </w:rPr>
              <w:t> </w:t>
            </w:r>
            <w:r>
              <w:rPr>
                <w:rFonts w:ascii="Tahoma" w:hAnsi="Tahoma"/>
                <w:color w:val="231F20"/>
                <w:sz w:val="18"/>
              </w:rPr>
              <w:t>seguridad </w:t>
            </w:r>
            <w:r>
              <w:rPr>
                <w:rFonts w:ascii="Tahoma" w:hAnsi="Tahoma"/>
                <w:color w:val="231F20"/>
                <w:sz w:val="18"/>
              </w:rPr>
            </w:r>
            <w:r>
              <w:rPr>
                <w:rFonts w:ascii="Tahoma" w:hAnsi="Tahoma"/>
                <w:color w:val="231F20"/>
                <w:sz w:val="18"/>
              </w:rPr>
              <w:t>fuese menor de edad, se procederá de acuerdo a lo establecido en el punto anterior en cuanto a la explicación del procedimiento y a</w:t>
            </w:r>
            <w:r>
              <w:rPr>
                <w:rFonts w:ascii="Tahoma" w:hAnsi="Tahoma"/>
                <w:color w:val="231F20"/>
                <w:spacing w:val="-24"/>
                <w:sz w:val="18"/>
              </w:rPr>
              <w:t> </w:t>
            </w:r>
            <w:r>
              <w:rPr>
                <w:rFonts w:ascii="Tahoma" w:hAnsi="Tahoma"/>
                <w:color w:val="231F20"/>
                <w:sz w:val="18"/>
              </w:rPr>
              <w:t>la </w:t>
            </w:r>
            <w:r>
              <w:rPr>
                <w:rFonts w:ascii="Tahoma" w:hAnsi="Tahoma"/>
                <w:color w:val="231F20"/>
                <w:sz w:val="18"/>
              </w:rPr>
              <w:t>aplicación</w:t>
            </w:r>
            <w:r>
              <w:rPr>
                <w:rFonts w:ascii="Tahoma" w:hAnsi="Tahoma"/>
                <w:color w:val="231F20"/>
                <w:spacing w:val="-13"/>
                <w:sz w:val="18"/>
              </w:rPr>
              <w:t> </w:t>
            </w:r>
            <w:r>
              <w:rPr>
                <w:rFonts w:ascii="Tahoma" w:hAnsi="Tahoma"/>
                <w:color w:val="231F20"/>
                <w:sz w:val="18"/>
              </w:rPr>
              <w:t>de</w:t>
            </w:r>
            <w:r>
              <w:rPr>
                <w:rFonts w:ascii="Tahoma" w:hAnsi="Tahoma"/>
                <w:color w:val="231F20"/>
                <w:spacing w:val="-13"/>
                <w:sz w:val="18"/>
              </w:rPr>
              <w:t> </w:t>
            </w:r>
            <w:r>
              <w:rPr>
                <w:rFonts w:ascii="Tahoma" w:hAnsi="Tahoma"/>
                <w:color w:val="231F20"/>
                <w:sz w:val="18"/>
              </w:rPr>
              <w:t>la</w:t>
            </w:r>
            <w:r>
              <w:rPr>
                <w:rFonts w:ascii="Tahoma" w:hAnsi="Tahoma"/>
                <w:color w:val="231F20"/>
                <w:spacing w:val="-13"/>
                <w:sz w:val="18"/>
              </w:rPr>
              <w:t> </w:t>
            </w:r>
            <w:r>
              <w:rPr>
                <w:rFonts w:ascii="Tahoma" w:hAnsi="Tahoma"/>
                <w:color w:val="231F20"/>
                <w:sz w:val="18"/>
              </w:rPr>
              <w:t>prueba</w:t>
            </w:r>
            <w:r>
              <w:rPr>
                <w:rFonts w:ascii="Tahoma" w:hAnsi="Tahoma"/>
                <w:color w:val="231F20"/>
                <w:spacing w:val="-14"/>
                <w:sz w:val="18"/>
              </w:rPr>
              <w:t> </w:t>
            </w:r>
            <w:r>
              <w:rPr>
                <w:rFonts w:ascii="Tahoma" w:hAnsi="Tahoma"/>
                <w:color w:val="231F20"/>
                <w:sz w:val="18"/>
              </w:rPr>
              <w:t>de</w:t>
            </w:r>
            <w:r>
              <w:rPr>
                <w:rFonts w:ascii="Tahoma" w:hAnsi="Tahoma"/>
                <w:color w:val="231F20"/>
                <w:spacing w:val="-13"/>
                <w:sz w:val="18"/>
              </w:rPr>
              <w:t> </w:t>
            </w:r>
            <w:r>
              <w:rPr>
                <w:rFonts w:ascii="Tahoma" w:hAnsi="Tahoma"/>
                <w:color w:val="231F20"/>
                <w:sz w:val="18"/>
              </w:rPr>
              <w:t>alcoholimetría</w:t>
            </w:r>
            <w:r>
              <w:rPr>
                <w:rFonts w:ascii="Tahoma" w:hAnsi="Tahoma"/>
                <w:color w:val="231F20"/>
                <w:spacing w:val="-14"/>
                <w:sz w:val="18"/>
              </w:rPr>
              <w:t> </w:t>
            </w:r>
            <w:r>
              <w:rPr>
                <w:rFonts w:ascii="Tahoma" w:hAnsi="Tahoma"/>
                <w:color w:val="231F20"/>
                <w:sz w:val="18"/>
              </w:rPr>
              <w:t>con</w:t>
            </w:r>
            <w:r>
              <w:rPr>
                <w:rFonts w:ascii="Tahoma" w:hAnsi="Tahoma"/>
                <w:color w:val="231F20"/>
                <w:spacing w:val="-13"/>
                <w:sz w:val="18"/>
              </w:rPr>
              <w:t> </w:t>
            </w:r>
            <w:r>
              <w:rPr>
                <w:rFonts w:ascii="Tahoma" w:hAnsi="Tahoma"/>
                <w:color w:val="231F20"/>
                <w:sz w:val="18"/>
              </w:rPr>
              <w:t>equipo</w:t>
            </w:r>
            <w:r>
              <w:rPr>
                <w:rFonts w:ascii="Tahoma" w:hAnsi="Tahoma"/>
                <w:color w:val="231F20"/>
                <w:spacing w:val="-12"/>
                <w:sz w:val="18"/>
              </w:rPr>
              <w:t> </w:t>
            </w:r>
            <w:r>
              <w:rPr>
                <w:rFonts w:ascii="Tahoma" w:hAnsi="Tahoma"/>
                <w:color w:val="231F20"/>
                <w:sz w:val="18"/>
              </w:rPr>
              <w:t>de</w:t>
            </w:r>
            <w:r>
              <w:rPr>
                <w:rFonts w:ascii="Tahoma" w:hAnsi="Tahoma"/>
                <w:color w:val="231F20"/>
                <w:spacing w:val="-13"/>
                <w:sz w:val="18"/>
              </w:rPr>
              <w:t> </w:t>
            </w:r>
            <w:r>
              <w:rPr>
                <w:rFonts w:ascii="Tahoma" w:hAnsi="Tahoma"/>
                <w:color w:val="231F20"/>
                <w:sz w:val="18"/>
              </w:rPr>
              <w:t>aire</w:t>
            </w:r>
            <w:r>
              <w:rPr>
                <w:rFonts w:ascii="Tahoma" w:hAnsi="Tahoma"/>
                <w:color w:val="231F20"/>
                <w:spacing w:val="-13"/>
                <w:sz w:val="18"/>
              </w:rPr>
              <w:t> </w:t>
            </w:r>
            <w:r>
              <w:rPr>
                <w:rFonts w:ascii="Tahoma" w:hAnsi="Tahoma"/>
                <w:color w:val="231F20"/>
                <w:sz w:val="18"/>
              </w:rPr>
              <w:t>espirado </w:t>
            </w:r>
            <w:r>
              <w:rPr>
                <w:rFonts w:ascii="Tahoma" w:hAnsi="Tahoma"/>
                <w:color w:val="231F20"/>
                <w:sz w:val="18"/>
              </w:rPr>
              <w:t>por parte del perito</w:t>
            </w:r>
            <w:r>
              <w:rPr>
                <w:rFonts w:ascii="Tahoma" w:hAnsi="Tahoma"/>
                <w:color w:val="231F20"/>
                <w:spacing w:val="-6"/>
                <w:sz w:val="18"/>
              </w:rPr>
              <w:t> </w:t>
            </w:r>
            <w:r>
              <w:rPr>
                <w:rFonts w:ascii="Tahoma" w:hAnsi="Tahoma"/>
                <w:color w:val="231F20"/>
                <w:sz w:val="18"/>
              </w:rPr>
              <w:t>designado.</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z w:val="18"/>
              </w:rPr>
              <w:t>En el caso que el resultado obtenido se encuentre dentro del parámetro considerado en el artículo 186 fracciones I, II ó III, se procederá de la siguiente</w:t>
            </w:r>
            <w:r>
              <w:rPr>
                <w:rFonts w:ascii="Tahoma" w:hAnsi="Tahoma"/>
                <w:color w:val="231F20"/>
                <w:spacing w:val="-14"/>
                <w:sz w:val="18"/>
              </w:rPr>
              <w:t> </w:t>
            </w:r>
            <w:r>
              <w:rPr>
                <w:rFonts w:ascii="Tahoma" w:hAnsi="Tahoma"/>
                <w:color w:val="231F20"/>
                <w:sz w:val="18"/>
              </w:rPr>
              <w:t>manera:</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pacing w:val="-5"/>
                <w:sz w:val="18"/>
              </w:rPr>
              <w:t>1.- </w:t>
            </w:r>
            <w:r>
              <w:rPr>
                <w:rFonts w:ascii="Tahoma" w:hAnsi="Tahoma"/>
                <w:color w:val="231F20"/>
                <w:sz w:val="18"/>
              </w:rPr>
              <w:t>Si se encuentra mediante la prueba de alcoholimetría una </w:t>
            </w:r>
            <w:r>
              <w:rPr>
                <w:rFonts w:ascii="Tahoma" w:hAnsi="Tahoma"/>
                <w:color w:val="231F20"/>
                <w:sz w:val="18"/>
              </w:rPr>
              <w:t>concentración</w:t>
            </w:r>
            <w:r>
              <w:rPr>
                <w:rFonts w:ascii="Tahoma" w:hAnsi="Tahoma"/>
                <w:color w:val="231F20"/>
                <w:spacing w:val="36"/>
                <w:sz w:val="18"/>
              </w:rPr>
              <w:t> </w:t>
            </w:r>
            <w:r>
              <w:rPr>
                <w:rFonts w:ascii="Tahoma" w:hAnsi="Tahoma"/>
                <w:color w:val="231F20"/>
                <w:sz w:val="18"/>
              </w:rPr>
              <w:t>superior</w:t>
            </w:r>
            <w:r>
              <w:rPr>
                <w:rFonts w:ascii="Tahoma" w:hAnsi="Tahoma"/>
                <w:color w:val="231F20"/>
                <w:spacing w:val="-9"/>
                <w:sz w:val="18"/>
              </w:rPr>
              <w:t> </w:t>
            </w:r>
            <w:r>
              <w:rPr>
                <w:rFonts w:ascii="Tahoma" w:hAnsi="Tahoma"/>
                <w:color w:val="231F20"/>
                <w:sz w:val="18"/>
              </w:rPr>
              <w:t>a</w:t>
            </w:r>
            <w:r>
              <w:rPr>
                <w:rFonts w:ascii="Tahoma" w:hAnsi="Tahoma"/>
                <w:color w:val="231F20"/>
                <w:spacing w:val="-10"/>
                <w:sz w:val="18"/>
              </w:rPr>
              <w:t> </w:t>
            </w:r>
            <w:r>
              <w:rPr>
                <w:rFonts w:ascii="Tahoma" w:hAnsi="Tahoma"/>
                <w:color w:val="231F20"/>
                <w:sz w:val="18"/>
              </w:rPr>
              <w:t>0.25</w:t>
            </w:r>
            <w:r>
              <w:rPr>
                <w:rFonts w:ascii="Tahoma" w:hAnsi="Tahoma"/>
                <w:color w:val="231F20"/>
                <w:spacing w:val="-10"/>
                <w:sz w:val="18"/>
              </w:rPr>
              <w:t> </w:t>
            </w:r>
            <w:r>
              <w:rPr>
                <w:rFonts w:ascii="Tahoma" w:hAnsi="Tahoma"/>
                <w:color w:val="231F20"/>
                <w:sz w:val="18"/>
              </w:rPr>
              <w:t>miligramos</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alcohol</w:t>
            </w:r>
            <w:r>
              <w:rPr>
                <w:rFonts w:ascii="Tahoma" w:hAnsi="Tahoma"/>
                <w:color w:val="231F20"/>
                <w:spacing w:val="-10"/>
                <w:sz w:val="18"/>
              </w:rPr>
              <w:t> </w:t>
            </w:r>
            <w:r>
              <w:rPr>
                <w:rFonts w:ascii="Tahoma" w:hAnsi="Tahoma"/>
                <w:color w:val="231F20"/>
                <w:sz w:val="18"/>
              </w:rPr>
              <w:t>por</w:t>
            </w:r>
            <w:r>
              <w:rPr>
                <w:rFonts w:ascii="Tahoma" w:hAnsi="Tahoma"/>
                <w:color w:val="231F20"/>
                <w:spacing w:val="-10"/>
                <w:sz w:val="18"/>
              </w:rPr>
              <w:t> </w:t>
            </w:r>
            <w:r>
              <w:rPr>
                <w:rFonts w:ascii="Tahoma" w:hAnsi="Tahoma"/>
                <w:color w:val="231F20"/>
                <w:sz w:val="18"/>
              </w:rPr>
              <w:t>litro</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aire </w:t>
            </w:r>
            <w:r>
              <w:rPr>
                <w:rFonts w:ascii="Tahoma" w:hAnsi="Tahoma"/>
                <w:color w:val="231F20"/>
                <w:sz w:val="18"/>
              </w:rPr>
              <w:t>espirado o para el caso de que se niegue a realizarse dicha prueba </w:t>
            </w:r>
            <w:r>
              <w:rPr>
                <w:rFonts w:ascii="Tahoma" w:hAnsi="Tahoma"/>
                <w:color w:val="231F20"/>
                <w:sz w:val="18"/>
              </w:rPr>
              <w:t>y  con la finalidad de proteger la integridad física del menor de  </w:t>
            </w:r>
            <w:r>
              <w:rPr>
                <w:rFonts w:ascii="Tahoma" w:hAnsi="Tahoma"/>
                <w:color w:val="231F20"/>
                <w:sz w:val="18"/>
              </w:rPr>
              <w:t>edad y salvaguardar el derecho primordial del mismo, la autoridad administrativa resguardará al menor y le solicitará proporcione el nombre y número telefónico donde la autoridad pueda localizar a   la persona que detente la patria potestad, custodia o tutela sobre éste; con el objeto de que se presente en el término de una hora  en el punto de la infracción a partir de que se le haya localizado a </w:t>
            </w:r>
            <w:r>
              <w:rPr>
                <w:rFonts w:ascii="Tahoma" w:hAnsi="Tahoma"/>
                <w:color w:val="231F20"/>
                <w:sz w:val="18"/>
              </w:rPr>
              <w:t>fin de realizar el reclamo del </w:t>
            </w:r>
            <w:r>
              <w:rPr>
                <w:rFonts w:ascii="Tahoma" w:hAnsi="Tahoma"/>
                <w:color w:val="231F20"/>
                <w:spacing w:val="-5"/>
                <w:sz w:val="18"/>
              </w:rPr>
              <w:t>menor. </w:t>
            </w:r>
            <w:r>
              <w:rPr>
                <w:rFonts w:ascii="Tahoma" w:hAnsi="Tahoma"/>
                <w:color w:val="231F20"/>
                <w:sz w:val="18"/>
              </w:rPr>
              <w:t>En todo momento el menor se </w:t>
            </w:r>
            <w:r>
              <w:rPr>
                <w:rFonts w:ascii="Tahoma" w:hAnsi="Tahoma"/>
                <w:color w:val="231F20"/>
                <w:sz w:val="18"/>
              </w:rPr>
            </w:r>
            <w:r>
              <w:rPr>
                <w:rFonts w:ascii="Tahoma" w:hAnsi="Tahoma"/>
                <w:color w:val="231F20"/>
                <w:sz w:val="18"/>
              </w:rPr>
              <w:t>encontrará</w:t>
            </w:r>
            <w:r>
              <w:rPr>
                <w:rFonts w:ascii="Tahoma" w:hAnsi="Tahoma"/>
                <w:color w:val="231F20"/>
                <w:spacing w:val="-17"/>
                <w:sz w:val="18"/>
              </w:rPr>
              <w:t> </w:t>
            </w:r>
            <w:r>
              <w:rPr>
                <w:rFonts w:ascii="Tahoma" w:hAnsi="Tahoma"/>
                <w:color w:val="231F20"/>
                <w:sz w:val="18"/>
              </w:rPr>
              <w:t>en</w:t>
            </w:r>
            <w:r>
              <w:rPr>
                <w:rFonts w:ascii="Tahoma" w:hAnsi="Tahoma"/>
                <w:color w:val="231F20"/>
                <w:spacing w:val="-17"/>
                <w:sz w:val="18"/>
              </w:rPr>
              <w:t> </w:t>
            </w:r>
            <w:r>
              <w:rPr>
                <w:rFonts w:ascii="Tahoma" w:hAnsi="Tahoma"/>
                <w:color w:val="231F20"/>
                <w:sz w:val="18"/>
              </w:rPr>
              <w:t>un</w:t>
            </w:r>
            <w:r>
              <w:rPr>
                <w:rFonts w:ascii="Tahoma" w:hAnsi="Tahoma"/>
                <w:color w:val="231F20"/>
                <w:spacing w:val="-17"/>
                <w:sz w:val="18"/>
              </w:rPr>
              <w:t> </w:t>
            </w:r>
            <w:r>
              <w:rPr>
                <w:rFonts w:ascii="Tahoma" w:hAnsi="Tahoma"/>
                <w:color w:val="231F20"/>
                <w:sz w:val="18"/>
              </w:rPr>
              <w:t>área</w:t>
            </w:r>
            <w:r>
              <w:rPr>
                <w:rFonts w:ascii="Tahoma" w:hAnsi="Tahoma"/>
                <w:color w:val="231F20"/>
                <w:spacing w:val="-17"/>
                <w:sz w:val="18"/>
              </w:rPr>
              <w:t> </w:t>
            </w:r>
            <w:r>
              <w:rPr>
                <w:rFonts w:ascii="Tahoma" w:hAnsi="Tahoma"/>
                <w:color w:val="231F20"/>
                <w:sz w:val="18"/>
              </w:rPr>
              <w:t>especial</w:t>
            </w:r>
            <w:r>
              <w:rPr>
                <w:rFonts w:ascii="Tahoma" w:hAnsi="Tahoma"/>
                <w:color w:val="231F20"/>
                <w:spacing w:val="-16"/>
                <w:sz w:val="18"/>
              </w:rPr>
              <w:t> </w:t>
            </w:r>
            <w:r>
              <w:rPr>
                <w:rFonts w:ascii="Tahoma" w:hAnsi="Tahoma"/>
                <w:color w:val="231F20"/>
                <w:sz w:val="18"/>
              </w:rPr>
              <w:t>separado</w:t>
            </w:r>
            <w:r>
              <w:rPr>
                <w:rFonts w:ascii="Tahoma" w:hAnsi="Tahoma"/>
                <w:color w:val="231F20"/>
                <w:spacing w:val="-17"/>
                <w:sz w:val="18"/>
              </w:rPr>
              <w:t> </w:t>
            </w:r>
            <w:r>
              <w:rPr>
                <w:rFonts w:ascii="Tahoma" w:hAnsi="Tahoma"/>
                <w:color w:val="231F20"/>
                <w:sz w:val="18"/>
              </w:rPr>
              <w:t>de</w:t>
            </w:r>
            <w:r>
              <w:rPr>
                <w:rFonts w:ascii="Tahoma" w:hAnsi="Tahoma"/>
                <w:color w:val="231F20"/>
                <w:spacing w:val="-17"/>
                <w:sz w:val="18"/>
              </w:rPr>
              <w:t> </w:t>
            </w:r>
            <w:r>
              <w:rPr>
                <w:rFonts w:ascii="Tahoma" w:hAnsi="Tahoma"/>
                <w:color w:val="231F20"/>
                <w:sz w:val="18"/>
              </w:rPr>
              <w:t>adultos</w:t>
            </w:r>
            <w:r>
              <w:rPr>
                <w:rFonts w:ascii="Tahoma" w:hAnsi="Tahoma"/>
                <w:color w:val="231F20"/>
                <w:spacing w:val="-17"/>
                <w:sz w:val="18"/>
              </w:rPr>
              <w:t> </w:t>
            </w:r>
            <w:r>
              <w:rPr>
                <w:rFonts w:ascii="Tahoma" w:hAnsi="Tahoma"/>
                <w:color w:val="231F20"/>
                <w:sz w:val="18"/>
              </w:rPr>
              <w:t>y</w:t>
            </w:r>
            <w:r>
              <w:rPr>
                <w:rFonts w:ascii="Tahoma" w:hAnsi="Tahoma"/>
                <w:color w:val="231F20"/>
                <w:spacing w:val="-17"/>
                <w:sz w:val="18"/>
              </w:rPr>
              <w:t> </w:t>
            </w:r>
            <w:r>
              <w:rPr>
                <w:rFonts w:ascii="Tahoma" w:hAnsi="Tahoma"/>
                <w:color w:val="231F20"/>
                <w:sz w:val="18"/>
              </w:rPr>
              <w:t>en</w:t>
            </w:r>
            <w:r>
              <w:rPr>
                <w:rFonts w:ascii="Tahoma" w:hAnsi="Tahoma"/>
                <w:color w:val="231F20"/>
                <w:spacing w:val="-17"/>
                <w:sz w:val="18"/>
              </w:rPr>
              <w:t> </w:t>
            </w:r>
            <w:r>
              <w:rPr>
                <w:rFonts w:ascii="Tahoma" w:hAnsi="Tahoma"/>
                <w:color w:val="231F20"/>
                <w:sz w:val="18"/>
              </w:rPr>
              <w:t>salvaguarda </w:t>
            </w:r>
            <w:r>
              <w:rPr>
                <w:rFonts w:ascii="Tahoma" w:hAnsi="Tahoma"/>
                <w:color w:val="231F20"/>
                <w:sz w:val="18"/>
              </w:rPr>
              <w:t>de sus derechos establecidos en la Convención de los Derechos de </w:t>
            </w:r>
            <w:r>
              <w:rPr>
                <w:rFonts w:ascii="Tahoma" w:hAnsi="Tahoma"/>
                <w:color w:val="231F20"/>
                <w:sz w:val="18"/>
              </w:rPr>
              <w:t>las Niñas, Niños y Adolescentes.</w:t>
            </w:r>
            <w:r>
              <w:rPr>
                <w:rFonts w:ascii="Tahoma" w:hAnsi="Tahoma"/>
                <w:sz w:val="18"/>
              </w:rPr>
            </w:r>
          </w:p>
          <w:p>
            <w:pPr>
              <w:pStyle w:val="TableParagraph"/>
              <w:spacing w:line="240" w:lineRule="auto" w:before="57"/>
              <w:ind w:left="54" w:right="0"/>
              <w:jc w:val="both"/>
              <w:rPr>
                <w:rFonts w:ascii="Tahoma" w:hAnsi="Tahoma" w:cs="Tahoma" w:eastAsia="Tahoma" w:hint="default"/>
                <w:sz w:val="18"/>
                <w:szCs w:val="18"/>
              </w:rPr>
            </w:pPr>
            <w:r>
              <w:rPr>
                <w:rFonts w:ascii="Tahoma"/>
                <w:color w:val="231F20"/>
                <w:sz w:val="18"/>
              </w:rPr>
              <w:t>En el caso</w:t>
            </w:r>
            <w:r>
              <w:rPr>
                <w:rFonts w:ascii="Tahoma"/>
                <w:color w:val="231F20"/>
                <w:spacing w:val="-4"/>
                <w:sz w:val="18"/>
              </w:rPr>
              <w:t> </w:t>
            </w:r>
            <w:r>
              <w:rPr>
                <w:rFonts w:ascii="Tahoma"/>
                <w:color w:val="231F20"/>
                <w:sz w:val="18"/>
              </w:rPr>
              <w:t>que:</w:t>
            </w:r>
            <w:r>
              <w:rPr>
                <w:rFonts w:ascii="Tahoma"/>
                <w:sz w:val="18"/>
              </w:rPr>
            </w:r>
          </w:p>
          <w:p>
            <w:pPr>
              <w:pStyle w:val="TableParagraph"/>
              <w:numPr>
                <w:ilvl w:val="0"/>
                <w:numId w:val="11"/>
              </w:numPr>
              <w:tabs>
                <w:tab w:pos="775" w:val="left" w:leader="none"/>
              </w:tabs>
              <w:spacing w:line="264" w:lineRule="auto" w:before="79" w:after="0"/>
              <w:ind w:left="54" w:right="51" w:firstLine="0"/>
              <w:jc w:val="both"/>
              <w:rPr>
                <w:rFonts w:ascii="Tahoma" w:hAnsi="Tahoma" w:cs="Tahoma" w:eastAsia="Tahoma" w:hint="default"/>
                <w:sz w:val="18"/>
                <w:szCs w:val="18"/>
              </w:rPr>
            </w:pPr>
            <w:r>
              <w:rPr>
                <w:rFonts w:ascii="Tahoma" w:hAnsi="Tahoma"/>
                <w:color w:val="231F20"/>
                <w:sz w:val="18"/>
              </w:rPr>
              <w:t>El</w:t>
            </w:r>
            <w:r>
              <w:rPr>
                <w:rFonts w:ascii="Tahoma" w:hAnsi="Tahoma"/>
                <w:color w:val="231F20"/>
                <w:spacing w:val="-10"/>
                <w:sz w:val="18"/>
              </w:rPr>
              <w:t> </w:t>
            </w:r>
            <w:r>
              <w:rPr>
                <w:rFonts w:ascii="Tahoma" w:hAnsi="Tahoma"/>
                <w:color w:val="231F20"/>
                <w:sz w:val="18"/>
              </w:rPr>
              <w:t>menor</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edad</w:t>
            </w:r>
            <w:r>
              <w:rPr>
                <w:rFonts w:ascii="Tahoma" w:hAnsi="Tahoma"/>
                <w:color w:val="231F20"/>
                <w:spacing w:val="-9"/>
                <w:sz w:val="18"/>
              </w:rPr>
              <w:t> </w:t>
            </w:r>
            <w:r>
              <w:rPr>
                <w:rFonts w:ascii="Tahoma" w:hAnsi="Tahoma"/>
                <w:color w:val="231F20"/>
                <w:sz w:val="18"/>
              </w:rPr>
              <w:t>no</w:t>
            </w:r>
            <w:r>
              <w:rPr>
                <w:rFonts w:ascii="Tahoma" w:hAnsi="Tahoma"/>
                <w:color w:val="231F20"/>
                <w:spacing w:val="-10"/>
                <w:sz w:val="18"/>
              </w:rPr>
              <w:t> </w:t>
            </w:r>
            <w:r>
              <w:rPr>
                <w:rFonts w:ascii="Tahoma" w:hAnsi="Tahoma"/>
                <w:color w:val="231F20"/>
                <w:sz w:val="18"/>
              </w:rPr>
              <w:t>aportase</w:t>
            </w:r>
            <w:r>
              <w:rPr>
                <w:rFonts w:ascii="Tahoma" w:hAnsi="Tahoma"/>
                <w:color w:val="231F20"/>
                <w:spacing w:val="-10"/>
                <w:sz w:val="18"/>
              </w:rPr>
              <w:t> </w:t>
            </w:r>
            <w:r>
              <w:rPr>
                <w:rFonts w:ascii="Tahoma" w:hAnsi="Tahoma"/>
                <w:color w:val="231F20"/>
                <w:sz w:val="18"/>
              </w:rPr>
              <w:t>la</w:t>
            </w:r>
            <w:r>
              <w:rPr>
                <w:rFonts w:ascii="Tahoma" w:hAnsi="Tahoma"/>
                <w:color w:val="231F20"/>
                <w:spacing w:val="-10"/>
                <w:sz w:val="18"/>
              </w:rPr>
              <w:t> </w:t>
            </w:r>
            <w:r>
              <w:rPr>
                <w:rFonts w:ascii="Tahoma" w:hAnsi="Tahoma"/>
                <w:color w:val="231F20"/>
                <w:sz w:val="18"/>
              </w:rPr>
              <w:t>información</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un</w:t>
            </w:r>
            <w:r>
              <w:rPr>
                <w:rFonts w:ascii="Tahoma" w:hAnsi="Tahoma"/>
                <w:color w:val="231F20"/>
                <w:spacing w:val="-10"/>
                <w:sz w:val="18"/>
              </w:rPr>
              <w:t> </w:t>
            </w:r>
            <w:r>
              <w:rPr>
                <w:rFonts w:ascii="Tahoma" w:hAnsi="Tahoma"/>
                <w:color w:val="231F20"/>
                <w:sz w:val="18"/>
              </w:rPr>
              <w:t>número </w:t>
            </w:r>
            <w:r>
              <w:rPr>
                <w:rFonts w:ascii="Tahoma" w:hAnsi="Tahoma"/>
                <w:color w:val="231F20"/>
                <w:sz w:val="18"/>
              </w:rPr>
              <w:t>telefónico en donde localizar a la persona que detente la patria potestad, custodia o</w:t>
            </w:r>
            <w:r>
              <w:rPr>
                <w:rFonts w:ascii="Tahoma" w:hAnsi="Tahoma"/>
                <w:color w:val="231F20"/>
                <w:spacing w:val="-14"/>
                <w:sz w:val="18"/>
              </w:rPr>
              <w:t> </w:t>
            </w:r>
            <w:r>
              <w:rPr>
                <w:rFonts w:ascii="Tahoma" w:hAnsi="Tahoma"/>
                <w:color w:val="231F20"/>
                <w:sz w:val="18"/>
              </w:rPr>
              <w:t>tutela;</w:t>
            </w:r>
            <w:r>
              <w:rPr>
                <w:rFonts w:ascii="Tahoma" w:hAnsi="Tahoma"/>
                <w:sz w:val="18"/>
              </w:rPr>
            </w:r>
          </w:p>
          <w:p>
            <w:pPr>
              <w:pStyle w:val="TableParagraph"/>
              <w:numPr>
                <w:ilvl w:val="0"/>
                <w:numId w:val="11"/>
              </w:numPr>
              <w:tabs>
                <w:tab w:pos="775" w:val="left" w:leader="none"/>
              </w:tabs>
              <w:spacing w:line="264" w:lineRule="auto" w:before="1" w:after="0"/>
              <w:ind w:left="54" w:right="53" w:firstLine="0"/>
              <w:jc w:val="both"/>
              <w:rPr>
                <w:rFonts w:ascii="Tahoma" w:hAnsi="Tahoma" w:cs="Tahoma" w:eastAsia="Tahoma" w:hint="default"/>
                <w:sz w:val="18"/>
                <w:szCs w:val="18"/>
              </w:rPr>
            </w:pPr>
            <w:r>
              <w:rPr>
                <w:rFonts w:ascii="Tahoma"/>
                <w:color w:val="231F20"/>
                <w:sz w:val="18"/>
              </w:rPr>
              <w:t>La</w:t>
            </w:r>
            <w:r>
              <w:rPr>
                <w:rFonts w:ascii="Tahoma"/>
                <w:color w:val="231F20"/>
                <w:spacing w:val="-13"/>
                <w:sz w:val="18"/>
              </w:rPr>
              <w:t> </w:t>
            </w:r>
            <w:r>
              <w:rPr>
                <w:rFonts w:ascii="Tahoma"/>
                <w:color w:val="231F20"/>
                <w:sz w:val="18"/>
              </w:rPr>
              <w:t>persona</w:t>
            </w:r>
            <w:r>
              <w:rPr>
                <w:rFonts w:ascii="Tahoma"/>
                <w:color w:val="231F20"/>
                <w:spacing w:val="-13"/>
                <w:sz w:val="18"/>
              </w:rPr>
              <w:t> </w:t>
            </w:r>
            <w:r>
              <w:rPr>
                <w:rFonts w:ascii="Tahoma"/>
                <w:color w:val="231F20"/>
                <w:sz w:val="18"/>
              </w:rPr>
              <w:t>que</w:t>
            </w:r>
            <w:r>
              <w:rPr>
                <w:rFonts w:ascii="Tahoma"/>
                <w:color w:val="231F20"/>
                <w:spacing w:val="-13"/>
                <w:sz w:val="18"/>
              </w:rPr>
              <w:t> </w:t>
            </w:r>
            <w:r>
              <w:rPr>
                <w:rFonts w:ascii="Tahoma"/>
                <w:color w:val="231F20"/>
                <w:sz w:val="18"/>
              </w:rPr>
              <w:t>detente</w:t>
            </w:r>
            <w:r>
              <w:rPr>
                <w:rFonts w:ascii="Tahoma"/>
                <w:color w:val="231F20"/>
                <w:spacing w:val="-13"/>
                <w:sz w:val="18"/>
              </w:rPr>
              <w:t> </w:t>
            </w:r>
            <w:r>
              <w:rPr>
                <w:rFonts w:ascii="Tahoma"/>
                <w:color w:val="231F20"/>
                <w:sz w:val="18"/>
              </w:rPr>
              <w:t>la</w:t>
            </w:r>
            <w:r>
              <w:rPr>
                <w:rFonts w:ascii="Tahoma"/>
                <w:color w:val="231F20"/>
                <w:spacing w:val="-13"/>
                <w:sz w:val="18"/>
              </w:rPr>
              <w:t> </w:t>
            </w:r>
            <w:r>
              <w:rPr>
                <w:rFonts w:ascii="Tahoma"/>
                <w:color w:val="231F20"/>
                <w:sz w:val="18"/>
              </w:rPr>
              <w:t>patria</w:t>
            </w:r>
            <w:r>
              <w:rPr>
                <w:rFonts w:ascii="Tahoma"/>
                <w:color w:val="231F20"/>
                <w:spacing w:val="-13"/>
                <w:sz w:val="18"/>
              </w:rPr>
              <w:t> </w:t>
            </w:r>
            <w:r>
              <w:rPr>
                <w:rFonts w:ascii="Tahoma"/>
                <w:color w:val="231F20"/>
                <w:sz w:val="18"/>
              </w:rPr>
              <w:t>potestad,</w:t>
            </w:r>
            <w:r>
              <w:rPr>
                <w:rFonts w:ascii="Tahoma"/>
                <w:color w:val="231F20"/>
                <w:spacing w:val="-14"/>
                <w:sz w:val="18"/>
              </w:rPr>
              <w:t> </w:t>
            </w:r>
            <w:r>
              <w:rPr>
                <w:rFonts w:ascii="Tahoma"/>
                <w:color w:val="231F20"/>
                <w:sz w:val="18"/>
              </w:rPr>
              <w:t>custodia</w:t>
            </w:r>
            <w:r>
              <w:rPr>
                <w:rFonts w:ascii="Tahoma"/>
                <w:color w:val="231F20"/>
                <w:spacing w:val="-12"/>
                <w:sz w:val="18"/>
              </w:rPr>
              <w:t> </w:t>
            </w:r>
            <w:r>
              <w:rPr>
                <w:rFonts w:ascii="Tahoma"/>
                <w:color w:val="231F20"/>
                <w:sz w:val="18"/>
              </w:rPr>
              <w:t>o</w:t>
            </w:r>
            <w:r>
              <w:rPr>
                <w:rFonts w:ascii="Tahoma"/>
                <w:color w:val="231F20"/>
                <w:spacing w:val="-13"/>
                <w:sz w:val="18"/>
              </w:rPr>
              <w:t> </w:t>
            </w:r>
            <w:r>
              <w:rPr>
                <w:rFonts w:ascii="Tahoma"/>
                <w:color w:val="231F20"/>
                <w:sz w:val="18"/>
              </w:rPr>
              <w:t>tutela </w:t>
            </w:r>
            <w:r>
              <w:rPr>
                <w:rFonts w:ascii="Tahoma"/>
                <w:color w:val="231F20"/>
                <w:sz w:val="18"/>
              </w:rPr>
              <w:t>no sea</w:t>
            </w:r>
            <w:r>
              <w:rPr>
                <w:rFonts w:ascii="Tahoma"/>
                <w:color w:val="231F20"/>
                <w:spacing w:val="-3"/>
                <w:sz w:val="18"/>
              </w:rPr>
              <w:t> </w:t>
            </w:r>
            <w:r>
              <w:rPr>
                <w:rFonts w:ascii="Tahoma"/>
                <w:color w:val="231F20"/>
                <w:sz w:val="18"/>
              </w:rPr>
              <w:t>localizable;</w:t>
            </w:r>
            <w:r>
              <w:rPr>
                <w:rFonts w:ascii="Tahoma"/>
                <w:sz w:val="18"/>
              </w:rPr>
            </w:r>
          </w:p>
          <w:p>
            <w:pPr>
              <w:pStyle w:val="TableParagraph"/>
              <w:numPr>
                <w:ilvl w:val="0"/>
                <w:numId w:val="11"/>
              </w:numPr>
              <w:tabs>
                <w:tab w:pos="775" w:val="left" w:leader="none"/>
              </w:tabs>
              <w:spacing w:line="264" w:lineRule="auto" w:before="1" w:after="0"/>
              <w:ind w:left="54" w:right="52" w:firstLine="0"/>
              <w:jc w:val="both"/>
              <w:rPr>
                <w:rFonts w:ascii="Tahoma" w:hAnsi="Tahoma" w:cs="Tahoma" w:eastAsia="Tahoma" w:hint="default"/>
                <w:sz w:val="18"/>
                <w:szCs w:val="18"/>
              </w:rPr>
            </w:pPr>
            <w:r>
              <w:rPr>
                <w:rFonts w:ascii="Tahoma" w:hAnsi="Tahoma"/>
                <w:color w:val="231F20"/>
                <w:sz w:val="18"/>
              </w:rPr>
              <w:t>La persona ya localizada que detente la patria potestad, custodia o tutela no se presente dentro del término</w:t>
            </w:r>
            <w:r>
              <w:rPr>
                <w:rFonts w:ascii="Tahoma" w:hAnsi="Tahoma"/>
                <w:color w:val="231F20"/>
                <w:spacing w:val="-38"/>
                <w:sz w:val="18"/>
              </w:rPr>
              <w:t> </w:t>
            </w:r>
            <w:r>
              <w:rPr>
                <w:rFonts w:ascii="Tahoma" w:hAnsi="Tahoma"/>
                <w:color w:val="231F20"/>
                <w:sz w:val="18"/>
              </w:rPr>
              <w:t>establecido;</w:t>
            </w:r>
            <w:r>
              <w:rPr>
                <w:rFonts w:ascii="Tahoma" w:hAnsi="Tahoma"/>
                <w:sz w:val="18"/>
              </w:rPr>
            </w:r>
          </w:p>
        </w:tc>
        <w:tc>
          <w:tcPr>
            <w:tcW w:w="2189" w:type="dxa"/>
            <w:tcBorders>
              <w:top w:val="single" w:sz="2" w:space="0" w:color="231F20"/>
              <w:left w:val="single" w:sz="2" w:space="0" w:color="231F20"/>
              <w:bottom w:val="single" w:sz="2" w:space="0" w:color="231F20"/>
              <w:right w:val="single" w:sz="2" w:space="0" w:color="231F20"/>
            </w:tcBorders>
          </w:tcPr>
          <w:p>
            <w:pPr>
              <w:pStyle w:val="TableParagraph"/>
              <w:spacing w:line="240" w:lineRule="auto" w:before="8"/>
              <w:ind w:right="0"/>
              <w:jc w:val="left"/>
              <w:rPr>
                <w:rFonts w:ascii="Tahoma" w:hAnsi="Tahoma" w:cs="Tahoma" w:eastAsia="Tahoma" w:hint="default"/>
                <w:sz w:val="20"/>
                <w:szCs w:val="20"/>
              </w:rPr>
            </w:pPr>
          </w:p>
          <w:p>
            <w:pPr>
              <w:pStyle w:val="TableParagraph"/>
              <w:spacing w:line="264" w:lineRule="auto"/>
              <w:ind w:left="54" w:right="52"/>
              <w:jc w:val="both"/>
              <w:rPr>
                <w:rFonts w:ascii="Tahoma" w:hAnsi="Tahoma" w:cs="Tahoma" w:eastAsia="Tahoma" w:hint="default"/>
                <w:sz w:val="18"/>
                <w:szCs w:val="18"/>
              </w:rPr>
            </w:pPr>
            <w:r>
              <w:rPr>
                <w:rFonts w:ascii="Tahoma" w:hAnsi="Tahoma"/>
                <w:color w:val="231F20"/>
                <w:sz w:val="18"/>
              </w:rPr>
              <w:t>Perito de la Secretaría de Movilidad</w:t>
            </w:r>
            <w:r>
              <w:rPr>
                <w:rFonts w:ascii="Tahoma" w:hAnsi="Tahoma"/>
                <w:sz w:val="18"/>
              </w:rPr>
            </w:r>
          </w:p>
          <w:p>
            <w:pPr>
              <w:pStyle w:val="TableParagraph"/>
              <w:spacing w:line="264" w:lineRule="auto" w:before="1"/>
              <w:ind w:left="54" w:right="51"/>
              <w:jc w:val="both"/>
              <w:rPr>
                <w:rFonts w:ascii="Tahoma" w:hAnsi="Tahoma" w:cs="Tahoma" w:eastAsia="Tahoma" w:hint="default"/>
                <w:sz w:val="18"/>
                <w:szCs w:val="18"/>
              </w:rPr>
            </w:pPr>
            <w:r>
              <w:rPr>
                <w:rFonts w:ascii="Tahoma" w:hAnsi="Tahoma"/>
                <w:color w:val="231F20"/>
                <w:sz w:val="18"/>
              </w:rPr>
              <w:t>Elemento de la Policía Vial 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p>
            <w:pPr>
              <w:pStyle w:val="TableParagraph"/>
              <w:spacing w:line="240" w:lineRule="auto" w:before="1"/>
              <w:ind w:left="54" w:right="0"/>
              <w:jc w:val="both"/>
              <w:rPr>
                <w:rFonts w:ascii="Tahoma" w:hAnsi="Tahoma" w:cs="Tahoma" w:eastAsia="Tahoma" w:hint="default"/>
                <w:sz w:val="18"/>
                <w:szCs w:val="18"/>
              </w:rPr>
            </w:pPr>
            <w:r>
              <w:rPr>
                <w:rFonts w:ascii="Tahoma"/>
                <w:color w:val="231F20"/>
                <w:sz w:val="18"/>
              </w:rPr>
              <w:t>Juez</w:t>
            </w:r>
            <w:r>
              <w:rPr>
                <w:rFonts w:ascii="Tahoma"/>
                <w:color w:val="231F20"/>
                <w:spacing w:val="-4"/>
                <w:sz w:val="18"/>
              </w:rPr>
              <w:t> </w:t>
            </w:r>
            <w:r>
              <w:rPr>
                <w:rFonts w:ascii="Tahoma"/>
                <w:color w:val="231F20"/>
                <w:sz w:val="18"/>
              </w:rPr>
              <w:t>Calificador</w:t>
            </w:r>
            <w:r>
              <w:rPr>
                <w:rFonts w:ascii="Tahoma"/>
                <w:sz w:val="18"/>
              </w:rPr>
            </w:r>
          </w:p>
        </w:tc>
      </w:tr>
    </w:tbl>
    <w:p>
      <w:pPr>
        <w:spacing w:after="0" w:line="240" w:lineRule="auto"/>
        <w:jc w:val="both"/>
        <w:rPr>
          <w:rFonts w:ascii="Tahoma" w:hAnsi="Tahoma" w:cs="Tahoma" w:eastAsia="Tahoma" w:hint="default"/>
          <w:sz w:val="18"/>
          <w:szCs w:val="18"/>
        </w:rPr>
        <w:sectPr>
          <w:pgSz w:w="11630" w:h="15310"/>
          <w:pgMar w:header="674" w:footer="871" w:top="1320" w:bottom="1060" w:left="1540" w:right="1540"/>
        </w:sectPr>
      </w:pPr>
    </w:p>
    <w:p>
      <w:pPr>
        <w:spacing w:line="240" w:lineRule="auto" w:before="0"/>
        <w:rPr>
          <w:rFonts w:ascii="Tahoma" w:hAnsi="Tahoma" w:cs="Tahoma" w:eastAsia="Tahoma" w:hint="default"/>
          <w:sz w:val="25"/>
          <w:szCs w:val="25"/>
        </w:rPr>
      </w:pPr>
      <w:r>
        <w:rPr/>
        <w:pict>
          <v:group style="position:absolute;margin-left:194.173004pt;margin-top:711.824707pt;width:87.65pt;height:3.35pt;mso-position-horizontal-relative:page;mso-position-vertical-relative:page;z-index:-127216" coordorigin="3883,14236" coordsize="1753,67">
            <v:shape style="position:absolute;left:3883;top:14236;width:1753;height:67" coordorigin="3883,14236" coordsize="1753,67" path="m5615,14236l3883,14270,5615,14303,5636,14286,5636,14254,5615,14236xe" filled="true" fillcolor="#9d1b30" stroked="false">
              <v:path arrowok="t"/>
              <v:fill type="solid"/>
            </v:shape>
            <w10:wrap type="none"/>
          </v:group>
        </w:pict>
      </w:r>
      <w:r>
        <w:rPr/>
        <w:pict>
          <v:group style="position:absolute;margin-left:292.618988pt;margin-top:711.824707pt;width:87.65pt;height:3.35pt;mso-position-horizontal-relative:page;mso-position-vertical-relative:page;z-index:-127192" coordorigin="5852,14236" coordsize="1753,67">
            <v:shape style="position:absolute;left:5852;top:14236;width:1753;height:67" coordorigin="5852,14236" coordsize="1753,67" path="m5873,14236l5852,14254,5852,14286,5873,14303,7605,14270,5873,14236xe" filled="true" fillcolor="#9d1b30" stroked="false">
              <v:path arrowok="t"/>
              <v:fill type="solid"/>
            </v:shape>
            <w10:wrap type="none"/>
          </v:group>
        </w:pict>
      </w:r>
    </w:p>
    <w:p>
      <w:pPr>
        <w:pStyle w:val="Heading1"/>
        <w:spacing w:line="240" w:lineRule="auto"/>
        <w:ind w:left="102" w:right="824"/>
        <w:jc w:val="left"/>
      </w:pPr>
      <w:r>
        <w:rPr>
          <w:color w:val="231F20"/>
        </w:rPr>
        <w:t>18</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1"/>
        <w:rPr>
          <w:rFonts w:ascii="Tahoma" w:hAnsi="Tahoma" w:cs="Tahoma" w:eastAsia="Tahoma" w:hint="default"/>
          <w:sz w:val="19"/>
          <w:szCs w:val="19"/>
        </w:rPr>
      </w:pPr>
    </w:p>
    <w:tbl>
      <w:tblPr>
        <w:tblW w:w="0" w:type="auto"/>
        <w:jc w:val="left"/>
        <w:tblInd w:w="102" w:type="dxa"/>
        <w:tblLayout w:type="fixed"/>
        <w:tblCellMar>
          <w:top w:w="0" w:type="dxa"/>
          <w:left w:w="0" w:type="dxa"/>
          <w:bottom w:w="0" w:type="dxa"/>
          <w:right w:w="0" w:type="dxa"/>
        </w:tblCellMar>
        <w:tblLook w:val="01E0"/>
      </w:tblPr>
      <w:tblGrid>
        <w:gridCol w:w="639"/>
        <w:gridCol w:w="5499"/>
        <w:gridCol w:w="2189"/>
      </w:tblGrid>
      <w:tr>
        <w:trPr>
          <w:trHeight w:val="5494" w:hRule="exact"/>
        </w:trPr>
        <w:tc>
          <w:tcPr>
            <w:tcW w:w="639" w:type="dxa"/>
            <w:tcBorders>
              <w:top w:val="single" w:sz="2" w:space="0" w:color="231F20"/>
              <w:left w:val="single" w:sz="2" w:space="0" w:color="231F20"/>
              <w:bottom w:val="single" w:sz="2" w:space="0" w:color="231F20"/>
              <w:right w:val="single" w:sz="2" w:space="0" w:color="231F20"/>
            </w:tcBorders>
          </w:tcPr>
          <w:p>
            <w:pPr/>
          </w:p>
        </w:tc>
        <w:tc>
          <w:tcPr>
            <w:tcW w:w="5499" w:type="dxa"/>
            <w:tcBorders>
              <w:top w:val="single" w:sz="2" w:space="0" w:color="231F20"/>
              <w:left w:val="single" w:sz="2" w:space="0" w:color="231F20"/>
              <w:bottom w:val="single" w:sz="2" w:space="0" w:color="231F20"/>
              <w:right w:val="single" w:sz="2" w:space="0" w:color="231F20"/>
            </w:tcBorders>
          </w:tcPr>
          <w:p>
            <w:pPr>
              <w:pStyle w:val="TableParagraph"/>
              <w:spacing w:line="264" w:lineRule="auto" w:before="11"/>
              <w:ind w:left="54" w:right="51"/>
              <w:jc w:val="both"/>
              <w:rPr>
                <w:rFonts w:ascii="Tahoma" w:hAnsi="Tahoma" w:cs="Tahoma" w:eastAsia="Tahoma" w:hint="default"/>
                <w:sz w:val="18"/>
                <w:szCs w:val="18"/>
              </w:rPr>
            </w:pPr>
            <w:r>
              <w:rPr>
                <w:rFonts w:ascii="Tahoma" w:hAnsi="Tahoma"/>
                <w:color w:val="231F20"/>
                <w:sz w:val="18"/>
              </w:rPr>
              <w:t>d)  Que la persona que se presente a reclamarlo dentro del  </w:t>
            </w:r>
            <w:r>
              <w:rPr>
                <w:rFonts w:ascii="Tahoma" w:hAnsi="Tahoma"/>
                <w:color w:val="231F20"/>
                <w:sz w:val="18"/>
              </w:rPr>
              <w:t>término no demuestre mediante documento oficial el ejercicio de la </w:t>
            </w:r>
            <w:r>
              <w:rPr>
                <w:rFonts w:ascii="Tahoma" w:hAnsi="Tahoma"/>
                <w:color w:val="231F20"/>
                <w:sz w:val="18"/>
              </w:rPr>
              <w:t>patria potestad, custodia o</w:t>
            </w:r>
            <w:r>
              <w:rPr>
                <w:rFonts w:ascii="Tahoma" w:hAnsi="Tahoma"/>
                <w:color w:val="231F20"/>
                <w:spacing w:val="-15"/>
                <w:sz w:val="18"/>
              </w:rPr>
              <w:t> </w:t>
            </w:r>
            <w:r>
              <w:rPr>
                <w:rFonts w:ascii="Tahoma" w:hAnsi="Tahoma"/>
                <w:color w:val="231F20"/>
                <w:sz w:val="18"/>
              </w:rPr>
              <w:t>tutela.</w:t>
            </w:r>
            <w:r>
              <w:rPr>
                <w:rFonts w:ascii="Tahoma" w:hAnsi="Tahoma"/>
                <w:sz w:val="18"/>
              </w:rPr>
            </w:r>
          </w:p>
          <w:p>
            <w:pPr>
              <w:pStyle w:val="TableParagraph"/>
              <w:spacing w:line="240" w:lineRule="auto" w:before="12"/>
              <w:ind w:right="0"/>
              <w:jc w:val="left"/>
              <w:rPr>
                <w:rFonts w:ascii="Tahoma" w:hAnsi="Tahoma" w:cs="Tahoma" w:eastAsia="Tahoma" w:hint="default"/>
                <w:sz w:val="19"/>
                <w:szCs w:val="19"/>
              </w:rPr>
            </w:pPr>
          </w:p>
          <w:p>
            <w:pPr>
              <w:pStyle w:val="TableParagraph"/>
              <w:spacing w:line="264" w:lineRule="auto"/>
              <w:ind w:left="54" w:right="51"/>
              <w:jc w:val="both"/>
              <w:rPr>
                <w:rFonts w:ascii="Tahoma" w:hAnsi="Tahoma" w:cs="Tahoma" w:eastAsia="Tahoma" w:hint="default"/>
                <w:sz w:val="18"/>
                <w:szCs w:val="18"/>
              </w:rPr>
            </w:pPr>
            <w:r>
              <w:rPr>
                <w:rFonts w:ascii="Tahoma" w:hAnsi="Tahoma"/>
                <w:color w:val="231F20"/>
                <w:sz w:val="18"/>
              </w:rPr>
              <w:t>La autoridad administrativa, a fin de garantizar la integridad de </w:t>
            </w:r>
            <w:r>
              <w:rPr>
                <w:rFonts w:ascii="Tahoma" w:hAnsi="Tahoma"/>
                <w:color w:val="231F20"/>
                <w:sz w:val="18"/>
              </w:rPr>
              <w:t>derechos humanos del </w:t>
            </w:r>
            <w:r>
              <w:rPr>
                <w:rFonts w:ascii="Tahoma" w:hAnsi="Tahoma"/>
                <w:color w:val="231F20"/>
                <w:spacing w:val="-5"/>
                <w:sz w:val="18"/>
              </w:rPr>
              <w:t>menor, </w:t>
            </w:r>
            <w:r>
              <w:rPr>
                <w:rFonts w:ascii="Tahoma" w:hAnsi="Tahoma"/>
                <w:color w:val="231F20"/>
                <w:sz w:val="18"/>
              </w:rPr>
              <w:t>lo entregará al área de </w:t>
            </w:r>
            <w:r>
              <w:rPr>
                <w:rFonts w:ascii="Tahoma" w:hAnsi="Tahoma"/>
                <w:color w:val="231F20"/>
                <w:spacing w:val="-3"/>
                <w:sz w:val="18"/>
              </w:rPr>
              <w:t>Trabajo</w:t>
            </w:r>
            <w:r>
              <w:rPr>
                <w:rFonts w:ascii="Tahoma" w:hAnsi="Tahoma"/>
                <w:color w:val="231F20"/>
                <w:spacing w:val="-28"/>
                <w:sz w:val="18"/>
              </w:rPr>
              <w:t> </w:t>
            </w:r>
            <w:r>
              <w:rPr>
                <w:rFonts w:ascii="Tahoma" w:hAnsi="Tahoma"/>
                <w:color w:val="231F20"/>
                <w:sz w:val="18"/>
              </w:rPr>
              <w:t>Social </w:t>
            </w:r>
            <w:r>
              <w:rPr>
                <w:rFonts w:ascii="Tahoma" w:hAnsi="Tahoma"/>
                <w:color w:val="231F20"/>
                <w:sz w:val="18"/>
              </w:rPr>
              <w:t>de la Fiscalía Central del Estado de Jalisco, para que la misma proceda conforme a derecho y se resguarde al menor según los procedimientos de dicha</w:t>
            </w:r>
            <w:r>
              <w:rPr>
                <w:rFonts w:ascii="Tahoma" w:hAnsi="Tahoma"/>
                <w:color w:val="231F20"/>
                <w:spacing w:val="-12"/>
                <w:sz w:val="18"/>
              </w:rPr>
              <w:t> </w:t>
            </w:r>
            <w:r>
              <w:rPr>
                <w:rFonts w:ascii="Tahoma" w:hAnsi="Tahoma"/>
                <w:color w:val="231F20"/>
                <w:sz w:val="18"/>
              </w:rPr>
              <w:t>institución.</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pacing w:val="-4"/>
                <w:sz w:val="18"/>
              </w:rPr>
              <w:t>2.-Si </w:t>
            </w:r>
            <w:r>
              <w:rPr>
                <w:rFonts w:ascii="Tahoma" w:hAnsi="Tahoma"/>
                <w:color w:val="231F20"/>
                <w:sz w:val="18"/>
              </w:rPr>
              <w:t>existiera el caso que el conductor acompañado por menores </w:t>
            </w:r>
            <w:r>
              <w:rPr>
                <w:rFonts w:ascii="Tahoma" w:hAnsi="Tahoma"/>
                <w:color w:val="231F20"/>
                <w:sz w:val="18"/>
              </w:rPr>
              <w:t>fuese el que ostenta la patria potestad, custodia o tutela, podrá comunicarse con la Madre o Padre según sea su caso para que pueda recoger a los menores de edad, sin que estos puedan ser separados hasta que se presente la</w:t>
            </w:r>
            <w:r>
              <w:rPr>
                <w:rFonts w:ascii="Tahoma" w:hAnsi="Tahoma"/>
                <w:color w:val="231F20"/>
                <w:spacing w:val="-17"/>
                <w:sz w:val="18"/>
              </w:rPr>
              <w:t> </w:t>
            </w:r>
            <w:r>
              <w:rPr>
                <w:rFonts w:ascii="Tahoma" w:hAnsi="Tahoma"/>
                <w:color w:val="231F20"/>
                <w:sz w:val="18"/>
              </w:rPr>
              <w:t>persona.</w:t>
            </w:r>
            <w:r>
              <w:rPr>
                <w:rFonts w:ascii="Tahoma" w:hAnsi="Tahoma"/>
                <w:sz w:val="18"/>
              </w:rPr>
            </w:r>
          </w:p>
          <w:p>
            <w:pPr>
              <w:pStyle w:val="TableParagraph"/>
              <w:spacing w:line="264" w:lineRule="auto" w:before="57"/>
              <w:ind w:left="54" w:right="52"/>
              <w:jc w:val="both"/>
              <w:rPr>
                <w:rFonts w:ascii="Tahoma" w:hAnsi="Tahoma" w:cs="Tahoma" w:eastAsia="Tahoma" w:hint="default"/>
                <w:sz w:val="18"/>
                <w:szCs w:val="18"/>
              </w:rPr>
            </w:pPr>
            <w:r>
              <w:rPr>
                <w:rFonts w:ascii="Tahoma" w:hAnsi="Tahoma"/>
                <w:color w:val="231F20"/>
                <w:spacing w:val="-5"/>
                <w:sz w:val="18"/>
              </w:rPr>
              <w:t>3.- </w:t>
            </w:r>
            <w:r>
              <w:rPr>
                <w:rFonts w:ascii="Tahoma" w:hAnsi="Tahoma"/>
                <w:color w:val="231F20"/>
                <w:sz w:val="18"/>
              </w:rPr>
              <w:t>La persona que para los supuestos de los párrafos anteriores </w:t>
            </w:r>
            <w:r>
              <w:rPr>
                <w:rFonts w:ascii="Tahoma" w:hAnsi="Tahoma"/>
                <w:color w:val="231F20"/>
                <w:sz w:val="18"/>
              </w:rPr>
              <w:t>referentes a los infractores menores ostente la propiedad del vehículo le será impuesta de forma solidaria la sanción económica mayor</w:t>
            </w:r>
            <w:r>
              <w:rPr>
                <w:rFonts w:ascii="Tahoma" w:hAnsi="Tahoma"/>
                <w:color w:val="231F20"/>
                <w:spacing w:val="-12"/>
                <w:sz w:val="18"/>
              </w:rPr>
              <w:t> </w:t>
            </w:r>
            <w:r>
              <w:rPr>
                <w:rFonts w:ascii="Tahoma" w:hAnsi="Tahoma"/>
                <w:color w:val="231F20"/>
                <w:sz w:val="18"/>
              </w:rPr>
              <w:t>referida</w:t>
            </w:r>
            <w:r>
              <w:rPr>
                <w:rFonts w:ascii="Tahoma" w:hAnsi="Tahoma"/>
                <w:color w:val="231F20"/>
                <w:spacing w:val="-11"/>
                <w:sz w:val="18"/>
              </w:rPr>
              <w:t> </w:t>
            </w:r>
            <w:r>
              <w:rPr>
                <w:rFonts w:ascii="Tahoma" w:hAnsi="Tahoma"/>
                <w:color w:val="231F20"/>
                <w:sz w:val="18"/>
              </w:rPr>
              <w:t>en</w:t>
            </w:r>
            <w:r>
              <w:rPr>
                <w:rFonts w:ascii="Tahoma" w:hAnsi="Tahoma"/>
                <w:color w:val="231F20"/>
                <w:spacing w:val="-12"/>
                <w:sz w:val="18"/>
              </w:rPr>
              <w:t> </w:t>
            </w:r>
            <w:r>
              <w:rPr>
                <w:rFonts w:ascii="Tahoma" w:hAnsi="Tahoma"/>
                <w:color w:val="231F20"/>
                <w:sz w:val="18"/>
              </w:rPr>
              <w:t>la</w:t>
            </w:r>
            <w:r>
              <w:rPr>
                <w:rFonts w:ascii="Tahoma" w:hAnsi="Tahoma"/>
                <w:color w:val="231F20"/>
                <w:spacing w:val="-12"/>
                <w:sz w:val="18"/>
              </w:rPr>
              <w:t> </w:t>
            </w:r>
            <w:r>
              <w:rPr>
                <w:rFonts w:ascii="Tahoma" w:hAnsi="Tahoma"/>
                <w:color w:val="231F20"/>
                <w:sz w:val="18"/>
              </w:rPr>
              <w:t>fracción</w:t>
            </w:r>
            <w:r>
              <w:rPr>
                <w:rFonts w:ascii="Tahoma" w:hAnsi="Tahoma"/>
                <w:color w:val="231F20"/>
                <w:spacing w:val="-11"/>
                <w:sz w:val="18"/>
              </w:rPr>
              <w:t> </w:t>
            </w:r>
            <w:r>
              <w:rPr>
                <w:rFonts w:ascii="Tahoma" w:hAnsi="Tahoma"/>
                <w:color w:val="231F20"/>
                <w:sz w:val="18"/>
              </w:rPr>
              <w:t>I</w:t>
            </w:r>
            <w:r>
              <w:rPr>
                <w:rFonts w:ascii="Tahoma" w:hAnsi="Tahoma"/>
                <w:color w:val="231F20"/>
                <w:spacing w:val="-12"/>
                <w:sz w:val="18"/>
              </w:rPr>
              <w:t> </w:t>
            </w:r>
            <w:r>
              <w:rPr>
                <w:rFonts w:ascii="Tahoma" w:hAnsi="Tahoma"/>
                <w:color w:val="231F20"/>
                <w:sz w:val="18"/>
              </w:rPr>
              <w:t>del</w:t>
            </w:r>
            <w:r>
              <w:rPr>
                <w:rFonts w:ascii="Tahoma" w:hAnsi="Tahoma"/>
                <w:color w:val="231F20"/>
                <w:spacing w:val="-12"/>
                <w:sz w:val="18"/>
              </w:rPr>
              <w:t> </w:t>
            </w:r>
            <w:r>
              <w:rPr>
                <w:rFonts w:ascii="Tahoma" w:hAnsi="Tahoma"/>
                <w:color w:val="231F20"/>
                <w:sz w:val="18"/>
              </w:rPr>
              <w:t>artículo</w:t>
            </w:r>
            <w:r>
              <w:rPr>
                <w:rFonts w:ascii="Tahoma" w:hAnsi="Tahoma"/>
                <w:color w:val="231F20"/>
                <w:spacing w:val="-12"/>
                <w:sz w:val="18"/>
              </w:rPr>
              <w:t> </w:t>
            </w:r>
            <w:r>
              <w:rPr>
                <w:rFonts w:ascii="Tahoma" w:hAnsi="Tahoma"/>
                <w:color w:val="231F20"/>
                <w:sz w:val="18"/>
              </w:rPr>
              <w:t>186</w:t>
            </w:r>
            <w:r>
              <w:rPr>
                <w:rFonts w:ascii="Tahoma" w:hAnsi="Tahoma"/>
                <w:color w:val="231F20"/>
                <w:spacing w:val="-12"/>
                <w:sz w:val="18"/>
              </w:rPr>
              <w:t> </w:t>
            </w:r>
            <w:r>
              <w:rPr>
                <w:rFonts w:ascii="Tahoma" w:hAnsi="Tahoma"/>
                <w:color w:val="231F20"/>
                <w:sz w:val="18"/>
              </w:rPr>
              <w:t>de</w:t>
            </w:r>
            <w:r>
              <w:rPr>
                <w:rFonts w:ascii="Tahoma" w:hAnsi="Tahoma"/>
                <w:color w:val="231F20"/>
                <w:spacing w:val="-12"/>
                <w:sz w:val="18"/>
              </w:rPr>
              <w:t> </w:t>
            </w:r>
            <w:r>
              <w:rPr>
                <w:rFonts w:ascii="Tahoma" w:hAnsi="Tahoma"/>
                <w:color w:val="231F20"/>
                <w:sz w:val="18"/>
              </w:rPr>
              <w:t>la</w:t>
            </w:r>
            <w:r>
              <w:rPr>
                <w:rFonts w:ascii="Tahoma" w:hAnsi="Tahoma"/>
                <w:color w:val="231F20"/>
                <w:spacing w:val="-12"/>
                <w:sz w:val="18"/>
              </w:rPr>
              <w:t> </w:t>
            </w:r>
            <w:r>
              <w:rPr>
                <w:rFonts w:ascii="Tahoma" w:hAnsi="Tahoma"/>
                <w:color w:val="231F20"/>
                <w:sz w:val="18"/>
              </w:rPr>
              <w:t>Ley</w:t>
            </w:r>
            <w:r>
              <w:rPr>
                <w:rFonts w:ascii="Tahoma" w:hAnsi="Tahoma"/>
                <w:color w:val="231F20"/>
                <w:spacing w:val="-12"/>
                <w:sz w:val="18"/>
              </w:rPr>
              <w:t> </w:t>
            </w:r>
            <w:r>
              <w:rPr>
                <w:rFonts w:ascii="Tahoma" w:hAnsi="Tahoma"/>
                <w:color w:val="231F20"/>
                <w:sz w:val="18"/>
              </w:rPr>
              <w:t>de</w:t>
            </w:r>
            <w:r>
              <w:rPr>
                <w:rFonts w:ascii="Tahoma" w:hAnsi="Tahoma"/>
                <w:color w:val="231F20"/>
                <w:spacing w:val="-12"/>
                <w:sz w:val="18"/>
              </w:rPr>
              <w:t> </w:t>
            </w:r>
            <w:r>
              <w:rPr>
                <w:rFonts w:ascii="Tahoma" w:hAnsi="Tahoma"/>
                <w:color w:val="231F20"/>
                <w:sz w:val="18"/>
              </w:rPr>
              <w:t>Movilidad </w:t>
            </w:r>
            <w:r>
              <w:rPr>
                <w:rFonts w:ascii="Tahoma" w:hAnsi="Tahoma"/>
                <w:color w:val="231F20"/>
                <w:sz w:val="18"/>
              </w:rPr>
              <w:t>y</w:t>
            </w:r>
            <w:r>
              <w:rPr>
                <w:rFonts w:ascii="Tahoma" w:hAnsi="Tahoma"/>
                <w:color w:val="231F20"/>
                <w:spacing w:val="-21"/>
                <w:sz w:val="18"/>
              </w:rPr>
              <w:t> </w:t>
            </w:r>
            <w:r>
              <w:rPr>
                <w:rFonts w:ascii="Tahoma" w:hAnsi="Tahoma"/>
                <w:color w:val="231F20"/>
                <w:sz w:val="18"/>
              </w:rPr>
              <w:t>Transporte.</w:t>
            </w:r>
            <w:r>
              <w:rPr>
                <w:rFonts w:ascii="Tahoma" w:hAnsi="Tahoma"/>
                <w:sz w:val="18"/>
              </w:rPr>
            </w:r>
          </w:p>
          <w:p>
            <w:pPr>
              <w:pStyle w:val="TableParagraph"/>
              <w:spacing w:line="264" w:lineRule="auto" w:before="57"/>
              <w:ind w:left="54" w:right="51"/>
              <w:jc w:val="both"/>
              <w:rPr>
                <w:rFonts w:ascii="Tahoma" w:hAnsi="Tahoma" w:cs="Tahoma" w:eastAsia="Tahoma" w:hint="default"/>
                <w:sz w:val="18"/>
                <w:szCs w:val="18"/>
              </w:rPr>
            </w:pPr>
            <w:r>
              <w:rPr>
                <w:rFonts w:ascii="Tahoma" w:hAnsi="Tahoma"/>
                <w:color w:val="231F20"/>
                <w:spacing w:val="-6"/>
                <w:sz w:val="18"/>
              </w:rPr>
              <w:t>4.- </w:t>
            </w:r>
            <w:r>
              <w:rPr>
                <w:rFonts w:ascii="Tahoma" w:hAnsi="Tahoma"/>
                <w:color w:val="231F20"/>
                <w:sz w:val="18"/>
              </w:rPr>
              <w:t>En caso de que el resultado no rebase los límites de alcohol </w:t>
            </w:r>
            <w:r>
              <w:rPr>
                <w:rFonts w:ascii="Tahoma" w:hAnsi="Tahoma"/>
                <w:color w:val="231F20"/>
                <w:sz w:val="18"/>
              </w:rPr>
              <w:t>establecidos para sanción, se le agradecerá y se podrá retirar del </w:t>
            </w:r>
            <w:r>
              <w:rPr>
                <w:rFonts w:ascii="Tahoma" w:hAnsi="Tahoma"/>
                <w:color w:val="231F20"/>
                <w:spacing w:val="-5"/>
                <w:sz w:val="18"/>
              </w:rPr>
              <w:t>lugar.</w:t>
            </w:r>
            <w:r>
              <w:rPr>
                <w:rFonts w:ascii="Tahoma" w:hAnsi="Tahoma"/>
                <w:spacing w:val="-5"/>
                <w:sz w:val="18"/>
              </w:rPr>
            </w:r>
          </w:p>
        </w:tc>
        <w:tc>
          <w:tcPr>
            <w:tcW w:w="2189" w:type="dxa"/>
            <w:tcBorders>
              <w:top w:val="single" w:sz="2" w:space="0" w:color="231F20"/>
              <w:left w:val="single" w:sz="2" w:space="0" w:color="231F20"/>
              <w:bottom w:val="single" w:sz="2" w:space="0" w:color="231F20"/>
              <w:right w:val="single" w:sz="2" w:space="0" w:color="231F20"/>
            </w:tcBorders>
          </w:tcPr>
          <w:p>
            <w:pPr/>
          </w:p>
        </w:tc>
      </w:tr>
    </w:tbl>
    <w:p>
      <w:pPr>
        <w:spacing w:line="240" w:lineRule="auto" w:before="5"/>
        <w:rPr>
          <w:rFonts w:ascii="Tahoma" w:hAnsi="Tahoma" w:cs="Tahoma" w:eastAsia="Tahoma" w:hint="default"/>
          <w:sz w:val="12"/>
          <w:szCs w:val="12"/>
        </w:rPr>
      </w:pPr>
    </w:p>
    <w:p>
      <w:pPr>
        <w:pStyle w:val="Heading2"/>
        <w:spacing w:line="264" w:lineRule="auto" w:before="69"/>
        <w:ind w:right="7"/>
        <w:jc w:val="left"/>
        <w:rPr>
          <w:b w:val="0"/>
          <w:bCs w:val="0"/>
        </w:rPr>
      </w:pPr>
      <w:r>
        <w:rPr>
          <w:color w:val="231F20"/>
        </w:rPr>
        <w:t>2.- APLICACIÓN DE PRUEBAS DE ALCOHOLIMETRÍA EN INFRACCIÓN O FALTAS A LA LEY, SANCIONES</w:t>
      </w:r>
      <w:r>
        <w:rPr>
          <w:color w:val="231F20"/>
          <w:spacing w:val="-5"/>
        </w:rPr>
        <w:t> </w:t>
      </w:r>
      <w:r>
        <w:rPr>
          <w:color w:val="231F20"/>
        </w:rPr>
        <w:t>Y</w:t>
      </w:r>
      <w:r>
        <w:rPr>
          <w:color w:val="231F20"/>
          <w:spacing w:val="-6"/>
        </w:rPr>
        <w:t> </w:t>
      </w:r>
      <w:r>
        <w:rPr>
          <w:color w:val="231F20"/>
        </w:rPr>
        <w:t>MEDIDAS</w:t>
      </w:r>
      <w:r>
        <w:rPr>
          <w:color w:val="231F20"/>
          <w:spacing w:val="-6"/>
        </w:rPr>
        <w:t> </w:t>
      </w:r>
      <w:r>
        <w:rPr>
          <w:color w:val="231F20"/>
        </w:rPr>
        <w:t>DE</w:t>
      </w:r>
      <w:r>
        <w:rPr>
          <w:color w:val="231F20"/>
          <w:spacing w:val="-5"/>
        </w:rPr>
        <w:t> </w:t>
      </w:r>
      <w:r>
        <w:rPr>
          <w:color w:val="231F20"/>
        </w:rPr>
        <w:t>SEGURIDAD</w:t>
      </w:r>
      <w:r>
        <w:rPr>
          <w:color w:val="231F20"/>
          <w:spacing w:val="-5"/>
        </w:rPr>
        <w:t> </w:t>
      </w:r>
      <w:r>
        <w:rPr>
          <w:color w:val="231F20"/>
        </w:rPr>
        <w:t>(VIGILANCIA</w:t>
      </w:r>
      <w:r>
        <w:rPr>
          <w:color w:val="231F20"/>
          <w:spacing w:val="-5"/>
        </w:rPr>
        <w:t> </w:t>
      </w:r>
      <w:r>
        <w:rPr>
          <w:color w:val="231F20"/>
        </w:rPr>
        <w:t>ORDINARIA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POLICÍA)</w:t>
      </w:r>
      <w:r>
        <w:rPr>
          <w:b w:val="0"/>
        </w:rPr>
      </w:r>
    </w:p>
    <w:p>
      <w:pPr>
        <w:spacing w:line="240" w:lineRule="auto" w:before="9"/>
        <w:rPr>
          <w:rFonts w:ascii="Tahoma" w:hAnsi="Tahoma" w:cs="Tahoma" w:eastAsia="Tahoma" w:hint="default"/>
          <w:b/>
          <w:bCs/>
          <w:sz w:val="21"/>
          <w:szCs w:val="21"/>
        </w:rPr>
      </w:pPr>
    </w:p>
    <w:tbl>
      <w:tblPr>
        <w:tblW w:w="0" w:type="auto"/>
        <w:jc w:val="left"/>
        <w:tblInd w:w="102" w:type="dxa"/>
        <w:tblLayout w:type="fixed"/>
        <w:tblCellMar>
          <w:top w:w="0" w:type="dxa"/>
          <w:left w:w="0" w:type="dxa"/>
          <w:bottom w:w="0" w:type="dxa"/>
          <w:right w:w="0" w:type="dxa"/>
        </w:tblCellMar>
        <w:tblLook w:val="01E0"/>
      </w:tblPr>
      <w:tblGrid>
        <w:gridCol w:w="649"/>
        <w:gridCol w:w="5499"/>
        <w:gridCol w:w="2180"/>
      </w:tblGrid>
      <w:tr>
        <w:trPr>
          <w:trHeight w:val="1771" w:hRule="exact"/>
        </w:trPr>
        <w:tc>
          <w:tcPr>
            <w:tcW w:w="649" w:type="dxa"/>
            <w:tcBorders>
              <w:top w:val="single" w:sz="2" w:space="0" w:color="231F20"/>
              <w:left w:val="single" w:sz="2" w:space="0" w:color="231F20"/>
              <w:bottom w:val="single" w:sz="4" w:space="0" w:color="231F20"/>
              <w:right w:val="single" w:sz="4" w:space="0" w:color="231F20"/>
            </w:tcBorders>
          </w:tcPr>
          <w:p>
            <w:pPr>
              <w:pStyle w:val="TableParagraph"/>
              <w:spacing w:line="240" w:lineRule="auto" w:before="11"/>
              <w:ind w:left="54" w:right="0"/>
              <w:jc w:val="left"/>
              <w:rPr>
                <w:rFonts w:ascii="Tahoma" w:hAnsi="Tahoma" w:cs="Tahoma" w:eastAsia="Tahoma" w:hint="default"/>
                <w:sz w:val="18"/>
                <w:szCs w:val="18"/>
              </w:rPr>
            </w:pPr>
            <w:r>
              <w:rPr>
                <w:rFonts w:ascii="Tahoma"/>
                <w:color w:val="231F20"/>
                <w:spacing w:val="-10"/>
                <w:sz w:val="18"/>
              </w:rPr>
              <w:t>1.-</w:t>
            </w:r>
            <w:r>
              <w:rPr>
                <w:rFonts w:ascii="Tahoma"/>
                <w:sz w:val="18"/>
              </w:rPr>
            </w:r>
          </w:p>
        </w:tc>
        <w:tc>
          <w:tcPr>
            <w:tcW w:w="5499" w:type="dxa"/>
            <w:tcBorders>
              <w:top w:val="single" w:sz="2" w:space="0" w:color="231F20"/>
              <w:left w:val="single" w:sz="4" w:space="0" w:color="231F20"/>
              <w:bottom w:val="single" w:sz="4" w:space="0" w:color="231F20"/>
              <w:right w:val="single" w:sz="4" w:space="0" w:color="231F20"/>
            </w:tcBorders>
          </w:tcPr>
          <w:p>
            <w:pPr>
              <w:pStyle w:val="TableParagraph"/>
              <w:spacing w:line="264" w:lineRule="auto" w:before="11"/>
              <w:ind w:left="51" w:right="49"/>
              <w:jc w:val="both"/>
              <w:rPr>
                <w:rFonts w:ascii="Tahoma" w:hAnsi="Tahoma" w:cs="Tahoma" w:eastAsia="Tahoma" w:hint="default"/>
                <w:sz w:val="18"/>
                <w:szCs w:val="18"/>
              </w:rPr>
            </w:pPr>
            <w:r>
              <w:rPr>
                <w:rFonts w:ascii="Tahoma" w:hAnsi="Tahoma"/>
                <w:color w:val="231F20"/>
                <w:sz w:val="18"/>
              </w:rPr>
              <w:t>Al momento que el personal de la Policía Vial 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color w:val="231F20"/>
                <w:spacing w:val="-17"/>
                <w:sz w:val="18"/>
              </w:rPr>
              <w:t> </w:t>
            </w:r>
            <w:r>
              <w:rPr>
                <w:rFonts w:ascii="Tahoma" w:hAnsi="Tahoma"/>
                <w:color w:val="231F20"/>
                <w:sz w:val="18"/>
              </w:rPr>
              <w:t>realice</w:t>
            </w:r>
            <w:r>
              <w:rPr>
                <w:rFonts w:ascii="Tahoma" w:hAnsi="Tahoma"/>
                <w:color w:val="231F20"/>
                <w:spacing w:val="-16"/>
                <w:sz w:val="18"/>
              </w:rPr>
              <w:t> </w:t>
            </w:r>
            <w:r>
              <w:rPr>
                <w:rFonts w:ascii="Tahoma" w:hAnsi="Tahoma"/>
                <w:color w:val="231F20"/>
                <w:sz w:val="18"/>
              </w:rPr>
              <w:t>su</w:t>
            </w:r>
            <w:r>
              <w:rPr>
                <w:rFonts w:ascii="Tahoma" w:hAnsi="Tahoma"/>
                <w:color w:val="231F20"/>
                <w:spacing w:val="-15"/>
                <w:sz w:val="18"/>
              </w:rPr>
              <w:t> </w:t>
            </w:r>
            <w:r>
              <w:rPr>
                <w:rFonts w:ascii="Tahoma" w:hAnsi="Tahoma"/>
                <w:color w:val="231F20"/>
                <w:sz w:val="18"/>
              </w:rPr>
              <w:t>vigilancia</w:t>
            </w:r>
            <w:r>
              <w:rPr>
                <w:rFonts w:ascii="Tahoma" w:hAnsi="Tahoma"/>
                <w:color w:val="231F20"/>
                <w:spacing w:val="-15"/>
                <w:sz w:val="18"/>
              </w:rPr>
              <w:t> </w:t>
            </w:r>
            <w:r>
              <w:rPr>
                <w:rFonts w:ascii="Tahoma" w:hAnsi="Tahoma"/>
                <w:color w:val="231F20"/>
                <w:sz w:val="18"/>
              </w:rPr>
              <w:t>ordinaria</w:t>
            </w:r>
            <w:r>
              <w:rPr>
                <w:rFonts w:ascii="Tahoma" w:hAnsi="Tahoma"/>
                <w:color w:val="231F20"/>
                <w:spacing w:val="-16"/>
                <w:sz w:val="18"/>
              </w:rPr>
              <w:t> </w:t>
            </w:r>
            <w:r>
              <w:rPr>
                <w:rFonts w:ascii="Tahoma" w:hAnsi="Tahoma"/>
                <w:color w:val="231F20"/>
                <w:sz w:val="18"/>
              </w:rPr>
              <w:t>y</w:t>
            </w:r>
            <w:r>
              <w:rPr>
                <w:rFonts w:ascii="Tahoma" w:hAnsi="Tahoma"/>
                <w:color w:val="231F20"/>
                <w:spacing w:val="-15"/>
                <w:sz w:val="18"/>
              </w:rPr>
              <w:t> </w:t>
            </w:r>
            <w:r>
              <w:rPr>
                <w:rFonts w:ascii="Tahoma" w:hAnsi="Tahoma"/>
                <w:color w:val="231F20"/>
                <w:sz w:val="18"/>
              </w:rPr>
              <w:t>en</w:t>
            </w:r>
            <w:r>
              <w:rPr>
                <w:rFonts w:ascii="Tahoma" w:hAnsi="Tahoma"/>
                <w:color w:val="231F20"/>
                <w:spacing w:val="-15"/>
                <w:sz w:val="18"/>
              </w:rPr>
              <w:t> </w:t>
            </w:r>
            <w:r>
              <w:rPr>
                <w:rFonts w:ascii="Tahoma" w:hAnsi="Tahoma"/>
                <w:color w:val="231F20"/>
                <w:sz w:val="18"/>
              </w:rPr>
              <w:t>caso</w:t>
            </w:r>
            <w:r>
              <w:rPr>
                <w:rFonts w:ascii="Tahoma" w:hAnsi="Tahoma"/>
                <w:color w:val="231F20"/>
                <w:spacing w:val="-15"/>
                <w:sz w:val="18"/>
              </w:rPr>
              <w:t> </w:t>
            </w:r>
            <w:r>
              <w:rPr>
                <w:rFonts w:ascii="Tahoma" w:hAnsi="Tahoma"/>
                <w:color w:val="231F20"/>
                <w:sz w:val="18"/>
              </w:rPr>
              <w:t>de</w:t>
            </w:r>
            <w:r>
              <w:rPr>
                <w:rFonts w:ascii="Tahoma" w:hAnsi="Tahoma"/>
                <w:color w:val="231F20"/>
                <w:spacing w:val="-16"/>
                <w:sz w:val="18"/>
              </w:rPr>
              <w:t> </w:t>
            </w:r>
            <w:r>
              <w:rPr>
                <w:rFonts w:ascii="Tahoma" w:hAnsi="Tahoma"/>
                <w:color w:val="231F20"/>
                <w:sz w:val="18"/>
              </w:rPr>
              <w:t>que</w:t>
            </w:r>
            <w:r>
              <w:rPr>
                <w:rFonts w:ascii="Tahoma" w:hAnsi="Tahoma"/>
                <w:color w:val="231F20"/>
                <w:spacing w:val="-16"/>
                <w:sz w:val="18"/>
              </w:rPr>
              <w:t> </w:t>
            </w:r>
            <w:r>
              <w:rPr>
                <w:rFonts w:ascii="Tahoma" w:hAnsi="Tahoma"/>
                <w:color w:val="231F20"/>
                <w:sz w:val="18"/>
              </w:rPr>
              <w:t>el</w:t>
            </w:r>
            <w:r>
              <w:rPr>
                <w:rFonts w:ascii="Tahoma" w:hAnsi="Tahoma"/>
                <w:color w:val="231F20"/>
                <w:spacing w:val="-15"/>
                <w:sz w:val="18"/>
              </w:rPr>
              <w:t> </w:t>
            </w:r>
            <w:r>
              <w:rPr>
                <w:rFonts w:ascii="Tahoma" w:hAnsi="Tahoma"/>
                <w:color w:val="231F20"/>
                <w:sz w:val="18"/>
              </w:rPr>
              <w:t>conductor </w:t>
            </w:r>
            <w:r>
              <w:rPr>
                <w:rFonts w:ascii="Tahoma" w:hAnsi="Tahoma"/>
                <w:color w:val="231F20"/>
                <w:sz w:val="18"/>
              </w:rPr>
              <w:t>de un vehículo, al cometer una infracción a </w:t>
            </w:r>
            <w:r>
              <w:rPr>
                <w:rFonts w:ascii="Tahoma" w:hAnsi="Tahoma"/>
                <w:color w:val="231F20"/>
                <w:spacing w:val="-4"/>
                <w:sz w:val="18"/>
              </w:rPr>
              <w:t>Ley, </w:t>
            </w:r>
            <w:r>
              <w:rPr>
                <w:rFonts w:ascii="Tahoma" w:hAnsi="Tahoma"/>
                <w:color w:val="231F20"/>
                <w:sz w:val="18"/>
              </w:rPr>
              <w:t>presente aliento </w:t>
            </w:r>
            <w:r>
              <w:rPr>
                <w:rFonts w:ascii="Tahoma" w:hAnsi="Tahoma"/>
                <w:color w:val="231F20"/>
                <w:sz w:val="18"/>
              </w:rPr>
              <w:t>alcohólico solicitará al personal de peritos de la Secretaría para que le aplique el examen respectivo en el lugar de la infracción, con el instrumento de medición autorizado para el caso de</w:t>
            </w:r>
            <w:r>
              <w:rPr>
                <w:rFonts w:ascii="Tahoma" w:hAnsi="Tahoma"/>
                <w:color w:val="231F20"/>
                <w:spacing w:val="-15"/>
                <w:sz w:val="18"/>
              </w:rPr>
              <w:t> </w:t>
            </w:r>
            <w:r>
              <w:rPr>
                <w:rFonts w:ascii="Tahoma" w:hAnsi="Tahoma"/>
                <w:color w:val="231F20"/>
                <w:sz w:val="18"/>
              </w:rPr>
              <w:t>alcoholimetría.</w:t>
            </w:r>
            <w:r>
              <w:rPr>
                <w:rFonts w:ascii="Tahoma" w:hAnsi="Tahoma"/>
                <w:sz w:val="18"/>
              </w:rPr>
            </w:r>
          </w:p>
        </w:tc>
        <w:tc>
          <w:tcPr>
            <w:tcW w:w="2180" w:type="dxa"/>
            <w:tcBorders>
              <w:top w:val="single" w:sz="2" w:space="0" w:color="231F20"/>
              <w:left w:val="single" w:sz="4" w:space="0" w:color="231F20"/>
              <w:bottom w:val="single" w:sz="4" w:space="0" w:color="231F20"/>
              <w:right w:val="single" w:sz="2" w:space="0" w:color="231F20"/>
            </w:tcBorders>
          </w:tcPr>
          <w:p>
            <w:pPr>
              <w:pStyle w:val="TableParagraph"/>
              <w:spacing w:line="240" w:lineRule="auto" w:before="10"/>
              <w:ind w:right="0"/>
              <w:jc w:val="left"/>
              <w:rPr>
                <w:rFonts w:ascii="Tahoma" w:hAnsi="Tahoma" w:cs="Tahoma" w:eastAsia="Tahoma" w:hint="default"/>
                <w:b/>
                <w:bCs/>
                <w:sz w:val="20"/>
                <w:szCs w:val="20"/>
              </w:rPr>
            </w:pPr>
          </w:p>
          <w:p>
            <w:pPr>
              <w:pStyle w:val="TableParagraph"/>
              <w:spacing w:line="264" w:lineRule="auto"/>
              <w:ind w:left="51" w:right="51"/>
              <w:jc w:val="both"/>
              <w:rPr>
                <w:rFonts w:ascii="Tahoma" w:hAnsi="Tahoma" w:cs="Tahoma" w:eastAsia="Tahoma" w:hint="default"/>
                <w:sz w:val="18"/>
                <w:szCs w:val="18"/>
              </w:rPr>
            </w:pPr>
            <w:r>
              <w:rPr>
                <w:rFonts w:ascii="Tahoma" w:hAnsi="Tahoma"/>
                <w:color w:val="231F20"/>
                <w:sz w:val="18"/>
              </w:rPr>
              <w:t>Elemento de la Policía</w:t>
            </w:r>
            <w:r>
              <w:rPr>
                <w:rFonts w:ascii="Tahoma" w:hAnsi="Tahoma"/>
                <w:color w:val="231F20"/>
                <w:spacing w:val="-14"/>
                <w:sz w:val="18"/>
              </w:rPr>
              <w:t> </w:t>
            </w:r>
            <w:r>
              <w:rPr>
                <w:rFonts w:ascii="Tahoma" w:hAnsi="Tahoma"/>
                <w:color w:val="231F20"/>
                <w:sz w:val="18"/>
              </w:rPr>
              <w:t>Vial </w:t>
            </w:r>
            <w:r>
              <w:rPr>
                <w:rFonts w:ascii="Tahoma" w:hAnsi="Tahoma"/>
                <w:color w:val="231F20"/>
                <w:sz w:val="18"/>
              </w:rPr>
              <w:t>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tc>
      </w:tr>
      <w:tr>
        <w:trPr>
          <w:trHeight w:val="3425" w:hRule="exact"/>
        </w:trPr>
        <w:tc>
          <w:tcPr>
            <w:tcW w:w="649" w:type="dxa"/>
            <w:tcBorders>
              <w:top w:val="single" w:sz="4" w:space="0" w:color="231F20"/>
              <w:left w:val="single" w:sz="2" w:space="0" w:color="231F20"/>
              <w:bottom w:val="single" w:sz="4" w:space="0" w:color="231F20"/>
              <w:right w:val="single" w:sz="4" w:space="0" w:color="231F20"/>
            </w:tcBorders>
          </w:tcPr>
          <w:p>
            <w:pPr>
              <w:pStyle w:val="TableParagraph"/>
              <w:spacing w:line="240" w:lineRule="auto" w:before="9"/>
              <w:ind w:left="54" w:right="0"/>
              <w:jc w:val="left"/>
              <w:rPr>
                <w:rFonts w:ascii="Tahoma" w:hAnsi="Tahoma" w:cs="Tahoma" w:eastAsia="Tahoma" w:hint="default"/>
                <w:sz w:val="18"/>
                <w:szCs w:val="18"/>
              </w:rPr>
            </w:pPr>
            <w:r>
              <w:rPr>
                <w:rFonts w:ascii="Tahoma"/>
                <w:color w:val="231F20"/>
                <w:sz w:val="18"/>
              </w:rPr>
              <w:t>2</w:t>
            </w:r>
            <w:r>
              <w:rPr>
                <w:rFonts w:ascii="Tahoma"/>
                <w:sz w:val="18"/>
              </w:rPr>
            </w:r>
          </w:p>
        </w:tc>
        <w:tc>
          <w:tcPr>
            <w:tcW w:w="5499" w:type="dxa"/>
            <w:tcBorders>
              <w:top w:val="single" w:sz="4" w:space="0" w:color="231F20"/>
              <w:left w:val="single" w:sz="4" w:space="0" w:color="231F20"/>
              <w:bottom w:val="single" w:sz="4" w:space="0" w:color="231F20"/>
              <w:right w:val="single" w:sz="4" w:space="0" w:color="231F20"/>
            </w:tcBorders>
          </w:tcPr>
          <w:p>
            <w:pPr>
              <w:pStyle w:val="TableParagraph"/>
              <w:spacing w:line="264" w:lineRule="auto" w:before="9"/>
              <w:ind w:left="51" w:right="48"/>
              <w:jc w:val="both"/>
              <w:rPr>
                <w:rFonts w:ascii="Tahoma" w:hAnsi="Tahoma" w:cs="Tahoma" w:eastAsia="Tahoma" w:hint="default"/>
                <w:sz w:val="18"/>
                <w:szCs w:val="18"/>
              </w:rPr>
            </w:pPr>
            <w:r>
              <w:rPr>
                <w:rFonts w:ascii="Tahoma" w:hAnsi="Tahoma"/>
                <w:color w:val="231F20"/>
                <w:sz w:val="18"/>
              </w:rPr>
              <w:t>El personal de peritos de la Secretaría arribará al </w:t>
            </w:r>
            <w:r>
              <w:rPr>
                <w:rFonts w:ascii="Tahoma" w:hAnsi="Tahoma"/>
                <w:color w:val="231F20"/>
                <w:spacing w:val="-5"/>
                <w:sz w:val="18"/>
              </w:rPr>
              <w:t>lugar,  </w:t>
            </w:r>
            <w:r>
              <w:rPr>
                <w:rFonts w:ascii="Tahoma" w:hAnsi="Tahoma"/>
                <w:color w:val="231F20"/>
                <w:sz w:val="18"/>
              </w:rPr>
              <w:t>explicará   </w:t>
            </w:r>
            <w:r>
              <w:rPr>
                <w:rFonts w:ascii="Tahoma" w:hAnsi="Tahoma"/>
                <w:color w:val="231F20"/>
                <w:sz w:val="18"/>
              </w:rPr>
              <w:t>al conductor el procedimiento para la aplicación con el auxilio del alcoholímetro, para la determinación y resultado de la</w:t>
            </w:r>
            <w:r>
              <w:rPr>
                <w:rFonts w:ascii="Tahoma" w:hAnsi="Tahoma"/>
                <w:color w:val="231F20"/>
                <w:spacing w:val="-19"/>
                <w:sz w:val="18"/>
              </w:rPr>
              <w:t> </w:t>
            </w:r>
            <w:r>
              <w:rPr>
                <w:rFonts w:ascii="Tahoma" w:hAnsi="Tahoma"/>
                <w:color w:val="231F20"/>
                <w:sz w:val="18"/>
              </w:rPr>
              <w:t>prueba.</w:t>
            </w:r>
            <w:r>
              <w:rPr>
                <w:rFonts w:ascii="Tahoma" w:hAnsi="Tahoma"/>
                <w:sz w:val="18"/>
              </w:rPr>
            </w:r>
          </w:p>
          <w:p>
            <w:pPr>
              <w:pStyle w:val="TableParagraph"/>
              <w:spacing w:line="264" w:lineRule="auto" w:before="1"/>
              <w:ind w:left="51" w:right="49"/>
              <w:jc w:val="both"/>
              <w:rPr>
                <w:rFonts w:ascii="Tahoma" w:hAnsi="Tahoma" w:cs="Tahoma" w:eastAsia="Tahoma" w:hint="default"/>
                <w:sz w:val="18"/>
                <w:szCs w:val="18"/>
              </w:rPr>
            </w:pPr>
            <w:r>
              <w:rPr>
                <w:rFonts w:ascii="Tahoma" w:hAnsi="Tahoma"/>
                <w:color w:val="231F20"/>
                <w:spacing w:val="-3"/>
                <w:sz w:val="18"/>
              </w:rPr>
              <w:t>Para </w:t>
            </w:r>
            <w:r>
              <w:rPr>
                <w:rFonts w:ascii="Tahoma" w:hAnsi="Tahoma"/>
                <w:color w:val="231F20"/>
                <w:sz w:val="18"/>
              </w:rPr>
              <w:t>la aplicación de cada prueba se utilizará una boquilla nueva </w:t>
            </w:r>
            <w:r>
              <w:rPr>
                <w:rFonts w:ascii="Tahoma" w:hAnsi="Tahoma"/>
                <w:color w:val="231F20"/>
                <w:sz w:val="18"/>
              </w:rPr>
              <w:t>empacada individualmente, sellada y esterilizada, misma que se mostrará y colocará en el equipo de medición, en presencia del conductor al cual se le aplicará y será desechada al terminar la prueba.</w:t>
            </w:r>
            <w:r>
              <w:rPr>
                <w:rFonts w:ascii="Tahoma" w:hAnsi="Tahoma"/>
                <w:sz w:val="18"/>
              </w:rPr>
            </w:r>
          </w:p>
          <w:p>
            <w:pPr>
              <w:pStyle w:val="TableParagraph"/>
              <w:spacing w:line="264" w:lineRule="auto" w:before="57"/>
              <w:ind w:left="51" w:right="49"/>
              <w:jc w:val="both"/>
              <w:rPr>
                <w:rFonts w:ascii="Tahoma" w:hAnsi="Tahoma" w:cs="Tahoma" w:eastAsia="Tahoma" w:hint="default"/>
                <w:sz w:val="18"/>
                <w:szCs w:val="18"/>
              </w:rPr>
            </w:pPr>
            <w:r>
              <w:rPr>
                <w:rFonts w:ascii="Tahoma" w:hAnsi="Tahoma"/>
                <w:color w:val="231F20"/>
                <w:sz w:val="18"/>
              </w:rPr>
              <w:t>El conductor espirará en la boquilla plástica, de manera suficiente   </w:t>
            </w:r>
            <w:r>
              <w:rPr>
                <w:rFonts w:ascii="Tahoma" w:hAnsi="Tahoma"/>
                <w:color w:val="231F20"/>
                <w:sz w:val="18"/>
              </w:rPr>
              <w:t>y constante, a efecto de permitir que el equipo pueda obtener    </w:t>
            </w:r>
            <w:r>
              <w:rPr>
                <w:rFonts w:ascii="Tahoma" w:hAnsi="Tahoma"/>
                <w:color w:val="231F20"/>
                <w:sz w:val="18"/>
              </w:rPr>
              <w:t>una</w:t>
            </w:r>
            <w:r>
              <w:rPr>
                <w:rFonts w:ascii="Tahoma" w:hAnsi="Tahoma"/>
                <w:color w:val="231F20"/>
                <w:spacing w:val="31"/>
                <w:sz w:val="18"/>
              </w:rPr>
              <w:t> </w:t>
            </w:r>
            <w:r>
              <w:rPr>
                <w:rFonts w:ascii="Tahoma" w:hAnsi="Tahoma"/>
                <w:color w:val="231F20"/>
                <w:sz w:val="18"/>
              </w:rPr>
              <w:t>muestra</w:t>
            </w:r>
            <w:r>
              <w:rPr>
                <w:rFonts w:ascii="Tahoma" w:hAnsi="Tahoma"/>
                <w:color w:val="231F20"/>
                <w:spacing w:val="31"/>
                <w:sz w:val="18"/>
              </w:rPr>
              <w:t> </w:t>
            </w:r>
            <w:r>
              <w:rPr>
                <w:rFonts w:ascii="Tahoma" w:hAnsi="Tahoma"/>
                <w:color w:val="231F20"/>
                <w:sz w:val="18"/>
              </w:rPr>
              <w:t>suficiente,</w:t>
            </w:r>
            <w:r>
              <w:rPr>
                <w:rFonts w:ascii="Tahoma" w:hAnsi="Tahoma"/>
                <w:color w:val="231F20"/>
                <w:spacing w:val="31"/>
                <w:sz w:val="18"/>
              </w:rPr>
              <w:t> </w:t>
            </w:r>
            <w:r>
              <w:rPr>
                <w:rFonts w:ascii="Tahoma" w:hAnsi="Tahoma"/>
                <w:color w:val="231F20"/>
                <w:sz w:val="18"/>
              </w:rPr>
              <w:t>y</w:t>
            </w:r>
            <w:r>
              <w:rPr>
                <w:rFonts w:ascii="Tahoma" w:hAnsi="Tahoma"/>
                <w:color w:val="231F20"/>
                <w:spacing w:val="31"/>
                <w:sz w:val="18"/>
              </w:rPr>
              <w:t> </w:t>
            </w:r>
            <w:r>
              <w:rPr>
                <w:rFonts w:ascii="Tahoma" w:hAnsi="Tahoma"/>
                <w:color w:val="231F20"/>
                <w:sz w:val="18"/>
              </w:rPr>
              <w:t>de</w:t>
            </w:r>
            <w:r>
              <w:rPr>
                <w:rFonts w:ascii="Tahoma" w:hAnsi="Tahoma"/>
                <w:color w:val="231F20"/>
                <w:spacing w:val="31"/>
                <w:sz w:val="18"/>
              </w:rPr>
              <w:t> </w:t>
            </w:r>
            <w:r>
              <w:rPr>
                <w:rFonts w:ascii="Tahoma" w:hAnsi="Tahoma"/>
                <w:color w:val="231F20"/>
                <w:sz w:val="18"/>
              </w:rPr>
              <w:t>esta</w:t>
            </w:r>
            <w:r>
              <w:rPr>
                <w:rFonts w:ascii="Tahoma" w:hAnsi="Tahoma"/>
                <w:color w:val="231F20"/>
                <w:spacing w:val="31"/>
                <w:sz w:val="18"/>
              </w:rPr>
              <w:t> </w:t>
            </w:r>
            <w:r>
              <w:rPr>
                <w:rFonts w:ascii="Tahoma" w:hAnsi="Tahoma"/>
                <w:color w:val="231F20"/>
                <w:sz w:val="18"/>
              </w:rPr>
              <w:t>forma</w:t>
            </w:r>
            <w:r>
              <w:rPr>
                <w:rFonts w:ascii="Tahoma" w:hAnsi="Tahoma"/>
                <w:color w:val="231F20"/>
                <w:spacing w:val="31"/>
                <w:sz w:val="18"/>
              </w:rPr>
              <w:t> </w:t>
            </w:r>
            <w:r>
              <w:rPr>
                <w:rFonts w:ascii="Tahoma" w:hAnsi="Tahoma"/>
                <w:color w:val="231F20"/>
                <w:sz w:val="18"/>
              </w:rPr>
              <w:t>obtener</w:t>
            </w:r>
            <w:r>
              <w:rPr>
                <w:rFonts w:ascii="Tahoma" w:hAnsi="Tahoma"/>
                <w:color w:val="231F20"/>
                <w:spacing w:val="31"/>
                <w:sz w:val="18"/>
              </w:rPr>
              <w:t> </w:t>
            </w:r>
            <w:r>
              <w:rPr>
                <w:rFonts w:ascii="Tahoma" w:hAnsi="Tahoma"/>
                <w:color w:val="231F20"/>
                <w:sz w:val="18"/>
              </w:rPr>
              <w:t>el</w:t>
            </w:r>
            <w:r>
              <w:rPr>
                <w:rFonts w:ascii="Tahoma" w:hAnsi="Tahoma"/>
                <w:color w:val="231F20"/>
                <w:spacing w:val="31"/>
                <w:sz w:val="18"/>
              </w:rPr>
              <w:t> </w:t>
            </w:r>
            <w:r>
              <w:rPr>
                <w:rFonts w:ascii="Tahoma" w:hAnsi="Tahoma"/>
                <w:color w:val="231F20"/>
                <w:sz w:val="18"/>
              </w:rPr>
              <w:t>resultado</w:t>
            </w:r>
            <w:r>
              <w:rPr>
                <w:rFonts w:ascii="Tahoma" w:hAnsi="Tahoma"/>
                <w:color w:val="231F20"/>
                <w:spacing w:val="31"/>
                <w:sz w:val="18"/>
              </w:rPr>
              <w:t> </w:t>
            </w:r>
            <w:r>
              <w:rPr>
                <w:rFonts w:ascii="Tahoma" w:hAnsi="Tahoma"/>
                <w:color w:val="231F20"/>
                <w:sz w:val="18"/>
              </w:rPr>
              <w:t>de</w:t>
            </w:r>
            <w:r>
              <w:rPr>
                <w:rFonts w:ascii="Tahoma" w:hAnsi="Tahoma"/>
                <w:sz w:val="18"/>
              </w:rPr>
            </w:r>
          </w:p>
        </w:tc>
        <w:tc>
          <w:tcPr>
            <w:tcW w:w="2180" w:type="dxa"/>
            <w:tcBorders>
              <w:top w:val="single" w:sz="4" w:space="0" w:color="231F20"/>
              <w:left w:val="single" w:sz="4" w:space="0" w:color="231F20"/>
              <w:bottom w:val="single" w:sz="4" w:space="0" w:color="231F20"/>
              <w:right w:val="single" w:sz="2" w:space="0" w:color="231F20"/>
            </w:tcBorders>
          </w:tcPr>
          <w:p>
            <w:pPr>
              <w:pStyle w:val="TableParagraph"/>
              <w:spacing w:line="264" w:lineRule="auto" w:before="8"/>
              <w:ind w:left="51" w:right="0"/>
              <w:jc w:val="left"/>
              <w:rPr>
                <w:rFonts w:ascii="Tahoma" w:hAnsi="Tahoma" w:cs="Tahoma" w:eastAsia="Tahoma" w:hint="default"/>
                <w:sz w:val="18"/>
                <w:szCs w:val="18"/>
              </w:rPr>
            </w:pPr>
            <w:r>
              <w:rPr>
                <w:rFonts w:ascii="Tahoma" w:hAnsi="Tahoma"/>
                <w:color w:val="231F20"/>
                <w:sz w:val="18"/>
              </w:rPr>
              <w:t>Perito de la Secretaría de Movilidad.</w:t>
            </w:r>
            <w:r>
              <w:rPr>
                <w:rFonts w:ascii="Tahoma" w:hAnsi="Tahoma"/>
                <w:sz w:val="18"/>
              </w:rPr>
            </w:r>
          </w:p>
        </w:tc>
      </w:tr>
    </w:tbl>
    <w:p>
      <w:pPr>
        <w:spacing w:after="0" w:line="264" w:lineRule="auto"/>
        <w:jc w:val="left"/>
        <w:rPr>
          <w:rFonts w:ascii="Tahoma" w:hAnsi="Tahoma" w:cs="Tahoma" w:eastAsia="Tahoma" w:hint="default"/>
          <w:sz w:val="18"/>
          <w:szCs w:val="18"/>
        </w:rPr>
        <w:sectPr>
          <w:footerReference w:type="default" r:id="rId705"/>
          <w:pgSz w:w="11630" w:h="15310"/>
          <w:pgMar w:footer="476" w:header="674" w:top="1320" w:bottom="660" w:left="1540" w:right="1540"/>
        </w:sectPr>
      </w:pPr>
    </w:p>
    <w:p>
      <w:pPr>
        <w:spacing w:line="240" w:lineRule="auto" w:before="4"/>
        <w:rPr>
          <w:rFonts w:ascii="Tahoma" w:hAnsi="Tahoma" w:cs="Tahoma" w:eastAsia="Tahoma" w:hint="default"/>
          <w:b/>
          <w:bCs/>
          <w:sz w:val="24"/>
          <w:szCs w:val="24"/>
        </w:rPr>
      </w:pPr>
    </w:p>
    <w:p>
      <w:pPr>
        <w:pStyle w:val="Heading1"/>
        <w:spacing w:line="240" w:lineRule="auto"/>
        <w:ind w:right="100"/>
        <w:jc w:val="right"/>
      </w:pPr>
      <w:r>
        <w:rPr>
          <w:color w:val="231F20"/>
        </w:rPr>
        <w:t>19</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7"/>
        <w:rPr>
          <w:rFonts w:ascii="Tahoma" w:hAnsi="Tahoma" w:cs="Tahoma" w:eastAsia="Tahoma" w:hint="default"/>
          <w:sz w:val="20"/>
          <w:szCs w:val="20"/>
        </w:rPr>
      </w:pPr>
    </w:p>
    <w:tbl>
      <w:tblPr>
        <w:tblW w:w="0" w:type="auto"/>
        <w:jc w:val="left"/>
        <w:tblInd w:w="102" w:type="dxa"/>
        <w:tblLayout w:type="fixed"/>
        <w:tblCellMar>
          <w:top w:w="0" w:type="dxa"/>
          <w:left w:w="0" w:type="dxa"/>
          <w:bottom w:w="0" w:type="dxa"/>
          <w:right w:w="0" w:type="dxa"/>
        </w:tblCellMar>
        <w:tblLook w:val="01E0"/>
      </w:tblPr>
      <w:tblGrid>
        <w:gridCol w:w="649"/>
        <w:gridCol w:w="5499"/>
        <w:gridCol w:w="2180"/>
      </w:tblGrid>
      <w:tr>
        <w:trPr>
          <w:trHeight w:val="845" w:hRule="exact"/>
        </w:trPr>
        <w:tc>
          <w:tcPr>
            <w:tcW w:w="649" w:type="dxa"/>
            <w:tcBorders>
              <w:top w:val="single" w:sz="4" w:space="0" w:color="231F20"/>
              <w:left w:val="single" w:sz="2" w:space="0" w:color="231F20"/>
              <w:bottom w:val="single" w:sz="4" w:space="0" w:color="231F20"/>
              <w:right w:val="single" w:sz="4" w:space="0" w:color="231F20"/>
            </w:tcBorders>
          </w:tcPr>
          <w:p>
            <w:pPr/>
          </w:p>
        </w:tc>
        <w:tc>
          <w:tcPr>
            <w:tcW w:w="5499" w:type="dxa"/>
            <w:tcBorders>
              <w:top w:val="single" w:sz="4" w:space="0" w:color="231F20"/>
              <w:left w:val="single" w:sz="4" w:space="0" w:color="231F20"/>
              <w:bottom w:val="single" w:sz="4" w:space="0" w:color="231F20"/>
              <w:right w:val="single" w:sz="4" w:space="0" w:color="231F20"/>
            </w:tcBorders>
          </w:tcPr>
          <w:p>
            <w:pPr>
              <w:pStyle w:val="TableParagraph"/>
              <w:spacing w:line="264" w:lineRule="auto" w:before="9"/>
              <w:ind w:left="51" w:right="49"/>
              <w:jc w:val="both"/>
              <w:rPr>
                <w:rFonts w:ascii="Tahoma" w:hAnsi="Tahoma" w:cs="Tahoma" w:eastAsia="Tahoma" w:hint="default"/>
                <w:sz w:val="18"/>
                <w:szCs w:val="18"/>
              </w:rPr>
            </w:pPr>
            <w:r>
              <w:rPr>
                <w:rFonts w:ascii="Tahoma" w:hAnsi="Tahoma"/>
                <w:color w:val="231F20"/>
                <w:sz w:val="18"/>
              </w:rPr>
              <w:t>la prueba; en el caso de que la misma sea insuficiente, se le </w:t>
            </w:r>
            <w:r>
              <w:rPr>
                <w:rFonts w:ascii="Tahoma" w:hAnsi="Tahoma"/>
                <w:color w:val="231F20"/>
                <w:sz w:val="18"/>
              </w:rPr>
              <w:t>informará al conductor que, de no </w:t>
            </w:r>
            <w:r>
              <w:rPr>
                <w:rFonts w:ascii="Tahoma" w:hAnsi="Tahoma"/>
                <w:color w:val="231F20"/>
                <w:spacing w:val="-4"/>
                <w:sz w:val="18"/>
              </w:rPr>
              <w:t>cooperar, </w:t>
            </w:r>
            <w:r>
              <w:rPr>
                <w:rFonts w:ascii="Tahoma" w:hAnsi="Tahoma"/>
                <w:color w:val="231F20"/>
                <w:sz w:val="18"/>
              </w:rPr>
              <w:t>se procederá conforme </w:t>
            </w:r>
            <w:r>
              <w:rPr>
                <w:rFonts w:ascii="Tahoma" w:hAnsi="Tahoma"/>
                <w:color w:val="231F20"/>
                <w:sz w:val="18"/>
              </w:rPr>
              <w:t>a la normatividad</w:t>
            </w:r>
            <w:r>
              <w:rPr>
                <w:rFonts w:ascii="Tahoma" w:hAnsi="Tahoma"/>
                <w:color w:val="231F20"/>
                <w:spacing w:val="-19"/>
                <w:sz w:val="18"/>
              </w:rPr>
              <w:t> </w:t>
            </w:r>
            <w:r>
              <w:rPr>
                <w:rFonts w:ascii="Tahoma" w:hAnsi="Tahoma"/>
                <w:color w:val="231F20"/>
                <w:sz w:val="18"/>
              </w:rPr>
              <w:t>correspondiente.</w:t>
            </w:r>
            <w:r>
              <w:rPr>
                <w:rFonts w:ascii="Tahoma" w:hAnsi="Tahoma"/>
                <w:sz w:val="18"/>
              </w:rPr>
            </w:r>
          </w:p>
        </w:tc>
        <w:tc>
          <w:tcPr>
            <w:tcW w:w="2180" w:type="dxa"/>
            <w:tcBorders>
              <w:top w:val="single" w:sz="4" w:space="0" w:color="231F20"/>
              <w:left w:val="single" w:sz="4" w:space="0" w:color="231F20"/>
              <w:bottom w:val="single" w:sz="4" w:space="0" w:color="231F20"/>
              <w:right w:val="single" w:sz="2" w:space="0" w:color="231F20"/>
            </w:tcBorders>
          </w:tcPr>
          <w:p>
            <w:pPr/>
          </w:p>
        </w:tc>
      </w:tr>
      <w:tr>
        <w:trPr>
          <w:trHeight w:val="254" w:hRule="exact"/>
        </w:trPr>
        <w:tc>
          <w:tcPr>
            <w:tcW w:w="649" w:type="dxa"/>
            <w:tcBorders>
              <w:top w:val="single" w:sz="4" w:space="0" w:color="231F20"/>
              <w:left w:val="single" w:sz="2" w:space="0" w:color="231F20"/>
              <w:bottom w:val="nil" w:sz="6" w:space="0" w:color="auto"/>
              <w:right w:val="single" w:sz="4" w:space="0" w:color="231F20"/>
            </w:tcBorders>
          </w:tcPr>
          <w:p>
            <w:pPr>
              <w:pStyle w:val="TableParagraph"/>
              <w:spacing w:line="240" w:lineRule="auto" w:before="9"/>
              <w:ind w:left="54" w:right="0"/>
              <w:jc w:val="left"/>
              <w:rPr>
                <w:rFonts w:ascii="Tahoma" w:hAnsi="Tahoma" w:cs="Tahoma" w:eastAsia="Tahoma" w:hint="default"/>
                <w:sz w:val="18"/>
                <w:szCs w:val="18"/>
              </w:rPr>
            </w:pPr>
            <w:r>
              <w:rPr>
                <w:rFonts w:ascii="Tahoma"/>
                <w:color w:val="231F20"/>
                <w:sz w:val="18"/>
              </w:rPr>
              <w:t>3</w:t>
            </w:r>
            <w:r>
              <w:rPr>
                <w:rFonts w:ascii="Tahoma"/>
                <w:sz w:val="18"/>
              </w:rPr>
            </w:r>
          </w:p>
        </w:tc>
        <w:tc>
          <w:tcPr>
            <w:tcW w:w="5499" w:type="dxa"/>
            <w:tcBorders>
              <w:top w:val="single" w:sz="4" w:space="0" w:color="231F20"/>
              <w:left w:val="single" w:sz="4" w:space="0" w:color="231F20"/>
              <w:bottom w:val="nil" w:sz="6" w:space="0" w:color="auto"/>
              <w:right w:val="single" w:sz="4" w:space="0" w:color="231F20"/>
            </w:tcBorders>
          </w:tcPr>
          <w:p>
            <w:pPr>
              <w:pStyle w:val="TableParagraph"/>
              <w:spacing w:line="240" w:lineRule="auto" w:before="9"/>
              <w:ind w:left="51" w:right="0"/>
              <w:jc w:val="left"/>
              <w:rPr>
                <w:rFonts w:ascii="Tahoma" w:hAnsi="Tahoma" w:cs="Tahoma" w:eastAsia="Tahoma" w:hint="default"/>
                <w:sz w:val="18"/>
                <w:szCs w:val="18"/>
              </w:rPr>
            </w:pPr>
            <w:r>
              <w:rPr>
                <w:rFonts w:ascii="Tahoma"/>
                <w:color w:val="231F20"/>
                <w:sz w:val="18"/>
              </w:rPr>
              <w:t>Dependiendo</w:t>
            </w:r>
            <w:r>
              <w:rPr>
                <w:rFonts w:ascii="Tahoma"/>
                <w:color w:val="231F20"/>
                <w:spacing w:val="34"/>
                <w:sz w:val="18"/>
              </w:rPr>
              <w:t> </w:t>
            </w:r>
            <w:r>
              <w:rPr>
                <w:rFonts w:ascii="Tahoma"/>
                <w:color w:val="231F20"/>
                <w:sz w:val="18"/>
              </w:rPr>
              <w:t>del</w:t>
            </w:r>
            <w:r>
              <w:rPr>
                <w:rFonts w:ascii="Tahoma"/>
                <w:color w:val="231F20"/>
                <w:spacing w:val="33"/>
                <w:sz w:val="18"/>
              </w:rPr>
              <w:t> </w:t>
            </w:r>
            <w:r>
              <w:rPr>
                <w:rFonts w:ascii="Tahoma"/>
                <w:color w:val="231F20"/>
                <w:sz w:val="18"/>
              </w:rPr>
              <w:t>resultado</w:t>
            </w:r>
            <w:r>
              <w:rPr>
                <w:rFonts w:ascii="Tahoma"/>
                <w:color w:val="231F20"/>
                <w:spacing w:val="34"/>
                <w:sz w:val="18"/>
              </w:rPr>
              <w:t> </w:t>
            </w:r>
            <w:r>
              <w:rPr>
                <w:rFonts w:ascii="Tahoma"/>
                <w:color w:val="231F20"/>
                <w:sz w:val="18"/>
              </w:rPr>
              <w:t>obtenido</w:t>
            </w:r>
            <w:r>
              <w:rPr>
                <w:rFonts w:ascii="Tahoma"/>
                <w:color w:val="231F20"/>
                <w:spacing w:val="33"/>
                <w:sz w:val="18"/>
              </w:rPr>
              <w:t> </w:t>
            </w:r>
            <w:r>
              <w:rPr>
                <w:rFonts w:ascii="Tahoma"/>
                <w:color w:val="231F20"/>
                <w:sz w:val="18"/>
              </w:rPr>
              <w:t>de</w:t>
            </w:r>
            <w:r>
              <w:rPr>
                <w:rFonts w:ascii="Tahoma"/>
                <w:color w:val="231F20"/>
                <w:spacing w:val="33"/>
                <w:sz w:val="18"/>
              </w:rPr>
              <w:t> </w:t>
            </w:r>
            <w:r>
              <w:rPr>
                <w:rFonts w:ascii="Tahoma"/>
                <w:color w:val="231F20"/>
                <w:sz w:val="18"/>
              </w:rPr>
              <w:t>la</w:t>
            </w:r>
            <w:r>
              <w:rPr>
                <w:rFonts w:ascii="Tahoma"/>
                <w:color w:val="231F20"/>
                <w:spacing w:val="33"/>
                <w:sz w:val="18"/>
              </w:rPr>
              <w:t> </w:t>
            </w:r>
            <w:r>
              <w:rPr>
                <w:rFonts w:ascii="Tahoma"/>
                <w:color w:val="231F20"/>
                <w:sz w:val="18"/>
              </w:rPr>
              <w:t>etapa</w:t>
            </w:r>
            <w:r>
              <w:rPr>
                <w:rFonts w:ascii="Tahoma"/>
                <w:color w:val="231F20"/>
                <w:spacing w:val="34"/>
                <w:sz w:val="18"/>
              </w:rPr>
              <w:t> </w:t>
            </w:r>
            <w:r>
              <w:rPr>
                <w:rFonts w:ascii="Tahoma"/>
                <w:color w:val="231F20"/>
                <w:sz w:val="18"/>
              </w:rPr>
              <w:t>cuantitativa,</w:t>
            </w:r>
            <w:r>
              <w:rPr>
                <w:rFonts w:ascii="Tahoma"/>
                <w:color w:val="231F20"/>
                <w:spacing w:val="33"/>
                <w:sz w:val="18"/>
              </w:rPr>
              <w:t> </w:t>
            </w:r>
            <w:r>
              <w:rPr>
                <w:rFonts w:ascii="Tahoma"/>
                <w:color w:val="231F20"/>
                <w:sz w:val="18"/>
              </w:rPr>
              <w:t>se</w:t>
            </w:r>
            <w:r>
              <w:rPr>
                <w:rFonts w:ascii="Tahoma"/>
                <w:sz w:val="18"/>
              </w:rPr>
            </w:r>
          </w:p>
        </w:tc>
        <w:tc>
          <w:tcPr>
            <w:tcW w:w="2180" w:type="dxa"/>
            <w:tcBorders>
              <w:top w:val="single" w:sz="4" w:space="0" w:color="231F20"/>
              <w:left w:val="single" w:sz="4" w:space="0" w:color="231F20"/>
              <w:bottom w:val="nil" w:sz="6" w:space="0" w:color="auto"/>
              <w:right w:val="single" w:sz="2" w:space="0" w:color="231F20"/>
            </w:tcBorders>
          </w:tcPr>
          <w:p>
            <w:pPr>
              <w:pStyle w:val="TableParagraph"/>
              <w:spacing w:line="240" w:lineRule="auto" w:before="7"/>
              <w:ind w:left="51" w:right="0"/>
              <w:jc w:val="left"/>
              <w:rPr>
                <w:rFonts w:ascii="Tahoma" w:hAnsi="Tahoma" w:cs="Tahoma" w:eastAsia="Tahoma" w:hint="default"/>
                <w:sz w:val="18"/>
                <w:szCs w:val="18"/>
              </w:rPr>
            </w:pPr>
            <w:r>
              <w:rPr>
                <w:rFonts w:ascii="Tahoma" w:hAnsi="Tahoma"/>
                <w:color w:val="231F20"/>
                <w:sz w:val="18"/>
              </w:rPr>
              <w:t>Perito de la Secretaría</w:t>
            </w:r>
            <w:r>
              <w:rPr>
                <w:rFonts w:ascii="Tahoma" w:hAnsi="Tahoma"/>
                <w:color w:val="231F20"/>
                <w:spacing w:val="54"/>
                <w:sz w:val="18"/>
              </w:rPr>
              <w:t> </w:t>
            </w:r>
            <w:r>
              <w:rPr>
                <w:rFonts w:ascii="Tahoma" w:hAnsi="Tahoma"/>
                <w:color w:val="231F20"/>
                <w:sz w:val="18"/>
              </w:rPr>
              <w:t>de</w:t>
            </w:r>
            <w:r>
              <w:rPr>
                <w:rFonts w:ascii="Tahoma" w:hAnsi="Tahoma"/>
                <w:sz w:val="18"/>
              </w:rPr>
            </w:r>
          </w:p>
        </w:tc>
      </w:tr>
      <w:tr>
        <w:trPr>
          <w:trHeight w:val="241"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ind w:left="51" w:right="0"/>
              <w:jc w:val="left"/>
              <w:rPr>
                <w:rFonts w:ascii="Tahoma" w:hAnsi="Tahoma" w:cs="Tahoma" w:eastAsia="Tahoma" w:hint="default"/>
                <w:sz w:val="18"/>
                <w:szCs w:val="18"/>
              </w:rPr>
            </w:pPr>
            <w:r>
              <w:rPr>
                <w:rFonts w:ascii="Tahoma" w:hAnsi="Tahoma"/>
                <w:color w:val="231F20"/>
                <w:sz w:val="18"/>
              </w:rPr>
              <w:t>procederá de acuerdo a lo establecido en el artículo 186 </w:t>
            </w:r>
            <w:r>
              <w:rPr>
                <w:rFonts w:ascii="Tahoma" w:hAnsi="Tahoma"/>
                <w:color w:val="231F20"/>
                <w:spacing w:val="1"/>
                <w:sz w:val="18"/>
              </w:rPr>
              <w:t> </w:t>
            </w:r>
            <w:r>
              <w:rPr>
                <w:rFonts w:ascii="Tahoma" w:hAnsi="Tahoma"/>
                <w:color w:val="231F20"/>
                <w:sz w:val="18"/>
              </w:rPr>
              <w:t>fracciones</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Style w:val="TableParagraph"/>
              <w:spacing w:line="215" w:lineRule="exact"/>
              <w:ind w:left="51" w:right="0"/>
              <w:jc w:val="left"/>
              <w:rPr>
                <w:rFonts w:ascii="Tahoma" w:hAnsi="Tahoma" w:cs="Tahoma" w:eastAsia="Tahoma" w:hint="default"/>
                <w:sz w:val="18"/>
                <w:szCs w:val="18"/>
              </w:rPr>
            </w:pPr>
            <w:r>
              <w:rPr>
                <w:rFonts w:ascii="Tahoma"/>
                <w:color w:val="231F20"/>
                <w:sz w:val="18"/>
              </w:rPr>
              <w:t>Movilidad.</w:t>
            </w:r>
            <w:r>
              <w:rPr>
                <w:rFonts w:ascii="Tahoma"/>
                <w:sz w:val="18"/>
              </w:rPr>
            </w:r>
          </w:p>
        </w:tc>
      </w:tr>
      <w:tr>
        <w:trPr>
          <w:trHeight w:val="417"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color w:val="231F20"/>
                <w:sz w:val="18"/>
              </w:rPr>
              <w:t>I, II y III de la</w:t>
            </w:r>
            <w:r>
              <w:rPr>
                <w:rFonts w:ascii="Tahoma"/>
                <w:color w:val="231F20"/>
                <w:spacing w:val="2"/>
                <w:sz w:val="18"/>
              </w:rPr>
              <w:t> </w:t>
            </w:r>
            <w:r>
              <w:rPr>
                <w:rFonts w:ascii="Tahoma"/>
                <w:color w:val="231F20"/>
                <w:spacing w:val="-5"/>
                <w:sz w:val="18"/>
              </w:rPr>
              <w:t>Ley.</w:t>
            </w:r>
            <w:r>
              <w:rPr>
                <w:rFonts w:ascii="Tahoma"/>
                <w:spacing w:val="-5"/>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417"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before="7"/>
              <w:ind w:right="0"/>
              <w:jc w:val="left"/>
              <w:rPr>
                <w:rFonts w:ascii="Tahoma" w:hAnsi="Tahoma" w:cs="Tahoma" w:eastAsia="Tahoma" w:hint="default"/>
                <w:sz w:val="14"/>
                <w:szCs w:val="14"/>
              </w:rPr>
            </w:pPr>
          </w:p>
          <w:p>
            <w:pPr>
              <w:pStyle w:val="TableParagraph"/>
              <w:spacing w:line="240" w:lineRule="auto"/>
              <w:ind w:left="51" w:right="0"/>
              <w:jc w:val="left"/>
              <w:rPr>
                <w:rFonts w:ascii="Tahoma" w:hAnsi="Tahoma" w:cs="Tahoma" w:eastAsia="Tahoma" w:hint="default"/>
                <w:sz w:val="18"/>
                <w:szCs w:val="18"/>
              </w:rPr>
            </w:pPr>
            <w:r>
              <w:rPr>
                <w:rFonts w:ascii="Tahoma" w:hAnsi="Tahoma"/>
                <w:color w:val="231F20"/>
                <w:sz w:val="18"/>
              </w:rPr>
              <w:t>Y en ese instante el Policía Vial y/o Policía Municipal pedirá en  </w:t>
            </w:r>
            <w:r>
              <w:rPr>
                <w:rFonts w:ascii="Tahoma" w:hAnsi="Tahoma"/>
                <w:color w:val="231F20"/>
                <w:spacing w:val="8"/>
                <w:sz w:val="18"/>
              </w:rPr>
              <w:t> </w:t>
            </w:r>
            <w:r>
              <w:rPr>
                <w:rFonts w:ascii="Tahoma" w:hAnsi="Tahoma"/>
                <w:color w:val="231F20"/>
                <w:sz w:val="18"/>
              </w:rPr>
              <w:t>ese</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color w:val="231F20"/>
                <w:sz w:val="18"/>
              </w:rPr>
              <w:t>momento los</w:t>
            </w:r>
            <w:r>
              <w:rPr>
                <w:rFonts w:ascii="Tahoma"/>
                <w:color w:val="231F20"/>
                <w:spacing w:val="-2"/>
                <w:sz w:val="18"/>
              </w:rPr>
              <w:t> </w:t>
            </w:r>
            <w:r>
              <w:rPr>
                <w:rFonts w:ascii="Tahoma"/>
                <w:color w:val="231F20"/>
                <w:sz w:val="18"/>
              </w:rPr>
              <w:t>documentos</w:t>
            </w:r>
            <w:r>
              <w:rPr>
                <w:rFonts w:asci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before="27"/>
              <w:ind w:left="51" w:right="0"/>
              <w:jc w:val="left"/>
              <w:rPr>
                <w:rFonts w:ascii="Tahoma" w:hAnsi="Tahoma" w:cs="Tahoma" w:eastAsia="Tahoma" w:hint="default"/>
                <w:sz w:val="18"/>
                <w:szCs w:val="18"/>
              </w:rPr>
            </w:pPr>
            <w:r>
              <w:rPr>
                <w:rFonts w:ascii="Tahoma"/>
                <w:color w:val="231F20"/>
                <w:sz w:val="18"/>
              </w:rPr>
              <w:t>Si</w:t>
            </w:r>
            <w:r>
              <w:rPr>
                <w:rFonts w:ascii="Tahoma"/>
                <w:color w:val="231F20"/>
                <w:spacing w:val="-5"/>
                <w:sz w:val="18"/>
              </w:rPr>
              <w:t> </w:t>
            </w:r>
            <w:r>
              <w:rPr>
                <w:rFonts w:ascii="Tahoma"/>
                <w:color w:val="231F20"/>
                <w:sz w:val="18"/>
              </w:rPr>
              <w:t>el</w:t>
            </w:r>
            <w:r>
              <w:rPr>
                <w:rFonts w:ascii="Tahoma"/>
                <w:color w:val="231F20"/>
                <w:spacing w:val="-5"/>
                <w:sz w:val="18"/>
              </w:rPr>
              <w:t> </w:t>
            </w:r>
            <w:r>
              <w:rPr>
                <w:rFonts w:ascii="Tahoma"/>
                <w:color w:val="231F20"/>
                <w:sz w:val="18"/>
              </w:rPr>
              <w:t>resultado</w:t>
            </w:r>
            <w:r>
              <w:rPr>
                <w:rFonts w:ascii="Tahoma"/>
                <w:color w:val="231F20"/>
                <w:spacing w:val="-4"/>
                <w:sz w:val="18"/>
              </w:rPr>
              <w:t> </w:t>
            </w:r>
            <w:r>
              <w:rPr>
                <w:rFonts w:ascii="Tahoma"/>
                <w:color w:val="231F20"/>
                <w:sz w:val="18"/>
              </w:rPr>
              <w:t>de</w:t>
            </w:r>
            <w:r>
              <w:rPr>
                <w:rFonts w:ascii="Tahoma"/>
                <w:color w:val="231F20"/>
                <w:spacing w:val="-5"/>
                <w:sz w:val="18"/>
              </w:rPr>
              <w:t> </w:t>
            </w:r>
            <w:r>
              <w:rPr>
                <w:rFonts w:ascii="Tahoma"/>
                <w:color w:val="231F20"/>
                <w:sz w:val="18"/>
              </w:rPr>
              <w:t>la</w:t>
            </w:r>
            <w:r>
              <w:rPr>
                <w:rFonts w:ascii="Tahoma"/>
                <w:color w:val="231F20"/>
                <w:spacing w:val="-5"/>
                <w:sz w:val="18"/>
              </w:rPr>
              <w:t> </w:t>
            </w:r>
            <w:r>
              <w:rPr>
                <w:rFonts w:ascii="Tahoma"/>
                <w:color w:val="231F20"/>
                <w:sz w:val="18"/>
              </w:rPr>
              <w:t>prueba</w:t>
            </w:r>
            <w:r>
              <w:rPr>
                <w:rFonts w:ascii="Tahoma"/>
                <w:color w:val="231F20"/>
                <w:spacing w:val="-5"/>
                <w:sz w:val="18"/>
              </w:rPr>
              <w:t> </w:t>
            </w:r>
            <w:r>
              <w:rPr>
                <w:rFonts w:ascii="Tahoma"/>
                <w:color w:val="231F20"/>
                <w:sz w:val="18"/>
              </w:rPr>
              <w:t>de</w:t>
            </w:r>
            <w:r>
              <w:rPr>
                <w:rFonts w:ascii="Tahoma"/>
                <w:color w:val="231F20"/>
                <w:spacing w:val="-5"/>
                <w:sz w:val="18"/>
              </w:rPr>
              <w:t> </w:t>
            </w:r>
            <w:r>
              <w:rPr>
                <w:rFonts w:ascii="Tahoma"/>
                <w:color w:val="231F20"/>
                <w:sz w:val="18"/>
              </w:rPr>
              <w:t>aire</w:t>
            </w:r>
            <w:r>
              <w:rPr>
                <w:rFonts w:ascii="Tahoma"/>
                <w:color w:val="231F20"/>
                <w:spacing w:val="-5"/>
                <w:sz w:val="18"/>
              </w:rPr>
              <w:t> </w:t>
            </w:r>
            <w:r>
              <w:rPr>
                <w:rFonts w:ascii="Tahoma"/>
                <w:color w:val="231F20"/>
                <w:sz w:val="18"/>
              </w:rPr>
              <w:t>espirado</w:t>
            </w:r>
            <w:r>
              <w:rPr>
                <w:rFonts w:ascii="Tahoma"/>
                <w:color w:val="231F20"/>
                <w:spacing w:val="-5"/>
                <w:sz w:val="18"/>
              </w:rPr>
              <w:t> </w:t>
            </w:r>
            <w:r>
              <w:rPr>
                <w:rFonts w:ascii="Tahoma"/>
                <w:color w:val="231F20"/>
                <w:sz w:val="18"/>
              </w:rPr>
              <w:t>se</w:t>
            </w:r>
            <w:r>
              <w:rPr>
                <w:rFonts w:ascii="Tahoma"/>
                <w:color w:val="231F20"/>
                <w:spacing w:val="-5"/>
                <w:sz w:val="18"/>
              </w:rPr>
              <w:t> </w:t>
            </w:r>
            <w:r>
              <w:rPr>
                <w:rFonts w:ascii="Tahoma"/>
                <w:color w:val="231F20"/>
                <w:sz w:val="18"/>
              </w:rPr>
              <w:t>encuentra</w:t>
            </w:r>
            <w:r>
              <w:rPr>
                <w:rFonts w:ascii="Tahoma"/>
                <w:color w:val="231F20"/>
                <w:spacing w:val="-5"/>
                <w:sz w:val="18"/>
              </w:rPr>
              <w:t> </w:t>
            </w:r>
            <w:r>
              <w:rPr>
                <w:rFonts w:ascii="Tahoma"/>
                <w:color w:val="231F20"/>
                <w:sz w:val="18"/>
              </w:rPr>
              <w:t>dentro</w:t>
            </w:r>
            <w:r>
              <w:rPr>
                <w:rFonts w:ascii="Tahoma"/>
                <w:color w:val="231F20"/>
                <w:spacing w:val="-5"/>
                <w:sz w:val="18"/>
              </w:rPr>
              <w:t> </w:t>
            </w:r>
            <w:r>
              <w:rPr>
                <w:rFonts w:ascii="Tahoma"/>
                <w:color w:val="231F20"/>
                <w:sz w:val="18"/>
              </w:rPr>
              <w:t>de</w:t>
            </w:r>
            <w:r>
              <w:rPr>
                <w:rFonts w:asci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48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64" w:lineRule="auto"/>
              <w:ind w:left="51" w:right="0"/>
              <w:jc w:val="left"/>
              <w:rPr>
                <w:rFonts w:ascii="Tahoma" w:hAnsi="Tahoma" w:cs="Tahoma" w:eastAsia="Tahoma" w:hint="default"/>
                <w:sz w:val="18"/>
                <w:szCs w:val="18"/>
              </w:rPr>
            </w:pPr>
            <w:r>
              <w:rPr>
                <w:rFonts w:ascii="Tahoma" w:hAnsi="Tahoma"/>
                <w:color w:val="231F20"/>
                <w:sz w:val="18"/>
              </w:rPr>
              <w:t>lo</w:t>
            </w:r>
            <w:r>
              <w:rPr>
                <w:rFonts w:ascii="Tahoma" w:hAnsi="Tahoma"/>
                <w:color w:val="231F20"/>
                <w:spacing w:val="-11"/>
                <w:sz w:val="18"/>
              </w:rPr>
              <w:t> </w:t>
            </w:r>
            <w:r>
              <w:rPr>
                <w:rFonts w:ascii="Tahoma" w:hAnsi="Tahoma"/>
                <w:color w:val="231F20"/>
                <w:sz w:val="18"/>
              </w:rPr>
              <w:t>establecido</w:t>
            </w:r>
            <w:r>
              <w:rPr>
                <w:rFonts w:ascii="Tahoma" w:hAnsi="Tahoma"/>
                <w:color w:val="231F20"/>
                <w:spacing w:val="-9"/>
                <w:sz w:val="18"/>
              </w:rPr>
              <w:t> </w:t>
            </w:r>
            <w:r>
              <w:rPr>
                <w:rFonts w:ascii="Tahoma" w:hAnsi="Tahoma"/>
                <w:color w:val="231F20"/>
                <w:sz w:val="18"/>
              </w:rPr>
              <w:t>en</w:t>
            </w:r>
            <w:r>
              <w:rPr>
                <w:rFonts w:ascii="Tahoma" w:hAnsi="Tahoma"/>
                <w:color w:val="231F20"/>
                <w:spacing w:val="-10"/>
                <w:sz w:val="18"/>
              </w:rPr>
              <w:t> </w:t>
            </w:r>
            <w:r>
              <w:rPr>
                <w:rFonts w:ascii="Tahoma" w:hAnsi="Tahoma"/>
                <w:color w:val="231F20"/>
                <w:sz w:val="18"/>
              </w:rPr>
              <w:t>la</w:t>
            </w:r>
            <w:r>
              <w:rPr>
                <w:rFonts w:ascii="Tahoma" w:hAnsi="Tahoma"/>
                <w:color w:val="231F20"/>
                <w:spacing w:val="-11"/>
                <w:sz w:val="18"/>
              </w:rPr>
              <w:t> </w:t>
            </w:r>
            <w:r>
              <w:rPr>
                <w:rFonts w:ascii="Tahoma" w:hAnsi="Tahoma"/>
                <w:color w:val="231F20"/>
                <w:sz w:val="18"/>
              </w:rPr>
              <w:t>fracción</w:t>
            </w:r>
            <w:r>
              <w:rPr>
                <w:rFonts w:ascii="Tahoma" w:hAnsi="Tahoma"/>
                <w:color w:val="231F20"/>
                <w:spacing w:val="-10"/>
                <w:sz w:val="18"/>
              </w:rPr>
              <w:t> </w:t>
            </w:r>
            <w:r>
              <w:rPr>
                <w:rFonts w:ascii="Tahoma" w:hAnsi="Tahoma"/>
                <w:color w:val="231F20"/>
                <w:sz w:val="18"/>
              </w:rPr>
              <w:t>I</w:t>
            </w:r>
            <w:r>
              <w:rPr>
                <w:rFonts w:ascii="Tahoma" w:hAnsi="Tahoma"/>
                <w:color w:val="231F20"/>
                <w:spacing w:val="-10"/>
                <w:sz w:val="18"/>
              </w:rPr>
              <w:t> </w:t>
            </w:r>
            <w:r>
              <w:rPr>
                <w:rFonts w:ascii="Tahoma" w:hAnsi="Tahoma"/>
                <w:color w:val="231F20"/>
                <w:sz w:val="18"/>
              </w:rPr>
              <w:t>del</w:t>
            </w:r>
            <w:r>
              <w:rPr>
                <w:rFonts w:ascii="Tahoma" w:hAnsi="Tahoma"/>
                <w:color w:val="231F20"/>
                <w:spacing w:val="-11"/>
                <w:sz w:val="18"/>
              </w:rPr>
              <w:t> </w:t>
            </w:r>
            <w:r>
              <w:rPr>
                <w:rFonts w:ascii="Tahoma" w:hAnsi="Tahoma"/>
                <w:color w:val="231F20"/>
                <w:sz w:val="18"/>
              </w:rPr>
              <w:t>artículo</w:t>
            </w:r>
            <w:r>
              <w:rPr>
                <w:rFonts w:ascii="Tahoma" w:hAnsi="Tahoma"/>
                <w:color w:val="231F20"/>
                <w:spacing w:val="-11"/>
                <w:sz w:val="18"/>
              </w:rPr>
              <w:t> </w:t>
            </w:r>
            <w:r>
              <w:rPr>
                <w:rFonts w:ascii="Tahoma" w:hAnsi="Tahoma"/>
                <w:color w:val="231F20"/>
                <w:sz w:val="18"/>
              </w:rPr>
              <w:t>186</w:t>
            </w:r>
            <w:r>
              <w:rPr>
                <w:rFonts w:ascii="Tahoma" w:hAnsi="Tahoma"/>
                <w:color w:val="231F20"/>
                <w:spacing w:val="-11"/>
                <w:sz w:val="18"/>
              </w:rPr>
              <w:t> </w:t>
            </w:r>
            <w:r>
              <w:rPr>
                <w:rFonts w:ascii="Tahoma" w:hAnsi="Tahoma"/>
                <w:color w:val="231F20"/>
                <w:sz w:val="18"/>
              </w:rPr>
              <w:t>de</w:t>
            </w:r>
            <w:r>
              <w:rPr>
                <w:rFonts w:ascii="Tahoma" w:hAnsi="Tahoma"/>
                <w:color w:val="231F20"/>
                <w:spacing w:val="-11"/>
                <w:sz w:val="18"/>
              </w:rPr>
              <w:t> </w:t>
            </w:r>
            <w:r>
              <w:rPr>
                <w:rFonts w:ascii="Tahoma" w:hAnsi="Tahoma"/>
                <w:color w:val="231F20"/>
                <w:sz w:val="18"/>
              </w:rPr>
              <w:t>la</w:t>
            </w:r>
            <w:r>
              <w:rPr>
                <w:rFonts w:ascii="Tahoma" w:hAnsi="Tahoma"/>
                <w:color w:val="231F20"/>
                <w:spacing w:val="-11"/>
                <w:sz w:val="18"/>
              </w:rPr>
              <w:t> </w:t>
            </w:r>
            <w:r>
              <w:rPr>
                <w:rFonts w:ascii="Tahoma" w:hAnsi="Tahoma"/>
                <w:color w:val="231F20"/>
                <w:spacing w:val="-4"/>
                <w:sz w:val="18"/>
              </w:rPr>
              <w:t>Ley,</w:t>
            </w:r>
            <w:r>
              <w:rPr>
                <w:rFonts w:ascii="Tahoma" w:hAnsi="Tahoma"/>
                <w:color w:val="231F20"/>
                <w:spacing w:val="-10"/>
                <w:sz w:val="18"/>
              </w:rPr>
              <w:t> </w:t>
            </w:r>
            <w:r>
              <w:rPr>
                <w:rFonts w:ascii="Tahoma" w:hAnsi="Tahoma"/>
                <w:color w:val="231F20"/>
                <w:sz w:val="18"/>
              </w:rPr>
              <w:t>el</w:t>
            </w:r>
            <w:r>
              <w:rPr>
                <w:rFonts w:ascii="Tahoma" w:hAnsi="Tahoma"/>
                <w:color w:val="231F20"/>
                <w:spacing w:val="-10"/>
                <w:sz w:val="18"/>
              </w:rPr>
              <w:t> </w:t>
            </w:r>
            <w:r>
              <w:rPr>
                <w:rFonts w:ascii="Tahoma" w:hAnsi="Tahoma"/>
                <w:color w:val="231F20"/>
                <w:sz w:val="18"/>
              </w:rPr>
              <w:t>Policía</w:t>
            </w:r>
            <w:r>
              <w:rPr>
                <w:rFonts w:ascii="Tahoma" w:hAnsi="Tahoma"/>
                <w:color w:val="231F20"/>
                <w:spacing w:val="-10"/>
                <w:sz w:val="18"/>
              </w:rPr>
              <w:t> </w:t>
            </w:r>
            <w:r>
              <w:rPr>
                <w:rFonts w:ascii="Tahoma" w:hAnsi="Tahoma"/>
                <w:color w:val="231F20"/>
                <w:sz w:val="18"/>
              </w:rPr>
              <w:t>Vial </w:t>
            </w:r>
            <w:r>
              <w:rPr>
                <w:rFonts w:ascii="Tahoma" w:hAnsi="Tahoma"/>
                <w:color w:val="231F20"/>
                <w:sz w:val="18"/>
              </w:rPr>
              <w:t>y/o el Policía de </w:t>
            </w:r>
            <w:r>
              <w:rPr>
                <w:rFonts w:ascii="Tahoma" w:hAnsi="Tahoma"/>
                <w:color w:val="231F20"/>
                <w:spacing w:val="-3"/>
                <w:sz w:val="18"/>
              </w:rPr>
              <w:t>Tránsito </w:t>
            </w:r>
            <w:r>
              <w:rPr>
                <w:rFonts w:ascii="Tahoma" w:hAnsi="Tahoma"/>
                <w:color w:val="231F20"/>
                <w:sz w:val="18"/>
              </w:rPr>
              <w:t>Municipal, según corresponda, elaborará</w:t>
            </w:r>
            <w:r>
              <w:rPr>
                <w:rFonts w:ascii="Tahoma" w:hAnsi="Tahoma"/>
                <w:color w:val="231F20"/>
                <w:spacing w:val="-33"/>
                <w:sz w:val="18"/>
              </w:rPr>
              <w:t> </w:t>
            </w:r>
            <w:r>
              <w:rPr>
                <w:rFonts w:ascii="Tahoma" w:hAnsi="Tahoma"/>
                <w:color w:val="231F20"/>
                <w:sz w:val="18"/>
              </w:rPr>
              <w:t>la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Style w:val="TableParagraph"/>
              <w:spacing w:line="240" w:lineRule="auto" w:before="67"/>
              <w:ind w:left="51" w:right="0"/>
              <w:jc w:val="left"/>
              <w:rPr>
                <w:rFonts w:ascii="Tahoma" w:hAnsi="Tahoma" w:cs="Tahoma" w:eastAsia="Tahoma" w:hint="default"/>
                <w:sz w:val="18"/>
                <w:szCs w:val="18"/>
              </w:rPr>
            </w:pPr>
            <w:r>
              <w:rPr>
                <w:rFonts w:ascii="Tahoma"/>
                <w:color w:val="231F20"/>
                <w:sz w:val="18"/>
              </w:rPr>
              <w:t>Juez</w:t>
            </w:r>
            <w:r>
              <w:rPr>
                <w:rFonts w:ascii="Tahoma"/>
                <w:color w:val="231F20"/>
                <w:spacing w:val="-4"/>
                <w:sz w:val="18"/>
              </w:rPr>
              <w:t> </w:t>
            </w:r>
            <w:r>
              <w:rPr>
                <w:rFonts w:ascii="Tahoma"/>
                <w:color w:val="231F20"/>
                <w:sz w:val="18"/>
              </w:rPr>
              <w:t>Calificador</w:t>
            </w:r>
            <w:r>
              <w:rPr>
                <w:rFonts w:ascii="Tahoma"/>
                <w:sz w:val="18"/>
              </w:rPr>
            </w: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Cédula</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Notificación</w:t>
            </w:r>
            <w:r>
              <w:rPr>
                <w:rFonts w:ascii="Tahoma" w:hAnsi="Tahoma"/>
                <w:color w:val="231F20"/>
                <w:spacing w:val="-6"/>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Infracciones,</w:t>
            </w:r>
            <w:r>
              <w:rPr>
                <w:rFonts w:ascii="Tahoma" w:hAnsi="Tahoma"/>
                <w:color w:val="231F20"/>
                <w:spacing w:val="-6"/>
                <w:sz w:val="18"/>
              </w:rPr>
              <w:t> </w:t>
            </w:r>
            <w:r>
              <w:rPr>
                <w:rFonts w:ascii="Tahoma" w:hAnsi="Tahoma"/>
                <w:color w:val="231F20"/>
                <w:sz w:val="18"/>
              </w:rPr>
              <w:t>entregándosela</w:t>
            </w:r>
            <w:r>
              <w:rPr>
                <w:rFonts w:ascii="Tahoma" w:hAnsi="Tahoma"/>
                <w:color w:val="231F20"/>
                <w:spacing w:val="-6"/>
                <w:sz w:val="18"/>
              </w:rPr>
              <w:t> </w:t>
            </w:r>
            <w:r>
              <w:rPr>
                <w:rFonts w:ascii="Tahoma" w:hAnsi="Tahoma"/>
                <w:color w:val="231F20"/>
                <w:sz w:val="18"/>
              </w:rPr>
              <w:t>al</w:t>
            </w:r>
            <w:r>
              <w:rPr>
                <w:rFonts w:ascii="Tahoma" w:hAnsi="Tahoma"/>
                <w:color w:val="231F20"/>
                <w:spacing w:val="-6"/>
                <w:sz w:val="18"/>
              </w:rPr>
              <w:t> </w:t>
            </w:r>
            <w:r>
              <w:rPr>
                <w:rFonts w:ascii="Tahoma" w:hAnsi="Tahoma"/>
                <w:color w:val="231F20"/>
                <w:spacing w:val="-3"/>
                <w:sz w:val="18"/>
              </w:rPr>
              <w:t>conductor,</w:t>
            </w:r>
            <w:r>
              <w:rPr>
                <w:rFonts w:ascii="Tahoma" w:hAnsi="Tahoma"/>
                <w:spacing w:val="-3"/>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junto con su documentación y vehículo, mismo que se podrá</w:t>
            </w:r>
            <w:r>
              <w:rPr>
                <w:rFonts w:ascii="Tahoma" w:hAnsi="Tahoma"/>
                <w:color w:val="231F20"/>
                <w:spacing w:val="5"/>
                <w:sz w:val="18"/>
              </w:rPr>
              <w:t> </w:t>
            </w:r>
            <w:r>
              <w:rPr>
                <w:rFonts w:ascii="Tahoma" w:hAnsi="Tahoma"/>
                <w:color w:val="231F20"/>
                <w:sz w:val="18"/>
              </w:rPr>
              <w:t>retirar</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303"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color w:val="231F20"/>
                <w:sz w:val="18"/>
              </w:rPr>
              <w:t>del</w:t>
            </w:r>
            <w:r>
              <w:rPr>
                <w:rFonts w:ascii="Tahoma"/>
                <w:color w:val="231F20"/>
                <w:spacing w:val="4"/>
                <w:sz w:val="18"/>
              </w:rPr>
              <w:t> </w:t>
            </w:r>
            <w:r>
              <w:rPr>
                <w:rFonts w:ascii="Tahoma"/>
                <w:color w:val="231F20"/>
                <w:spacing w:val="-5"/>
                <w:sz w:val="18"/>
              </w:rPr>
              <w:t>lugar.</w:t>
            </w:r>
            <w:r>
              <w:rPr>
                <w:rFonts w:ascii="Tahoma"/>
                <w:spacing w:val="-5"/>
                <w:sz w:val="18"/>
              </w:rPr>
            </w:r>
          </w:p>
        </w:tc>
        <w:tc>
          <w:tcPr>
            <w:tcW w:w="2180" w:type="dxa"/>
            <w:tcBorders>
              <w:top w:val="nil" w:sz="6" w:space="0" w:color="auto"/>
              <w:left w:val="single" w:sz="4" w:space="0" w:color="231F20"/>
              <w:bottom w:val="nil" w:sz="6" w:space="0" w:color="auto"/>
              <w:right w:val="single" w:sz="2" w:space="0" w:color="231F20"/>
            </w:tcBorders>
          </w:tcPr>
          <w:p>
            <w:pPr>
              <w:pStyle w:val="TableParagraph"/>
              <w:spacing w:line="240" w:lineRule="auto" w:before="67"/>
              <w:ind w:left="51" w:right="0"/>
              <w:jc w:val="left"/>
              <w:rPr>
                <w:rFonts w:ascii="Tahoma" w:hAnsi="Tahoma" w:cs="Tahoma" w:eastAsia="Tahoma" w:hint="default"/>
                <w:sz w:val="18"/>
                <w:szCs w:val="18"/>
              </w:rPr>
            </w:pPr>
            <w:r>
              <w:rPr>
                <w:rFonts w:ascii="Tahoma" w:hAnsi="Tahoma"/>
                <w:color w:val="231F20"/>
                <w:sz w:val="18"/>
              </w:rPr>
              <w:t>Elemento de la Policía</w:t>
            </w:r>
            <w:r>
              <w:rPr>
                <w:rFonts w:ascii="Tahoma" w:hAnsi="Tahoma"/>
                <w:color w:val="231F20"/>
                <w:spacing w:val="-14"/>
                <w:sz w:val="18"/>
              </w:rPr>
              <w:t> </w:t>
            </w:r>
            <w:r>
              <w:rPr>
                <w:rFonts w:ascii="Tahoma" w:hAnsi="Tahoma"/>
                <w:color w:val="231F20"/>
                <w:sz w:val="18"/>
              </w:rPr>
              <w:t>Vial</w:t>
            </w:r>
            <w:r>
              <w:rPr>
                <w:rFonts w:ascii="Tahoma" w:hAnsi="Tahoma"/>
                <w:sz w:val="18"/>
              </w:rPr>
            </w: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0" w:lineRule="exact"/>
              <w:ind w:left="51" w:right="0"/>
              <w:jc w:val="left"/>
              <w:rPr>
                <w:rFonts w:ascii="Tahoma" w:hAnsi="Tahoma" w:cs="Tahoma" w:eastAsia="Tahoma" w:hint="default"/>
                <w:sz w:val="18"/>
                <w:szCs w:val="18"/>
              </w:rPr>
            </w:pPr>
            <w:r>
              <w:rPr>
                <w:rFonts w:ascii="Tahoma"/>
                <w:color w:val="231F20"/>
                <w:sz w:val="18"/>
              </w:rPr>
              <w:t>Si</w:t>
            </w:r>
            <w:r>
              <w:rPr>
                <w:rFonts w:ascii="Tahoma"/>
                <w:color w:val="231F20"/>
                <w:spacing w:val="18"/>
                <w:sz w:val="18"/>
              </w:rPr>
              <w:t> </w:t>
            </w:r>
            <w:r>
              <w:rPr>
                <w:rFonts w:ascii="Tahoma"/>
                <w:color w:val="231F20"/>
                <w:sz w:val="18"/>
              </w:rPr>
              <w:t>el</w:t>
            </w:r>
            <w:r>
              <w:rPr>
                <w:rFonts w:ascii="Tahoma"/>
                <w:color w:val="231F20"/>
                <w:spacing w:val="18"/>
                <w:sz w:val="18"/>
              </w:rPr>
              <w:t> </w:t>
            </w:r>
            <w:r>
              <w:rPr>
                <w:rFonts w:ascii="Tahoma"/>
                <w:color w:val="231F20"/>
                <w:sz w:val="18"/>
              </w:rPr>
              <w:t>resultado</w:t>
            </w:r>
            <w:r>
              <w:rPr>
                <w:rFonts w:ascii="Tahoma"/>
                <w:color w:val="231F20"/>
                <w:spacing w:val="18"/>
                <w:sz w:val="18"/>
              </w:rPr>
              <w:t> </w:t>
            </w:r>
            <w:r>
              <w:rPr>
                <w:rFonts w:ascii="Tahoma"/>
                <w:color w:val="231F20"/>
                <w:sz w:val="18"/>
              </w:rPr>
              <w:t>de</w:t>
            </w:r>
            <w:r>
              <w:rPr>
                <w:rFonts w:ascii="Tahoma"/>
                <w:color w:val="231F20"/>
                <w:spacing w:val="18"/>
                <w:sz w:val="18"/>
              </w:rPr>
              <w:t> </w:t>
            </w:r>
            <w:r>
              <w:rPr>
                <w:rFonts w:ascii="Tahoma"/>
                <w:color w:val="231F20"/>
                <w:sz w:val="18"/>
              </w:rPr>
              <w:t>la</w:t>
            </w:r>
            <w:r>
              <w:rPr>
                <w:rFonts w:ascii="Tahoma"/>
                <w:color w:val="231F20"/>
                <w:spacing w:val="18"/>
                <w:sz w:val="18"/>
              </w:rPr>
              <w:t> </w:t>
            </w:r>
            <w:r>
              <w:rPr>
                <w:rFonts w:ascii="Tahoma"/>
                <w:color w:val="231F20"/>
                <w:sz w:val="18"/>
              </w:rPr>
              <w:t>prueba</w:t>
            </w:r>
            <w:r>
              <w:rPr>
                <w:rFonts w:ascii="Tahoma"/>
                <w:color w:val="231F20"/>
                <w:spacing w:val="17"/>
                <w:sz w:val="18"/>
              </w:rPr>
              <w:t> </w:t>
            </w:r>
            <w:r>
              <w:rPr>
                <w:rFonts w:ascii="Tahoma"/>
                <w:color w:val="231F20"/>
                <w:sz w:val="18"/>
              </w:rPr>
              <w:t>de</w:t>
            </w:r>
            <w:r>
              <w:rPr>
                <w:rFonts w:ascii="Tahoma"/>
                <w:color w:val="231F20"/>
                <w:spacing w:val="18"/>
                <w:sz w:val="18"/>
              </w:rPr>
              <w:t> </w:t>
            </w:r>
            <w:r>
              <w:rPr>
                <w:rFonts w:ascii="Tahoma"/>
                <w:color w:val="231F20"/>
                <w:sz w:val="18"/>
              </w:rPr>
              <w:t>aire</w:t>
            </w:r>
            <w:r>
              <w:rPr>
                <w:rFonts w:ascii="Tahoma"/>
                <w:color w:val="231F20"/>
                <w:spacing w:val="18"/>
                <w:sz w:val="18"/>
              </w:rPr>
              <w:t> </w:t>
            </w:r>
            <w:r>
              <w:rPr>
                <w:rFonts w:ascii="Tahoma"/>
                <w:color w:val="231F20"/>
                <w:sz w:val="18"/>
              </w:rPr>
              <w:t>espirado</w:t>
            </w:r>
            <w:r>
              <w:rPr>
                <w:rFonts w:ascii="Tahoma"/>
                <w:color w:val="231F20"/>
                <w:spacing w:val="18"/>
                <w:sz w:val="18"/>
              </w:rPr>
              <w:t> </w:t>
            </w:r>
            <w:r>
              <w:rPr>
                <w:rFonts w:ascii="Tahoma"/>
                <w:color w:val="231F20"/>
                <w:sz w:val="18"/>
              </w:rPr>
              <w:t>se</w:t>
            </w:r>
            <w:r>
              <w:rPr>
                <w:rFonts w:ascii="Tahoma"/>
                <w:color w:val="231F20"/>
                <w:spacing w:val="18"/>
                <w:sz w:val="18"/>
              </w:rPr>
              <w:t> </w:t>
            </w:r>
            <w:r>
              <w:rPr>
                <w:rFonts w:ascii="Tahoma"/>
                <w:color w:val="231F20"/>
                <w:sz w:val="18"/>
              </w:rPr>
              <w:t>encuentra</w:t>
            </w:r>
            <w:r>
              <w:rPr>
                <w:rFonts w:ascii="Tahoma"/>
                <w:color w:val="231F20"/>
                <w:spacing w:val="18"/>
                <w:sz w:val="18"/>
              </w:rPr>
              <w:t> </w:t>
            </w:r>
            <w:r>
              <w:rPr>
                <w:rFonts w:ascii="Tahoma"/>
                <w:color w:val="231F20"/>
                <w:sz w:val="18"/>
              </w:rPr>
              <w:t>dentro</w:t>
            </w:r>
            <w:r>
              <w:rPr>
                <w:rFonts w:ascii="Tahoma"/>
                <w:sz w:val="18"/>
              </w:rPr>
            </w:r>
          </w:p>
        </w:tc>
        <w:tc>
          <w:tcPr>
            <w:tcW w:w="2180" w:type="dxa"/>
            <w:tcBorders>
              <w:top w:val="nil" w:sz="6" w:space="0" w:color="auto"/>
              <w:left w:val="single" w:sz="4" w:space="0" w:color="231F20"/>
              <w:bottom w:val="nil" w:sz="6" w:space="0" w:color="auto"/>
              <w:right w:val="single" w:sz="2" w:space="0" w:color="231F20"/>
            </w:tcBorders>
          </w:tcPr>
          <w:p>
            <w:pPr>
              <w:pStyle w:val="TableParagraph"/>
              <w:spacing w:line="240" w:lineRule="auto" w:before="5"/>
              <w:ind w:left="51" w:right="0"/>
              <w:jc w:val="left"/>
              <w:rPr>
                <w:rFonts w:ascii="Tahoma" w:hAnsi="Tahoma" w:cs="Tahoma" w:eastAsia="Tahoma" w:hint="default"/>
                <w:sz w:val="18"/>
                <w:szCs w:val="18"/>
              </w:rPr>
            </w:pPr>
            <w:r>
              <w:rPr>
                <w:rFonts w:ascii="Tahoma" w:hAnsi="Tahoma"/>
                <w:color w:val="231F20"/>
                <w:sz w:val="18"/>
              </w:rPr>
              <w:t>y/o   Policía   de </w:t>
            </w:r>
            <w:r>
              <w:rPr>
                <w:rFonts w:ascii="Tahoma" w:hAnsi="Tahoma"/>
                <w:color w:val="231F20"/>
                <w:spacing w:val="37"/>
                <w:sz w:val="18"/>
              </w:rPr>
              <w:t> </w:t>
            </w:r>
            <w:r>
              <w:rPr>
                <w:rFonts w:ascii="Tahoma" w:hAnsi="Tahoma"/>
                <w:color w:val="231F20"/>
                <w:spacing w:val="-3"/>
                <w:sz w:val="18"/>
              </w:rPr>
              <w:t>Tránsito</w:t>
            </w:r>
            <w:r>
              <w:rPr>
                <w:rFonts w:ascii="Tahoma" w:hAnsi="Tahoma"/>
                <w:sz w:val="18"/>
              </w:rPr>
            </w: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0" w:lineRule="exact"/>
              <w:ind w:left="51" w:right="0"/>
              <w:jc w:val="left"/>
              <w:rPr>
                <w:rFonts w:ascii="Tahoma" w:hAnsi="Tahoma" w:cs="Tahoma" w:eastAsia="Tahoma" w:hint="default"/>
                <w:sz w:val="18"/>
                <w:szCs w:val="18"/>
              </w:rPr>
            </w:pPr>
            <w:r>
              <w:rPr>
                <w:rFonts w:ascii="Tahoma" w:hAnsi="Tahoma"/>
                <w:color w:val="231F20"/>
                <w:sz w:val="18"/>
              </w:rPr>
              <w:t>de lo establecido en las fracciones II y III del artículo 186 de la</w:t>
            </w:r>
            <w:r>
              <w:rPr>
                <w:rFonts w:ascii="Tahoma" w:hAnsi="Tahoma"/>
                <w:color w:val="231F20"/>
                <w:spacing w:val="-27"/>
                <w:sz w:val="18"/>
              </w:rPr>
              <w:t> </w:t>
            </w:r>
            <w:r>
              <w:rPr>
                <w:rFonts w:ascii="Tahoma" w:hAnsi="Tahoma"/>
                <w:color w:val="231F20"/>
                <w:spacing w:val="-4"/>
                <w:sz w:val="18"/>
              </w:rPr>
              <w:t>Ley.</w:t>
            </w:r>
            <w:r>
              <w:rPr>
                <w:rFonts w:ascii="Tahoma" w:hAnsi="Tahoma"/>
                <w:spacing w:val="-4"/>
                <w:sz w:val="18"/>
              </w:rPr>
            </w:r>
          </w:p>
        </w:tc>
        <w:tc>
          <w:tcPr>
            <w:tcW w:w="2180" w:type="dxa"/>
            <w:tcBorders>
              <w:top w:val="nil" w:sz="6" w:space="0" w:color="auto"/>
              <w:left w:val="single" w:sz="4" w:space="0" w:color="231F20"/>
              <w:bottom w:val="nil" w:sz="6" w:space="0" w:color="auto"/>
              <w:right w:val="single" w:sz="2" w:space="0" w:color="231F20"/>
            </w:tcBorders>
          </w:tcPr>
          <w:p>
            <w:pPr>
              <w:pStyle w:val="TableParagraph"/>
              <w:spacing w:line="240" w:lineRule="auto" w:before="5"/>
              <w:ind w:left="51" w:right="0"/>
              <w:jc w:val="left"/>
              <w:rPr>
                <w:rFonts w:ascii="Tahoma" w:hAnsi="Tahoma" w:cs="Tahoma" w:eastAsia="Tahoma" w:hint="default"/>
                <w:sz w:val="18"/>
                <w:szCs w:val="18"/>
              </w:rPr>
            </w:pPr>
            <w:r>
              <w:rPr>
                <w:rFonts w:ascii="Tahoma"/>
                <w:color w:val="231F20"/>
                <w:sz w:val="18"/>
              </w:rPr>
              <w:t>Municipal</w:t>
            </w:r>
            <w:r>
              <w:rPr>
                <w:rFonts w:ascii="Tahoma"/>
                <w:sz w:val="18"/>
              </w:rPr>
            </w:r>
          </w:p>
        </w:tc>
      </w:tr>
      <w:tr>
        <w:trPr>
          <w:trHeight w:val="262"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before="21"/>
              <w:ind w:left="51" w:right="0"/>
              <w:jc w:val="left"/>
              <w:rPr>
                <w:rFonts w:ascii="Tahoma" w:hAnsi="Tahoma" w:cs="Tahoma" w:eastAsia="Tahoma" w:hint="default"/>
                <w:sz w:val="18"/>
                <w:szCs w:val="18"/>
              </w:rPr>
            </w:pPr>
            <w:r>
              <w:rPr>
                <w:rFonts w:ascii="Tahoma" w:hAnsi="Tahoma"/>
                <w:color w:val="231F20"/>
                <w:sz w:val="18"/>
              </w:rPr>
              <w:t>El</w:t>
            </w:r>
            <w:r>
              <w:rPr>
                <w:rFonts w:ascii="Tahoma" w:hAnsi="Tahoma"/>
                <w:color w:val="231F20"/>
                <w:spacing w:val="-14"/>
                <w:sz w:val="18"/>
              </w:rPr>
              <w:t> </w:t>
            </w:r>
            <w:r>
              <w:rPr>
                <w:rFonts w:ascii="Tahoma" w:hAnsi="Tahoma"/>
                <w:color w:val="231F20"/>
                <w:sz w:val="18"/>
              </w:rPr>
              <w:t>Policía</w:t>
            </w:r>
            <w:r>
              <w:rPr>
                <w:rFonts w:ascii="Tahoma" w:hAnsi="Tahoma"/>
                <w:color w:val="231F20"/>
                <w:spacing w:val="-14"/>
                <w:sz w:val="18"/>
              </w:rPr>
              <w:t> </w:t>
            </w:r>
            <w:r>
              <w:rPr>
                <w:rFonts w:ascii="Tahoma" w:hAnsi="Tahoma"/>
                <w:color w:val="231F20"/>
                <w:sz w:val="18"/>
              </w:rPr>
              <w:t>Vial</w:t>
            </w:r>
            <w:r>
              <w:rPr>
                <w:rFonts w:ascii="Tahoma" w:hAnsi="Tahoma"/>
                <w:color w:val="231F20"/>
                <w:spacing w:val="-14"/>
                <w:sz w:val="18"/>
              </w:rPr>
              <w:t> </w:t>
            </w:r>
            <w:r>
              <w:rPr>
                <w:rFonts w:ascii="Tahoma" w:hAnsi="Tahoma"/>
                <w:color w:val="231F20"/>
                <w:sz w:val="18"/>
              </w:rPr>
              <w:t>y/o</w:t>
            </w:r>
            <w:r>
              <w:rPr>
                <w:rFonts w:ascii="Tahoma" w:hAnsi="Tahoma"/>
                <w:color w:val="231F20"/>
                <w:spacing w:val="-14"/>
                <w:sz w:val="18"/>
              </w:rPr>
              <w:t> </w:t>
            </w:r>
            <w:r>
              <w:rPr>
                <w:rFonts w:ascii="Tahoma" w:hAnsi="Tahoma"/>
                <w:color w:val="231F20"/>
                <w:sz w:val="18"/>
              </w:rPr>
              <w:t>el</w:t>
            </w:r>
            <w:r>
              <w:rPr>
                <w:rFonts w:ascii="Tahoma" w:hAnsi="Tahoma"/>
                <w:color w:val="231F20"/>
                <w:spacing w:val="-14"/>
                <w:sz w:val="18"/>
              </w:rPr>
              <w:t> </w:t>
            </w:r>
            <w:r>
              <w:rPr>
                <w:rFonts w:ascii="Tahoma" w:hAnsi="Tahoma"/>
                <w:color w:val="231F20"/>
                <w:sz w:val="18"/>
              </w:rPr>
              <w:t>Policía</w:t>
            </w:r>
            <w:r>
              <w:rPr>
                <w:rFonts w:ascii="Tahoma" w:hAnsi="Tahoma"/>
                <w:color w:val="231F20"/>
                <w:spacing w:val="-14"/>
                <w:sz w:val="18"/>
              </w:rPr>
              <w:t> </w:t>
            </w:r>
            <w:r>
              <w:rPr>
                <w:rFonts w:ascii="Tahoma" w:hAnsi="Tahoma"/>
                <w:color w:val="231F20"/>
                <w:sz w:val="18"/>
              </w:rPr>
              <w:t>de</w:t>
            </w:r>
            <w:r>
              <w:rPr>
                <w:rFonts w:ascii="Tahoma" w:hAnsi="Tahoma"/>
                <w:color w:val="231F20"/>
                <w:spacing w:val="-14"/>
                <w:sz w:val="18"/>
              </w:rPr>
              <w:t> </w:t>
            </w:r>
            <w:r>
              <w:rPr>
                <w:rFonts w:ascii="Tahoma" w:hAnsi="Tahoma"/>
                <w:color w:val="231F20"/>
                <w:spacing w:val="-3"/>
                <w:sz w:val="18"/>
              </w:rPr>
              <w:t>Tránsito</w:t>
            </w:r>
            <w:r>
              <w:rPr>
                <w:rFonts w:ascii="Tahoma" w:hAnsi="Tahoma"/>
                <w:color w:val="231F20"/>
                <w:spacing w:val="-14"/>
                <w:sz w:val="18"/>
              </w:rPr>
              <w:t> </w:t>
            </w:r>
            <w:r>
              <w:rPr>
                <w:rFonts w:ascii="Tahoma" w:hAnsi="Tahoma"/>
                <w:color w:val="231F20"/>
                <w:sz w:val="18"/>
              </w:rPr>
              <w:t>Municipal,</w:t>
            </w:r>
            <w:r>
              <w:rPr>
                <w:rFonts w:ascii="Tahoma" w:hAnsi="Tahoma"/>
                <w:color w:val="231F20"/>
                <w:spacing w:val="-16"/>
                <w:sz w:val="18"/>
              </w:rPr>
              <w:t> </w:t>
            </w:r>
            <w:r>
              <w:rPr>
                <w:rFonts w:ascii="Tahoma" w:hAnsi="Tahoma"/>
                <w:color w:val="231F20"/>
                <w:sz w:val="18"/>
              </w:rPr>
              <w:t>según</w:t>
            </w:r>
            <w:r>
              <w:rPr>
                <w:rFonts w:ascii="Tahoma" w:hAnsi="Tahoma"/>
                <w:color w:val="231F20"/>
                <w:spacing w:val="-14"/>
                <w:sz w:val="18"/>
              </w:rPr>
              <w:t> </w:t>
            </w:r>
            <w:r>
              <w:rPr>
                <w:rFonts w:ascii="Tahoma" w:hAnsi="Tahoma"/>
                <w:color w:val="231F20"/>
                <w:sz w:val="18"/>
              </w:rPr>
              <w:t>corresponda,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elaborará la Cédula de Notificación de Infracciones, asegurando  </w:t>
            </w:r>
            <w:r>
              <w:rPr>
                <w:rFonts w:ascii="Tahoma" w:hAnsi="Tahoma"/>
                <w:color w:val="231F20"/>
                <w:spacing w:val="7"/>
                <w:sz w:val="18"/>
              </w:rPr>
              <w:t> </w:t>
            </w:r>
            <w:r>
              <w:rPr>
                <w:rFonts w:ascii="Tahoma" w:hAnsi="Tahoma"/>
                <w:color w:val="231F20"/>
                <w:sz w:val="18"/>
              </w:rPr>
              <w:t>el</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vehículo y enviándolo con grúa, con cargo al </w:t>
            </w:r>
            <w:r>
              <w:rPr>
                <w:rFonts w:ascii="Tahoma" w:hAnsi="Tahoma"/>
                <w:color w:val="231F20"/>
                <w:spacing w:val="-4"/>
                <w:sz w:val="18"/>
              </w:rPr>
              <w:t>conductor, </w:t>
            </w:r>
            <w:r>
              <w:rPr>
                <w:rFonts w:ascii="Tahoma" w:hAnsi="Tahoma"/>
                <w:color w:val="231F20"/>
                <w:sz w:val="18"/>
              </w:rPr>
              <w:t>al</w:t>
            </w:r>
            <w:r>
              <w:rPr>
                <w:rFonts w:ascii="Tahoma" w:hAnsi="Tahoma"/>
                <w:color w:val="231F20"/>
                <w:spacing w:val="45"/>
                <w:sz w:val="18"/>
              </w:rPr>
              <w:t> </w:t>
            </w:r>
            <w:r>
              <w:rPr>
                <w:rFonts w:ascii="Tahoma" w:hAnsi="Tahoma"/>
                <w:color w:val="231F20"/>
                <w:sz w:val="18"/>
              </w:rPr>
              <w:t>depósito</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autorizado, sea público o privado sujeto a concesión de acuerdo </w:t>
            </w:r>
            <w:r>
              <w:rPr>
                <w:rFonts w:ascii="Tahoma" w:hAnsi="Tahoma"/>
                <w:color w:val="231F20"/>
                <w:spacing w:val="22"/>
                <w:sz w:val="18"/>
              </w:rPr>
              <w:t> </w:t>
            </w:r>
            <w:r>
              <w:rPr>
                <w:rFonts w:ascii="Tahoma" w:hAnsi="Tahoma"/>
                <w:color w:val="231F20"/>
                <w:sz w:val="18"/>
              </w:rPr>
              <w:t>al</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artículo 171 fracción VI de la Ley; en tanto que al conductor en  </w:t>
            </w:r>
            <w:r>
              <w:rPr>
                <w:rFonts w:ascii="Tahoma" w:hAnsi="Tahoma"/>
                <w:color w:val="231F20"/>
                <w:spacing w:val="21"/>
                <w:sz w:val="18"/>
              </w:rPr>
              <w:t> </w:t>
            </w:r>
            <w:r>
              <w:rPr>
                <w:rFonts w:ascii="Tahoma" w:hAnsi="Tahoma"/>
                <w:color w:val="231F20"/>
                <w:sz w:val="18"/>
              </w:rPr>
              <w:t>la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unidad de la Policía Vial o de </w:t>
            </w:r>
            <w:r>
              <w:rPr>
                <w:rFonts w:ascii="Tahoma" w:hAnsi="Tahoma"/>
                <w:color w:val="231F20"/>
                <w:spacing w:val="-3"/>
                <w:sz w:val="18"/>
              </w:rPr>
              <w:t>Tránsito </w:t>
            </w:r>
            <w:r>
              <w:rPr>
                <w:rFonts w:ascii="Tahoma" w:hAnsi="Tahoma"/>
                <w:color w:val="231F20"/>
                <w:sz w:val="18"/>
              </w:rPr>
              <w:t>Municipal según</w:t>
            </w:r>
            <w:r>
              <w:rPr>
                <w:rFonts w:ascii="Tahoma" w:hAnsi="Tahoma"/>
                <w:color w:val="231F20"/>
                <w:spacing w:val="-10"/>
                <w:sz w:val="18"/>
              </w:rPr>
              <w:t> </w:t>
            </w:r>
            <w:r>
              <w:rPr>
                <w:rFonts w:ascii="Tahoma" w:hAnsi="Tahoma"/>
                <w:color w:val="231F20"/>
                <w:sz w:val="18"/>
              </w:rPr>
              <w:t>corresponda,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será trasladado al Centro de Retención, donde   el Juez </w:t>
            </w:r>
            <w:r>
              <w:rPr>
                <w:rFonts w:ascii="Tahoma" w:hAnsi="Tahoma"/>
                <w:color w:val="231F20"/>
                <w:spacing w:val="47"/>
                <w:sz w:val="18"/>
              </w:rPr>
              <w:t> </w:t>
            </w:r>
            <w:r>
              <w:rPr>
                <w:rFonts w:ascii="Tahoma" w:hAnsi="Tahoma"/>
                <w:color w:val="231F20"/>
                <w:sz w:val="18"/>
              </w:rPr>
              <w:t>Calificador</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emitirá la sanción</w:t>
            </w:r>
            <w:r>
              <w:rPr>
                <w:rFonts w:ascii="Tahoma" w:hAnsi="Tahoma"/>
                <w:color w:val="231F20"/>
                <w:spacing w:val="-28"/>
                <w:sz w:val="18"/>
              </w:rPr>
              <w:t> </w:t>
            </w:r>
            <w:r>
              <w:rPr>
                <w:rFonts w:ascii="Tahoma" w:hAnsi="Tahoma"/>
                <w:color w:val="231F20"/>
                <w:sz w:val="18"/>
              </w:rPr>
              <w:t>correspondiente.</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before="27"/>
              <w:ind w:left="51" w:right="0"/>
              <w:jc w:val="left"/>
              <w:rPr>
                <w:rFonts w:ascii="Tahoma" w:hAnsi="Tahoma" w:cs="Tahoma" w:eastAsia="Tahoma" w:hint="default"/>
                <w:sz w:val="18"/>
                <w:szCs w:val="18"/>
              </w:rPr>
            </w:pPr>
            <w:r>
              <w:rPr>
                <w:rFonts w:ascii="Tahoma" w:hAnsi="Tahoma"/>
                <w:color w:val="231F20"/>
                <w:sz w:val="18"/>
              </w:rPr>
              <w:t>De acuerdo al párrafo que antecede, el Juez Calificador</w:t>
            </w:r>
            <w:r>
              <w:rPr>
                <w:rFonts w:ascii="Tahoma" w:hAnsi="Tahoma"/>
                <w:color w:val="231F20"/>
                <w:spacing w:val="-27"/>
                <w:sz w:val="18"/>
              </w:rPr>
              <w:t> </w:t>
            </w:r>
            <w:r>
              <w:rPr>
                <w:rFonts w:ascii="Tahoma" w:hAnsi="Tahoma"/>
                <w:color w:val="231F20"/>
                <w:sz w:val="18"/>
              </w:rPr>
              <w:t>determinará</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la sanción correspondiente   y tendrá acceso a la información </w:t>
            </w:r>
            <w:r>
              <w:rPr>
                <w:rFonts w:ascii="Tahoma" w:hAnsi="Tahoma"/>
                <w:color w:val="231F20"/>
                <w:spacing w:val="26"/>
                <w:sz w:val="18"/>
              </w:rPr>
              <w:t> </w:t>
            </w:r>
            <w:r>
              <w:rPr>
                <w:rFonts w:ascii="Tahoma" w:hAnsi="Tahoma"/>
                <w:color w:val="231F20"/>
                <w:sz w:val="18"/>
              </w:rPr>
              <w:t>para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color w:val="231F20"/>
                <w:sz w:val="18"/>
              </w:rPr>
              <w:t>determinar la</w:t>
            </w:r>
            <w:r>
              <w:rPr>
                <w:rFonts w:ascii="Tahoma"/>
                <w:color w:val="231F20"/>
                <w:spacing w:val="-15"/>
                <w:sz w:val="18"/>
              </w:rPr>
              <w:t> </w:t>
            </w:r>
            <w:r>
              <w:rPr>
                <w:rFonts w:ascii="Tahoma"/>
                <w:color w:val="231F20"/>
                <w:sz w:val="18"/>
              </w:rPr>
              <w:t>reincidencia.</w:t>
            </w:r>
            <w:r>
              <w:rPr>
                <w:rFonts w:asci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before="27"/>
              <w:ind w:left="51" w:right="0"/>
              <w:jc w:val="left"/>
              <w:rPr>
                <w:rFonts w:ascii="Tahoma" w:hAnsi="Tahoma" w:cs="Tahoma" w:eastAsia="Tahoma" w:hint="default"/>
                <w:sz w:val="18"/>
                <w:szCs w:val="18"/>
              </w:rPr>
            </w:pPr>
            <w:r>
              <w:rPr>
                <w:rFonts w:ascii="Tahoma" w:hAnsi="Tahoma"/>
                <w:color w:val="231F20"/>
                <w:sz w:val="18"/>
              </w:rPr>
              <w:t>Acto</w:t>
            </w:r>
            <w:r>
              <w:rPr>
                <w:rFonts w:ascii="Tahoma" w:hAnsi="Tahoma"/>
                <w:color w:val="231F20"/>
                <w:spacing w:val="18"/>
                <w:sz w:val="18"/>
              </w:rPr>
              <w:t> </w:t>
            </w:r>
            <w:r>
              <w:rPr>
                <w:rFonts w:ascii="Tahoma" w:hAnsi="Tahoma"/>
                <w:color w:val="231F20"/>
                <w:sz w:val="18"/>
              </w:rPr>
              <w:t>seguido</w:t>
            </w:r>
            <w:r>
              <w:rPr>
                <w:rFonts w:ascii="Tahoma" w:hAnsi="Tahoma"/>
                <w:color w:val="231F20"/>
                <w:spacing w:val="18"/>
                <w:sz w:val="18"/>
              </w:rPr>
              <w:t> </w:t>
            </w:r>
            <w:r>
              <w:rPr>
                <w:rFonts w:ascii="Tahoma" w:hAnsi="Tahoma"/>
                <w:color w:val="231F20"/>
                <w:sz w:val="18"/>
              </w:rPr>
              <w:t>se</w:t>
            </w:r>
            <w:r>
              <w:rPr>
                <w:rFonts w:ascii="Tahoma" w:hAnsi="Tahoma"/>
                <w:color w:val="231F20"/>
                <w:spacing w:val="18"/>
                <w:sz w:val="18"/>
              </w:rPr>
              <w:t> </w:t>
            </w:r>
            <w:r>
              <w:rPr>
                <w:rFonts w:ascii="Tahoma" w:hAnsi="Tahoma"/>
                <w:color w:val="231F20"/>
                <w:sz w:val="18"/>
              </w:rPr>
              <w:t>le</w:t>
            </w:r>
            <w:r>
              <w:rPr>
                <w:rFonts w:ascii="Tahoma" w:hAnsi="Tahoma"/>
                <w:color w:val="231F20"/>
                <w:spacing w:val="18"/>
                <w:sz w:val="18"/>
              </w:rPr>
              <w:t> </w:t>
            </w:r>
            <w:r>
              <w:rPr>
                <w:rFonts w:ascii="Tahoma" w:hAnsi="Tahoma"/>
                <w:color w:val="231F20"/>
                <w:sz w:val="18"/>
              </w:rPr>
              <w:t>notificará</w:t>
            </w:r>
            <w:r>
              <w:rPr>
                <w:rFonts w:ascii="Tahoma" w:hAnsi="Tahoma"/>
                <w:color w:val="231F20"/>
                <w:spacing w:val="18"/>
                <w:sz w:val="18"/>
              </w:rPr>
              <w:t> </w:t>
            </w:r>
            <w:r>
              <w:rPr>
                <w:rFonts w:ascii="Tahoma" w:hAnsi="Tahoma"/>
                <w:color w:val="231F20"/>
                <w:sz w:val="18"/>
              </w:rPr>
              <w:t>al</w:t>
            </w:r>
            <w:r>
              <w:rPr>
                <w:rFonts w:ascii="Tahoma" w:hAnsi="Tahoma"/>
                <w:color w:val="231F20"/>
                <w:spacing w:val="18"/>
                <w:sz w:val="18"/>
              </w:rPr>
              <w:t> </w:t>
            </w:r>
            <w:r>
              <w:rPr>
                <w:rFonts w:ascii="Tahoma" w:hAnsi="Tahoma"/>
                <w:color w:val="231F20"/>
                <w:sz w:val="18"/>
              </w:rPr>
              <w:t>conductor</w:t>
            </w:r>
            <w:r>
              <w:rPr>
                <w:rFonts w:ascii="Tahoma" w:hAnsi="Tahoma"/>
                <w:color w:val="231F20"/>
                <w:spacing w:val="18"/>
                <w:sz w:val="18"/>
              </w:rPr>
              <w:t> </w:t>
            </w:r>
            <w:r>
              <w:rPr>
                <w:rFonts w:ascii="Tahoma" w:hAnsi="Tahoma"/>
                <w:color w:val="231F20"/>
                <w:sz w:val="18"/>
              </w:rPr>
              <w:t>infractor</w:t>
            </w:r>
            <w:r>
              <w:rPr>
                <w:rFonts w:ascii="Tahoma" w:hAnsi="Tahoma"/>
                <w:color w:val="231F20"/>
                <w:spacing w:val="18"/>
                <w:sz w:val="18"/>
              </w:rPr>
              <w:t> </w:t>
            </w:r>
            <w:r>
              <w:rPr>
                <w:rFonts w:ascii="Tahoma" w:hAnsi="Tahoma"/>
                <w:color w:val="231F20"/>
                <w:sz w:val="18"/>
              </w:rPr>
              <w:t>la</w:t>
            </w:r>
            <w:r>
              <w:rPr>
                <w:rFonts w:ascii="Tahoma" w:hAnsi="Tahoma"/>
                <w:color w:val="231F20"/>
                <w:spacing w:val="18"/>
                <w:sz w:val="18"/>
              </w:rPr>
              <w:t> </w:t>
            </w:r>
            <w:r>
              <w:rPr>
                <w:rFonts w:ascii="Tahoma" w:hAnsi="Tahoma"/>
                <w:color w:val="231F20"/>
                <w:sz w:val="18"/>
              </w:rPr>
              <w:t>sanción</w:t>
            </w:r>
            <w:r>
              <w:rPr>
                <w:rFonts w:ascii="Tahoma" w:hAnsi="Tahoma"/>
                <w:color w:val="231F20"/>
                <w:spacing w:val="18"/>
                <w:sz w:val="18"/>
              </w:rPr>
              <w:t> </w:t>
            </w:r>
            <w:r>
              <w:rPr>
                <w:rFonts w:ascii="Tahoma" w:hAnsi="Tahoma"/>
                <w:color w:val="231F20"/>
                <w:sz w:val="18"/>
              </w:rPr>
              <w:t>a</w:t>
            </w:r>
            <w:r>
              <w:rPr>
                <w:rFonts w:ascii="Tahoma" w:hAnsi="Tahoma"/>
                <w:color w:val="231F20"/>
                <w:spacing w:val="18"/>
                <w:sz w:val="18"/>
              </w:rPr>
              <w:t> </w:t>
            </w:r>
            <w:r>
              <w:rPr>
                <w:rFonts w:ascii="Tahoma" w:hAnsi="Tahoma"/>
                <w:color w:val="231F20"/>
                <w:sz w:val="18"/>
              </w:rPr>
              <w:t>la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cual se ha hecho </w:t>
            </w:r>
            <w:r>
              <w:rPr>
                <w:rFonts w:ascii="Tahoma" w:hAnsi="Tahoma"/>
                <w:color w:val="231F20"/>
                <w:spacing w:val="-3"/>
                <w:sz w:val="18"/>
              </w:rPr>
              <w:t>acreedor, </w:t>
            </w:r>
            <w:r>
              <w:rPr>
                <w:rFonts w:ascii="Tahoma" w:hAnsi="Tahoma"/>
                <w:color w:val="231F20"/>
                <w:sz w:val="18"/>
              </w:rPr>
              <w:t>quien firmará y estampará sus   </w:t>
            </w:r>
            <w:r>
              <w:rPr>
                <w:rFonts w:ascii="Tahoma" w:hAnsi="Tahoma"/>
                <w:color w:val="231F20"/>
                <w:spacing w:val="21"/>
                <w:sz w:val="18"/>
              </w:rPr>
              <w:t> </w:t>
            </w:r>
            <w:r>
              <w:rPr>
                <w:rFonts w:ascii="Tahoma" w:hAnsi="Tahoma"/>
                <w:color w:val="231F20"/>
                <w:sz w:val="18"/>
              </w:rPr>
              <w:t>huellas</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dactilares</w:t>
            </w:r>
            <w:r>
              <w:rPr>
                <w:rFonts w:ascii="Tahoma" w:hAnsi="Tahoma"/>
                <w:color w:val="231F20"/>
                <w:spacing w:val="35"/>
                <w:sz w:val="18"/>
              </w:rPr>
              <w:t> </w:t>
            </w:r>
            <w:r>
              <w:rPr>
                <w:rFonts w:ascii="Tahoma" w:hAnsi="Tahoma"/>
                <w:color w:val="231F20"/>
                <w:sz w:val="18"/>
              </w:rPr>
              <w:t>de</w:t>
            </w:r>
            <w:r>
              <w:rPr>
                <w:rFonts w:ascii="Tahoma" w:hAnsi="Tahoma"/>
                <w:color w:val="231F20"/>
                <w:spacing w:val="35"/>
                <w:sz w:val="18"/>
              </w:rPr>
              <w:t> </w:t>
            </w:r>
            <w:r>
              <w:rPr>
                <w:rFonts w:ascii="Tahoma" w:hAnsi="Tahoma"/>
                <w:color w:val="231F20"/>
                <w:sz w:val="18"/>
              </w:rPr>
              <w:t>recibido</w:t>
            </w:r>
            <w:r>
              <w:rPr>
                <w:rFonts w:ascii="Tahoma" w:hAnsi="Tahoma"/>
                <w:color w:val="231F20"/>
                <w:spacing w:val="35"/>
                <w:sz w:val="18"/>
              </w:rPr>
              <w:t> </w:t>
            </w:r>
            <w:r>
              <w:rPr>
                <w:rFonts w:ascii="Tahoma" w:hAnsi="Tahoma"/>
                <w:color w:val="231F20"/>
                <w:sz w:val="18"/>
              </w:rPr>
              <w:t>y</w:t>
            </w:r>
            <w:r>
              <w:rPr>
                <w:rFonts w:ascii="Tahoma" w:hAnsi="Tahoma"/>
                <w:color w:val="231F20"/>
                <w:spacing w:val="35"/>
                <w:sz w:val="18"/>
              </w:rPr>
              <w:t> </w:t>
            </w:r>
            <w:r>
              <w:rPr>
                <w:rFonts w:ascii="Tahoma" w:hAnsi="Tahoma"/>
                <w:color w:val="231F20"/>
                <w:sz w:val="18"/>
              </w:rPr>
              <w:t>se</w:t>
            </w:r>
            <w:r>
              <w:rPr>
                <w:rFonts w:ascii="Tahoma" w:hAnsi="Tahoma"/>
                <w:color w:val="231F20"/>
                <w:spacing w:val="35"/>
                <w:sz w:val="18"/>
              </w:rPr>
              <w:t> </w:t>
            </w:r>
            <w:r>
              <w:rPr>
                <w:rFonts w:ascii="Tahoma" w:hAnsi="Tahoma"/>
                <w:color w:val="231F20"/>
                <w:sz w:val="18"/>
              </w:rPr>
              <w:t>le</w:t>
            </w:r>
            <w:r>
              <w:rPr>
                <w:rFonts w:ascii="Tahoma" w:hAnsi="Tahoma"/>
                <w:color w:val="231F20"/>
                <w:spacing w:val="35"/>
                <w:sz w:val="18"/>
              </w:rPr>
              <w:t> </w:t>
            </w:r>
            <w:r>
              <w:rPr>
                <w:rFonts w:ascii="Tahoma" w:hAnsi="Tahoma"/>
                <w:color w:val="231F20"/>
                <w:sz w:val="18"/>
              </w:rPr>
              <w:t>tendrá</w:t>
            </w:r>
            <w:r>
              <w:rPr>
                <w:rFonts w:ascii="Tahoma" w:hAnsi="Tahoma"/>
                <w:color w:val="231F20"/>
                <w:spacing w:val="35"/>
                <w:sz w:val="18"/>
              </w:rPr>
              <w:t> </w:t>
            </w:r>
            <w:r>
              <w:rPr>
                <w:rFonts w:ascii="Tahoma" w:hAnsi="Tahoma"/>
                <w:color w:val="231F20"/>
                <w:sz w:val="18"/>
              </w:rPr>
              <w:t>por</w:t>
            </w:r>
            <w:r>
              <w:rPr>
                <w:rFonts w:ascii="Tahoma" w:hAnsi="Tahoma"/>
                <w:color w:val="231F20"/>
                <w:spacing w:val="35"/>
                <w:sz w:val="18"/>
              </w:rPr>
              <w:t> </w:t>
            </w:r>
            <w:r>
              <w:rPr>
                <w:rFonts w:ascii="Tahoma" w:hAnsi="Tahoma"/>
                <w:color w:val="231F20"/>
                <w:sz w:val="18"/>
              </w:rPr>
              <w:t>enterado</w:t>
            </w:r>
            <w:r>
              <w:rPr>
                <w:rFonts w:ascii="Tahoma" w:hAnsi="Tahoma"/>
                <w:color w:val="231F20"/>
                <w:spacing w:val="35"/>
                <w:sz w:val="18"/>
              </w:rPr>
              <w:t> </w:t>
            </w:r>
            <w:r>
              <w:rPr>
                <w:rFonts w:ascii="Tahoma" w:hAnsi="Tahoma"/>
                <w:color w:val="231F20"/>
                <w:sz w:val="18"/>
              </w:rPr>
              <w:t>de</w:t>
            </w:r>
            <w:r>
              <w:rPr>
                <w:rFonts w:ascii="Tahoma" w:hAnsi="Tahoma"/>
                <w:color w:val="231F20"/>
                <w:spacing w:val="35"/>
                <w:sz w:val="18"/>
              </w:rPr>
              <w:t> </w:t>
            </w:r>
            <w:r>
              <w:rPr>
                <w:rFonts w:ascii="Tahoma" w:hAnsi="Tahoma"/>
                <w:color w:val="231F20"/>
                <w:sz w:val="18"/>
              </w:rPr>
              <w:t>la</w:t>
            </w:r>
            <w:r>
              <w:rPr>
                <w:rFonts w:ascii="Tahoma" w:hAnsi="Tahoma"/>
                <w:color w:val="231F20"/>
                <w:spacing w:val="35"/>
                <w:sz w:val="18"/>
              </w:rPr>
              <w:t> </w:t>
            </w:r>
            <w:r>
              <w:rPr>
                <w:rFonts w:ascii="Tahoma" w:hAnsi="Tahoma"/>
                <w:color w:val="231F20"/>
                <w:sz w:val="18"/>
              </w:rPr>
              <w:t>misma,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motivo por el cual desde ese momento iniciará a contar el</w:t>
            </w:r>
            <w:r>
              <w:rPr>
                <w:rFonts w:ascii="Tahoma" w:hAnsi="Tahoma"/>
                <w:color w:val="231F20"/>
                <w:spacing w:val="12"/>
                <w:sz w:val="18"/>
              </w:rPr>
              <w:t> </w:t>
            </w:r>
            <w:r>
              <w:rPr>
                <w:rFonts w:ascii="Tahoma" w:hAnsi="Tahoma"/>
                <w:color w:val="231F20"/>
                <w:sz w:val="18"/>
              </w:rPr>
              <w:t>cómputo</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de la sanción</w:t>
            </w:r>
            <w:r>
              <w:rPr>
                <w:rFonts w:ascii="Tahoma" w:hAnsi="Tahoma"/>
                <w:color w:val="231F20"/>
                <w:spacing w:val="-7"/>
                <w:sz w:val="18"/>
              </w:rPr>
              <w:t> </w:t>
            </w:r>
            <w:r>
              <w:rPr>
                <w:rFonts w:ascii="Tahoma" w:hAnsi="Tahoma"/>
                <w:color w:val="231F20"/>
                <w:sz w:val="18"/>
              </w:rPr>
              <w:t>impuesta.</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68"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40" w:lineRule="auto" w:before="27"/>
              <w:ind w:left="51" w:right="0"/>
              <w:jc w:val="left"/>
              <w:rPr>
                <w:rFonts w:ascii="Tahoma" w:hAnsi="Tahoma" w:cs="Tahoma" w:eastAsia="Tahoma" w:hint="default"/>
                <w:sz w:val="18"/>
                <w:szCs w:val="18"/>
              </w:rPr>
            </w:pPr>
            <w:r>
              <w:rPr>
                <w:rFonts w:ascii="Tahoma" w:hAnsi="Tahoma"/>
                <w:color w:val="231F20"/>
                <w:sz w:val="18"/>
              </w:rPr>
              <w:t>En  caso  de  que  el  resultado  no  rebase  los  límites  de </w:t>
            </w:r>
            <w:r>
              <w:rPr>
                <w:rFonts w:ascii="Tahoma" w:hAnsi="Tahoma"/>
                <w:color w:val="231F20"/>
                <w:spacing w:val="7"/>
                <w:sz w:val="18"/>
              </w:rPr>
              <w:t> </w:t>
            </w:r>
            <w:r>
              <w:rPr>
                <w:rFonts w:ascii="Tahoma" w:hAnsi="Tahoma"/>
                <w:color w:val="231F20"/>
                <w:sz w:val="18"/>
              </w:rPr>
              <w:t>alcohol</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establecidos para sanción, se le elaborará su cédula de </w:t>
            </w:r>
            <w:r>
              <w:rPr>
                <w:rFonts w:ascii="Tahoma" w:hAnsi="Tahoma"/>
                <w:color w:val="231F20"/>
                <w:spacing w:val="4"/>
                <w:sz w:val="18"/>
              </w:rPr>
              <w:t> </w:t>
            </w:r>
            <w:r>
              <w:rPr>
                <w:rFonts w:ascii="Tahoma" w:hAnsi="Tahoma"/>
                <w:color w:val="231F20"/>
                <w:sz w:val="18"/>
              </w:rPr>
              <w:t>notificación</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240" w:hRule="exact"/>
        </w:trPr>
        <w:tc>
          <w:tcPr>
            <w:tcW w:w="649" w:type="dxa"/>
            <w:tcBorders>
              <w:top w:val="nil" w:sz="6" w:space="0" w:color="auto"/>
              <w:left w:val="single" w:sz="2" w:space="0" w:color="231F20"/>
              <w:bottom w:val="nil" w:sz="6" w:space="0" w:color="auto"/>
              <w:right w:val="single" w:sz="4" w:space="0" w:color="231F20"/>
            </w:tcBorders>
          </w:tcPr>
          <w:p>
            <w:pPr/>
          </w:p>
        </w:tc>
        <w:tc>
          <w:tcPr>
            <w:tcW w:w="5499" w:type="dxa"/>
            <w:tcBorders>
              <w:top w:val="nil" w:sz="6" w:space="0" w:color="auto"/>
              <w:left w:val="single" w:sz="4" w:space="0" w:color="231F20"/>
              <w:bottom w:val="nil" w:sz="6" w:space="0" w:color="auto"/>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hAnsi="Tahoma"/>
                <w:color w:val="231F20"/>
                <w:sz w:val="18"/>
              </w:rPr>
              <w:t>por la o las infracciones cometidas, se le     </w:t>
            </w:r>
            <w:r>
              <w:rPr>
                <w:rFonts w:ascii="Tahoma" w:hAnsi="Tahoma"/>
                <w:color w:val="231F20"/>
                <w:spacing w:val="38"/>
                <w:sz w:val="18"/>
              </w:rPr>
              <w:t> </w:t>
            </w:r>
            <w:r>
              <w:rPr>
                <w:rFonts w:ascii="Tahoma" w:hAnsi="Tahoma"/>
                <w:color w:val="231F20"/>
                <w:sz w:val="18"/>
              </w:rPr>
              <w:t>agradecerá y se podrá</w:t>
            </w:r>
            <w:r>
              <w:rPr>
                <w:rFonts w:ascii="Tahoma" w:hAnsi="Tahoma"/>
                <w:sz w:val="18"/>
              </w:rPr>
            </w:r>
          </w:p>
        </w:tc>
        <w:tc>
          <w:tcPr>
            <w:tcW w:w="2180" w:type="dxa"/>
            <w:tcBorders>
              <w:top w:val="nil" w:sz="6" w:space="0" w:color="auto"/>
              <w:left w:val="single" w:sz="4" w:space="0" w:color="231F20"/>
              <w:bottom w:val="nil" w:sz="6" w:space="0" w:color="auto"/>
              <w:right w:val="single" w:sz="2" w:space="0" w:color="231F20"/>
            </w:tcBorders>
          </w:tcPr>
          <w:p>
            <w:pPr/>
          </w:p>
        </w:tc>
      </w:tr>
      <w:tr>
        <w:trPr>
          <w:trHeight w:val="316" w:hRule="exact"/>
        </w:trPr>
        <w:tc>
          <w:tcPr>
            <w:tcW w:w="649" w:type="dxa"/>
            <w:tcBorders>
              <w:top w:val="nil" w:sz="6" w:space="0" w:color="auto"/>
              <w:left w:val="single" w:sz="2" w:space="0" w:color="231F20"/>
              <w:bottom w:val="single" w:sz="4" w:space="0" w:color="231F20"/>
              <w:right w:val="single" w:sz="4" w:space="0" w:color="231F20"/>
            </w:tcBorders>
          </w:tcPr>
          <w:p>
            <w:pPr/>
          </w:p>
        </w:tc>
        <w:tc>
          <w:tcPr>
            <w:tcW w:w="5499" w:type="dxa"/>
            <w:tcBorders>
              <w:top w:val="nil" w:sz="6" w:space="0" w:color="auto"/>
              <w:left w:val="single" w:sz="4" w:space="0" w:color="231F20"/>
              <w:bottom w:val="single" w:sz="4" w:space="0" w:color="231F20"/>
              <w:right w:val="single" w:sz="4" w:space="0" w:color="231F20"/>
            </w:tcBorders>
          </w:tcPr>
          <w:p>
            <w:pPr>
              <w:pStyle w:val="TableParagraph"/>
              <w:spacing w:line="216" w:lineRule="exact"/>
              <w:ind w:left="51" w:right="0"/>
              <w:jc w:val="left"/>
              <w:rPr>
                <w:rFonts w:ascii="Tahoma" w:hAnsi="Tahoma" w:cs="Tahoma" w:eastAsia="Tahoma" w:hint="default"/>
                <w:sz w:val="18"/>
                <w:szCs w:val="18"/>
              </w:rPr>
            </w:pPr>
            <w:r>
              <w:rPr>
                <w:rFonts w:ascii="Tahoma"/>
                <w:color w:val="231F20"/>
                <w:sz w:val="18"/>
              </w:rPr>
              <w:t>retirar del</w:t>
            </w:r>
            <w:r>
              <w:rPr>
                <w:rFonts w:ascii="Tahoma"/>
                <w:color w:val="231F20"/>
                <w:spacing w:val="-4"/>
                <w:sz w:val="18"/>
              </w:rPr>
              <w:t> </w:t>
            </w:r>
            <w:r>
              <w:rPr>
                <w:rFonts w:ascii="Tahoma"/>
                <w:color w:val="231F20"/>
                <w:spacing w:val="-5"/>
                <w:sz w:val="18"/>
              </w:rPr>
              <w:t>lugar.</w:t>
            </w:r>
            <w:r>
              <w:rPr>
                <w:rFonts w:ascii="Tahoma"/>
                <w:spacing w:val="-5"/>
                <w:sz w:val="18"/>
              </w:rPr>
            </w:r>
          </w:p>
        </w:tc>
        <w:tc>
          <w:tcPr>
            <w:tcW w:w="2180" w:type="dxa"/>
            <w:tcBorders>
              <w:top w:val="nil" w:sz="6" w:space="0" w:color="auto"/>
              <w:left w:val="single" w:sz="4" w:space="0" w:color="231F20"/>
              <w:bottom w:val="single" w:sz="4" w:space="0" w:color="231F20"/>
              <w:right w:val="single" w:sz="2" w:space="0" w:color="231F20"/>
            </w:tcBorders>
          </w:tcPr>
          <w:p>
            <w:pPr/>
          </w:p>
        </w:tc>
      </w:tr>
      <w:tr>
        <w:trPr>
          <w:trHeight w:val="1247" w:hRule="exact"/>
        </w:trPr>
        <w:tc>
          <w:tcPr>
            <w:tcW w:w="649" w:type="dxa"/>
            <w:tcBorders>
              <w:top w:val="single" w:sz="4" w:space="0" w:color="231F20"/>
              <w:left w:val="single" w:sz="2" w:space="0" w:color="231F20"/>
              <w:bottom w:val="single" w:sz="4" w:space="0" w:color="231F20"/>
              <w:right w:val="single" w:sz="4" w:space="0" w:color="231F20"/>
            </w:tcBorders>
          </w:tcPr>
          <w:p>
            <w:pPr>
              <w:pStyle w:val="TableParagraph"/>
              <w:spacing w:line="240" w:lineRule="auto" w:before="7"/>
              <w:ind w:left="54" w:right="0"/>
              <w:jc w:val="left"/>
              <w:rPr>
                <w:rFonts w:ascii="Tahoma" w:hAnsi="Tahoma" w:cs="Tahoma" w:eastAsia="Tahoma" w:hint="default"/>
                <w:sz w:val="18"/>
                <w:szCs w:val="18"/>
              </w:rPr>
            </w:pPr>
            <w:r>
              <w:rPr>
                <w:rFonts w:ascii="Tahoma"/>
                <w:color w:val="231F20"/>
                <w:spacing w:val="-11"/>
                <w:sz w:val="18"/>
              </w:rPr>
              <w:t>4.-</w:t>
            </w:r>
            <w:r>
              <w:rPr>
                <w:rFonts w:ascii="Tahoma"/>
                <w:sz w:val="18"/>
              </w:rPr>
            </w:r>
          </w:p>
        </w:tc>
        <w:tc>
          <w:tcPr>
            <w:tcW w:w="5499" w:type="dxa"/>
            <w:tcBorders>
              <w:top w:val="single" w:sz="4" w:space="0" w:color="231F20"/>
              <w:left w:val="single" w:sz="4" w:space="0" w:color="231F20"/>
              <w:bottom w:val="single" w:sz="4" w:space="0" w:color="231F20"/>
              <w:right w:val="single" w:sz="4" w:space="0" w:color="231F20"/>
            </w:tcBorders>
          </w:tcPr>
          <w:p>
            <w:pPr>
              <w:pStyle w:val="TableParagraph"/>
              <w:spacing w:line="264" w:lineRule="auto" w:before="7"/>
              <w:ind w:left="51" w:right="49"/>
              <w:jc w:val="both"/>
              <w:rPr>
                <w:rFonts w:ascii="Tahoma" w:hAnsi="Tahoma" w:cs="Tahoma" w:eastAsia="Tahoma" w:hint="default"/>
                <w:sz w:val="18"/>
                <w:szCs w:val="18"/>
              </w:rPr>
            </w:pPr>
            <w:r>
              <w:rPr>
                <w:rFonts w:ascii="Tahoma" w:hAnsi="Tahoma"/>
                <w:color w:val="231F20"/>
                <w:sz w:val="18"/>
              </w:rPr>
              <w:t>Si el conductor infraccionado fuese menor de edad, se procederá  de acuerdo a lo establecido en el punto anterior en cuanto a la explicación del procedimiento y a la aplicación de la prueba de alcoholimetría con equipo de aire espirado por parte del perito designado.</w:t>
            </w:r>
            <w:r>
              <w:rPr>
                <w:rFonts w:ascii="Tahoma" w:hAnsi="Tahoma"/>
                <w:sz w:val="18"/>
              </w:rPr>
            </w:r>
          </w:p>
        </w:tc>
        <w:tc>
          <w:tcPr>
            <w:tcW w:w="2180" w:type="dxa"/>
            <w:tcBorders>
              <w:top w:val="single" w:sz="4" w:space="0" w:color="231F20"/>
              <w:left w:val="single" w:sz="4" w:space="0" w:color="231F20"/>
              <w:bottom w:val="single" w:sz="4" w:space="0" w:color="231F20"/>
              <w:right w:val="single" w:sz="2" w:space="0" w:color="231F20"/>
            </w:tcBorders>
          </w:tcPr>
          <w:p>
            <w:pPr/>
          </w:p>
        </w:tc>
      </w:tr>
    </w:tbl>
    <w:p>
      <w:pPr>
        <w:spacing w:after="0"/>
        <w:sectPr>
          <w:footerReference w:type="default" r:id="rId706"/>
          <w:pgSz w:w="11630" w:h="15310"/>
          <w:pgMar w:footer="871" w:header="674" w:top="1320" w:bottom="1060" w:left="1540" w:right="1540"/>
        </w:sectPr>
      </w:pPr>
    </w:p>
    <w:p>
      <w:pPr>
        <w:spacing w:line="240" w:lineRule="auto" w:before="0"/>
        <w:rPr>
          <w:rFonts w:ascii="Tahoma" w:hAnsi="Tahoma" w:cs="Tahoma" w:eastAsia="Tahoma" w:hint="default"/>
          <w:sz w:val="25"/>
          <w:szCs w:val="25"/>
        </w:rPr>
      </w:pPr>
    </w:p>
    <w:p>
      <w:pPr>
        <w:spacing w:before="65"/>
        <w:ind w:left="102" w:right="824" w:firstLine="0"/>
        <w:jc w:val="left"/>
        <w:rPr>
          <w:rFonts w:ascii="Tahoma" w:hAnsi="Tahoma" w:cs="Tahoma" w:eastAsia="Tahoma" w:hint="default"/>
          <w:sz w:val="20"/>
          <w:szCs w:val="20"/>
        </w:rPr>
      </w:pPr>
      <w:r>
        <w:rPr>
          <w:rFonts w:ascii="Tahoma"/>
          <w:color w:val="231F20"/>
          <w:sz w:val="20"/>
        </w:rPr>
        <w:t>20</w:t>
      </w:r>
      <w:r>
        <w:rPr>
          <w:rFonts w:ascii="Tahoma"/>
          <w:sz w:val="20"/>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1"/>
        <w:rPr>
          <w:rFonts w:ascii="Tahoma" w:hAnsi="Tahoma" w:cs="Tahoma" w:eastAsia="Tahoma" w:hint="default"/>
          <w:sz w:val="19"/>
          <w:szCs w:val="19"/>
        </w:rPr>
      </w:pPr>
    </w:p>
    <w:tbl>
      <w:tblPr>
        <w:tblW w:w="0" w:type="auto"/>
        <w:jc w:val="left"/>
        <w:tblInd w:w="102" w:type="dxa"/>
        <w:tblLayout w:type="fixed"/>
        <w:tblCellMar>
          <w:top w:w="0" w:type="dxa"/>
          <w:left w:w="0" w:type="dxa"/>
          <w:bottom w:w="0" w:type="dxa"/>
          <w:right w:w="0" w:type="dxa"/>
        </w:tblCellMar>
        <w:tblLook w:val="01E0"/>
      </w:tblPr>
      <w:tblGrid>
        <w:gridCol w:w="649"/>
        <w:gridCol w:w="5499"/>
        <w:gridCol w:w="2180"/>
      </w:tblGrid>
      <w:tr>
        <w:trPr>
          <w:trHeight w:val="10932" w:hRule="exact"/>
        </w:trPr>
        <w:tc>
          <w:tcPr>
            <w:tcW w:w="649" w:type="dxa"/>
            <w:tcBorders>
              <w:top w:val="single" w:sz="4" w:space="0" w:color="231F20"/>
              <w:left w:val="single" w:sz="2" w:space="0" w:color="231F20"/>
              <w:bottom w:val="single" w:sz="4" w:space="0" w:color="231F20"/>
              <w:right w:val="single" w:sz="4" w:space="0" w:color="231F20"/>
            </w:tcBorders>
          </w:tcPr>
          <w:p>
            <w:pPr/>
          </w:p>
        </w:tc>
        <w:tc>
          <w:tcPr>
            <w:tcW w:w="5499" w:type="dxa"/>
            <w:tcBorders>
              <w:top w:val="single" w:sz="4" w:space="0" w:color="231F20"/>
              <w:left w:val="single" w:sz="4" w:space="0" w:color="231F20"/>
              <w:bottom w:val="single" w:sz="4" w:space="0" w:color="231F20"/>
              <w:right w:val="single" w:sz="4" w:space="0" w:color="231F20"/>
            </w:tcBorders>
          </w:tcPr>
          <w:p>
            <w:pPr>
              <w:pStyle w:val="TableParagraph"/>
              <w:spacing w:line="264" w:lineRule="auto" w:before="9"/>
              <w:ind w:left="51" w:right="49"/>
              <w:jc w:val="both"/>
              <w:rPr>
                <w:rFonts w:ascii="Tahoma" w:hAnsi="Tahoma" w:cs="Tahoma" w:eastAsia="Tahoma" w:hint="default"/>
                <w:sz w:val="18"/>
                <w:szCs w:val="18"/>
              </w:rPr>
            </w:pPr>
            <w:r>
              <w:rPr>
                <w:rFonts w:ascii="Tahoma" w:hAnsi="Tahoma"/>
                <w:color w:val="231F20"/>
                <w:sz w:val="18"/>
              </w:rPr>
              <w:t>En el caso que el resultado obtenido se encuentre dentro del parámetro considerado en el artículo 186 fracciones I, II y III, se procederá de la siguiente</w:t>
            </w:r>
            <w:r>
              <w:rPr>
                <w:rFonts w:ascii="Tahoma" w:hAnsi="Tahoma"/>
                <w:color w:val="231F20"/>
                <w:spacing w:val="-14"/>
                <w:sz w:val="18"/>
              </w:rPr>
              <w:t> </w:t>
            </w:r>
            <w:r>
              <w:rPr>
                <w:rFonts w:ascii="Tahoma" w:hAnsi="Tahoma"/>
                <w:color w:val="231F20"/>
                <w:sz w:val="18"/>
              </w:rPr>
              <w:t>manera:</w:t>
            </w:r>
            <w:r>
              <w:rPr>
                <w:rFonts w:ascii="Tahoma" w:hAnsi="Tahoma"/>
                <w:sz w:val="18"/>
              </w:rPr>
            </w:r>
          </w:p>
          <w:p>
            <w:pPr>
              <w:pStyle w:val="TableParagraph"/>
              <w:spacing w:line="264" w:lineRule="auto" w:before="57"/>
              <w:ind w:left="51" w:right="49"/>
              <w:jc w:val="both"/>
              <w:rPr>
                <w:rFonts w:ascii="Tahoma" w:hAnsi="Tahoma" w:cs="Tahoma" w:eastAsia="Tahoma" w:hint="default"/>
                <w:sz w:val="18"/>
                <w:szCs w:val="18"/>
              </w:rPr>
            </w:pPr>
            <w:r>
              <w:rPr>
                <w:rFonts w:ascii="Tahoma" w:hAnsi="Tahoma"/>
                <w:color w:val="231F20"/>
                <w:spacing w:val="-5"/>
                <w:sz w:val="18"/>
              </w:rPr>
              <w:t>1.- </w:t>
            </w:r>
            <w:r>
              <w:rPr>
                <w:rFonts w:ascii="Tahoma" w:hAnsi="Tahoma"/>
                <w:color w:val="231F20"/>
                <w:sz w:val="18"/>
              </w:rPr>
              <w:t>Si se encuentra mediante la prueba de alcoholimetría una </w:t>
            </w:r>
            <w:r>
              <w:rPr>
                <w:rFonts w:ascii="Tahoma" w:hAnsi="Tahoma"/>
                <w:color w:val="231F20"/>
                <w:sz w:val="18"/>
              </w:rPr>
              <w:t>concentración</w:t>
            </w:r>
            <w:r>
              <w:rPr>
                <w:rFonts w:ascii="Tahoma" w:hAnsi="Tahoma"/>
                <w:color w:val="231F20"/>
                <w:spacing w:val="36"/>
                <w:sz w:val="18"/>
              </w:rPr>
              <w:t> </w:t>
            </w:r>
            <w:r>
              <w:rPr>
                <w:rFonts w:ascii="Tahoma" w:hAnsi="Tahoma"/>
                <w:color w:val="231F20"/>
                <w:sz w:val="18"/>
              </w:rPr>
              <w:t>superior</w:t>
            </w:r>
            <w:r>
              <w:rPr>
                <w:rFonts w:ascii="Tahoma" w:hAnsi="Tahoma"/>
                <w:color w:val="231F20"/>
                <w:spacing w:val="-9"/>
                <w:sz w:val="18"/>
              </w:rPr>
              <w:t> </w:t>
            </w:r>
            <w:r>
              <w:rPr>
                <w:rFonts w:ascii="Tahoma" w:hAnsi="Tahoma"/>
                <w:color w:val="231F20"/>
                <w:sz w:val="18"/>
              </w:rPr>
              <w:t>a</w:t>
            </w:r>
            <w:r>
              <w:rPr>
                <w:rFonts w:ascii="Tahoma" w:hAnsi="Tahoma"/>
                <w:color w:val="231F20"/>
                <w:spacing w:val="-10"/>
                <w:sz w:val="18"/>
              </w:rPr>
              <w:t> </w:t>
            </w:r>
            <w:r>
              <w:rPr>
                <w:rFonts w:ascii="Tahoma" w:hAnsi="Tahoma"/>
                <w:color w:val="231F20"/>
                <w:sz w:val="18"/>
              </w:rPr>
              <w:t>0.25</w:t>
            </w:r>
            <w:r>
              <w:rPr>
                <w:rFonts w:ascii="Tahoma" w:hAnsi="Tahoma"/>
                <w:color w:val="231F20"/>
                <w:spacing w:val="-10"/>
                <w:sz w:val="18"/>
              </w:rPr>
              <w:t> </w:t>
            </w:r>
            <w:r>
              <w:rPr>
                <w:rFonts w:ascii="Tahoma" w:hAnsi="Tahoma"/>
                <w:color w:val="231F20"/>
                <w:sz w:val="18"/>
              </w:rPr>
              <w:t>miligramos</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alcohol</w:t>
            </w:r>
            <w:r>
              <w:rPr>
                <w:rFonts w:ascii="Tahoma" w:hAnsi="Tahoma"/>
                <w:color w:val="231F20"/>
                <w:spacing w:val="-10"/>
                <w:sz w:val="18"/>
              </w:rPr>
              <w:t> </w:t>
            </w:r>
            <w:r>
              <w:rPr>
                <w:rFonts w:ascii="Tahoma" w:hAnsi="Tahoma"/>
                <w:color w:val="231F20"/>
                <w:sz w:val="18"/>
              </w:rPr>
              <w:t>por</w:t>
            </w:r>
            <w:r>
              <w:rPr>
                <w:rFonts w:ascii="Tahoma" w:hAnsi="Tahoma"/>
                <w:color w:val="231F20"/>
                <w:spacing w:val="-10"/>
                <w:sz w:val="18"/>
              </w:rPr>
              <w:t> </w:t>
            </w:r>
            <w:r>
              <w:rPr>
                <w:rFonts w:ascii="Tahoma" w:hAnsi="Tahoma"/>
                <w:color w:val="231F20"/>
                <w:sz w:val="18"/>
              </w:rPr>
              <w:t>litro</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aire </w:t>
            </w:r>
            <w:r>
              <w:rPr>
                <w:rFonts w:ascii="Tahoma" w:hAnsi="Tahoma"/>
                <w:color w:val="231F20"/>
                <w:sz w:val="18"/>
              </w:rPr>
              <w:t>espirado o para el caso de que se niegue a realizarse dicha prueba </w:t>
            </w:r>
            <w:r>
              <w:rPr>
                <w:rFonts w:ascii="Tahoma" w:hAnsi="Tahoma"/>
                <w:color w:val="231F20"/>
                <w:sz w:val="18"/>
              </w:rPr>
              <w:t>y  con la finalidad de proteger la integridad física del menor de  </w:t>
            </w:r>
            <w:r>
              <w:rPr>
                <w:rFonts w:ascii="Tahoma" w:hAnsi="Tahoma"/>
                <w:color w:val="231F20"/>
                <w:sz w:val="18"/>
              </w:rPr>
              <w:t>edad y salvaguardar el derecho primordial del mismo, la autoridad administrativa resguardará al menor y le solicitará proporcione el nombre y número telefónico donde la autoridad pueda localizar a   la persona que detente la patria potestad, custodia o tutela sobre éste; con el objeto de que se presente en el término de una hora  en el punto de la infracción a partir de que se le haya localizado a </w:t>
            </w:r>
            <w:r>
              <w:rPr>
                <w:rFonts w:ascii="Tahoma" w:hAnsi="Tahoma"/>
                <w:color w:val="231F20"/>
                <w:sz w:val="18"/>
              </w:rPr>
              <w:t>fin de realizar el reclamo del </w:t>
            </w:r>
            <w:r>
              <w:rPr>
                <w:rFonts w:ascii="Tahoma" w:hAnsi="Tahoma"/>
                <w:color w:val="231F20"/>
                <w:spacing w:val="-5"/>
                <w:sz w:val="18"/>
              </w:rPr>
              <w:t>menor. </w:t>
            </w:r>
            <w:r>
              <w:rPr>
                <w:rFonts w:ascii="Tahoma" w:hAnsi="Tahoma"/>
                <w:color w:val="231F20"/>
                <w:sz w:val="18"/>
              </w:rPr>
              <w:t>En todo momento el menor se </w:t>
            </w:r>
            <w:r>
              <w:rPr>
                <w:rFonts w:ascii="Tahoma" w:hAnsi="Tahoma"/>
                <w:color w:val="231F20"/>
                <w:sz w:val="18"/>
              </w:rPr>
            </w:r>
            <w:r>
              <w:rPr>
                <w:rFonts w:ascii="Tahoma" w:hAnsi="Tahoma"/>
                <w:color w:val="231F20"/>
                <w:sz w:val="18"/>
              </w:rPr>
              <w:t>encontrará separado de adultos y en salvaguarda de sus derechos </w:t>
            </w:r>
            <w:r>
              <w:rPr>
                <w:rFonts w:ascii="Tahoma" w:hAnsi="Tahoma"/>
                <w:color w:val="231F20"/>
                <w:sz w:val="18"/>
              </w:rPr>
              <w:t>establecidos en la Convención de los Derechos de las Niñas, Niños  </w:t>
            </w:r>
            <w:r>
              <w:rPr>
                <w:rFonts w:ascii="Tahoma" w:hAnsi="Tahoma"/>
                <w:color w:val="231F20"/>
                <w:sz w:val="18"/>
              </w:rPr>
              <w:t>y Adolescentes.</w:t>
            </w:r>
            <w:r>
              <w:rPr>
                <w:rFonts w:ascii="Tahoma" w:hAnsi="Tahoma"/>
                <w:sz w:val="18"/>
              </w:rPr>
            </w:r>
          </w:p>
          <w:p>
            <w:pPr>
              <w:pStyle w:val="TableParagraph"/>
              <w:spacing w:line="240" w:lineRule="auto" w:before="57"/>
              <w:ind w:left="51" w:right="0"/>
              <w:jc w:val="both"/>
              <w:rPr>
                <w:rFonts w:ascii="Tahoma" w:hAnsi="Tahoma" w:cs="Tahoma" w:eastAsia="Tahoma" w:hint="default"/>
                <w:sz w:val="18"/>
                <w:szCs w:val="18"/>
              </w:rPr>
            </w:pPr>
            <w:r>
              <w:rPr>
                <w:rFonts w:ascii="Tahoma"/>
                <w:color w:val="231F20"/>
                <w:sz w:val="18"/>
              </w:rPr>
              <w:t>En el caso</w:t>
            </w:r>
            <w:r>
              <w:rPr>
                <w:rFonts w:ascii="Tahoma"/>
                <w:color w:val="231F20"/>
                <w:spacing w:val="-4"/>
                <w:sz w:val="18"/>
              </w:rPr>
              <w:t> </w:t>
            </w:r>
            <w:r>
              <w:rPr>
                <w:rFonts w:ascii="Tahoma"/>
                <w:color w:val="231F20"/>
                <w:sz w:val="18"/>
              </w:rPr>
              <w:t>que:</w:t>
            </w:r>
            <w:r>
              <w:rPr>
                <w:rFonts w:ascii="Tahoma"/>
                <w:sz w:val="18"/>
              </w:rPr>
            </w:r>
          </w:p>
          <w:p>
            <w:pPr>
              <w:pStyle w:val="TableParagraph"/>
              <w:numPr>
                <w:ilvl w:val="0"/>
                <w:numId w:val="12"/>
              </w:numPr>
              <w:tabs>
                <w:tab w:pos="772" w:val="left" w:leader="none"/>
              </w:tabs>
              <w:spacing w:line="264" w:lineRule="auto" w:before="79" w:after="0"/>
              <w:ind w:left="51" w:right="49" w:firstLine="0"/>
              <w:jc w:val="both"/>
              <w:rPr>
                <w:rFonts w:ascii="Tahoma" w:hAnsi="Tahoma" w:cs="Tahoma" w:eastAsia="Tahoma" w:hint="default"/>
                <w:sz w:val="18"/>
                <w:szCs w:val="18"/>
              </w:rPr>
            </w:pPr>
            <w:r>
              <w:rPr>
                <w:rFonts w:ascii="Tahoma" w:hAnsi="Tahoma"/>
                <w:color w:val="231F20"/>
                <w:sz w:val="18"/>
              </w:rPr>
              <w:t>El</w:t>
            </w:r>
            <w:r>
              <w:rPr>
                <w:rFonts w:ascii="Tahoma" w:hAnsi="Tahoma"/>
                <w:color w:val="231F20"/>
                <w:spacing w:val="-10"/>
                <w:sz w:val="18"/>
              </w:rPr>
              <w:t> </w:t>
            </w:r>
            <w:r>
              <w:rPr>
                <w:rFonts w:ascii="Tahoma" w:hAnsi="Tahoma"/>
                <w:color w:val="231F20"/>
                <w:sz w:val="18"/>
              </w:rPr>
              <w:t>menor</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edad</w:t>
            </w:r>
            <w:r>
              <w:rPr>
                <w:rFonts w:ascii="Tahoma" w:hAnsi="Tahoma"/>
                <w:color w:val="231F20"/>
                <w:spacing w:val="-9"/>
                <w:sz w:val="18"/>
              </w:rPr>
              <w:t> </w:t>
            </w:r>
            <w:r>
              <w:rPr>
                <w:rFonts w:ascii="Tahoma" w:hAnsi="Tahoma"/>
                <w:color w:val="231F20"/>
                <w:sz w:val="18"/>
              </w:rPr>
              <w:t>no</w:t>
            </w:r>
            <w:r>
              <w:rPr>
                <w:rFonts w:ascii="Tahoma" w:hAnsi="Tahoma"/>
                <w:color w:val="231F20"/>
                <w:spacing w:val="-10"/>
                <w:sz w:val="18"/>
              </w:rPr>
              <w:t> </w:t>
            </w:r>
            <w:r>
              <w:rPr>
                <w:rFonts w:ascii="Tahoma" w:hAnsi="Tahoma"/>
                <w:color w:val="231F20"/>
                <w:sz w:val="18"/>
              </w:rPr>
              <w:t>aportase</w:t>
            </w:r>
            <w:r>
              <w:rPr>
                <w:rFonts w:ascii="Tahoma" w:hAnsi="Tahoma"/>
                <w:color w:val="231F20"/>
                <w:spacing w:val="-10"/>
                <w:sz w:val="18"/>
              </w:rPr>
              <w:t> </w:t>
            </w:r>
            <w:r>
              <w:rPr>
                <w:rFonts w:ascii="Tahoma" w:hAnsi="Tahoma"/>
                <w:color w:val="231F20"/>
                <w:sz w:val="18"/>
              </w:rPr>
              <w:t>la</w:t>
            </w:r>
            <w:r>
              <w:rPr>
                <w:rFonts w:ascii="Tahoma" w:hAnsi="Tahoma"/>
                <w:color w:val="231F20"/>
                <w:spacing w:val="-10"/>
                <w:sz w:val="18"/>
              </w:rPr>
              <w:t> </w:t>
            </w:r>
            <w:r>
              <w:rPr>
                <w:rFonts w:ascii="Tahoma" w:hAnsi="Tahoma"/>
                <w:color w:val="231F20"/>
                <w:sz w:val="18"/>
              </w:rPr>
              <w:t>información</w:t>
            </w:r>
            <w:r>
              <w:rPr>
                <w:rFonts w:ascii="Tahoma" w:hAnsi="Tahoma"/>
                <w:color w:val="231F20"/>
                <w:spacing w:val="-10"/>
                <w:sz w:val="18"/>
              </w:rPr>
              <w:t> </w:t>
            </w:r>
            <w:r>
              <w:rPr>
                <w:rFonts w:ascii="Tahoma" w:hAnsi="Tahoma"/>
                <w:color w:val="231F20"/>
                <w:sz w:val="18"/>
              </w:rPr>
              <w:t>de</w:t>
            </w:r>
            <w:r>
              <w:rPr>
                <w:rFonts w:ascii="Tahoma" w:hAnsi="Tahoma"/>
                <w:color w:val="231F20"/>
                <w:spacing w:val="-10"/>
                <w:sz w:val="18"/>
              </w:rPr>
              <w:t> </w:t>
            </w:r>
            <w:r>
              <w:rPr>
                <w:rFonts w:ascii="Tahoma" w:hAnsi="Tahoma"/>
                <w:color w:val="231F20"/>
                <w:sz w:val="18"/>
              </w:rPr>
              <w:t>un</w:t>
            </w:r>
            <w:r>
              <w:rPr>
                <w:rFonts w:ascii="Tahoma" w:hAnsi="Tahoma"/>
                <w:color w:val="231F20"/>
                <w:spacing w:val="-10"/>
                <w:sz w:val="18"/>
              </w:rPr>
              <w:t> </w:t>
            </w:r>
            <w:r>
              <w:rPr>
                <w:rFonts w:ascii="Tahoma" w:hAnsi="Tahoma"/>
                <w:color w:val="231F20"/>
                <w:sz w:val="18"/>
              </w:rPr>
              <w:t>número </w:t>
            </w:r>
            <w:r>
              <w:rPr>
                <w:rFonts w:ascii="Tahoma" w:hAnsi="Tahoma"/>
                <w:color w:val="231F20"/>
                <w:sz w:val="18"/>
              </w:rPr>
              <w:t>telefónico en donde localizar a la persona que detente la patria potestad, custodia o</w:t>
            </w:r>
            <w:r>
              <w:rPr>
                <w:rFonts w:ascii="Tahoma" w:hAnsi="Tahoma"/>
                <w:color w:val="231F20"/>
                <w:spacing w:val="-14"/>
                <w:sz w:val="18"/>
              </w:rPr>
              <w:t> </w:t>
            </w:r>
            <w:r>
              <w:rPr>
                <w:rFonts w:ascii="Tahoma" w:hAnsi="Tahoma"/>
                <w:color w:val="231F20"/>
                <w:sz w:val="18"/>
              </w:rPr>
              <w:t>tutela;</w:t>
            </w:r>
            <w:r>
              <w:rPr>
                <w:rFonts w:ascii="Tahoma" w:hAnsi="Tahoma"/>
                <w:sz w:val="18"/>
              </w:rPr>
            </w:r>
          </w:p>
          <w:p>
            <w:pPr>
              <w:pStyle w:val="TableParagraph"/>
              <w:numPr>
                <w:ilvl w:val="0"/>
                <w:numId w:val="12"/>
              </w:numPr>
              <w:tabs>
                <w:tab w:pos="772" w:val="left" w:leader="none"/>
              </w:tabs>
              <w:spacing w:line="264" w:lineRule="auto" w:before="57" w:after="0"/>
              <w:ind w:left="51" w:right="50" w:firstLine="0"/>
              <w:jc w:val="both"/>
              <w:rPr>
                <w:rFonts w:ascii="Tahoma" w:hAnsi="Tahoma" w:cs="Tahoma" w:eastAsia="Tahoma" w:hint="default"/>
                <w:sz w:val="18"/>
                <w:szCs w:val="18"/>
              </w:rPr>
            </w:pPr>
            <w:r>
              <w:rPr>
                <w:rFonts w:ascii="Tahoma"/>
                <w:color w:val="231F20"/>
                <w:sz w:val="18"/>
              </w:rPr>
              <w:t>La</w:t>
            </w:r>
            <w:r>
              <w:rPr>
                <w:rFonts w:ascii="Tahoma"/>
                <w:color w:val="231F20"/>
                <w:spacing w:val="-13"/>
                <w:sz w:val="18"/>
              </w:rPr>
              <w:t> </w:t>
            </w:r>
            <w:r>
              <w:rPr>
                <w:rFonts w:ascii="Tahoma"/>
                <w:color w:val="231F20"/>
                <w:sz w:val="18"/>
              </w:rPr>
              <w:t>persona</w:t>
            </w:r>
            <w:r>
              <w:rPr>
                <w:rFonts w:ascii="Tahoma"/>
                <w:color w:val="231F20"/>
                <w:spacing w:val="-13"/>
                <w:sz w:val="18"/>
              </w:rPr>
              <w:t> </w:t>
            </w:r>
            <w:r>
              <w:rPr>
                <w:rFonts w:ascii="Tahoma"/>
                <w:color w:val="231F20"/>
                <w:sz w:val="18"/>
              </w:rPr>
              <w:t>que</w:t>
            </w:r>
            <w:r>
              <w:rPr>
                <w:rFonts w:ascii="Tahoma"/>
                <w:color w:val="231F20"/>
                <w:spacing w:val="-13"/>
                <w:sz w:val="18"/>
              </w:rPr>
              <w:t> </w:t>
            </w:r>
            <w:r>
              <w:rPr>
                <w:rFonts w:ascii="Tahoma"/>
                <w:color w:val="231F20"/>
                <w:sz w:val="18"/>
              </w:rPr>
              <w:t>detente</w:t>
            </w:r>
            <w:r>
              <w:rPr>
                <w:rFonts w:ascii="Tahoma"/>
                <w:color w:val="231F20"/>
                <w:spacing w:val="-13"/>
                <w:sz w:val="18"/>
              </w:rPr>
              <w:t> </w:t>
            </w:r>
            <w:r>
              <w:rPr>
                <w:rFonts w:ascii="Tahoma"/>
                <w:color w:val="231F20"/>
                <w:sz w:val="18"/>
              </w:rPr>
              <w:t>la</w:t>
            </w:r>
            <w:r>
              <w:rPr>
                <w:rFonts w:ascii="Tahoma"/>
                <w:color w:val="231F20"/>
                <w:spacing w:val="-13"/>
                <w:sz w:val="18"/>
              </w:rPr>
              <w:t> </w:t>
            </w:r>
            <w:r>
              <w:rPr>
                <w:rFonts w:ascii="Tahoma"/>
                <w:color w:val="231F20"/>
                <w:sz w:val="18"/>
              </w:rPr>
              <w:t>patria</w:t>
            </w:r>
            <w:r>
              <w:rPr>
                <w:rFonts w:ascii="Tahoma"/>
                <w:color w:val="231F20"/>
                <w:spacing w:val="-13"/>
                <w:sz w:val="18"/>
              </w:rPr>
              <w:t> </w:t>
            </w:r>
            <w:r>
              <w:rPr>
                <w:rFonts w:ascii="Tahoma"/>
                <w:color w:val="231F20"/>
                <w:sz w:val="18"/>
              </w:rPr>
              <w:t>potestad,</w:t>
            </w:r>
            <w:r>
              <w:rPr>
                <w:rFonts w:ascii="Tahoma"/>
                <w:color w:val="231F20"/>
                <w:spacing w:val="-14"/>
                <w:sz w:val="18"/>
              </w:rPr>
              <w:t> </w:t>
            </w:r>
            <w:r>
              <w:rPr>
                <w:rFonts w:ascii="Tahoma"/>
                <w:color w:val="231F20"/>
                <w:sz w:val="18"/>
              </w:rPr>
              <w:t>custodia</w:t>
            </w:r>
            <w:r>
              <w:rPr>
                <w:rFonts w:ascii="Tahoma"/>
                <w:color w:val="231F20"/>
                <w:spacing w:val="-12"/>
                <w:sz w:val="18"/>
              </w:rPr>
              <w:t> </w:t>
            </w:r>
            <w:r>
              <w:rPr>
                <w:rFonts w:ascii="Tahoma"/>
                <w:color w:val="231F20"/>
                <w:sz w:val="18"/>
              </w:rPr>
              <w:t>o</w:t>
            </w:r>
            <w:r>
              <w:rPr>
                <w:rFonts w:ascii="Tahoma"/>
                <w:color w:val="231F20"/>
                <w:spacing w:val="-13"/>
                <w:sz w:val="18"/>
              </w:rPr>
              <w:t> </w:t>
            </w:r>
            <w:r>
              <w:rPr>
                <w:rFonts w:ascii="Tahoma"/>
                <w:color w:val="231F20"/>
                <w:sz w:val="18"/>
              </w:rPr>
              <w:t>tutela </w:t>
            </w:r>
            <w:r>
              <w:rPr>
                <w:rFonts w:ascii="Tahoma"/>
                <w:color w:val="231F20"/>
                <w:sz w:val="18"/>
              </w:rPr>
              <w:t>no sea</w:t>
            </w:r>
            <w:r>
              <w:rPr>
                <w:rFonts w:ascii="Tahoma"/>
                <w:color w:val="231F20"/>
                <w:spacing w:val="-3"/>
                <w:sz w:val="18"/>
              </w:rPr>
              <w:t> </w:t>
            </w:r>
            <w:r>
              <w:rPr>
                <w:rFonts w:ascii="Tahoma"/>
                <w:color w:val="231F20"/>
                <w:sz w:val="18"/>
              </w:rPr>
              <w:t>localizable;</w:t>
            </w:r>
            <w:r>
              <w:rPr>
                <w:rFonts w:ascii="Tahoma"/>
                <w:sz w:val="18"/>
              </w:rPr>
            </w:r>
          </w:p>
          <w:p>
            <w:pPr>
              <w:pStyle w:val="TableParagraph"/>
              <w:numPr>
                <w:ilvl w:val="0"/>
                <w:numId w:val="12"/>
              </w:numPr>
              <w:tabs>
                <w:tab w:pos="772" w:val="left" w:leader="none"/>
              </w:tabs>
              <w:spacing w:line="264" w:lineRule="auto" w:before="57" w:after="0"/>
              <w:ind w:left="51" w:right="49" w:firstLine="0"/>
              <w:jc w:val="both"/>
              <w:rPr>
                <w:rFonts w:ascii="Tahoma" w:hAnsi="Tahoma" w:cs="Tahoma" w:eastAsia="Tahoma" w:hint="default"/>
                <w:sz w:val="18"/>
                <w:szCs w:val="18"/>
              </w:rPr>
            </w:pPr>
            <w:r>
              <w:rPr>
                <w:rFonts w:ascii="Tahoma" w:hAnsi="Tahoma"/>
                <w:color w:val="231F20"/>
                <w:sz w:val="18"/>
              </w:rPr>
              <w:t>La persona ya localizada que detente la patria potestad, custodia o tutela no se presente dentro del término</w:t>
            </w:r>
            <w:r>
              <w:rPr>
                <w:rFonts w:ascii="Tahoma" w:hAnsi="Tahoma"/>
                <w:color w:val="231F20"/>
                <w:spacing w:val="-38"/>
                <w:sz w:val="18"/>
              </w:rPr>
              <w:t> </w:t>
            </w:r>
            <w:r>
              <w:rPr>
                <w:rFonts w:ascii="Tahoma" w:hAnsi="Tahoma"/>
                <w:color w:val="231F20"/>
                <w:sz w:val="18"/>
              </w:rPr>
              <w:t>establecido;</w:t>
            </w:r>
            <w:r>
              <w:rPr>
                <w:rFonts w:ascii="Tahoma" w:hAnsi="Tahoma"/>
                <w:sz w:val="18"/>
              </w:rPr>
            </w:r>
          </w:p>
          <w:p>
            <w:pPr>
              <w:pStyle w:val="TableParagraph"/>
              <w:numPr>
                <w:ilvl w:val="0"/>
                <w:numId w:val="12"/>
              </w:numPr>
              <w:tabs>
                <w:tab w:pos="772" w:val="left" w:leader="none"/>
              </w:tabs>
              <w:spacing w:line="264" w:lineRule="auto" w:before="57" w:after="0"/>
              <w:ind w:left="51" w:right="49" w:firstLine="0"/>
              <w:jc w:val="both"/>
              <w:rPr>
                <w:rFonts w:ascii="Tahoma" w:hAnsi="Tahoma" w:cs="Tahoma" w:eastAsia="Tahoma" w:hint="default"/>
                <w:sz w:val="18"/>
                <w:szCs w:val="18"/>
              </w:rPr>
            </w:pPr>
            <w:r>
              <w:rPr>
                <w:rFonts w:ascii="Tahoma" w:hAnsi="Tahoma"/>
                <w:color w:val="231F20"/>
                <w:sz w:val="18"/>
              </w:rPr>
              <w:t>Que la persona que se presente a reclamarlo dentro del </w:t>
            </w:r>
            <w:r>
              <w:rPr>
                <w:rFonts w:ascii="Tahoma" w:hAnsi="Tahoma"/>
                <w:color w:val="231F20"/>
                <w:sz w:val="18"/>
              </w:rPr>
              <w:t>término no demuestre mediante documento oficial el ejercicio de la </w:t>
            </w:r>
            <w:r>
              <w:rPr>
                <w:rFonts w:ascii="Tahoma" w:hAnsi="Tahoma"/>
                <w:color w:val="231F20"/>
                <w:sz w:val="18"/>
              </w:rPr>
              <w:t>patria potestad, custodia o</w:t>
            </w:r>
            <w:r>
              <w:rPr>
                <w:rFonts w:ascii="Tahoma" w:hAnsi="Tahoma"/>
                <w:color w:val="231F20"/>
                <w:spacing w:val="-15"/>
                <w:sz w:val="18"/>
              </w:rPr>
              <w:t> </w:t>
            </w:r>
            <w:r>
              <w:rPr>
                <w:rFonts w:ascii="Tahoma" w:hAnsi="Tahoma"/>
                <w:color w:val="231F20"/>
                <w:sz w:val="18"/>
              </w:rPr>
              <w:t>tutela.</w:t>
            </w:r>
            <w:r>
              <w:rPr>
                <w:rFonts w:ascii="Tahoma" w:hAnsi="Tahoma"/>
                <w:sz w:val="18"/>
              </w:rPr>
            </w:r>
          </w:p>
          <w:p>
            <w:pPr>
              <w:pStyle w:val="TableParagraph"/>
              <w:spacing w:line="264" w:lineRule="auto" w:before="57"/>
              <w:ind w:left="51" w:right="49"/>
              <w:jc w:val="both"/>
              <w:rPr>
                <w:rFonts w:ascii="Tahoma" w:hAnsi="Tahoma" w:cs="Tahoma" w:eastAsia="Tahoma" w:hint="default"/>
                <w:sz w:val="18"/>
                <w:szCs w:val="18"/>
              </w:rPr>
            </w:pPr>
            <w:r>
              <w:rPr>
                <w:rFonts w:ascii="Tahoma" w:hAnsi="Tahoma"/>
                <w:color w:val="231F20"/>
                <w:sz w:val="18"/>
              </w:rPr>
              <w:t>La autoridad administrativa, a fin de garantizar la integridad de </w:t>
            </w:r>
            <w:r>
              <w:rPr>
                <w:rFonts w:ascii="Tahoma" w:hAnsi="Tahoma"/>
                <w:color w:val="231F20"/>
                <w:sz w:val="18"/>
              </w:rPr>
              <w:t>derechos humanos del </w:t>
            </w:r>
            <w:r>
              <w:rPr>
                <w:rFonts w:ascii="Tahoma" w:hAnsi="Tahoma"/>
                <w:color w:val="231F20"/>
                <w:spacing w:val="-5"/>
                <w:sz w:val="18"/>
              </w:rPr>
              <w:t>menor, </w:t>
            </w:r>
            <w:r>
              <w:rPr>
                <w:rFonts w:ascii="Tahoma" w:hAnsi="Tahoma"/>
                <w:color w:val="231F20"/>
                <w:sz w:val="18"/>
              </w:rPr>
              <w:t>lo entregará al área de </w:t>
            </w:r>
            <w:r>
              <w:rPr>
                <w:rFonts w:ascii="Tahoma" w:hAnsi="Tahoma"/>
                <w:color w:val="231F20"/>
                <w:spacing w:val="-3"/>
                <w:sz w:val="18"/>
              </w:rPr>
              <w:t>Trabajo </w:t>
            </w:r>
            <w:r>
              <w:rPr>
                <w:rFonts w:ascii="Tahoma" w:hAnsi="Tahoma"/>
                <w:color w:val="231F20"/>
                <w:sz w:val="18"/>
              </w:rPr>
              <w:t>Social </w:t>
            </w:r>
            <w:r>
              <w:rPr>
                <w:rFonts w:ascii="Tahoma" w:hAnsi="Tahoma"/>
                <w:color w:val="231F20"/>
                <w:sz w:val="18"/>
              </w:rPr>
              <w:t>de la Fiscalía Central del Estado de Jalisco, para que la misma proceda conforme a derecho y se resguarde al menor según los procedimientos de dicha</w:t>
            </w:r>
            <w:r>
              <w:rPr>
                <w:rFonts w:ascii="Tahoma" w:hAnsi="Tahoma"/>
                <w:color w:val="231F20"/>
                <w:spacing w:val="-12"/>
                <w:sz w:val="18"/>
              </w:rPr>
              <w:t> </w:t>
            </w:r>
            <w:r>
              <w:rPr>
                <w:rFonts w:ascii="Tahoma" w:hAnsi="Tahoma"/>
                <w:color w:val="231F20"/>
                <w:sz w:val="18"/>
              </w:rPr>
              <w:t>institución.</w:t>
            </w:r>
            <w:r>
              <w:rPr>
                <w:rFonts w:ascii="Tahoma" w:hAnsi="Tahoma"/>
                <w:sz w:val="18"/>
              </w:rPr>
            </w:r>
          </w:p>
          <w:p>
            <w:pPr>
              <w:pStyle w:val="TableParagraph"/>
              <w:spacing w:line="264" w:lineRule="auto" w:before="57"/>
              <w:ind w:left="51" w:right="49" w:firstLine="71"/>
              <w:jc w:val="both"/>
              <w:rPr>
                <w:rFonts w:ascii="Tahoma" w:hAnsi="Tahoma" w:cs="Tahoma" w:eastAsia="Tahoma" w:hint="default"/>
                <w:sz w:val="18"/>
                <w:szCs w:val="18"/>
              </w:rPr>
            </w:pPr>
            <w:r>
              <w:rPr>
                <w:rFonts w:ascii="Tahoma" w:hAnsi="Tahoma"/>
                <w:color w:val="231F20"/>
                <w:spacing w:val="-4"/>
                <w:sz w:val="18"/>
              </w:rPr>
              <w:t>2.-Si </w:t>
            </w:r>
            <w:r>
              <w:rPr>
                <w:rFonts w:ascii="Tahoma" w:hAnsi="Tahoma"/>
                <w:color w:val="231F20"/>
                <w:sz w:val="18"/>
              </w:rPr>
              <w:t>existiera el caso que el conductor acompañado por menores </w:t>
            </w:r>
            <w:r>
              <w:rPr>
                <w:rFonts w:ascii="Tahoma" w:hAnsi="Tahoma"/>
                <w:color w:val="231F20"/>
                <w:sz w:val="18"/>
              </w:rPr>
              <w:t>fuese el que ostenta la patria potestad, custodia o tutela, podrá comunicarse con la Madre o Padre según sea su caso para que pueda recoger a los menores de edad, sin que estos puedan ser separados hasta que se presente la</w:t>
            </w:r>
            <w:r>
              <w:rPr>
                <w:rFonts w:ascii="Tahoma" w:hAnsi="Tahoma"/>
                <w:color w:val="231F20"/>
                <w:spacing w:val="-17"/>
                <w:sz w:val="18"/>
              </w:rPr>
              <w:t> </w:t>
            </w:r>
            <w:r>
              <w:rPr>
                <w:rFonts w:ascii="Tahoma" w:hAnsi="Tahoma"/>
                <w:color w:val="231F20"/>
                <w:sz w:val="18"/>
              </w:rPr>
              <w:t>persona.</w:t>
            </w:r>
            <w:r>
              <w:rPr>
                <w:rFonts w:ascii="Tahoma" w:hAnsi="Tahoma"/>
                <w:sz w:val="18"/>
              </w:rPr>
            </w:r>
          </w:p>
          <w:p>
            <w:pPr>
              <w:pStyle w:val="TableParagraph"/>
              <w:spacing w:line="264" w:lineRule="auto" w:before="57"/>
              <w:ind w:left="51" w:right="49"/>
              <w:jc w:val="both"/>
              <w:rPr>
                <w:rFonts w:ascii="Tahoma" w:hAnsi="Tahoma" w:cs="Tahoma" w:eastAsia="Tahoma" w:hint="default"/>
                <w:sz w:val="18"/>
                <w:szCs w:val="18"/>
              </w:rPr>
            </w:pPr>
            <w:r>
              <w:rPr>
                <w:rFonts w:ascii="Tahoma" w:hAnsi="Tahoma"/>
                <w:color w:val="231F20"/>
                <w:spacing w:val="-5"/>
                <w:sz w:val="18"/>
              </w:rPr>
              <w:t>3.- </w:t>
            </w:r>
            <w:r>
              <w:rPr>
                <w:rFonts w:ascii="Tahoma" w:hAnsi="Tahoma"/>
                <w:color w:val="231F20"/>
                <w:sz w:val="18"/>
              </w:rPr>
              <w:t>La persona que para los supuestos de los párrafos anteriores </w:t>
            </w:r>
            <w:r>
              <w:rPr>
                <w:rFonts w:ascii="Tahoma" w:hAnsi="Tahoma"/>
                <w:color w:val="231F20"/>
                <w:sz w:val="18"/>
              </w:rPr>
              <w:t>referentes a los infractores menores ostente la propiedad del vehículo le será impuesta de forma solidaria la sanción económica mayor</w:t>
            </w:r>
            <w:r>
              <w:rPr>
                <w:rFonts w:ascii="Tahoma" w:hAnsi="Tahoma"/>
                <w:color w:val="231F20"/>
                <w:spacing w:val="-12"/>
                <w:sz w:val="18"/>
              </w:rPr>
              <w:t> </w:t>
            </w:r>
            <w:r>
              <w:rPr>
                <w:rFonts w:ascii="Tahoma" w:hAnsi="Tahoma"/>
                <w:color w:val="231F20"/>
                <w:sz w:val="18"/>
              </w:rPr>
              <w:t>referida</w:t>
            </w:r>
            <w:r>
              <w:rPr>
                <w:rFonts w:ascii="Tahoma" w:hAnsi="Tahoma"/>
                <w:color w:val="231F20"/>
                <w:spacing w:val="-11"/>
                <w:sz w:val="18"/>
              </w:rPr>
              <w:t> </w:t>
            </w:r>
            <w:r>
              <w:rPr>
                <w:rFonts w:ascii="Tahoma" w:hAnsi="Tahoma"/>
                <w:color w:val="231F20"/>
                <w:sz w:val="18"/>
              </w:rPr>
              <w:t>en</w:t>
            </w:r>
            <w:r>
              <w:rPr>
                <w:rFonts w:ascii="Tahoma" w:hAnsi="Tahoma"/>
                <w:color w:val="231F20"/>
                <w:spacing w:val="-12"/>
                <w:sz w:val="18"/>
              </w:rPr>
              <w:t> </w:t>
            </w:r>
            <w:r>
              <w:rPr>
                <w:rFonts w:ascii="Tahoma" w:hAnsi="Tahoma"/>
                <w:color w:val="231F20"/>
                <w:sz w:val="18"/>
              </w:rPr>
              <w:t>la</w:t>
            </w:r>
            <w:r>
              <w:rPr>
                <w:rFonts w:ascii="Tahoma" w:hAnsi="Tahoma"/>
                <w:color w:val="231F20"/>
                <w:spacing w:val="-12"/>
                <w:sz w:val="18"/>
              </w:rPr>
              <w:t> </w:t>
            </w:r>
            <w:r>
              <w:rPr>
                <w:rFonts w:ascii="Tahoma" w:hAnsi="Tahoma"/>
                <w:color w:val="231F20"/>
                <w:sz w:val="18"/>
              </w:rPr>
              <w:t>fracción</w:t>
            </w:r>
            <w:r>
              <w:rPr>
                <w:rFonts w:ascii="Tahoma" w:hAnsi="Tahoma"/>
                <w:color w:val="231F20"/>
                <w:spacing w:val="-11"/>
                <w:sz w:val="18"/>
              </w:rPr>
              <w:t> </w:t>
            </w:r>
            <w:r>
              <w:rPr>
                <w:rFonts w:ascii="Tahoma" w:hAnsi="Tahoma"/>
                <w:color w:val="231F20"/>
                <w:sz w:val="18"/>
              </w:rPr>
              <w:t>I</w:t>
            </w:r>
            <w:r>
              <w:rPr>
                <w:rFonts w:ascii="Tahoma" w:hAnsi="Tahoma"/>
                <w:color w:val="231F20"/>
                <w:spacing w:val="-12"/>
                <w:sz w:val="18"/>
              </w:rPr>
              <w:t> </w:t>
            </w:r>
            <w:r>
              <w:rPr>
                <w:rFonts w:ascii="Tahoma" w:hAnsi="Tahoma"/>
                <w:color w:val="231F20"/>
                <w:sz w:val="18"/>
              </w:rPr>
              <w:t>del</w:t>
            </w:r>
            <w:r>
              <w:rPr>
                <w:rFonts w:ascii="Tahoma" w:hAnsi="Tahoma"/>
                <w:color w:val="231F20"/>
                <w:spacing w:val="-12"/>
                <w:sz w:val="18"/>
              </w:rPr>
              <w:t> </w:t>
            </w:r>
            <w:r>
              <w:rPr>
                <w:rFonts w:ascii="Tahoma" w:hAnsi="Tahoma"/>
                <w:color w:val="231F20"/>
                <w:sz w:val="18"/>
              </w:rPr>
              <w:t>artículo</w:t>
            </w:r>
            <w:r>
              <w:rPr>
                <w:rFonts w:ascii="Tahoma" w:hAnsi="Tahoma"/>
                <w:color w:val="231F20"/>
                <w:spacing w:val="-12"/>
                <w:sz w:val="18"/>
              </w:rPr>
              <w:t> </w:t>
            </w:r>
            <w:r>
              <w:rPr>
                <w:rFonts w:ascii="Tahoma" w:hAnsi="Tahoma"/>
                <w:color w:val="231F20"/>
                <w:sz w:val="18"/>
              </w:rPr>
              <w:t>186</w:t>
            </w:r>
            <w:r>
              <w:rPr>
                <w:rFonts w:ascii="Tahoma" w:hAnsi="Tahoma"/>
                <w:color w:val="231F20"/>
                <w:spacing w:val="-12"/>
                <w:sz w:val="18"/>
              </w:rPr>
              <w:t> </w:t>
            </w:r>
            <w:r>
              <w:rPr>
                <w:rFonts w:ascii="Tahoma" w:hAnsi="Tahoma"/>
                <w:color w:val="231F20"/>
                <w:sz w:val="18"/>
              </w:rPr>
              <w:t>de</w:t>
            </w:r>
            <w:r>
              <w:rPr>
                <w:rFonts w:ascii="Tahoma" w:hAnsi="Tahoma"/>
                <w:color w:val="231F20"/>
                <w:spacing w:val="-12"/>
                <w:sz w:val="18"/>
              </w:rPr>
              <w:t> </w:t>
            </w:r>
            <w:r>
              <w:rPr>
                <w:rFonts w:ascii="Tahoma" w:hAnsi="Tahoma"/>
                <w:color w:val="231F20"/>
                <w:sz w:val="18"/>
              </w:rPr>
              <w:t>la</w:t>
            </w:r>
            <w:r>
              <w:rPr>
                <w:rFonts w:ascii="Tahoma" w:hAnsi="Tahoma"/>
                <w:color w:val="231F20"/>
                <w:spacing w:val="-12"/>
                <w:sz w:val="18"/>
              </w:rPr>
              <w:t> </w:t>
            </w:r>
            <w:r>
              <w:rPr>
                <w:rFonts w:ascii="Tahoma" w:hAnsi="Tahoma"/>
                <w:color w:val="231F20"/>
                <w:sz w:val="18"/>
              </w:rPr>
              <w:t>Ley</w:t>
            </w:r>
            <w:r>
              <w:rPr>
                <w:rFonts w:ascii="Tahoma" w:hAnsi="Tahoma"/>
                <w:color w:val="231F20"/>
                <w:spacing w:val="-12"/>
                <w:sz w:val="18"/>
              </w:rPr>
              <w:t> </w:t>
            </w:r>
            <w:r>
              <w:rPr>
                <w:rFonts w:ascii="Tahoma" w:hAnsi="Tahoma"/>
                <w:color w:val="231F20"/>
                <w:sz w:val="18"/>
              </w:rPr>
              <w:t>de</w:t>
            </w:r>
            <w:r>
              <w:rPr>
                <w:rFonts w:ascii="Tahoma" w:hAnsi="Tahoma"/>
                <w:color w:val="231F20"/>
                <w:spacing w:val="-12"/>
                <w:sz w:val="18"/>
              </w:rPr>
              <w:t> </w:t>
            </w:r>
            <w:r>
              <w:rPr>
                <w:rFonts w:ascii="Tahoma" w:hAnsi="Tahoma"/>
                <w:color w:val="231F20"/>
                <w:sz w:val="18"/>
              </w:rPr>
              <w:t>Movilidad </w:t>
            </w:r>
            <w:r>
              <w:rPr>
                <w:rFonts w:ascii="Tahoma" w:hAnsi="Tahoma"/>
                <w:color w:val="231F20"/>
                <w:sz w:val="18"/>
              </w:rPr>
              <w:t>y</w:t>
            </w:r>
            <w:r>
              <w:rPr>
                <w:rFonts w:ascii="Tahoma" w:hAnsi="Tahoma"/>
                <w:color w:val="231F20"/>
                <w:spacing w:val="-21"/>
                <w:sz w:val="18"/>
              </w:rPr>
              <w:t> </w:t>
            </w:r>
            <w:r>
              <w:rPr>
                <w:rFonts w:ascii="Tahoma" w:hAnsi="Tahoma"/>
                <w:color w:val="231F20"/>
                <w:sz w:val="18"/>
              </w:rPr>
              <w:t>Transporte.</w:t>
            </w:r>
            <w:r>
              <w:rPr>
                <w:rFonts w:ascii="Tahoma" w:hAnsi="Tahoma"/>
                <w:sz w:val="18"/>
              </w:rPr>
            </w:r>
          </w:p>
        </w:tc>
        <w:tc>
          <w:tcPr>
            <w:tcW w:w="2180" w:type="dxa"/>
            <w:tcBorders>
              <w:top w:val="single" w:sz="4" w:space="0" w:color="231F20"/>
              <w:left w:val="single" w:sz="4" w:space="0" w:color="231F20"/>
              <w:bottom w:val="single" w:sz="4" w:space="0" w:color="231F20"/>
              <w:right w:val="single" w:sz="2" w:space="0" w:color="231F20"/>
            </w:tcBorders>
          </w:tcPr>
          <w:p>
            <w:pPr>
              <w:pStyle w:val="TableParagraph"/>
              <w:spacing w:line="240" w:lineRule="auto" w:before="5"/>
              <w:ind w:right="0"/>
              <w:jc w:val="left"/>
              <w:rPr>
                <w:rFonts w:ascii="Tahoma" w:hAnsi="Tahoma" w:cs="Tahoma" w:eastAsia="Tahoma" w:hint="default"/>
                <w:sz w:val="20"/>
                <w:szCs w:val="20"/>
              </w:rPr>
            </w:pPr>
          </w:p>
          <w:p>
            <w:pPr>
              <w:pStyle w:val="TableParagraph"/>
              <w:spacing w:line="264" w:lineRule="auto"/>
              <w:ind w:left="51" w:right="52"/>
              <w:jc w:val="both"/>
              <w:rPr>
                <w:rFonts w:ascii="Tahoma" w:hAnsi="Tahoma" w:cs="Tahoma" w:eastAsia="Tahoma" w:hint="default"/>
                <w:sz w:val="18"/>
                <w:szCs w:val="18"/>
              </w:rPr>
            </w:pPr>
            <w:r>
              <w:rPr>
                <w:rFonts w:ascii="Tahoma" w:hAnsi="Tahoma"/>
                <w:color w:val="231F20"/>
                <w:sz w:val="18"/>
              </w:rPr>
              <w:t>Perito la Secretaría de Movilidad</w:t>
            </w:r>
            <w:r>
              <w:rPr>
                <w:rFonts w:ascii="Tahoma" w:hAnsi="Tahoma"/>
                <w:sz w:val="18"/>
              </w:rPr>
            </w:r>
          </w:p>
          <w:p>
            <w:pPr>
              <w:pStyle w:val="TableParagraph"/>
              <w:spacing w:line="264" w:lineRule="auto" w:before="1"/>
              <w:ind w:left="51" w:right="51"/>
              <w:jc w:val="both"/>
              <w:rPr>
                <w:rFonts w:ascii="Tahoma" w:hAnsi="Tahoma" w:cs="Tahoma" w:eastAsia="Tahoma" w:hint="default"/>
                <w:sz w:val="18"/>
                <w:szCs w:val="18"/>
              </w:rPr>
            </w:pPr>
            <w:r>
              <w:rPr>
                <w:rFonts w:ascii="Tahoma" w:hAnsi="Tahoma"/>
                <w:color w:val="231F20"/>
                <w:sz w:val="18"/>
              </w:rPr>
              <w:t>Elemento de la Policía</w:t>
            </w:r>
            <w:r>
              <w:rPr>
                <w:rFonts w:ascii="Tahoma" w:hAnsi="Tahoma"/>
                <w:color w:val="231F20"/>
                <w:spacing w:val="-14"/>
                <w:sz w:val="18"/>
              </w:rPr>
              <w:t> </w:t>
            </w:r>
            <w:r>
              <w:rPr>
                <w:rFonts w:ascii="Tahoma" w:hAnsi="Tahoma"/>
                <w:color w:val="231F20"/>
                <w:sz w:val="18"/>
              </w:rPr>
              <w:t>Vial </w:t>
            </w:r>
            <w:r>
              <w:rPr>
                <w:rFonts w:ascii="Tahoma" w:hAnsi="Tahoma"/>
                <w:color w:val="231F20"/>
                <w:sz w:val="18"/>
              </w:rPr>
              <w:t>y/o Policía de </w:t>
            </w:r>
            <w:r>
              <w:rPr>
                <w:rFonts w:ascii="Tahoma" w:hAnsi="Tahoma"/>
                <w:color w:val="231F20"/>
                <w:spacing w:val="-3"/>
                <w:sz w:val="18"/>
              </w:rPr>
              <w:t>Tránsito </w:t>
            </w:r>
            <w:r>
              <w:rPr>
                <w:rFonts w:ascii="Tahoma" w:hAnsi="Tahoma"/>
                <w:color w:val="231F20"/>
                <w:spacing w:val="-3"/>
                <w:sz w:val="18"/>
              </w:rPr>
            </w:r>
            <w:r>
              <w:rPr>
                <w:rFonts w:ascii="Tahoma" w:hAnsi="Tahoma"/>
                <w:color w:val="231F20"/>
                <w:sz w:val="18"/>
              </w:rPr>
              <w:t>Municipal</w:t>
            </w:r>
            <w:r>
              <w:rPr>
                <w:rFonts w:ascii="Tahoma" w:hAnsi="Tahoma"/>
                <w:sz w:val="18"/>
              </w:rPr>
            </w:r>
          </w:p>
          <w:p>
            <w:pPr>
              <w:pStyle w:val="TableParagraph"/>
              <w:spacing w:line="240" w:lineRule="auto" w:before="1"/>
              <w:ind w:left="51" w:right="0"/>
              <w:jc w:val="both"/>
              <w:rPr>
                <w:rFonts w:ascii="Tahoma" w:hAnsi="Tahoma" w:cs="Tahoma" w:eastAsia="Tahoma" w:hint="default"/>
                <w:sz w:val="18"/>
                <w:szCs w:val="18"/>
              </w:rPr>
            </w:pPr>
            <w:r>
              <w:rPr>
                <w:rFonts w:ascii="Tahoma"/>
                <w:color w:val="231F20"/>
                <w:sz w:val="18"/>
              </w:rPr>
              <w:t>Juez</w:t>
            </w:r>
            <w:r>
              <w:rPr>
                <w:rFonts w:ascii="Tahoma"/>
                <w:color w:val="231F20"/>
                <w:spacing w:val="-4"/>
                <w:sz w:val="18"/>
              </w:rPr>
              <w:t> </w:t>
            </w:r>
            <w:r>
              <w:rPr>
                <w:rFonts w:ascii="Tahoma"/>
                <w:color w:val="231F20"/>
                <w:sz w:val="18"/>
              </w:rPr>
              <w:t>Calificador</w:t>
            </w:r>
            <w:r>
              <w:rPr>
                <w:rFonts w:ascii="Tahoma"/>
                <w:sz w:val="18"/>
              </w:rPr>
            </w:r>
          </w:p>
        </w:tc>
      </w:tr>
    </w:tbl>
    <w:p>
      <w:pPr>
        <w:spacing w:after="0" w:line="240" w:lineRule="auto"/>
        <w:jc w:val="both"/>
        <w:rPr>
          <w:rFonts w:ascii="Tahoma" w:hAnsi="Tahoma" w:cs="Tahoma" w:eastAsia="Tahoma" w:hint="default"/>
          <w:sz w:val="18"/>
          <w:szCs w:val="18"/>
        </w:rPr>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spacing w:before="65"/>
        <w:ind w:left="0" w:right="160" w:firstLine="0"/>
        <w:jc w:val="right"/>
        <w:rPr>
          <w:rFonts w:ascii="Tahoma" w:hAnsi="Tahoma" w:cs="Tahoma" w:eastAsia="Tahoma" w:hint="default"/>
          <w:sz w:val="20"/>
          <w:szCs w:val="20"/>
        </w:rPr>
      </w:pPr>
      <w:r>
        <w:rPr>
          <w:rFonts w:ascii="Tahoma"/>
          <w:color w:val="231F20"/>
          <w:sz w:val="20"/>
        </w:rPr>
        <w:t>21</w:t>
      </w:r>
      <w:r>
        <w:rPr>
          <w:rFonts w:ascii="Tahoma"/>
          <w:sz w:val="20"/>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7"/>
        <w:rPr>
          <w:rFonts w:ascii="Tahoma" w:hAnsi="Tahoma" w:cs="Tahoma" w:eastAsia="Tahoma" w:hint="default"/>
          <w:sz w:val="20"/>
          <w:szCs w:val="20"/>
        </w:rPr>
      </w:pPr>
    </w:p>
    <w:tbl>
      <w:tblPr>
        <w:tblW w:w="0" w:type="auto"/>
        <w:jc w:val="left"/>
        <w:tblInd w:w="102" w:type="dxa"/>
        <w:tblLayout w:type="fixed"/>
        <w:tblCellMar>
          <w:top w:w="0" w:type="dxa"/>
          <w:left w:w="0" w:type="dxa"/>
          <w:bottom w:w="0" w:type="dxa"/>
          <w:right w:w="0" w:type="dxa"/>
        </w:tblCellMar>
        <w:tblLook w:val="01E0"/>
      </w:tblPr>
      <w:tblGrid>
        <w:gridCol w:w="649"/>
        <w:gridCol w:w="5499"/>
        <w:gridCol w:w="2180"/>
      </w:tblGrid>
      <w:tr>
        <w:trPr>
          <w:trHeight w:val="1051" w:hRule="exact"/>
        </w:trPr>
        <w:tc>
          <w:tcPr>
            <w:tcW w:w="649" w:type="dxa"/>
            <w:tcBorders>
              <w:top w:val="single" w:sz="4" w:space="0" w:color="231F20"/>
              <w:left w:val="single" w:sz="2" w:space="0" w:color="231F20"/>
              <w:bottom w:val="single" w:sz="2" w:space="0" w:color="231F20"/>
              <w:right w:val="single" w:sz="4" w:space="0" w:color="231F20"/>
            </w:tcBorders>
          </w:tcPr>
          <w:p>
            <w:pPr/>
          </w:p>
        </w:tc>
        <w:tc>
          <w:tcPr>
            <w:tcW w:w="5499" w:type="dxa"/>
            <w:tcBorders>
              <w:top w:val="single" w:sz="4" w:space="0" w:color="231F20"/>
              <w:left w:val="single" w:sz="4" w:space="0" w:color="231F20"/>
              <w:bottom w:val="single" w:sz="2" w:space="0" w:color="231F20"/>
              <w:right w:val="single" w:sz="4" w:space="0" w:color="231F20"/>
            </w:tcBorders>
          </w:tcPr>
          <w:p>
            <w:pPr>
              <w:pStyle w:val="TableParagraph"/>
              <w:spacing w:line="264" w:lineRule="auto" w:before="9"/>
              <w:ind w:left="51" w:right="49"/>
              <w:jc w:val="both"/>
              <w:rPr>
                <w:rFonts w:ascii="Tahoma" w:hAnsi="Tahoma" w:cs="Tahoma" w:eastAsia="Tahoma" w:hint="default"/>
                <w:sz w:val="18"/>
                <w:szCs w:val="18"/>
              </w:rPr>
            </w:pPr>
            <w:r>
              <w:rPr>
                <w:rFonts w:ascii="Tahoma" w:hAnsi="Tahoma"/>
                <w:color w:val="231F20"/>
                <w:spacing w:val="-6"/>
                <w:sz w:val="18"/>
              </w:rPr>
              <w:t>4.- </w:t>
            </w:r>
            <w:r>
              <w:rPr>
                <w:rFonts w:ascii="Tahoma" w:hAnsi="Tahoma"/>
                <w:color w:val="231F20"/>
                <w:sz w:val="18"/>
              </w:rPr>
              <w:t>En caso de que el resultado no rebase los límites de alcohol </w:t>
            </w:r>
            <w:r>
              <w:rPr>
                <w:rFonts w:ascii="Tahoma" w:hAnsi="Tahoma"/>
                <w:color w:val="231F20"/>
                <w:sz w:val="18"/>
              </w:rPr>
            </w:r>
            <w:r>
              <w:rPr>
                <w:rFonts w:ascii="Tahoma" w:hAnsi="Tahoma"/>
                <w:color w:val="231F20"/>
                <w:sz w:val="18"/>
              </w:rPr>
              <w:t>establecidos para sanción, se le elaborará su cédula de notificación </w:t>
            </w:r>
            <w:r>
              <w:rPr>
                <w:rFonts w:ascii="Tahoma" w:hAnsi="Tahoma"/>
                <w:color w:val="231F20"/>
                <w:sz w:val="18"/>
              </w:rPr>
              <w:t>de acuerdo a lo infringido por el </w:t>
            </w:r>
            <w:r>
              <w:rPr>
                <w:rFonts w:ascii="Tahoma" w:hAnsi="Tahoma"/>
                <w:color w:val="231F20"/>
                <w:spacing w:val="-4"/>
                <w:sz w:val="18"/>
              </w:rPr>
              <w:t>conductor, </w:t>
            </w:r>
            <w:r>
              <w:rPr>
                <w:rFonts w:ascii="Tahoma" w:hAnsi="Tahoma"/>
                <w:color w:val="231F20"/>
                <w:sz w:val="18"/>
              </w:rPr>
              <w:t>se le agradecerá y se </w:t>
            </w:r>
            <w:r>
              <w:rPr>
                <w:rFonts w:ascii="Tahoma" w:hAnsi="Tahoma"/>
                <w:color w:val="231F20"/>
                <w:sz w:val="18"/>
              </w:rPr>
              <w:t>podrá retirar del</w:t>
            </w:r>
            <w:r>
              <w:rPr>
                <w:rFonts w:ascii="Tahoma" w:hAnsi="Tahoma"/>
                <w:color w:val="231F20"/>
                <w:spacing w:val="-5"/>
                <w:sz w:val="18"/>
              </w:rPr>
              <w:t> lugar.</w:t>
            </w:r>
            <w:r>
              <w:rPr>
                <w:rFonts w:ascii="Tahoma" w:hAnsi="Tahoma"/>
                <w:spacing w:val="-5"/>
                <w:sz w:val="18"/>
              </w:rPr>
            </w:r>
          </w:p>
        </w:tc>
        <w:tc>
          <w:tcPr>
            <w:tcW w:w="2180" w:type="dxa"/>
            <w:tcBorders>
              <w:top w:val="single" w:sz="4" w:space="0" w:color="231F20"/>
              <w:left w:val="single" w:sz="4" w:space="0" w:color="231F20"/>
              <w:bottom w:val="single" w:sz="2" w:space="0" w:color="231F20"/>
              <w:right w:val="single" w:sz="2" w:space="0" w:color="231F20"/>
            </w:tcBorders>
          </w:tcPr>
          <w:p>
            <w:pPr/>
          </w:p>
        </w:tc>
      </w:tr>
    </w:tbl>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8"/>
          <w:szCs w:val="18"/>
        </w:rPr>
      </w:pPr>
    </w:p>
    <w:p>
      <w:pPr>
        <w:pStyle w:val="Heading2"/>
        <w:spacing w:line="240" w:lineRule="auto"/>
        <w:ind w:right="0"/>
        <w:jc w:val="left"/>
        <w:rPr>
          <w:b w:val="0"/>
          <w:bCs w:val="0"/>
        </w:rPr>
      </w:pPr>
      <w:r>
        <w:rPr>
          <w:color w:val="231F20"/>
        </w:rPr>
        <w:t>3.-ALCOHOLIMETRÍA EN CASOS DE UN ACCIDENTE</w:t>
      </w:r>
      <w:r>
        <w:rPr>
          <w:color w:val="231F20"/>
          <w:spacing w:val="-10"/>
        </w:rPr>
        <w:t> </w:t>
      </w:r>
      <w:r>
        <w:rPr>
          <w:color w:val="231F20"/>
        </w:rPr>
        <w:t>VIAL</w:t>
      </w:r>
      <w:r>
        <w:rPr>
          <w:b w:val="0"/>
        </w:rPr>
      </w:r>
    </w:p>
    <w:p>
      <w:pPr>
        <w:spacing w:line="240" w:lineRule="auto" w:before="0"/>
        <w:rPr>
          <w:rFonts w:ascii="Tahoma" w:hAnsi="Tahoma" w:cs="Tahoma" w:eastAsia="Tahoma" w:hint="default"/>
          <w:b/>
          <w:bCs/>
          <w:sz w:val="20"/>
          <w:szCs w:val="20"/>
        </w:rPr>
      </w:pPr>
    </w:p>
    <w:p>
      <w:pPr>
        <w:spacing w:line="240" w:lineRule="auto" w:before="4"/>
        <w:rPr>
          <w:rFonts w:ascii="Tahoma" w:hAnsi="Tahoma" w:cs="Tahoma" w:eastAsia="Tahoma" w:hint="default"/>
          <w:b/>
          <w:bCs/>
          <w:sz w:val="23"/>
          <w:szCs w:val="23"/>
        </w:rPr>
      </w:pPr>
    </w:p>
    <w:tbl>
      <w:tblPr>
        <w:tblW w:w="0" w:type="auto"/>
        <w:jc w:val="left"/>
        <w:tblInd w:w="102" w:type="dxa"/>
        <w:tblLayout w:type="fixed"/>
        <w:tblCellMar>
          <w:top w:w="0" w:type="dxa"/>
          <w:left w:w="0" w:type="dxa"/>
          <w:bottom w:w="0" w:type="dxa"/>
          <w:right w:w="0" w:type="dxa"/>
        </w:tblCellMar>
        <w:tblLook w:val="01E0"/>
      </w:tblPr>
      <w:tblGrid>
        <w:gridCol w:w="564"/>
        <w:gridCol w:w="5580"/>
        <w:gridCol w:w="2241"/>
      </w:tblGrid>
      <w:tr>
        <w:trPr>
          <w:trHeight w:val="1540" w:hRule="exact"/>
        </w:trPr>
        <w:tc>
          <w:tcPr>
            <w:tcW w:w="564" w:type="dxa"/>
            <w:tcBorders>
              <w:top w:val="single" w:sz="2" w:space="0" w:color="231F20"/>
              <w:left w:val="single" w:sz="2" w:space="0" w:color="231F20"/>
              <w:bottom w:val="single" w:sz="4" w:space="0" w:color="231F20"/>
              <w:right w:val="single" w:sz="4" w:space="0" w:color="231F20"/>
            </w:tcBorders>
          </w:tcPr>
          <w:p>
            <w:pPr>
              <w:pStyle w:val="TableParagraph"/>
              <w:spacing w:line="240" w:lineRule="auto" w:before="16"/>
              <w:ind w:left="54" w:right="0"/>
              <w:jc w:val="left"/>
              <w:rPr>
                <w:rFonts w:ascii="Arial" w:hAnsi="Arial" w:cs="Arial" w:eastAsia="Arial" w:hint="default"/>
                <w:sz w:val="18"/>
                <w:szCs w:val="18"/>
              </w:rPr>
            </w:pPr>
            <w:r>
              <w:rPr>
                <w:rFonts w:ascii="Arial"/>
                <w:color w:val="231F20"/>
                <w:sz w:val="18"/>
              </w:rPr>
              <w:t>1.-</w:t>
            </w:r>
            <w:r>
              <w:rPr>
                <w:rFonts w:ascii="Arial"/>
                <w:sz w:val="18"/>
              </w:rPr>
            </w:r>
          </w:p>
        </w:tc>
        <w:tc>
          <w:tcPr>
            <w:tcW w:w="5580" w:type="dxa"/>
            <w:tcBorders>
              <w:top w:val="single" w:sz="2" w:space="0" w:color="231F20"/>
              <w:left w:val="single" w:sz="4" w:space="0" w:color="231F20"/>
              <w:bottom w:val="single" w:sz="4" w:space="0" w:color="231F20"/>
              <w:right w:val="single" w:sz="4" w:space="0" w:color="231F20"/>
            </w:tcBorders>
          </w:tcPr>
          <w:p>
            <w:pPr>
              <w:pStyle w:val="TableParagraph"/>
              <w:spacing w:line="249" w:lineRule="auto" w:before="16"/>
              <w:ind w:left="51" w:right="49"/>
              <w:jc w:val="both"/>
              <w:rPr>
                <w:rFonts w:ascii="Arial" w:hAnsi="Arial" w:cs="Arial" w:eastAsia="Arial" w:hint="default"/>
                <w:sz w:val="18"/>
                <w:szCs w:val="18"/>
              </w:rPr>
            </w:pPr>
            <w:r>
              <w:rPr>
                <w:rFonts w:ascii="Arial" w:hAnsi="Arial"/>
                <w:color w:val="231F20"/>
                <w:sz w:val="18"/>
              </w:rPr>
              <w:t>Al momento que el personal de la Policía Vial y/o Policía de Tránsito Municipal atienda un accidente vial y no existieran personas heridas o fallecidas; y el o los conductores participantes presentaran aliento alcohólico,</w:t>
            </w:r>
            <w:r>
              <w:rPr>
                <w:rFonts w:ascii="Arial" w:hAnsi="Arial"/>
                <w:color w:val="231F20"/>
                <w:spacing w:val="-13"/>
                <w:sz w:val="18"/>
              </w:rPr>
              <w:t> </w:t>
            </w:r>
            <w:r>
              <w:rPr>
                <w:rFonts w:ascii="Arial" w:hAnsi="Arial"/>
                <w:color w:val="231F20"/>
                <w:sz w:val="18"/>
              </w:rPr>
              <w:t>se</w:t>
            </w:r>
            <w:r>
              <w:rPr>
                <w:rFonts w:ascii="Arial" w:hAnsi="Arial"/>
                <w:color w:val="231F20"/>
                <w:spacing w:val="25"/>
                <w:sz w:val="18"/>
              </w:rPr>
              <w:t> </w:t>
            </w:r>
            <w:r>
              <w:rPr>
                <w:rFonts w:ascii="Arial" w:hAnsi="Arial"/>
                <w:color w:val="231F20"/>
                <w:sz w:val="18"/>
              </w:rPr>
              <w:t>solicitará</w:t>
            </w:r>
            <w:r>
              <w:rPr>
                <w:rFonts w:ascii="Arial" w:hAnsi="Arial"/>
                <w:color w:val="231F20"/>
                <w:spacing w:val="-13"/>
                <w:sz w:val="18"/>
              </w:rPr>
              <w:t> </w:t>
            </w:r>
            <w:r>
              <w:rPr>
                <w:rFonts w:ascii="Arial" w:hAnsi="Arial"/>
                <w:color w:val="231F20"/>
                <w:sz w:val="18"/>
              </w:rPr>
              <w:t>al</w:t>
            </w:r>
            <w:r>
              <w:rPr>
                <w:rFonts w:ascii="Arial" w:hAnsi="Arial"/>
                <w:color w:val="231F20"/>
                <w:spacing w:val="-13"/>
                <w:sz w:val="18"/>
              </w:rPr>
              <w:t> </w:t>
            </w:r>
            <w:r>
              <w:rPr>
                <w:rFonts w:ascii="Arial" w:hAnsi="Arial"/>
                <w:color w:val="231F20"/>
                <w:sz w:val="18"/>
              </w:rPr>
              <w:t>personal</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peritos</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Secretaría</w:t>
            </w:r>
            <w:r>
              <w:rPr>
                <w:rFonts w:ascii="Arial" w:hAnsi="Arial"/>
                <w:color w:val="231F20"/>
                <w:spacing w:val="-13"/>
                <w:sz w:val="18"/>
              </w:rPr>
              <w:t> </w:t>
            </w:r>
            <w:r>
              <w:rPr>
                <w:rFonts w:ascii="Arial" w:hAnsi="Arial"/>
                <w:color w:val="231F20"/>
                <w:sz w:val="18"/>
              </w:rPr>
              <w:t>que</w:t>
            </w:r>
            <w:r>
              <w:rPr>
                <w:rFonts w:ascii="Arial" w:hAnsi="Arial"/>
                <w:color w:val="231F20"/>
                <w:spacing w:val="-13"/>
                <w:sz w:val="18"/>
              </w:rPr>
              <w:t> </w:t>
            </w:r>
            <w:r>
              <w:rPr>
                <w:rFonts w:ascii="Arial" w:hAnsi="Arial"/>
                <w:color w:val="231F20"/>
                <w:sz w:val="18"/>
              </w:rPr>
              <w:t>se </w:t>
            </w:r>
            <w:r>
              <w:rPr>
                <w:rFonts w:ascii="Arial" w:hAnsi="Arial"/>
                <w:color w:val="231F20"/>
                <w:sz w:val="18"/>
              </w:rPr>
              <w:t>presenten</w:t>
            </w:r>
            <w:r>
              <w:rPr>
                <w:rFonts w:ascii="Arial" w:hAnsi="Arial"/>
                <w:color w:val="231F20"/>
                <w:spacing w:val="-9"/>
                <w:sz w:val="18"/>
              </w:rPr>
              <w:t> </w:t>
            </w:r>
            <w:r>
              <w:rPr>
                <w:rFonts w:ascii="Arial" w:hAnsi="Arial"/>
                <w:color w:val="231F20"/>
                <w:sz w:val="18"/>
              </w:rPr>
              <w:t>en</w:t>
            </w:r>
            <w:r>
              <w:rPr>
                <w:rFonts w:ascii="Arial" w:hAnsi="Arial"/>
                <w:color w:val="231F20"/>
                <w:spacing w:val="-10"/>
                <w:sz w:val="18"/>
              </w:rPr>
              <w:t> </w:t>
            </w:r>
            <w:r>
              <w:rPr>
                <w:rFonts w:ascii="Arial" w:hAnsi="Arial"/>
                <w:color w:val="231F20"/>
                <w:sz w:val="18"/>
              </w:rPr>
              <w:t>el</w:t>
            </w:r>
            <w:r>
              <w:rPr>
                <w:rFonts w:ascii="Arial" w:hAnsi="Arial"/>
                <w:color w:val="231F20"/>
                <w:spacing w:val="-10"/>
                <w:sz w:val="18"/>
              </w:rPr>
              <w:t> </w:t>
            </w:r>
            <w:r>
              <w:rPr>
                <w:rFonts w:ascii="Arial" w:hAnsi="Arial"/>
                <w:color w:val="231F20"/>
                <w:sz w:val="18"/>
              </w:rPr>
              <w:t>lugar</w:t>
            </w:r>
            <w:r>
              <w:rPr>
                <w:rFonts w:ascii="Arial" w:hAnsi="Arial"/>
                <w:color w:val="231F20"/>
                <w:spacing w:val="-9"/>
                <w:sz w:val="18"/>
              </w:rPr>
              <w:t> </w:t>
            </w:r>
            <w:r>
              <w:rPr>
                <w:rFonts w:ascii="Arial" w:hAnsi="Arial"/>
                <w:color w:val="231F20"/>
                <w:sz w:val="18"/>
              </w:rPr>
              <w:t>y</w:t>
            </w:r>
            <w:r>
              <w:rPr>
                <w:rFonts w:ascii="Arial" w:hAnsi="Arial"/>
                <w:color w:val="231F20"/>
                <w:spacing w:val="-10"/>
                <w:sz w:val="18"/>
              </w:rPr>
              <w:t> </w:t>
            </w:r>
            <w:r>
              <w:rPr>
                <w:rFonts w:ascii="Arial" w:hAnsi="Arial"/>
                <w:color w:val="231F20"/>
                <w:sz w:val="18"/>
              </w:rPr>
              <w:t>apliquen</w:t>
            </w:r>
            <w:r>
              <w:rPr>
                <w:rFonts w:ascii="Arial" w:hAnsi="Arial"/>
                <w:color w:val="231F20"/>
                <w:spacing w:val="-9"/>
                <w:sz w:val="18"/>
              </w:rPr>
              <w:t> </w:t>
            </w:r>
            <w:r>
              <w:rPr>
                <w:rFonts w:ascii="Arial" w:hAnsi="Arial"/>
                <w:color w:val="231F20"/>
                <w:sz w:val="18"/>
              </w:rPr>
              <w:t>el</w:t>
            </w:r>
            <w:r>
              <w:rPr>
                <w:rFonts w:ascii="Arial" w:hAnsi="Arial"/>
                <w:color w:val="231F20"/>
                <w:spacing w:val="-10"/>
                <w:sz w:val="18"/>
              </w:rPr>
              <w:t> </w:t>
            </w:r>
            <w:r>
              <w:rPr>
                <w:rFonts w:ascii="Arial" w:hAnsi="Arial"/>
                <w:color w:val="231F20"/>
                <w:sz w:val="18"/>
              </w:rPr>
              <w:t>examen</w:t>
            </w:r>
            <w:r>
              <w:rPr>
                <w:rFonts w:ascii="Arial" w:hAnsi="Arial"/>
                <w:color w:val="231F20"/>
                <w:spacing w:val="-9"/>
                <w:sz w:val="18"/>
              </w:rPr>
              <w:t> </w:t>
            </w:r>
            <w:r>
              <w:rPr>
                <w:rFonts w:ascii="Arial" w:hAnsi="Arial"/>
                <w:color w:val="231F20"/>
                <w:sz w:val="18"/>
              </w:rPr>
              <w:t>respectivo,</w:t>
            </w:r>
            <w:r>
              <w:rPr>
                <w:rFonts w:ascii="Arial" w:hAnsi="Arial"/>
                <w:color w:val="231F20"/>
                <w:spacing w:val="-10"/>
                <w:sz w:val="18"/>
              </w:rPr>
              <w:t> </w:t>
            </w:r>
            <w:r>
              <w:rPr>
                <w:rFonts w:ascii="Arial" w:hAnsi="Arial"/>
                <w:color w:val="231F20"/>
                <w:sz w:val="18"/>
              </w:rPr>
              <w:t>con</w:t>
            </w:r>
            <w:r>
              <w:rPr>
                <w:rFonts w:ascii="Arial" w:hAnsi="Arial"/>
                <w:color w:val="231F20"/>
                <w:spacing w:val="-10"/>
                <w:sz w:val="18"/>
              </w:rPr>
              <w:t> </w:t>
            </w:r>
            <w:r>
              <w:rPr>
                <w:rFonts w:ascii="Arial" w:hAnsi="Arial"/>
                <w:color w:val="231F20"/>
                <w:sz w:val="18"/>
              </w:rPr>
              <w:t>el</w:t>
            </w:r>
            <w:r>
              <w:rPr>
                <w:rFonts w:ascii="Arial" w:hAnsi="Arial"/>
                <w:color w:val="231F20"/>
                <w:spacing w:val="-10"/>
                <w:sz w:val="18"/>
              </w:rPr>
              <w:t> </w:t>
            </w:r>
            <w:r>
              <w:rPr>
                <w:rFonts w:ascii="Arial" w:hAnsi="Arial"/>
                <w:color w:val="231F20"/>
                <w:sz w:val="18"/>
              </w:rPr>
              <w:t>empleo </w:t>
            </w:r>
            <w:r>
              <w:rPr>
                <w:rFonts w:ascii="Arial" w:hAnsi="Arial"/>
                <w:color w:val="231F20"/>
                <w:sz w:val="18"/>
              </w:rPr>
              <w:t>de instrumentos de</w:t>
            </w:r>
            <w:r>
              <w:rPr>
                <w:rFonts w:ascii="Arial" w:hAnsi="Arial"/>
                <w:color w:val="231F20"/>
                <w:spacing w:val="-13"/>
                <w:sz w:val="18"/>
              </w:rPr>
              <w:t> </w:t>
            </w:r>
            <w:r>
              <w:rPr>
                <w:rFonts w:ascii="Arial" w:hAnsi="Arial"/>
                <w:color w:val="231F20"/>
                <w:sz w:val="18"/>
              </w:rPr>
              <w:t>medición.</w:t>
            </w:r>
            <w:r>
              <w:rPr>
                <w:rFonts w:ascii="Arial" w:hAnsi="Arial"/>
                <w:sz w:val="18"/>
              </w:rPr>
            </w:r>
          </w:p>
        </w:tc>
        <w:tc>
          <w:tcPr>
            <w:tcW w:w="2241" w:type="dxa"/>
            <w:tcBorders>
              <w:top w:val="single" w:sz="2" w:space="0" w:color="231F20"/>
              <w:left w:val="single" w:sz="4" w:space="0" w:color="231F20"/>
              <w:bottom w:val="single" w:sz="4" w:space="0" w:color="231F20"/>
              <w:right w:val="single" w:sz="2" w:space="0" w:color="231F20"/>
            </w:tcBorders>
          </w:tcPr>
          <w:p>
            <w:pPr>
              <w:pStyle w:val="TableParagraph"/>
              <w:spacing w:line="249" w:lineRule="auto" w:before="16"/>
              <w:ind w:left="51" w:right="52"/>
              <w:jc w:val="both"/>
              <w:rPr>
                <w:rFonts w:ascii="Arial" w:hAnsi="Arial" w:cs="Arial" w:eastAsia="Arial" w:hint="default"/>
                <w:sz w:val="18"/>
                <w:szCs w:val="18"/>
              </w:rPr>
            </w:pPr>
            <w:r>
              <w:rPr>
                <w:rFonts w:ascii="Arial" w:hAnsi="Arial"/>
                <w:color w:val="231F20"/>
                <w:sz w:val="18"/>
              </w:rPr>
              <w:t>Elemento de la  Policía Vial y/o Policía de Tránsito Municipal</w:t>
            </w:r>
            <w:r>
              <w:rPr>
                <w:rFonts w:ascii="Arial" w:hAnsi="Arial"/>
                <w:sz w:val="18"/>
              </w:rPr>
            </w:r>
          </w:p>
        </w:tc>
      </w:tr>
      <w:tr>
        <w:trPr>
          <w:trHeight w:val="3109" w:hRule="exact"/>
        </w:trPr>
        <w:tc>
          <w:tcPr>
            <w:tcW w:w="564" w:type="dxa"/>
            <w:tcBorders>
              <w:top w:val="single" w:sz="4" w:space="0" w:color="231F20"/>
              <w:left w:val="single" w:sz="2" w:space="0" w:color="231F20"/>
              <w:bottom w:val="single" w:sz="4" w:space="0" w:color="231F20"/>
              <w:right w:val="single" w:sz="4" w:space="0" w:color="231F20"/>
            </w:tcBorders>
          </w:tcPr>
          <w:p>
            <w:pPr>
              <w:pStyle w:val="TableParagraph"/>
              <w:spacing w:line="240" w:lineRule="auto" w:before="14"/>
              <w:ind w:left="54" w:right="0"/>
              <w:jc w:val="left"/>
              <w:rPr>
                <w:rFonts w:ascii="Arial" w:hAnsi="Arial" w:cs="Arial" w:eastAsia="Arial" w:hint="default"/>
                <w:sz w:val="18"/>
                <w:szCs w:val="18"/>
              </w:rPr>
            </w:pPr>
            <w:r>
              <w:rPr>
                <w:rFonts w:ascii="Arial"/>
                <w:color w:val="231F20"/>
                <w:sz w:val="18"/>
              </w:rPr>
              <w:t>2</w:t>
            </w:r>
            <w:r>
              <w:rPr>
                <w:rFonts w:ascii="Arial"/>
                <w:sz w:val="18"/>
              </w:rPr>
            </w:r>
          </w:p>
        </w:tc>
        <w:tc>
          <w:tcPr>
            <w:tcW w:w="5580"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14"/>
              <w:ind w:left="51" w:right="49"/>
              <w:jc w:val="both"/>
              <w:rPr>
                <w:rFonts w:ascii="Arial" w:hAnsi="Arial" w:cs="Arial" w:eastAsia="Arial" w:hint="default"/>
                <w:sz w:val="18"/>
                <w:szCs w:val="18"/>
              </w:rPr>
            </w:pPr>
            <w:r>
              <w:rPr>
                <w:rFonts w:ascii="Arial" w:hAnsi="Arial"/>
                <w:color w:val="231F20"/>
                <w:sz w:val="18"/>
              </w:rPr>
              <w:t>El personal de peritos de la Secretaría arribará al </w:t>
            </w:r>
            <w:r>
              <w:rPr>
                <w:rFonts w:ascii="Arial" w:hAnsi="Arial"/>
                <w:color w:val="231F20"/>
                <w:spacing w:val="-3"/>
                <w:sz w:val="18"/>
              </w:rPr>
              <w:t>lugar,  </w:t>
            </w:r>
            <w:r>
              <w:rPr>
                <w:rFonts w:ascii="Arial" w:hAnsi="Arial"/>
                <w:color w:val="231F20"/>
                <w:sz w:val="18"/>
              </w:rPr>
              <w:t>explicará    </w:t>
            </w:r>
            <w:r>
              <w:rPr>
                <w:rFonts w:ascii="Arial" w:hAnsi="Arial"/>
                <w:color w:val="231F20"/>
                <w:sz w:val="18"/>
              </w:rPr>
              <w:t>al conductor el procedimiento para la aplicación con el auxilio del alcoholímetro,</w:t>
            </w:r>
            <w:r>
              <w:rPr>
                <w:rFonts w:ascii="Arial" w:hAnsi="Arial"/>
                <w:color w:val="231F20"/>
                <w:spacing w:val="-5"/>
                <w:sz w:val="18"/>
              </w:rPr>
              <w:t> </w:t>
            </w:r>
            <w:r>
              <w:rPr>
                <w:rFonts w:ascii="Arial" w:hAnsi="Arial"/>
                <w:color w:val="231F20"/>
                <w:sz w:val="18"/>
              </w:rPr>
              <w:t>para</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determinación</w:t>
            </w:r>
            <w:r>
              <w:rPr>
                <w:rFonts w:ascii="Arial" w:hAnsi="Arial"/>
                <w:color w:val="231F20"/>
                <w:spacing w:val="-5"/>
                <w:sz w:val="18"/>
              </w:rPr>
              <w:t> </w:t>
            </w:r>
            <w:r>
              <w:rPr>
                <w:rFonts w:ascii="Arial" w:hAnsi="Arial"/>
                <w:color w:val="231F20"/>
                <w:sz w:val="18"/>
              </w:rPr>
              <w:t>y</w:t>
            </w:r>
            <w:r>
              <w:rPr>
                <w:rFonts w:ascii="Arial" w:hAnsi="Arial"/>
                <w:color w:val="231F20"/>
                <w:spacing w:val="-5"/>
                <w:sz w:val="18"/>
              </w:rPr>
              <w:t> </w:t>
            </w:r>
            <w:r>
              <w:rPr>
                <w:rFonts w:ascii="Arial" w:hAnsi="Arial"/>
                <w:color w:val="231F20"/>
                <w:sz w:val="18"/>
              </w:rPr>
              <w:t>resultado</w:t>
            </w:r>
            <w:r>
              <w:rPr>
                <w:rFonts w:ascii="Arial" w:hAnsi="Arial"/>
                <w:color w:val="231F20"/>
                <w:spacing w:val="-6"/>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prueba.</w:t>
            </w:r>
            <w:r>
              <w:rPr>
                <w:rFonts w:ascii="Arial" w:hAnsi="Arial"/>
                <w:sz w:val="18"/>
              </w:rPr>
            </w:r>
          </w:p>
          <w:p>
            <w:pPr>
              <w:pStyle w:val="TableParagraph"/>
              <w:spacing w:line="249" w:lineRule="auto" w:before="1"/>
              <w:ind w:left="51" w:right="49"/>
              <w:jc w:val="both"/>
              <w:rPr>
                <w:rFonts w:ascii="Arial" w:hAnsi="Arial" w:cs="Arial" w:eastAsia="Arial" w:hint="default"/>
                <w:sz w:val="18"/>
                <w:szCs w:val="18"/>
              </w:rPr>
            </w:pPr>
            <w:r>
              <w:rPr>
                <w:rFonts w:ascii="Arial" w:hAnsi="Arial"/>
                <w:color w:val="231F20"/>
                <w:sz w:val="18"/>
              </w:rPr>
              <w:t>Para la aplicación de cada prueba se utilizará una boquilla nueva empacada individualmente, sellada y esterilizada, misma que se mostrará y colocará en el equipo de medición, en presencia del conductor al cual se le aplicará y será desechada al terminar la prueba.</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El conductor espirará en la boquilla plástica, de manera suficiente    </w:t>
            </w:r>
            <w:r>
              <w:rPr>
                <w:rFonts w:ascii="Arial" w:hAnsi="Arial"/>
                <w:color w:val="231F20"/>
                <w:sz w:val="18"/>
              </w:rPr>
              <w:t>y constante, a efecto de permitir  que  el  equipo  pueda  obtener </w:t>
            </w:r>
            <w:r>
              <w:rPr>
                <w:rFonts w:ascii="Arial" w:hAnsi="Arial"/>
                <w:color w:val="231F20"/>
                <w:sz w:val="18"/>
              </w:rPr>
              <w:t>una muestra suficiente, y de esta forma obtener el resultado de la prueba; en el caso de que la misma sea insuficiente, se le informará </w:t>
            </w:r>
            <w:r>
              <w:rPr>
                <w:rFonts w:ascii="Arial" w:hAnsi="Arial"/>
                <w:color w:val="231F20"/>
                <w:sz w:val="18"/>
              </w:rPr>
              <w:t>al conductor que, de no cooperar, se procederá conforme a la normatividad</w:t>
            </w:r>
            <w:r>
              <w:rPr>
                <w:rFonts w:ascii="Arial" w:hAnsi="Arial"/>
                <w:color w:val="231F20"/>
                <w:spacing w:val="-11"/>
                <w:sz w:val="18"/>
              </w:rPr>
              <w:t> </w:t>
            </w:r>
            <w:r>
              <w:rPr>
                <w:rFonts w:ascii="Arial" w:hAnsi="Arial"/>
                <w:color w:val="231F20"/>
                <w:sz w:val="18"/>
              </w:rPr>
              <w:t>correspondiente.</w:t>
            </w:r>
            <w:r>
              <w:rPr>
                <w:rFonts w:ascii="Arial" w:hAnsi="Arial"/>
                <w:sz w:val="18"/>
              </w:rPr>
            </w:r>
          </w:p>
        </w:tc>
        <w:tc>
          <w:tcPr>
            <w:tcW w:w="2241" w:type="dxa"/>
            <w:tcBorders>
              <w:top w:val="single" w:sz="4" w:space="0" w:color="231F20"/>
              <w:left w:val="single" w:sz="4" w:space="0" w:color="231F20"/>
              <w:bottom w:val="single" w:sz="4" w:space="0" w:color="231F20"/>
              <w:right w:val="single" w:sz="2" w:space="0" w:color="231F20"/>
            </w:tcBorders>
          </w:tcPr>
          <w:p>
            <w:pPr>
              <w:pStyle w:val="TableParagraph"/>
              <w:tabs>
                <w:tab w:pos="835" w:val="left" w:leader="none"/>
                <w:tab w:pos="1978" w:val="left" w:leader="none"/>
              </w:tabs>
              <w:spacing w:line="249" w:lineRule="auto" w:before="14"/>
              <w:ind w:left="51" w:right="52"/>
              <w:jc w:val="left"/>
              <w:rPr>
                <w:rFonts w:ascii="Arial" w:hAnsi="Arial" w:cs="Arial" w:eastAsia="Arial" w:hint="default"/>
                <w:sz w:val="18"/>
                <w:szCs w:val="18"/>
              </w:rPr>
            </w:pPr>
            <w:r>
              <w:rPr>
                <w:rFonts w:ascii="Arial" w:hAnsi="Arial"/>
                <w:color w:val="231F20"/>
                <w:sz w:val="18"/>
              </w:rPr>
              <w:t>Perito</w:t>
              <w:tab/>
              <w:t>Secretaría</w:t>
              <w:tab/>
              <w:t>de Movilidad.</w:t>
            </w:r>
            <w:r>
              <w:rPr>
                <w:rFonts w:ascii="Arial" w:hAnsi="Arial"/>
                <w:sz w:val="18"/>
              </w:rPr>
            </w:r>
          </w:p>
        </w:tc>
      </w:tr>
      <w:tr>
        <w:trPr>
          <w:trHeight w:val="3871" w:hRule="exact"/>
        </w:trPr>
        <w:tc>
          <w:tcPr>
            <w:tcW w:w="564" w:type="dxa"/>
            <w:tcBorders>
              <w:top w:val="single" w:sz="4" w:space="0" w:color="231F20"/>
              <w:left w:val="single" w:sz="2" w:space="0" w:color="231F20"/>
              <w:bottom w:val="single" w:sz="4" w:space="0" w:color="231F20"/>
              <w:right w:val="single" w:sz="4" w:space="0" w:color="231F20"/>
            </w:tcBorders>
          </w:tcPr>
          <w:p>
            <w:pPr>
              <w:pStyle w:val="TableParagraph"/>
              <w:spacing w:line="240" w:lineRule="auto" w:before="14"/>
              <w:ind w:left="54" w:right="0"/>
              <w:jc w:val="left"/>
              <w:rPr>
                <w:rFonts w:ascii="Arial" w:hAnsi="Arial" w:cs="Arial" w:eastAsia="Arial" w:hint="default"/>
                <w:sz w:val="18"/>
                <w:szCs w:val="18"/>
              </w:rPr>
            </w:pPr>
            <w:r>
              <w:rPr>
                <w:rFonts w:ascii="Arial"/>
                <w:color w:val="231F20"/>
                <w:sz w:val="18"/>
              </w:rPr>
              <w:t>3.-</w:t>
            </w:r>
            <w:r>
              <w:rPr>
                <w:rFonts w:ascii="Arial"/>
                <w:sz w:val="18"/>
              </w:rPr>
            </w:r>
          </w:p>
        </w:tc>
        <w:tc>
          <w:tcPr>
            <w:tcW w:w="5580"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14"/>
              <w:ind w:left="51" w:right="49"/>
              <w:jc w:val="both"/>
              <w:rPr>
                <w:rFonts w:ascii="Arial" w:hAnsi="Arial" w:cs="Arial" w:eastAsia="Arial" w:hint="default"/>
                <w:sz w:val="18"/>
                <w:szCs w:val="18"/>
              </w:rPr>
            </w:pPr>
            <w:r>
              <w:rPr>
                <w:rFonts w:ascii="Arial" w:hAnsi="Arial"/>
                <w:color w:val="231F20"/>
                <w:sz w:val="18"/>
              </w:rPr>
              <w:t>Dependiendo del resultado obtenido de la etapa cuantitativa, se procederá de acuerdo a lo establecido en el artículo 186 fracciones  I, II y III de la</w:t>
            </w:r>
            <w:r>
              <w:rPr>
                <w:rFonts w:ascii="Arial" w:hAnsi="Arial"/>
                <w:color w:val="231F20"/>
                <w:spacing w:val="-2"/>
                <w:sz w:val="18"/>
              </w:rPr>
              <w:t> </w:t>
            </w:r>
            <w:r>
              <w:rPr>
                <w:rFonts w:ascii="Arial" w:hAnsi="Arial"/>
                <w:color w:val="231F20"/>
                <w:spacing w:val="-4"/>
                <w:sz w:val="18"/>
              </w:rPr>
              <w:t>Ley.</w:t>
            </w:r>
            <w:r>
              <w:rPr>
                <w:rFonts w:ascii="Arial" w:hAnsi="Arial"/>
                <w:spacing w:val="-4"/>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Y en ese instante el Policía Vial y/o Policía Municipal pedirá en ese momento los</w:t>
            </w:r>
            <w:r>
              <w:rPr>
                <w:rFonts w:ascii="Arial" w:hAnsi="Arial"/>
                <w:color w:val="231F20"/>
                <w:spacing w:val="-13"/>
                <w:sz w:val="18"/>
              </w:rPr>
              <w:t> </w:t>
            </w:r>
            <w:r>
              <w:rPr>
                <w:rFonts w:ascii="Arial" w:hAnsi="Arial"/>
                <w:color w:val="231F20"/>
                <w:sz w:val="18"/>
              </w:rPr>
              <w:t>documentos</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Si el resultado de la prueba de aire espirado se encuentra dentro de lo</w:t>
            </w:r>
            <w:r>
              <w:rPr>
                <w:rFonts w:ascii="Arial" w:hAnsi="Arial"/>
                <w:color w:val="231F20"/>
                <w:spacing w:val="-9"/>
                <w:sz w:val="18"/>
              </w:rPr>
              <w:t> </w:t>
            </w:r>
            <w:r>
              <w:rPr>
                <w:rFonts w:ascii="Arial" w:hAnsi="Arial"/>
                <w:color w:val="231F20"/>
                <w:sz w:val="18"/>
              </w:rPr>
              <w:t>establecido</w:t>
            </w:r>
            <w:r>
              <w:rPr>
                <w:rFonts w:ascii="Arial" w:hAnsi="Arial"/>
                <w:color w:val="231F20"/>
                <w:spacing w:val="-9"/>
                <w:sz w:val="18"/>
              </w:rPr>
              <w:t> </w:t>
            </w:r>
            <w:r>
              <w:rPr>
                <w:rFonts w:ascii="Arial" w:hAnsi="Arial"/>
                <w:color w:val="231F20"/>
                <w:sz w:val="18"/>
              </w:rPr>
              <w:t>en</w:t>
            </w:r>
            <w:r>
              <w:rPr>
                <w:rFonts w:ascii="Arial" w:hAnsi="Arial"/>
                <w:color w:val="231F20"/>
                <w:spacing w:val="-9"/>
                <w:sz w:val="18"/>
              </w:rPr>
              <w:t> </w:t>
            </w:r>
            <w:r>
              <w:rPr>
                <w:rFonts w:ascii="Arial" w:hAnsi="Arial"/>
                <w:color w:val="231F20"/>
                <w:sz w:val="18"/>
              </w:rPr>
              <w:t>la</w:t>
            </w:r>
            <w:r>
              <w:rPr>
                <w:rFonts w:ascii="Arial" w:hAnsi="Arial"/>
                <w:color w:val="231F20"/>
                <w:spacing w:val="-9"/>
                <w:sz w:val="18"/>
              </w:rPr>
              <w:t> </w:t>
            </w:r>
            <w:r>
              <w:rPr>
                <w:rFonts w:ascii="Arial" w:hAnsi="Arial"/>
                <w:color w:val="231F20"/>
                <w:sz w:val="18"/>
              </w:rPr>
              <w:t>fracción</w:t>
            </w:r>
            <w:r>
              <w:rPr>
                <w:rFonts w:ascii="Arial" w:hAnsi="Arial"/>
                <w:color w:val="231F20"/>
                <w:spacing w:val="-10"/>
                <w:sz w:val="18"/>
              </w:rPr>
              <w:t> </w:t>
            </w:r>
            <w:r>
              <w:rPr>
                <w:rFonts w:ascii="Arial" w:hAnsi="Arial"/>
                <w:color w:val="231F20"/>
                <w:sz w:val="18"/>
              </w:rPr>
              <w:t>I</w:t>
            </w:r>
            <w:r>
              <w:rPr>
                <w:rFonts w:ascii="Arial" w:hAnsi="Arial"/>
                <w:color w:val="231F20"/>
                <w:spacing w:val="-9"/>
                <w:sz w:val="18"/>
              </w:rPr>
              <w:t> </w:t>
            </w:r>
            <w:r>
              <w:rPr>
                <w:rFonts w:ascii="Arial" w:hAnsi="Arial"/>
                <w:color w:val="231F20"/>
                <w:sz w:val="18"/>
              </w:rPr>
              <w:t>del</w:t>
            </w:r>
            <w:r>
              <w:rPr>
                <w:rFonts w:ascii="Arial" w:hAnsi="Arial"/>
                <w:color w:val="231F20"/>
                <w:spacing w:val="-9"/>
                <w:sz w:val="18"/>
              </w:rPr>
              <w:t> </w:t>
            </w:r>
            <w:r>
              <w:rPr>
                <w:rFonts w:ascii="Arial" w:hAnsi="Arial"/>
                <w:color w:val="231F20"/>
                <w:sz w:val="18"/>
              </w:rPr>
              <w:t>artículo</w:t>
            </w:r>
            <w:r>
              <w:rPr>
                <w:rFonts w:ascii="Arial" w:hAnsi="Arial"/>
                <w:color w:val="231F20"/>
                <w:spacing w:val="-9"/>
                <w:sz w:val="18"/>
              </w:rPr>
              <w:t> </w:t>
            </w:r>
            <w:r>
              <w:rPr>
                <w:rFonts w:ascii="Arial" w:hAnsi="Arial"/>
                <w:color w:val="231F20"/>
                <w:sz w:val="18"/>
              </w:rPr>
              <w:t>186</w:t>
            </w:r>
            <w:r>
              <w:rPr>
                <w:rFonts w:ascii="Arial" w:hAnsi="Arial"/>
                <w:color w:val="231F20"/>
                <w:spacing w:val="-9"/>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la</w:t>
            </w:r>
            <w:r>
              <w:rPr>
                <w:rFonts w:ascii="Arial" w:hAnsi="Arial"/>
                <w:color w:val="231F20"/>
                <w:spacing w:val="-9"/>
                <w:sz w:val="18"/>
              </w:rPr>
              <w:t> </w:t>
            </w:r>
            <w:r>
              <w:rPr>
                <w:rFonts w:ascii="Arial" w:hAnsi="Arial"/>
                <w:color w:val="231F20"/>
                <w:spacing w:val="-4"/>
                <w:sz w:val="18"/>
              </w:rPr>
              <w:t>Ley,</w:t>
            </w:r>
            <w:r>
              <w:rPr>
                <w:rFonts w:ascii="Arial" w:hAnsi="Arial"/>
                <w:color w:val="231F20"/>
                <w:spacing w:val="-9"/>
                <w:sz w:val="18"/>
              </w:rPr>
              <w:t> </w:t>
            </w:r>
            <w:r>
              <w:rPr>
                <w:rFonts w:ascii="Arial" w:hAnsi="Arial"/>
                <w:color w:val="231F20"/>
                <w:sz w:val="18"/>
              </w:rPr>
              <w:t>el</w:t>
            </w:r>
            <w:r>
              <w:rPr>
                <w:rFonts w:ascii="Arial" w:hAnsi="Arial"/>
                <w:color w:val="231F20"/>
                <w:spacing w:val="-9"/>
                <w:sz w:val="18"/>
              </w:rPr>
              <w:t> </w:t>
            </w:r>
            <w:r>
              <w:rPr>
                <w:rFonts w:ascii="Arial" w:hAnsi="Arial"/>
                <w:color w:val="231F20"/>
                <w:sz w:val="18"/>
              </w:rPr>
              <w:t>Policía</w:t>
            </w:r>
            <w:r>
              <w:rPr>
                <w:rFonts w:ascii="Arial" w:hAnsi="Arial"/>
                <w:color w:val="231F20"/>
                <w:spacing w:val="-9"/>
                <w:sz w:val="18"/>
              </w:rPr>
              <w:t> </w:t>
            </w:r>
            <w:r>
              <w:rPr>
                <w:rFonts w:ascii="Arial" w:hAnsi="Arial"/>
                <w:color w:val="231F20"/>
                <w:sz w:val="18"/>
              </w:rPr>
              <w:t>Vial </w:t>
            </w:r>
            <w:r>
              <w:rPr>
                <w:rFonts w:ascii="Arial" w:hAnsi="Arial"/>
                <w:color w:val="231F20"/>
                <w:sz w:val="18"/>
              </w:rPr>
              <w:t>y/o el Policía de Tránsito Municipal, según corresponda, elaborará la </w:t>
            </w:r>
            <w:r>
              <w:rPr>
                <w:rFonts w:ascii="Arial" w:hAnsi="Arial"/>
                <w:color w:val="231F20"/>
                <w:sz w:val="18"/>
              </w:rPr>
              <w:t>Cédula de Notificación de Infracciones entregándosela al conductor </w:t>
            </w:r>
            <w:r>
              <w:rPr>
                <w:rFonts w:ascii="Arial" w:hAnsi="Arial"/>
                <w:color w:val="231F20"/>
                <w:sz w:val="18"/>
              </w:rPr>
              <w:t>junto con su documentación y vehículo, mismo que se podrá retirar </w:t>
            </w:r>
            <w:r>
              <w:rPr>
                <w:rFonts w:ascii="Arial" w:hAnsi="Arial"/>
                <w:color w:val="231F20"/>
                <w:sz w:val="18"/>
              </w:rPr>
              <w:t>del lugar siempre y cuando las partes involucradas hayan firmado   </w:t>
            </w:r>
            <w:r>
              <w:rPr>
                <w:rFonts w:ascii="Arial" w:hAnsi="Arial"/>
                <w:color w:val="231F20"/>
                <w:sz w:val="18"/>
              </w:rPr>
              <w:t>la carta de desistimiento correspondiente, y no hubiese personas lesionadas, fallecidas, daños al municipio, estado o la federación a causa del accidente</w:t>
            </w:r>
            <w:r>
              <w:rPr>
                <w:rFonts w:ascii="Arial" w:hAnsi="Arial"/>
                <w:color w:val="231F20"/>
                <w:spacing w:val="-11"/>
                <w:sz w:val="18"/>
              </w:rPr>
              <w:t> </w:t>
            </w:r>
            <w:r>
              <w:rPr>
                <w:rFonts w:ascii="Arial" w:hAnsi="Arial"/>
                <w:color w:val="231F20"/>
                <w:sz w:val="18"/>
              </w:rPr>
              <w:t>referido.</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Si el resultado de la prueba de aire espirado se encuentra dentro de lo establecido en las fracciones II y III del artículo 186 de la </w:t>
            </w:r>
            <w:r>
              <w:rPr>
                <w:rFonts w:ascii="Arial" w:hAnsi="Arial"/>
                <w:color w:val="231F20"/>
                <w:spacing w:val="-4"/>
                <w:sz w:val="18"/>
              </w:rPr>
              <w:t>Ley, </w:t>
            </w:r>
            <w:r>
              <w:rPr>
                <w:rFonts w:ascii="Arial" w:hAnsi="Arial"/>
                <w:color w:val="231F20"/>
                <w:sz w:val="18"/>
              </w:rPr>
              <w:t>el </w:t>
            </w:r>
            <w:r>
              <w:rPr>
                <w:rFonts w:ascii="Arial" w:hAnsi="Arial"/>
                <w:color w:val="231F20"/>
                <w:sz w:val="18"/>
              </w:rPr>
              <w:t>Policía Vial y/o el Policía de Tránsito Municipal, según</w:t>
            </w:r>
            <w:r>
              <w:rPr>
                <w:rFonts w:ascii="Arial" w:hAnsi="Arial"/>
                <w:color w:val="231F20"/>
                <w:spacing w:val="41"/>
                <w:sz w:val="18"/>
              </w:rPr>
              <w:t> </w:t>
            </w:r>
            <w:r>
              <w:rPr>
                <w:rFonts w:ascii="Arial" w:hAnsi="Arial"/>
                <w:color w:val="231F20"/>
                <w:sz w:val="18"/>
              </w:rPr>
              <w:t>corresponda,</w:t>
            </w:r>
            <w:r>
              <w:rPr>
                <w:rFonts w:ascii="Arial" w:hAnsi="Arial"/>
                <w:sz w:val="18"/>
              </w:rPr>
            </w:r>
          </w:p>
        </w:tc>
        <w:tc>
          <w:tcPr>
            <w:tcW w:w="2241" w:type="dxa"/>
            <w:tcBorders>
              <w:top w:val="single" w:sz="4" w:space="0" w:color="231F20"/>
              <w:left w:val="single" w:sz="4" w:space="0" w:color="231F20"/>
              <w:bottom w:val="single" w:sz="4" w:space="0" w:color="231F20"/>
              <w:right w:val="single" w:sz="2" w:space="0" w:color="231F20"/>
            </w:tcBorders>
          </w:tcPr>
          <w:p>
            <w:pPr/>
          </w:p>
        </w:tc>
      </w:tr>
    </w:tbl>
    <w:p>
      <w:pPr>
        <w:spacing w:after="0"/>
        <w:sectPr>
          <w:pgSz w:w="11630" w:h="15310"/>
          <w:pgMar w:header="674" w:footer="871" w:top="1320" w:bottom="1060" w:left="1540" w:right="1480"/>
        </w:sectPr>
      </w:pPr>
    </w:p>
    <w:p>
      <w:pPr>
        <w:spacing w:line="240" w:lineRule="auto" w:before="0"/>
        <w:rPr>
          <w:rFonts w:ascii="Tahoma" w:hAnsi="Tahoma" w:cs="Tahoma" w:eastAsia="Tahoma" w:hint="default"/>
          <w:b/>
          <w:bCs/>
          <w:sz w:val="25"/>
          <w:szCs w:val="25"/>
        </w:rPr>
      </w:pPr>
    </w:p>
    <w:p>
      <w:pPr>
        <w:spacing w:before="65"/>
        <w:ind w:left="102" w:right="0" w:firstLine="0"/>
        <w:jc w:val="left"/>
        <w:rPr>
          <w:rFonts w:ascii="Tahoma" w:hAnsi="Tahoma" w:cs="Tahoma" w:eastAsia="Tahoma" w:hint="default"/>
          <w:sz w:val="20"/>
          <w:szCs w:val="20"/>
        </w:rPr>
      </w:pPr>
      <w:r>
        <w:rPr>
          <w:rFonts w:ascii="Tahoma"/>
          <w:color w:val="231F20"/>
          <w:sz w:val="20"/>
        </w:rPr>
        <w:t>22</w:t>
      </w:r>
      <w:r>
        <w:rPr>
          <w:rFonts w:ascii="Tahoma"/>
          <w:sz w:val="20"/>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1"/>
        <w:rPr>
          <w:rFonts w:ascii="Tahoma" w:hAnsi="Tahoma" w:cs="Tahoma" w:eastAsia="Tahoma" w:hint="default"/>
          <w:sz w:val="19"/>
          <w:szCs w:val="19"/>
        </w:rPr>
      </w:pPr>
    </w:p>
    <w:tbl>
      <w:tblPr>
        <w:tblW w:w="0" w:type="auto"/>
        <w:jc w:val="left"/>
        <w:tblInd w:w="102" w:type="dxa"/>
        <w:tblLayout w:type="fixed"/>
        <w:tblCellMar>
          <w:top w:w="0" w:type="dxa"/>
          <w:left w:w="0" w:type="dxa"/>
          <w:bottom w:w="0" w:type="dxa"/>
          <w:right w:w="0" w:type="dxa"/>
        </w:tblCellMar>
        <w:tblLook w:val="01E0"/>
      </w:tblPr>
      <w:tblGrid>
        <w:gridCol w:w="564"/>
        <w:gridCol w:w="5580"/>
        <w:gridCol w:w="2241"/>
      </w:tblGrid>
      <w:tr>
        <w:trPr>
          <w:trHeight w:val="6916" w:hRule="exact"/>
        </w:trPr>
        <w:tc>
          <w:tcPr>
            <w:tcW w:w="564" w:type="dxa"/>
            <w:tcBorders>
              <w:top w:val="single" w:sz="4" w:space="0" w:color="231F20"/>
              <w:left w:val="single" w:sz="2" w:space="0" w:color="231F20"/>
              <w:bottom w:val="single" w:sz="4" w:space="0" w:color="231F20"/>
              <w:right w:val="single" w:sz="4" w:space="0" w:color="231F20"/>
            </w:tcBorders>
          </w:tcPr>
          <w:p>
            <w:pPr/>
          </w:p>
        </w:tc>
        <w:tc>
          <w:tcPr>
            <w:tcW w:w="5580"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14"/>
              <w:ind w:left="51" w:right="49"/>
              <w:jc w:val="both"/>
              <w:rPr>
                <w:rFonts w:ascii="Arial" w:hAnsi="Arial" w:cs="Arial" w:eastAsia="Arial" w:hint="default"/>
                <w:sz w:val="18"/>
                <w:szCs w:val="18"/>
              </w:rPr>
            </w:pPr>
            <w:r>
              <w:rPr>
                <w:rFonts w:ascii="Arial" w:hAnsi="Arial"/>
                <w:color w:val="231F20"/>
                <w:sz w:val="18"/>
              </w:rPr>
              <w:t>elaborará la Cédula de Notificación de Infracciones, asegurando el </w:t>
            </w:r>
            <w:r>
              <w:rPr>
                <w:rFonts w:ascii="Arial" w:hAnsi="Arial"/>
                <w:color w:val="231F20"/>
                <w:sz w:val="18"/>
              </w:rPr>
              <w:t>vehículo y enviándolo con grúa al depósito autorizado, en tanto que el conductor será trasladado al Centro de Retención, donde el Juez </w:t>
            </w:r>
            <w:r>
              <w:rPr>
                <w:rFonts w:ascii="Arial" w:hAnsi="Arial"/>
                <w:color w:val="231F20"/>
                <w:sz w:val="18"/>
              </w:rPr>
              <w:t>Calificador emitirá la sanción</w:t>
            </w:r>
            <w:r>
              <w:rPr>
                <w:rFonts w:ascii="Arial" w:hAnsi="Arial"/>
                <w:color w:val="231F20"/>
                <w:spacing w:val="-1"/>
                <w:sz w:val="18"/>
              </w:rPr>
              <w:t> </w:t>
            </w:r>
            <w:r>
              <w:rPr>
                <w:rFonts w:ascii="Arial" w:hAnsi="Arial"/>
                <w:color w:val="231F20"/>
                <w:sz w:val="18"/>
              </w:rPr>
              <w:t>correspondiente.</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En caso que las partes involucradas hayan firmado la carta de </w:t>
            </w:r>
            <w:r>
              <w:rPr>
                <w:rFonts w:ascii="Arial" w:hAnsi="Arial"/>
                <w:color w:val="231F20"/>
                <w:sz w:val="18"/>
              </w:rPr>
              <w:t>desistimiento solo se retendrá el vehículo del conductor que de positivo</w:t>
            </w:r>
            <w:r>
              <w:rPr>
                <w:rFonts w:ascii="Arial" w:hAnsi="Arial"/>
                <w:color w:val="231F20"/>
                <w:spacing w:val="-6"/>
                <w:sz w:val="18"/>
              </w:rPr>
              <w:t> </w:t>
            </w:r>
            <w:r>
              <w:rPr>
                <w:rFonts w:ascii="Arial" w:hAnsi="Arial"/>
                <w:color w:val="231F20"/>
                <w:sz w:val="18"/>
              </w:rPr>
              <w:t>a</w:t>
            </w:r>
            <w:r>
              <w:rPr>
                <w:rFonts w:ascii="Arial" w:hAnsi="Arial"/>
                <w:color w:val="231F20"/>
                <w:spacing w:val="-7"/>
                <w:sz w:val="18"/>
              </w:rPr>
              <w:t> </w:t>
            </w:r>
            <w:r>
              <w:rPr>
                <w:rFonts w:ascii="Arial" w:hAnsi="Arial"/>
                <w:color w:val="231F20"/>
                <w:sz w:val="18"/>
              </w:rPr>
              <w:t>la</w:t>
            </w:r>
            <w:r>
              <w:rPr>
                <w:rFonts w:ascii="Arial" w:hAnsi="Arial"/>
                <w:color w:val="231F20"/>
                <w:spacing w:val="-7"/>
                <w:sz w:val="18"/>
              </w:rPr>
              <w:t> </w:t>
            </w:r>
            <w:r>
              <w:rPr>
                <w:rFonts w:ascii="Arial" w:hAnsi="Arial"/>
                <w:color w:val="231F20"/>
                <w:sz w:val="18"/>
              </w:rPr>
              <w:t>prueba</w:t>
            </w:r>
            <w:r>
              <w:rPr>
                <w:rFonts w:ascii="Arial" w:hAnsi="Arial"/>
                <w:color w:val="231F20"/>
                <w:spacing w:val="-7"/>
                <w:sz w:val="18"/>
              </w:rPr>
              <w:t> </w:t>
            </w:r>
            <w:r>
              <w:rPr>
                <w:rFonts w:ascii="Arial" w:hAnsi="Arial"/>
                <w:color w:val="231F20"/>
                <w:sz w:val="18"/>
              </w:rPr>
              <w:t>antes</w:t>
            </w:r>
            <w:r>
              <w:rPr>
                <w:rFonts w:ascii="Arial" w:hAnsi="Arial"/>
                <w:color w:val="231F20"/>
                <w:spacing w:val="-7"/>
                <w:sz w:val="18"/>
              </w:rPr>
              <w:t> </w:t>
            </w:r>
            <w:r>
              <w:rPr>
                <w:rFonts w:ascii="Arial" w:hAnsi="Arial"/>
                <w:color w:val="231F20"/>
                <w:sz w:val="18"/>
              </w:rPr>
              <w:t>mencionada.</w:t>
            </w:r>
            <w:r>
              <w:rPr>
                <w:rFonts w:ascii="Arial" w:hAnsi="Arial"/>
                <w:color w:val="231F20"/>
                <w:spacing w:val="-7"/>
                <w:sz w:val="18"/>
              </w:rPr>
              <w:t> </w:t>
            </w:r>
            <w:r>
              <w:rPr>
                <w:rFonts w:ascii="Arial" w:hAnsi="Arial"/>
                <w:color w:val="231F20"/>
                <w:sz w:val="18"/>
              </w:rPr>
              <w:t>De</w:t>
            </w:r>
            <w:r>
              <w:rPr>
                <w:rFonts w:ascii="Arial" w:hAnsi="Arial"/>
                <w:color w:val="231F20"/>
                <w:spacing w:val="-7"/>
                <w:sz w:val="18"/>
              </w:rPr>
              <w:t> </w:t>
            </w:r>
            <w:r>
              <w:rPr>
                <w:rFonts w:ascii="Arial" w:hAnsi="Arial"/>
                <w:color w:val="231F20"/>
                <w:sz w:val="18"/>
              </w:rPr>
              <w:t>no</w:t>
            </w:r>
            <w:r>
              <w:rPr>
                <w:rFonts w:ascii="Arial" w:hAnsi="Arial"/>
                <w:color w:val="231F20"/>
                <w:spacing w:val="-7"/>
                <w:sz w:val="18"/>
              </w:rPr>
              <w:t> </w:t>
            </w:r>
            <w:r>
              <w:rPr>
                <w:rFonts w:ascii="Arial" w:hAnsi="Arial"/>
                <w:color w:val="231F20"/>
                <w:sz w:val="18"/>
              </w:rPr>
              <w:t>existir</w:t>
            </w:r>
            <w:r>
              <w:rPr>
                <w:rFonts w:ascii="Arial" w:hAnsi="Arial"/>
                <w:color w:val="231F20"/>
                <w:spacing w:val="-6"/>
                <w:sz w:val="18"/>
              </w:rPr>
              <w:t> </w:t>
            </w:r>
            <w:r>
              <w:rPr>
                <w:rFonts w:ascii="Arial" w:hAnsi="Arial"/>
                <w:color w:val="231F20"/>
                <w:sz w:val="18"/>
              </w:rPr>
              <w:t>acuerdo</w:t>
            </w:r>
            <w:r>
              <w:rPr>
                <w:rFonts w:ascii="Arial" w:hAnsi="Arial"/>
                <w:color w:val="231F20"/>
                <w:spacing w:val="-6"/>
                <w:sz w:val="18"/>
              </w:rPr>
              <w:t> </w:t>
            </w:r>
            <w:r>
              <w:rPr>
                <w:rFonts w:ascii="Arial" w:hAnsi="Arial"/>
                <w:color w:val="231F20"/>
                <w:sz w:val="18"/>
              </w:rPr>
              <w:t>los</w:t>
            </w:r>
            <w:r>
              <w:rPr>
                <w:rFonts w:ascii="Arial" w:hAnsi="Arial"/>
                <w:color w:val="231F20"/>
                <w:spacing w:val="-7"/>
                <w:sz w:val="18"/>
              </w:rPr>
              <w:t> </w:t>
            </w:r>
            <w:r>
              <w:rPr>
                <w:rFonts w:ascii="Arial" w:hAnsi="Arial"/>
                <w:color w:val="231F20"/>
                <w:sz w:val="18"/>
              </w:rPr>
              <w:t>dos </w:t>
            </w:r>
            <w:r>
              <w:rPr>
                <w:rFonts w:ascii="Arial" w:hAnsi="Arial"/>
                <w:color w:val="231F20"/>
                <w:sz w:val="18"/>
              </w:rPr>
              <w:t>vehículos</w:t>
            </w:r>
            <w:r>
              <w:rPr>
                <w:rFonts w:ascii="Arial" w:hAnsi="Arial"/>
                <w:color w:val="231F20"/>
                <w:spacing w:val="-18"/>
                <w:sz w:val="18"/>
              </w:rPr>
              <w:t> </w:t>
            </w:r>
            <w:r>
              <w:rPr>
                <w:rFonts w:ascii="Arial" w:hAnsi="Arial"/>
                <w:color w:val="231F20"/>
                <w:sz w:val="18"/>
              </w:rPr>
              <w:t>serán</w:t>
            </w:r>
            <w:r>
              <w:rPr>
                <w:rFonts w:ascii="Arial" w:hAnsi="Arial"/>
                <w:color w:val="231F20"/>
                <w:spacing w:val="-18"/>
                <w:sz w:val="18"/>
              </w:rPr>
              <w:t> </w:t>
            </w:r>
            <w:r>
              <w:rPr>
                <w:rFonts w:ascii="Arial" w:hAnsi="Arial"/>
                <w:color w:val="231F20"/>
                <w:sz w:val="18"/>
              </w:rPr>
              <w:t>remitidos</w:t>
            </w:r>
            <w:r>
              <w:rPr>
                <w:rFonts w:ascii="Arial" w:hAnsi="Arial"/>
                <w:color w:val="231F20"/>
                <w:spacing w:val="-18"/>
                <w:sz w:val="18"/>
              </w:rPr>
              <w:t> </w:t>
            </w:r>
            <w:r>
              <w:rPr>
                <w:rFonts w:ascii="Arial" w:hAnsi="Arial"/>
                <w:color w:val="231F20"/>
                <w:sz w:val="18"/>
              </w:rPr>
              <w:t>al</w:t>
            </w:r>
            <w:r>
              <w:rPr>
                <w:rFonts w:ascii="Arial" w:hAnsi="Arial"/>
                <w:color w:val="231F20"/>
                <w:spacing w:val="-18"/>
                <w:sz w:val="18"/>
              </w:rPr>
              <w:t> </w:t>
            </w:r>
            <w:r>
              <w:rPr>
                <w:rFonts w:ascii="Arial" w:hAnsi="Arial"/>
                <w:color w:val="231F20"/>
                <w:sz w:val="18"/>
              </w:rPr>
              <w:t>depósito</w:t>
            </w:r>
            <w:r>
              <w:rPr>
                <w:rFonts w:ascii="Arial" w:hAnsi="Arial"/>
                <w:color w:val="231F20"/>
                <w:spacing w:val="-18"/>
                <w:sz w:val="18"/>
              </w:rPr>
              <w:t> </w:t>
            </w:r>
            <w:r>
              <w:rPr>
                <w:rFonts w:ascii="Arial" w:hAnsi="Arial"/>
                <w:color w:val="231F20"/>
                <w:sz w:val="18"/>
              </w:rPr>
              <w:t>público</w:t>
            </w:r>
            <w:r>
              <w:rPr>
                <w:rFonts w:ascii="Arial" w:hAnsi="Arial"/>
                <w:color w:val="231F20"/>
                <w:spacing w:val="-18"/>
                <w:sz w:val="18"/>
              </w:rPr>
              <w:t> </w:t>
            </w:r>
            <w:r>
              <w:rPr>
                <w:rFonts w:ascii="Arial" w:hAnsi="Arial"/>
                <w:color w:val="231F20"/>
                <w:sz w:val="18"/>
              </w:rPr>
              <w:t>o</w:t>
            </w:r>
            <w:r>
              <w:rPr>
                <w:rFonts w:ascii="Arial" w:hAnsi="Arial"/>
                <w:color w:val="231F20"/>
                <w:spacing w:val="-18"/>
                <w:sz w:val="18"/>
              </w:rPr>
              <w:t> </w:t>
            </w:r>
            <w:r>
              <w:rPr>
                <w:rFonts w:ascii="Arial" w:hAnsi="Arial"/>
                <w:color w:val="231F20"/>
                <w:sz w:val="18"/>
              </w:rPr>
              <w:t>privado</w:t>
            </w:r>
            <w:r>
              <w:rPr>
                <w:rFonts w:ascii="Arial" w:hAnsi="Arial"/>
                <w:color w:val="231F20"/>
                <w:spacing w:val="-18"/>
                <w:sz w:val="18"/>
              </w:rPr>
              <w:t> </w:t>
            </w:r>
            <w:r>
              <w:rPr>
                <w:rFonts w:ascii="Arial" w:hAnsi="Arial"/>
                <w:color w:val="231F20"/>
                <w:sz w:val="18"/>
              </w:rPr>
              <w:t>concesionado.</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De acuerdo al párrafo que antecede, el Juez Calificador determinará </w:t>
            </w:r>
            <w:r>
              <w:rPr>
                <w:rFonts w:ascii="Arial" w:hAnsi="Arial"/>
                <w:color w:val="231F20"/>
                <w:sz w:val="18"/>
              </w:rPr>
              <w:t>la sanción correspondiente y tendrá acceso a la información para determinar la</w:t>
            </w:r>
            <w:r>
              <w:rPr>
                <w:rFonts w:ascii="Arial" w:hAnsi="Arial"/>
                <w:color w:val="231F20"/>
                <w:spacing w:val="-10"/>
                <w:sz w:val="18"/>
              </w:rPr>
              <w:t> </w:t>
            </w:r>
            <w:r>
              <w:rPr>
                <w:rFonts w:ascii="Arial" w:hAnsi="Arial"/>
                <w:color w:val="231F20"/>
                <w:sz w:val="18"/>
              </w:rPr>
              <w:t>reincidencia.</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Acto seguido se le notificará al conductor infractor la sanción a la cual se ha hecho acreedor, quien firmará y estampará sus huellas </w:t>
            </w:r>
            <w:r>
              <w:rPr>
                <w:rFonts w:ascii="Arial" w:hAnsi="Arial"/>
                <w:color w:val="231F20"/>
                <w:sz w:val="18"/>
              </w:rPr>
              <w:t>dactilares</w:t>
            </w:r>
            <w:r>
              <w:rPr>
                <w:rFonts w:ascii="Arial" w:hAnsi="Arial"/>
                <w:color w:val="231F20"/>
                <w:spacing w:val="-9"/>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recibido</w:t>
            </w:r>
            <w:r>
              <w:rPr>
                <w:rFonts w:ascii="Arial" w:hAnsi="Arial"/>
                <w:color w:val="231F20"/>
                <w:spacing w:val="-10"/>
                <w:sz w:val="18"/>
              </w:rPr>
              <w:t> </w:t>
            </w:r>
            <w:r>
              <w:rPr>
                <w:rFonts w:ascii="Arial" w:hAnsi="Arial"/>
                <w:color w:val="231F20"/>
                <w:sz w:val="18"/>
              </w:rPr>
              <w:t>y</w:t>
            </w:r>
            <w:r>
              <w:rPr>
                <w:rFonts w:ascii="Arial" w:hAnsi="Arial"/>
                <w:color w:val="231F20"/>
                <w:spacing w:val="-10"/>
                <w:sz w:val="18"/>
              </w:rPr>
              <w:t> </w:t>
            </w:r>
            <w:r>
              <w:rPr>
                <w:rFonts w:ascii="Arial" w:hAnsi="Arial"/>
                <w:color w:val="231F20"/>
                <w:sz w:val="18"/>
              </w:rPr>
              <w:t>se</w:t>
            </w:r>
            <w:r>
              <w:rPr>
                <w:rFonts w:ascii="Arial" w:hAnsi="Arial"/>
                <w:color w:val="231F20"/>
                <w:spacing w:val="-10"/>
                <w:sz w:val="18"/>
              </w:rPr>
              <w:t> </w:t>
            </w:r>
            <w:r>
              <w:rPr>
                <w:rFonts w:ascii="Arial" w:hAnsi="Arial"/>
                <w:color w:val="231F20"/>
                <w:sz w:val="18"/>
              </w:rPr>
              <w:t>le</w:t>
            </w:r>
            <w:r>
              <w:rPr>
                <w:rFonts w:ascii="Arial" w:hAnsi="Arial"/>
                <w:color w:val="231F20"/>
                <w:spacing w:val="-10"/>
                <w:sz w:val="18"/>
              </w:rPr>
              <w:t> </w:t>
            </w:r>
            <w:r>
              <w:rPr>
                <w:rFonts w:ascii="Arial" w:hAnsi="Arial"/>
                <w:color w:val="231F20"/>
                <w:sz w:val="18"/>
              </w:rPr>
              <w:t>tendrá</w:t>
            </w:r>
            <w:r>
              <w:rPr>
                <w:rFonts w:ascii="Arial" w:hAnsi="Arial"/>
                <w:color w:val="231F20"/>
                <w:spacing w:val="-10"/>
                <w:sz w:val="18"/>
              </w:rPr>
              <w:t> </w:t>
            </w:r>
            <w:r>
              <w:rPr>
                <w:rFonts w:ascii="Arial" w:hAnsi="Arial"/>
                <w:color w:val="231F20"/>
                <w:sz w:val="18"/>
              </w:rPr>
              <w:t>por</w:t>
            </w:r>
            <w:r>
              <w:rPr>
                <w:rFonts w:ascii="Arial" w:hAnsi="Arial"/>
                <w:color w:val="231F20"/>
                <w:spacing w:val="-10"/>
                <w:sz w:val="18"/>
              </w:rPr>
              <w:t> </w:t>
            </w:r>
            <w:r>
              <w:rPr>
                <w:rFonts w:ascii="Arial" w:hAnsi="Arial"/>
                <w:color w:val="231F20"/>
                <w:sz w:val="18"/>
              </w:rPr>
              <w:t>enterado</w:t>
            </w:r>
            <w:r>
              <w:rPr>
                <w:rFonts w:ascii="Arial" w:hAnsi="Arial"/>
                <w:color w:val="231F20"/>
                <w:spacing w:val="-9"/>
                <w:sz w:val="18"/>
              </w:rPr>
              <w:t> </w:t>
            </w:r>
            <w:r>
              <w:rPr>
                <w:rFonts w:ascii="Arial" w:hAnsi="Arial"/>
                <w:color w:val="231F20"/>
                <w:sz w:val="18"/>
              </w:rPr>
              <w:t>de</w:t>
            </w:r>
            <w:r>
              <w:rPr>
                <w:rFonts w:ascii="Arial" w:hAnsi="Arial"/>
                <w:color w:val="231F20"/>
                <w:spacing w:val="-10"/>
                <w:sz w:val="18"/>
              </w:rPr>
              <w:t> </w:t>
            </w:r>
            <w:r>
              <w:rPr>
                <w:rFonts w:ascii="Arial" w:hAnsi="Arial"/>
                <w:color w:val="231F20"/>
                <w:sz w:val="18"/>
              </w:rPr>
              <w:t>la</w:t>
            </w:r>
            <w:r>
              <w:rPr>
                <w:rFonts w:ascii="Arial" w:hAnsi="Arial"/>
                <w:color w:val="231F20"/>
                <w:spacing w:val="-10"/>
                <w:sz w:val="18"/>
              </w:rPr>
              <w:t> </w:t>
            </w:r>
            <w:r>
              <w:rPr>
                <w:rFonts w:ascii="Arial" w:hAnsi="Arial"/>
                <w:color w:val="231F20"/>
                <w:sz w:val="18"/>
              </w:rPr>
              <w:t>misma,</w:t>
            </w:r>
            <w:r>
              <w:rPr>
                <w:rFonts w:ascii="Arial" w:hAnsi="Arial"/>
                <w:color w:val="231F20"/>
                <w:spacing w:val="-10"/>
                <w:sz w:val="18"/>
              </w:rPr>
              <w:t> </w:t>
            </w:r>
            <w:r>
              <w:rPr>
                <w:rFonts w:ascii="Arial" w:hAnsi="Arial"/>
                <w:color w:val="231F20"/>
                <w:sz w:val="18"/>
              </w:rPr>
              <w:t>motivo </w:t>
            </w:r>
            <w:r>
              <w:rPr>
                <w:rFonts w:ascii="Arial" w:hAnsi="Arial"/>
                <w:color w:val="231F20"/>
                <w:sz w:val="18"/>
              </w:rPr>
              <w:t>por el cual desde ese momento iniciará a contar el cómputo de la sanción</w:t>
            </w:r>
            <w:r>
              <w:rPr>
                <w:rFonts w:ascii="Arial" w:hAnsi="Arial"/>
                <w:color w:val="231F20"/>
                <w:spacing w:val="-10"/>
                <w:sz w:val="18"/>
              </w:rPr>
              <w:t> </w:t>
            </w:r>
            <w:r>
              <w:rPr>
                <w:rFonts w:ascii="Arial" w:hAnsi="Arial"/>
                <w:color w:val="231F20"/>
                <w:sz w:val="18"/>
              </w:rPr>
              <w:t>impuesta.</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En</w:t>
            </w:r>
            <w:r>
              <w:rPr>
                <w:rFonts w:ascii="Arial" w:hAnsi="Arial"/>
                <w:color w:val="231F20"/>
                <w:spacing w:val="-19"/>
                <w:sz w:val="18"/>
              </w:rPr>
              <w:t> </w:t>
            </w:r>
            <w:r>
              <w:rPr>
                <w:rFonts w:ascii="Arial" w:hAnsi="Arial"/>
                <w:color w:val="231F20"/>
                <w:sz w:val="18"/>
              </w:rPr>
              <w:t>caso</w:t>
            </w:r>
            <w:r>
              <w:rPr>
                <w:rFonts w:ascii="Arial" w:hAnsi="Arial"/>
                <w:color w:val="231F20"/>
                <w:spacing w:val="13"/>
                <w:sz w:val="18"/>
              </w:rPr>
              <w:t> </w:t>
            </w:r>
            <w:r>
              <w:rPr>
                <w:rFonts w:ascii="Arial" w:hAnsi="Arial"/>
                <w:color w:val="231F20"/>
                <w:sz w:val="18"/>
              </w:rPr>
              <w:t>que</w:t>
            </w:r>
            <w:r>
              <w:rPr>
                <w:rFonts w:ascii="Arial" w:hAnsi="Arial"/>
                <w:color w:val="231F20"/>
                <w:spacing w:val="-19"/>
                <w:sz w:val="18"/>
              </w:rPr>
              <w:t> </w:t>
            </w:r>
            <w:r>
              <w:rPr>
                <w:rFonts w:ascii="Arial" w:hAnsi="Arial"/>
                <w:color w:val="231F20"/>
                <w:sz w:val="18"/>
              </w:rPr>
              <w:t>el</w:t>
            </w:r>
            <w:r>
              <w:rPr>
                <w:rFonts w:ascii="Arial" w:hAnsi="Arial"/>
                <w:color w:val="231F20"/>
                <w:spacing w:val="-19"/>
                <w:sz w:val="18"/>
              </w:rPr>
              <w:t> </w:t>
            </w:r>
            <w:r>
              <w:rPr>
                <w:rFonts w:ascii="Arial" w:hAnsi="Arial"/>
                <w:color w:val="231F20"/>
                <w:sz w:val="18"/>
              </w:rPr>
              <w:t>resultado</w:t>
            </w:r>
            <w:r>
              <w:rPr>
                <w:rFonts w:ascii="Arial" w:hAnsi="Arial"/>
                <w:color w:val="231F20"/>
                <w:spacing w:val="-19"/>
                <w:sz w:val="18"/>
              </w:rPr>
              <w:t> </w:t>
            </w:r>
            <w:r>
              <w:rPr>
                <w:rFonts w:ascii="Arial" w:hAnsi="Arial"/>
                <w:color w:val="231F20"/>
                <w:sz w:val="18"/>
              </w:rPr>
              <w:t>no</w:t>
            </w:r>
            <w:r>
              <w:rPr>
                <w:rFonts w:ascii="Arial" w:hAnsi="Arial"/>
                <w:color w:val="231F20"/>
                <w:spacing w:val="-19"/>
                <w:sz w:val="18"/>
              </w:rPr>
              <w:t> </w:t>
            </w:r>
            <w:r>
              <w:rPr>
                <w:rFonts w:ascii="Arial" w:hAnsi="Arial"/>
                <w:color w:val="231F20"/>
                <w:sz w:val="18"/>
              </w:rPr>
              <w:t>rebase</w:t>
            </w:r>
            <w:r>
              <w:rPr>
                <w:rFonts w:ascii="Arial" w:hAnsi="Arial"/>
                <w:color w:val="231F20"/>
                <w:spacing w:val="-19"/>
                <w:sz w:val="18"/>
              </w:rPr>
              <w:t> </w:t>
            </w:r>
            <w:r>
              <w:rPr>
                <w:rFonts w:ascii="Arial" w:hAnsi="Arial"/>
                <w:color w:val="231F20"/>
                <w:sz w:val="18"/>
              </w:rPr>
              <w:t>los</w:t>
            </w:r>
            <w:r>
              <w:rPr>
                <w:rFonts w:ascii="Arial" w:hAnsi="Arial"/>
                <w:color w:val="231F20"/>
                <w:spacing w:val="-19"/>
                <w:sz w:val="18"/>
              </w:rPr>
              <w:t> </w:t>
            </w:r>
            <w:r>
              <w:rPr>
                <w:rFonts w:ascii="Arial" w:hAnsi="Arial"/>
                <w:color w:val="231F20"/>
                <w:sz w:val="18"/>
              </w:rPr>
              <w:t>límites</w:t>
            </w:r>
            <w:r>
              <w:rPr>
                <w:rFonts w:ascii="Arial" w:hAnsi="Arial"/>
                <w:color w:val="231F20"/>
                <w:spacing w:val="-19"/>
                <w:sz w:val="18"/>
              </w:rPr>
              <w:t> </w:t>
            </w:r>
            <w:r>
              <w:rPr>
                <w:rFonts w:ascii="Arial" w:hAnsi="Arial"/>
                <w:color w:val="231F20"/>
                <w:sz w:val="18"/>
              </w:rPr>
              <w:t>de</w:t>
            </w:r>
            <w:r>
              <w:rPr>
                <w:rFonts w:ascii="Arial" w:hAnsi="Arial"/>
                <w:color w:val="231F20"/>
                <w:spacing w:val="-19"/>
                <w:sz w:val="18"/>
              </w:rPr>
              <w:t> </w:t>
            </w:r>
            <w:r>
              <w:rPr>
                <w:rFonts w:ascii="Arial" w:hAnsi="Arial"/>
                <w:color w:val="231F20"/>
                <w:sz w:val="18"/>
              </w:rPr>
              <w:t>alcohol</w:t>
            </w:r>
            <w:r>
              <w:rPr>
                <w:rFonts w:ascii="Arial" w:hAnsi="Arial"/>
                <w:color w:val="231F20"/>
                <w:spacing w:val="-19"/>
                <w:sz w:val="18"/>
              </w:rPr>
              <w:t> </w:t>
            </w:r>
            <w:r>
              <w:rPr>
                <w:rFonts w:ascii="Arial" w:hAnsi="Arial"/>
                <w:color w:val="231F20"/>
                <w:sz w:val="18"/>
              </w:rPr>
              <w:t>establecidos </w:t>
            </w:r>
            <w:r>
              <w:rPr>
                <w:rFonts w:ascii="Arial" w:hAnsi="Arial"/>
                <w:color w:val="231F20"/>
                <w:sz w:val="18"/>
              </w:rPr>
              <w:t>para</w:t>
            </w:r>
            <w:r>
              <w:rPr>
                <w:rFonts w:ascii="Arial" w:hAnsi="Arial"/>
                <w:color w:val="231F20"/>
                <w:spacing w:val="-8"/>
                <w:sz w:val="18"/>
              </w:rPr>
              <w:t> </w:t>
            </w:r>
            <w:r>
              <w:rPr>
                <w:rFonts w:ascii="Arial" w:hAnsi="Arial"/>
                <w:color w:val="231F20"/>
                <w:sz w:val="18"/>
              </w:rPr>
              <w:t>sanción,</w:t>
            </w:r>
            <w:r>
              <w:rPr>
                <w:rFonts w:ascii="Arial" w:hAnsi="Arial"/>
                <w:color w:val="231F20"/>
                <w:spacing w:val="-8"/>
                <w:sz w:val="18"/>
              </w:rPr>
              <w:t> </w:t>
            </w:r>
            <w:r>
              <w:rPr>
                <w:rFonts w:ascii="Arial" w:hAnsi="Arial"/>
                <w:color w:val="231F20"/>
                <w:sz w:val="18"/>
              </w:rPr>
              <w:t>se</w:t>
            </w:r>
            <w:r>
              <w:rPr>
                <w:rFonts w:ascii="Arial" w:hAnsi="Arial"/>
                <w:color w:val="231F20"/>
                <w:spacing w:val="-8"/>
                <w:sz w:val="18"/>
              </w:rPr>
              <w:t> </w:t>
            </w:r>
            <w:r>
              <w:rPr>
                <w:rFonts w:ascii="Arial" w:hAnsi="Arial"/>
                <w:color w:val="231F20"/>
                <w:sz w:val="18"/>
              </w:rPr>
              <w:t>le</w:t>
            </w:r>
            <w:r>
              <w:rPr>
                <w:rFonts w:ascii="Arial" w:hAnsi="Arial"/>
                <w:color w:val="231F20"/>
                <w:spacing w:val="35"/>
                <w:sz w:val="18"/>
              </w:rPr>
              <w:t> </w:t>
            </w:r>
            <w:r>
              <w:rPr>
                <w:rFonts w:ascii="Arial" w:hAnsi="Arial"/>
                <w:color w:val="231F20"/>
                <w:sz w:val="18"/>
              </w:rPr>
              <w:t>agradecerá</w:t>
            </w:r>
            <w:r>
              <w:rPr>
                <w:rFonts w:ascii="Arial" w:hAnsi="Arial"/>
                <w:color w:val="231F20"/>
                <w:spacing w:val="-8"/>
                <w:sz w:val="18"/>
              </w:rPr>
              <w:t> </w:t>
            </w:r>
            <w:r>
              <w:rPr>
                <w:rFonts w:ascii="Arial" w:hAnsi="Arial"/>
                <w:color w:val="231F20"/>
                <w:sz w:val="18"/>
              </w:rPr>
              <w:t>y</w:t>
            </w:r>
            <w:r>
              <w:rPr>
                <w:rFonts w:ascii="Arial" w:hAnsi="Arial"/>
                <w:color w:val="231F20"/>
                <w:spacing w:val="-8"/>
                <w:sz w:val="18"/>
              </w:rPr>
              <w:t> </w:t>
            </w:r>
            <w:r>
              <w:rPr>
                <w:rFonts w:ascii="Arial" w:hAnsi="Arial"/>
                <w:color w:val="231F20"/>
                <w:sz w:val="18"/>
              </w:rPr>
              <w:t>se</w:t>
            </w:r>
            <w:r>
              <w:rPr>
                <w:rFonts w:ascii="Arial" w:hAnsi="Arial"/>
                <w:color w:val="231F20"/>
                <w:spacing w:val="-8"/>
                <w:sz w:val="18"/>
              </w:rPr>
              <w:t> </w:t>
            </w:r>
            <w:r>
              <w:rPr>
                <w:rFonts w:ascii="Arial" w:hAnsi="Arial"/>
                <w:color w:val="231F20"/>
                <w:sz w:val="18"/>
              </w:rPr>
              <w:t>podrá</w:t>
            </w:r>
            <w:r>
              <w:rPr>
                <w:rFonts w:ascii="Arial" w:hAnsi="Arial"/>
                <w:color w:val="231F20"/>
                <w:spacing w:val="-8"/>
                <w:sz w:val="18"/>
              </w:rPr>
              <w:t> </w:t>
            </w:r>
            <w:r>
              <w:rPr>
                <w:rFonts w:ascii="Arial" w:hAnsi="Arial"/>
                <w:color w:val="231F20"/>
                <w:sz w:val="18"/>
              </w:rPr>
              <w:t>retirar</w:t>
            </w:r>
            <w:r>
              <w:rPr>
                <w:rFonts w:ascii="Arial" w:hAnsi="Arial"/>
                <w:color w:val="231F20"/>
                <w:spacing w:val="-8"/>
                <w:sz w:val="18"/>
              </w:rPr>
              <w:t> </w:t>
            </w:r>
            <w:r>
              <w:rPr>
                <w:rFonts w:ascii="Arial" w:hAnsi="Arial"/>
                <w:color w:val="231F20"/>
                <w:sz w:val="18"/>
              </w:rPr>
              <w:t>del</w:t>
            </w:r>
            <w:r>
              <w:rPr>
                <w:rFonts w:ascii="Arial" w:hAnsi="Arial"/>
                <w:color w:val="231F20"/>
                <w:spacing w:val="-8"/>
                <w:sz w:val="18"/>
              </w:rPr>
              <w:t> </w:t>
            </w:r>
            <w:r>
              <w:rPr>
                <w:rFonts w:ascii="Arial" w:hAnsi="Arial"/>
                <w:color w:val="231F20"/>
                <w:spacing w:val="-3"/>
                <w:sz w:val="18"/>
              </w:rPr>
              <w:t>lugar,</w:t>
            </w:r>
            <w:r>
              <w:rPr>
                <w:rFonts w:ascii="Arial" w:hAnsi="Arial"/>
                <w:color w:val="231F20"/>
                <w:spacing w:val="-8"/>
                <w:sz w:val="18"/>
              </w:rPr>
              <w:t> </w:t>
            </w:r>
            <w:r>
              <w:rPr>
                <w:rFonts w:ascii="Arial" w:hAnsi="Arial"/>
                <w:color w:val="231F20"/>
                <w:sz w:val="18"/>
              </w:rPr>
              <w:t>siempre</w:t>
            </w:r>
            <w:r>
              <w:rPr>
                <w:rFonts w:ascii="Arial" w:hAnsi="Arial"/>
                <w:color w:val="231F20"/>
                <w:spacing w:val="-9"/>
                <w:sz w:val="18"/>
              </w:rPr>
              <w:t> </w:t>
            </w:r>
            <w:r>
              <w:rPr>
                <w:rFonts w:ascii="Arial" w:hAnsi="Arial"/>
                <w:color w:val="231F20"/>
                <w:sz w:val="18"/>
              </w:rPr>
              <w:t>y </w:t>
            </w:r>
            <w:r>
              <w:rPr>
                <w:rFonts w:ascii="Arial" w:hAnsi="Arial"/>
                <w:color w:val="231F20"/>
                <w:sz w:val="18"/>
              </w:rPr>
            </w:r>
            <w:r>
              <w:rPr>
                <w:rFonts w:ascii="Arial" w:hAnsi="Arial"/>
                <w:color w:val="231F20"/>
                <w:sz w:val="18"/>
              </w:rPr>
              <w:t>cuando</w:t>
            </w:r>
            <w:r>
              <w:rPr>
                <w:rFonts w:ascii="Arial" w:hAnsi="Arial"/>
                <w:color w:val="231F20"/>
                <w:spacing w:val="-23"/>
                <w:sz w:val="18"/>
              </w:rPr>
              <w:t> </w:t>
            </w:r>
            <w:r>
              <w:rPr>
                <w:rFonts w:ascii="Arial" w:hAnsi="Arial"/>
                <w:color w:val="231F20"/>
                <w:sz w:val="18"/>
              </w:rPr>
              <w:t>las</w:t>
            </w:r>
            <w:r>
              <w:rPr>
                <w:rFonts w:ascii="Arial" w:hAnsi="Arial"/>
                <w:color w:val="231F20"/>
                <w:spacing w:val="-23"/>
                <w:sz w:val="18"/>
              </w:rPr>
              <w:t> </w:t>
            </w:r>
            <w:r>
              <w:rPr>
                <w:rFonts w:ascii="Arial" w:hAnsi="Arial"/>
                <w:color w:val="231F20"/>
                <w:sz w:val="18"/>
              </w:rPr>
              <w:t>partes</w:t>
            </w:r>
            <w:r>
              <w:rPr>
                <w:rFonts w:ascii="Arial" w:hAnsi="Arial"/>
                <w:color w:val="231F20"/>
                <w:spacing w:val="-23"/>
                <w:sz w:val="18"/>
              </w:rPr>
              <w:t> </w:t>
            </w:r>
            <w:r>
              <w:rPr>
                <w:rFonts w:ascii="Arial" w:hAnsi="Arial"/>
                <w:color w:val="231F20"/>
                <w:sz w:val="18"/>
              </w:rPr>
              <w:t>involucradas</w:t>
            </w:r>
            <w:r>
              <w:rPr>
                <w:rFonts w:ascii="Arial" w:hAnsi="Arial"/>
                <w:color w:val="231F20"/>
                <w:spacing w:val="-23"/>
                <w:sz w:val="18"/>
              </w:rPr>
              <w:t> </w:t>
            </w:r>
            <w:r>
              <w:rPr>
                <w:rFonts w:ascii="Arial" w:hAnsi="Arial"/>
                <w:color w:val="231F20"/>
                <w:sz w:val="18"/>
              </w:rPr>
              <w:t>hayan</w:t>
            </w:r>
            <w:r>
              <w:rPr>
                <w:rFonts w:ascii="Arial" w:hAnsi="Arial"/>
                <w:color w:val="231F20"/>
                <w:spacing w:val="-23"/>
                <w:sz w:val="18"/>
              </w:rPr>
              <w:t> </w:t>
            </w:r>
            <w:r>
              <w:rPr>
                <w:rFonts w:ascii="Arial" w:hAnsi="Arial"/>
                <w:color w:val="231F20"/>
                <w:sz w:val="18"/>
              </w:rPr>
              <w:t>firmado</w:t>
            </w:r>
            <w:r>
              <w:rPr>
                <w:rFonts w:ascii="Arial" w:hAnsi="Arial"/>
                <w:color w:val="231F20"/>
                <w:spacing w:val="-23"/>
                <w:sz w:val="18"/>
              </w:rPr>
              <w:t> </w:t>
            </w:r>
            <w:r>
              <w:rPr>
                <w:rFonts w:ascii="Arial" w:hAnsi="Arial"/>
                <w:color w:val="231F20"/>
                <w:sz w:val="18"/>
              </w:rPr>
              <w:t>la</w:t>
            </w:r>
            <w:r>
              <w:rPr>
                <w:rFonts w:ascii="Arial" w:hAnsi="Arial"/>
                <w:color w:val="231F20"/>
                <w:spacing w:val="-23"/>
                <w:sz w:val="18"/>
              </w:rPr>
              <w:t> </w:t>
            </w:r>
            <w:r>
              <w:rPr>
                <w:rFonts w:ascii="Arial" w:hAnsi="Arial"/>
                <w:color w:val="231F20"/>
                <w:sz w:val="18"/>
              </w:rPr>
              <w:t>carta</w:t>
            </w:r>
            <w:r>
              <w:rPr>
                <w:rFonts w:ascii="Arial" w:hAnsi="Arial"/>
                <w:color w:val="231F20"/>
                <w:spacing w:val="-23"/>
                <w:sz w:val="18"/>
              </w:rPr>
              <w:t> </w:t>
            </w:r>
            <w:r>
              <w:rPr>
                <w:rFonts w:ascii="Arial" w:hAnsi="Arial"/>
                <w:color w:val="231F20"/>
                <w:sz w:val="18"/>
              </w:rPr>
              <w:t>de</w:t>
            </w:r>
            <w:r>
              <w:rPr>
                <w:rFonts w:ascii="Arial" w:hAnsi="Arial"/>
                <w:color w:val="231F20"/>
                <w:spacing w:val="-23"/>
                <w:sz w:val="18"/>
              </w:rPr>
              <w:t> </w:t>
            </w:r>
            <w:r>
              <w:rPr>
                <w:rFonts w:ascii="Arial" w:hAnsi="Arial"/>
                <w:color w:val="231F20"/>
                <w:sz w:val="18"/>
              </w:rPr>
              <w:t>desistimiento </w:t>
            </w:r>
            <w:r>
              <w:rPr>
                <w:rFonts w:ascii="Arial" w:hAnsi="Arial"/>
                <w:color w:val="231F20"/>
                <w:sz w:val="18"/>
              </w:rPr>
            </w:r>
            <w:r>
              <w:rPr>
                <w:rFonts w:ascii="Arial" w:hAnsi="Arial"/>
                <w:color w:val="231F20"/>
                <w:sz w:val="18"/>
              </w:rPr>
              <w:t>correspondiente</w:t>
            </w:r>
            <w:r>
              <w:rPr>
                <w:rFonts w:ascii="Arial" w:hAnsi="Arial"/>
                <w:color w:val="231F20"/>
                <w:spacing w:val="-10"/>
                <w:sz w:val="18"/>
              </w:rPr>
              <w:t> </w:t>
            </w:r>
            <w:r>
              <w:rPr>
                <w:rFonts w:ascii="Arial" w:hAnsi="Arial"/>
                <w:color w:val="231F20"/>
                <w:sz w:val="18"/>
              </w:rPr>
              <w:t>y</w:t>
            </w:r>
            <w:r>
              <w:rPr>
                <w:rFonts w:ascii="Arial" w:hAnsi="Arial"/>
                <w:color w:val="231F20"/>
                <w:spacing w:val="-10"/>
                <w:sz w:val="18"/>
              </w:rPr>
              <w:t> </w:t>
            </w:r>
            <w:r>
              <w:rPr>
                <w:rFonts w:ascii="Arial" w:hAnsi="Arial"/>
                <w:color w:val="231F20"/>
                <w:sz w:val="18"/>
              </w:rPr>
              <w:t>no</w:t>
            </w:r>
            <w:r>
              <w:rPr>
                <w:rFonts w:ascii="Arial" w:hAnsi="Arial"/>
                <w:color w:val="231F20"/>
                <w:spacing w:val="-10"/>
                <w:sz w:val="18"/>
              </w:rPr>
              <w:t> </w:t>
            </w:r>
            <w:r>
              <w:rPr>
                <w:rFonts w:ascii="Arial" w:hAnsi="Arial"/>
                <w:color w:val="231F20"/>
                <w:sz w:val="18"/>
              </w:rPr>
              <w:t>hubiese</w:t>
            </w:r>
            <w:r>
              <w:rPr>
                <w:rFonts w:ascii="Arial" w:hAnsi="Arial"/>
                <w:color w:val="231F20"/>
                <w:spacing w:val="-10"/>
                <w:sz w:val="18"/>
              </w:rPr>
              <w:t> </w:t>
            </w:r>
            <w:r>
              <w:rPr>
                <w:rFonts w:ascii="Arial" w:hAnsi="Arial"/>
                <w:color w:val="231F20"/>
                <w:sz w:val="18"/>
              </w:rPr>
              <w:t>personas</w:t>
            </w:r>
            <w:r>
              <w:rPr>
                <w:rFonts w:ascii="Arial" w:hAnsi="Arial"/>
                <w:color w:val="231F20"/>
                <w:spacing w:val="-9"/>
                <w:sz w:val="18"/>
              </w:rPr>
              <w:t> </w:t>
            </w:r>
            <w:r>
              <w:rPr>
                <w:rFonts w:ascii="Arial" w:hAnsi="Arial"/>
                <w:color w:val="231F20"/>
                <w:sz w:val="18"/>
              </w:rPr>
              <w:t>lesionadas,</w:t>
            </w:r>
            <w:r>
              <w:rPr>
                <w:rFonts w:ascii="Arial" w:hAnsi="Arial"/>
                <w:color w:val="231F20"/>
                <w:spacing w:val="-9"/>
                <w:sz w:val="18"/>
              </w:rPr>
              <w:t> </w:t>
            </w:r>
            <w:r>
              <w:rPr>
                <w:rFonts w:ascii="Arial" w:hAnsi="Arial"/>
                <w:color w:val="231F20"/>
                <w:sz w:val="18"/>
              </w:rPr>
              <w:t>fallecidas,</w:t>
            </w:r>
            <w:r>
              <w:rPr>
                <w:rFonts w:ascii="Arial" w:hAnsi="Arial"/>
                <w:color w:val="231F20"/>
                <w:spacing w:val="-10"/>
                <w:sz w:val="18"/>
              </w:rPr>
              <w:t> </w:t>
            </w:r>
            <w:r>
              <w:rPr>
                <w:rFonts w:ascii="Arial" w:hAnsi="Arial"/>
                <w:color w:val="231F20"/>
                <w:sz w:val="18"/>
              </w:rPr>
              <w:t>daños </w:t>
            </w:r>
            <w:r>
              <w:rPr>
                <w:rFonts w:ascii="Arial" w:hAnsi="Arial"/>
                <w:color w:val="231F20"/>
                <w:sz w:val="18"/>
              </w:rPr>
              <w:t>al municipio, estado o la federación a causa del accidente</w:t>
            </w:r>
            <w:r>
              <w:rPr>
                <w:rFonts w:ascii="Arial" w:hAnsi="Arial"/>
                <w:color w:val="231F20"/>
                <w:spacing w:val="-20"/>
                <w:sz w:val="18"/>
              </w:rPr>
              <w:t> </w:t>
            </w:r>
            <w:r>
              <w:rPr>
                <w:rFonts w:ascii="Arial" w:hAnsi="Arial"/>
                <w:color w:val="231F20"/>
                <w:sz w:val="18"/>
              </w:rPr>
              <w:t>referido.</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En el caso de que el resultado de la prueba fuese mayor a 0.65 miligramos de alcohol por litro de aire espirado, se remitirá al o los conductores infractores en el caso que existan muertos o heridos, en este supuesto a la Agencia del Ministerio Publico de la Fiscalía Central, donde se hará entrega del Acta de Accidente Vial; y se enviarán con grúa el o los vehículos con cargo al conductor, al depósito autorizado, sea público o privado, sujeto a concesión de acuerdo</w:t>
            </w:r>
            <w:r>
              <w:rPr>
                <w:rFonts w:ascii="Arial" w:hAnsi="Arial"/>
                <w:color w:val="231F20"/>
                <w:spacing w:val="-8"/>
                <w:sz w:val="18"/>
              </w:rPr>
              <w:t> </w:t>
            </w:r>
            <w:r>
              <w:rPr>
                <w:rFonts w:ascii="Arial" w:hAnsi="Arial"/>
                <w:color w:val="231F20"/>
                <w:sz w:val="18"/>
              </w:rPr>
              <w:t>al</w:t>
            </w:r>
            <w:r>
              <w:rPr>
                <w:rFonts w:ascii="Arial" w:hAnsi="Arial"/>
                <w:color w:val="231F20"/>
                <w:spacing w:val="-8"/>
                <w:sz w:val="18"/>
              </w:rPr>
              <w:t> </w:t>
            </w:r>
            <w:r>
              <w:rPr>
                <w:rFonts w:ascii="Arial" w:hAnsi="Arial"/>
                <w:color w:val="231F20"/>
                <w:sz w:val="18"/>
              </w:rPr>
              <w:t>artículo</w:t>
            </w:r>
            <w:r>
              <w:rPr>
                <w:rFonts w:ascii="Arial" w:hAnsi="Arial"/>
                <w:color w:val="231F20"/>
                <w:spacing w:val="-8"/>
                <w:sz w:val="18"/>
              </w:rPr>
              <w:t> </w:t>
            </w:r>
            <w:r>
              <w:rPr>
                <w:rFonts w:ascii="Arial" w:hAnsi="Arial"/>
                <w:color w:val="231F20"/>
                <w:sz w:val="18"/>
              </w:rPr>
              <w:t>171</w:t>
            </w:r>
            <w:r>
              <w:rPr>
                <w:rFonts w:ascii="Arial" w:hAnsi="Arial"/>
                <w:color w:val="231F20"/>
                <w:spacing w:val="-8"/>
                <w:sz w:val="18"/>
              </w:rPr>
              <w:t> </w:t>
            </w:r>
            <w:r>
              <w:rPr>
                <w:rFonts w:ascii="Arial" w:hAnsi="Arial"/>
                <w:color w:val="231F20"/>
                <w:sz w:val="18"/>
              </w:rPr>
              <w:t>fracción</w:t>
            </w:r>
            <w:r>
              <w:rPr>
                <w:rFonts w:ascii="Arial" w:hAnsi="Arial"/>
                <w:color w:val="231F20"/>
                <w:spacing w:val="-9"/>
                <w:sz w:val="18"/>
              </w:rPr>
              <w:t> </w:t>
            </w:r>
            <w:r>
              <w:rPr>
                <w:rFonts w:ascii="Arial" w:hAnsi="Arial"/>
                <w:color w:val="231F20"/>
                <w:sz w:val="18"/>
              </w:rPr>
              <w:t>VI,</w:t>
            </w:r>
            <w:r>
              <w:rPr>
                <w:rFonts w:ascii="Arial" w:hAnsi="Arial"/>
                <w:color w:val="231F20"/>
                <w:spacing w:val="-8"/>
                <w:sz w:val="18"/>
              </w:rPr>
              <w:t> </w:t>
            </w:r>
            <w:r>
              <w:rPr>
                <w:rFonts w:ascii="Arial" w:hAnsi="Arial"/>
                <w:color w:val="231F20"/>
                <w:sz w:val="18"/>
              </w:rPr>
              <w:t>quedando</w:t>
            </w:r>
            <w:r>
              <w:rPr>
                <w:rFonts w:ascii="Arial" w:hAnsi="Arial"/>
                <w:color w:val="231F20"/>
                <w:spacing w:val="-8"/>
                <w:sz w:val="18"/>
              </w:rPr>
              <w:t> </w:t>
            </w:r>
            <w:r>
              <w:rPr>
                <w:rFonts w:ascii="Arial" w:hAnsi="Arial"/>
                <w:color w:val="231F20"/>
                <w:sz w:val="18"/>
              </w:rPr>
              <w:t>a</w:t>
            </w:r>
            <w:r>
              <w:rPr>
                <w:rFonts w:ascii="Arial" w:hAnsi="Arial"/>
                <w:color w:val="231F20"/>
                <w:spacing w:val="-8"/>
                <w:sz w:val="18"/>
              </w:rPr>
              <w:t> </w:t>
            </w:r>
            <w:r>
              <w:rPr>
                <w:rFonts w:ascii="Arial" w:hAnsi="Arial"/>
                <w:color w:val="231F20"/>
                <w:sz w:val="18"/>
              </w:rPr>
              <w:t>disposición</w:t>
            </w:r>
            <w:r>
              <w:rPr>
                <w:rFonts w:ascii="Arial" w:hAnsi="Arial"/>
                <w:color w:val="231F20"/>
                <w:spacing w:val="-8"/>
                <w:sz w:val="18"/>
              </w:rPr>
              <w:t> </w:t>
            </w:r>
            <w:r>
              <w:rPr>
                <w:rFonts w:ascii="Arial" w:hAnsi="Arial"/>
                <w:color w:val="231F20"/>
                <w:sz w:val="18"/>
              </w:rPr>
              <w:t>del</w:t>
            </w:r>
            <w:r>
              <w:rPr>
                <w:rFonts w:ascii="Arial" w:hAnsi="Arial"/>
                <w:color w:val="231F20"/>
                <w:spacing w:val="-8"/>
                <w:sz w:val="18"/>
              </w:rPr>
              <w:t> </w:t>
            </w:r>
            <w:r>
              <w:rPr>
                <w:rFonts w:ascii="Arial" w:hAnsi="Arial"/>
                <w:color w:val="231F20"/>
                <w:sz w:val="18"/>
              </w:rPr>
              <w:t>titular </w:t>
            </w:r>
            <w:r>
              <w:rPr>
                <w:rFonts w:ascii="Arial" w:hAnsi="Arial"/>
                <w:color w:val="231F20"/>
                <w:sz w:val="18"/>
              </w:rPr>
              <w:t>de dicha</w:t>
            </w:r>
            <w:r>
              <w:rPr>
                <w:rFonts w:ascii="Arial" w:hAnsi="Arial"/>
                <w:color w:val="231F20"/>
                <w:spacing w:val="-13"/>
                <w:sz w:val="18"/>
              </w:rPr>
              <w:t> </w:t>
            </w:r>
            <w:r>
              <w:rPr>
                <w:rFonts w:ascii="Arial" w:hAnsi="Arial"/>
                <w:color w:val="231F20"/>
                <w:sz w:val="18"/>
              </w:rPr>
              <w:t>agencia.</w:t>
            </w:r>
            <w:r>
              <w:rPr>
                <w:rFonts w:ascii="Arial" w:hAnsi="Arial"/>
                <w:sz w:val="18"/>
              </w:rPr>
            </w:r>
          </w:p>
        </w:tc>
        <w:tc>
          <w:tcPr>
            <w:tcW w:w="2241" w:type="dxa"/>
            <w:tcBorders>
              <w:top w:val="single" w:sz="4" w:space="0" w:color="231F20"/>
              <w:left w:val="single" w:sz="4" w:space="0" w:color="231F20"/>
              <w:bottom w:val="single" w:sz="4" w:space="0" w:color="231F20"/>
              <w:right w:val="single" w:sz="2" w:space="0" w:color="231F20"/>
            </w:tcBorders>
          </w:tcPr>
          <w:p>
            <w:pPr>
              <w:pStyle w:val="TableParagraph"/>
              <w:spacing w:line="240" w:lineRule="auto" w:before="1"/>
              <w:ind w:right="0"/>
              <w:jc w:val="left"/>
              <w:rPr>
                <w:rFonts w:ascii="Tahoma" w:hAnsi="Tahoma" w:cs="Tahoma" w:eastAsia="Tahoma" w:hint="default"/>
                <w:sz w:val="19"/>
                <w:szCs w:val="19"/>
              </w:rPr>
            </w:pPr>
          </w:p>
          <w:p>
            <w:pPr>
              <w:pStyle w:val="TableParagraph"/>
              <w:spacing w:line="249" w:lineRule="auto"/>
              <w:ind w:left="51" w:right="52"/>
              <w:jc w:val="both"/>
              <w:rPr>
                <w:rFonts w:ascii="Arial" w:hAnsi="Arial" w:cs="Arial" w:eastAsia="Arial" w:hint="default"/>
                <w:sz w:val="18"/>
                <w:szCs w:val="18"/>
              </w:rPr>
            </w:pPr>
            <w:r>
              <w:rPr>
                <w:rFonts w:ascii="Arial" w:hAnsi="Arial"/>
                <w:color w:val="231F20"/>
                <w:sz w:val="18"/>
              </w:rPr>
              <w:t>Perito de la Secretaría de Movilidad.</w:t>
            </w:r>
            <w:r>
              <w:rPr>
                <w:rFonts w:ascii="Arial" w:hAnsi="Arial"/>
                <w:sz w:val="18"/>
              </w:rPr>
            </w:r>
          </w:p>
          <w:p>
            <w:pPr>
              <w:pStyle w:val="TableParagraph"/>
              <w:spacing w:line="240" w:lineRule="auto" w:before="1"/>
              <w:ind w:left="51" w:right="0"/>
              <w:jc w:val="both"/>
              <w:rPr>
                <w:rFonts w:ascii="Arial" w:hAnsi="Arial" w:cs="Arial" w:eastAsia="Arial" w:hint="default"/>
                <w:sz w:val="18"/>
                <w:szCs w:val="18"/>
              </w:rPr>
            </w:pPr>
            <w:r>
              <w:rPr>
                <w:rFonts w:ascii="Arial"/>
                <w:color w:val="231F20"/>
                <w:sz w:val="18"/>
              </w:rPr>
              <w:t>Juez</w:t>
            </w:r>
            <w:r>
              <w:rPr>
                <w:rFonts w:ascii="Arial"/>
                <w:color w:val="231F20"/>
                <w:spacing w:val="-1"/>
                <w:sz w:val="18"/>
              </w:rPr>
              <w:t> </w:t>
            </w:r>
            <w:r>
              <w:rPr>
                <w:rFonts w:ascii="Arial"/>
                <w:color w:val="231F20"/>
                <w:sz w:val="18"/>
              </w:rPr>
              <w:t>Calificador</w:t>
            </w:r>
            <w:r>
              <w:rPr>
                <w:rFonts w:ascii="Arial"/>
                <w:sz w:val="18"/>
              </w:rPr>
            </w:r>
          </w:p>
          <w:p>
            <w:pPr>
              <w:pStyle w:val="TableParagraph"/>
              <w:spacing w:line="249" w:lineRule="auto" w:before="9"/>
              <w:ind w:left="51" w:right="52"/>
              <w:jc w:val="both"/>
              <w:rPr>
                <w:rFonts w:ascii="Arial" w:hAnsi="Arial" w:cs="Arial" w:eastAsia="Arial" w:hint="default"/>
                <w:sz w:val="18"/>
                <w:szCs w:val="18"/>
              </w:rPr>
            </w:pPr>
            <w:r>
              <w:rPr>
                <w:rFonts w:ascii="Arial" w:hAnsi="Arial"/>
                <w:color w:val="231F20"/>
                <w:sz w:val="18"/>
              </w:rPr>
              <w:t>Elemento de la  Policía Vial y/o Policía de Tránsito Municipal</w:t>
            </w:r>
            <w:r>
              <w:rPr>
                <w:rFonts w:ascii="Arial" w:hAnsi="Arial"/>
                <w:sz w:val="18"/>
              </w:rPr>
            </w:r>
          </w:p>
        </w:tc>
      </w:tr>
      <w:tr>
        <w:trPr>
          <w:trHeight w:val="4030" w:hRule="exact"/>
        </w:trPr>
        <w:tc>
          <w:tcPr>
            <w:tcW w:w="564" w:type="dxa"/>
            <w:tcBorders>
              <w:top w:val="single" w:sz="4" w:space="0" w:color="231F20"/>
              <w:left w:val="single" w:sz="2" w:space="0" w:color="231F20"/>
              <w:bottom w:val="single" w:sz="4" w:space="0" w:color="231F20"/>
              <w:right w:val="single" w:sz="4" w:space="0" w:color="231F20"/>
            </w:tcBorders>
          </w:tcPr>
          <w:p>
            <w:pPr>
              <w:pStyle w:val="TableParagraph"/>
              <w:spacing w:line="240" w:lineRule="auto" w:before="14"/>
              <w:ind w:left="54" w:right="0"/>
              <w:jc w:val="left"/>
              <w:rPr>
                <w:rFonts w:ascii="Arial" w:hAnsi="Arial" w:cs="Arial" w:eastAsia="Arial" w:hint="default"/>
                <w:sz w:val="18"/>
                <w:szCs w:val="18"/>
              </w:rPr>
            </w:pPr>
            <w:r>
              <w:rPr>
                <w:rFonts w:ascii="Arial"/>
                <w:color w:val="231F20"/>
                <w:sz w:val="18"/>
              </w:rPr>
              <w:t>4.-</w:t>
            </w:r>
            <w:r>
              <w:rPr>
                <w:rFonts w:ascii="Arial"/>
                <w:sz w:val="18"/>
              </w:rPr>
            </w:r>
          </w:p>
        </w:tc>
        <w:tc>
          <w:tcPr>
            <w:tcW w:w="5580" w:type="dxa"/>
            <w:tcBorders>
              <w:top w:val="single" w:sz="4" w:space="0" w:color="231F20"/>
              <w:left w:val="single" w:sz="4" w:space="0" w:color="231F20"/>
              <w:bottom w:val="single" w:sz="4" w:space="0" w:color="231F20"/>
              <w:right w:val="single" w:sz="4" w:space="0" w:color="231F20"/>
            </w:tcBorders>
          </w:tcPr>
          <w:p>
            <w:pPr>
              <w:pStyle w:val="TableParagraph"/>
              <w:spacing w:line="249" w:lineRule="auto" w:before="14"/>
              <w:ind w:left="51" w:right="49"/>
              <w:jc w:val="both"/>
              <w:rPr>
                <w:rFonts w:ascii="Arial" w:hAnsi="Arial" w:cs="Arial" w:eastAsia="Arial" w:hint="default"/>
                <w:sz w:val="18"/>
                <w:szCs w:val="18"/>
              </w:rPr>
            </w:pPr>
            <w:r>
              <w:rPr>
                <w:rFonts w:ascii="Arial" w:hAnsi="Arial"/>
                <w:color w:val="231F20"/>
                <w:sz w:val="18"/>
              </w:rPr>
              <w:t>Si el conductor infraccionado fuese menor de edad, se procederá de acuerdo</w:t>
            </w:r>
            <w:r>
              <w:rPr>
                <w:rFonts w:ascii="Arial" w:hAnsi="Arial"/>
                <w:color w:val="231F20"/>
                <w:spacing w:val="-20"/>
                <w:sz w:val="18"/>
              </w:rPr>
              <w:t> </w:t>
            </w:r>
            <w:r>
              <w:rPr>
                <w:rFonts w:ascii="Arial" w:hAnsi="Arial"/>
                <w:color w:val="231F20"/>
                <w:sz w:val="18"/>
              </w:rPr>
              <w:t>a</w:t>
            </w:r>
            <w:r>
              <w:rPr>
                <w:rFonts w:ascii="Arial" w:hAnsi="Arial"/>
                <w:color w:val="231F20"/>
                <w:spacing w:val="-21"/>
                <w:sz w:val="18"/>
              </w:rPr>
              <w:t> </w:t>
            </w:r>
            <w:r>
              <w:rPr>
                <w:rFonts w:ascii="Arial" w:hAnsi="Arial"/>
                <w:color w:val="231F20"/>
                <w:sz w:val="18"/>
              </w:rPr>
              <w:t>lo</w:t>
            </w:r>
            <w:r>
              <w:rPr>
                <w:rFonts w:ascii="Arial" w:hAnsi="Arial"/>
                <w:color w:val="231F20"/>
                <w:spacing w:val="-21"/>
                <w:sz w:val="18"/>
              </w:rPr>
              <w:t> </w:t>
            </w:r>
            <w:r>
              <w:rPr>
                <w:rFonts w:ascii="Arial" w:hAnsi="Arial"/>
                <w:color w:val="231F20"/>
                <w:sz w:val="18"/>
              </w:rPr>
              <w:t>establecido</w:t>
            </w:r>
            <w:r>
              <w:rPr>
                <w:rFonts w:ascii="Arial" w:hAnsi="Arial"/>
                <w:color w:val="231F20"/>
                <w:spacing w:val="-20"/>
                <w:sz w:val="18"/>
              </w:rPr>
              <w:t> </w:t>
            </w:r>
            <w:r>
              <w:rPr>
                <w:rFonts w:ascii="Arial" w:hAnsi="Arial"/>
                <w:color w:val="231F20"/>
                <w:sz w:val="18"/>
              </w:rPr>
              <w:t>en</w:t>
            </w:r>
            <w:r>
              <w:rPr>
                <w:rFonts w:ascii="Arial" w:hAnsi="Arial"/>
                <w:color w:val="231F20"/>
                <w:spacing w:val="-21"/>
                <w:sz w:val="18"/>
              </w:rPr>
              <w:t> </w:t>
            </w:r>
            <w:r>
              <w:rPr>
                <w:rFonts w:ascii="Arial" w:hAnsi="Arial"/>
                <w:color w:val="231F20"/>
                <w:sz w:val="18"/>
              </w:rPr>
              <w:t>el</w:t>
            </w:r>
            <w:r>
              <w:rPr>
                <w:rFonts w:ascii="Arial" w:hAnsi="Arial"/>
                <w:color w:val="231F20"/>
                <w:spacing w:val="-21"/>
                <w:sz w:val="18"/>
              </w:rPr>
              <w:t> </w:t>
            </w:r>
            <w:r>
              <w:rPr>
                <w:rFonts w:ascii="Arial" w:hAnsi="Arial"/>
                <w:color w:val="231F20"/>
                <w:sz w:val="18"/>
              </w:rPr>
              <w:t>punto</w:t>
            </w:r>
            <w:r>
              <w:rPr>
                <w:rFonts w:ascii="Arial" w:hAnsi="Arial"/>
                <w:color w:val="231F20"/>
                <w:spacing w:val="-21"/>
                <w:sz w:val="18"/>
              </w:rPr>
              <w:t> </w:t>
            </w:r>
            <w:r>
              <w:rPr>
                <w:rFonts w:ascii="Arial" w:hAnsi="Arial"/>
                <w:color w:val="231F20"/>
                <w:sz w:val="18"/>
              </w:rPr>
              <w:t>anterior</w:t>
            </w:r>
            <w:r>
              <w:rPr>
                <w:rFonts w:ascii="Arial" w:hAnsi="Arial"/>
                <w:color w:val="231F20"/>
                <w:spacing w:val="-20"/>
                <w:sz w:val="18"/>
              </w:rPr>
              <w:t> </w:t>
            </w:r>
            <w:r>
              <w:rPr>
                <w:rFonts w:ascii="Arial" w:hAnsi="Arial"/>
                <w:color w:val="231F20"/>
                <w:sz w:val="18"/>
              </w:rPr>
              <w:t>en</w:t>
            </w:r>
            <w:r>
              <w:rPr>
                <w:rFonts w:ascii="Arial" w:hAnsi="Arial"/>
                <w:color w:val="231F20"/>
                <w:spacing w:val="-21"/>
                <w:sz w:val="18"/>
              </w:rPr>
              <w:t> </w:t>
            </w:r>
            <w:r>
              <w:rPr>
                <w:rFonts w:ascii="Arial" w:hAnsi="Arial"/>
                <w:color w:val="231F20"/>
                <w:sz w:val="18"/>
              </w:rPr>
              <w:t>cuanto</w:t>
            </w:r>
            <w:r>
              <w:rPr>
                <w:rFonts w:ascii="Arial" w:hAnsi="Arial"/>
                <w:color w:val="231F20"/>
                <w:spacing w:val="-21"/>
                <w:sz w:val="18"/>
              </w:rPr>
              <w:t> </w:t>
            </w:r>
            <w:r>
              <w:rPr>
                <w:rFonts w:ascii="Arial" w:hAnsi="Arial"/>
                <w:color w:val="231F20"/>
                <w:sz w:val="18"/>
              </w:rPr>
              <w:t>a</w:t>
            </w:r>
            <w:r>
              <w:rPr>
                <w:rFonts w:ascii="Arial" w:hAnsi="Arial"/>
                <w:color w:val="231F20"/>
                <w:spacing w:val="-21"/>
                <w:sz w:val="18"/>
              </w:rPr>
              <w:t> </w:t>
            </w:r>
            <w:r>
              <w:rPr>
                <w:rFonts w:ascii="Arial" w:hAnsi="Arial"/>
                <w:color w:val="231F20"/>
                <w:sz w:val="18"/>
              </w:rPr>
              <w:t>la</w:t>
            </w:r>
            <w:r>
              <w:rPr>
                <w:rFonts w:ascii="Arial" w:hAnsi="Arial"/>
                <w:color w:val="231F20"/>
                <w:spacing w:val="-21"/>
                <w:sz w:val="18"/>
              </w:rPr>
              <w:t> </w:t>
            </w:r>
            <w:r>
              <w:rPr>
                <w:rFonts w:ascii="Arial" w:hAnsi="Arial"/>
                <w:color w:val="231F20"/>
                <w:sz w:val="18"/>
              </w:rPr>
              <w:t>explicación </w:t>
            </w:r>
            <w:r>
              <w:rPr>
                <w:rFonts w:ascii="Arial" w:hAnsi="Arial"/>
                <w:color w:val="231F20"/>
                <w:sz w:val="18"/>
              </w:rPr>
              <w:t>del</w:t>
            </w:r>
            <w:r>
              <w:rPr>
                <w:rFonts w:ascii="Arial" w:hAnsi="Arial"/>
                <w:color w:val="231F20"/>
                <w:spacing w:val="-13"/>
                <w:sz w:val="18"/>
              </w:rPr>
              <w:t> </w:t>
            </w:r>
            <w:r>
              <w:rPr>
                <w:rFonts w:ascii="Arial" w:hAnsi="Arial"/>
                <w:color w:val="231F20"/>
                <w:sz w:val="18"/>
              </w:rPr>
              <w:t>procedimiento</w:t>
            </w:r>
            <w:r>
              <w:rPr>
                <w:rFonts w:ascii="Arial" w:hAnsi="Arial"/>
                <w:color w:val="231F20"/>
                <w:spacing w:val="-13"/>
                <w:sz w:val="18"/>
              </w:rPr>
              <w:t> </w:t>
            </w:r>
            <w:r>
              <w:rPr>
                <w:rFonts w:ascii="Arial" w:hAnsi="Arial"/>
                <w:color w:val="231F20"/>
                <w:sz w:val="18"/>
              </w:rPr>
              <w:t>y</w:t>
            </w:r>
            <w:r>
              <w:rPr>
                <w:rFonts w:ascii="Arial" w:hAnsi="Arial"/>
                <w:color w:val="231F20"/>
                <w:spacing w:val="-13"/>
                <w:sz w:val="18"/>
              </w:rPr>
              <w:t> </w:t>
            </w:r>
            <w:r>
              <w:rPr>
                <w:rFonts w:ascii="Arial" w:hAnsi="Arial"/>
                <w:color w:val="231F20"/>
                <w:sz w:val="18"/>
              </w:rPr>
              <w:t>a</w:t>
            </w:r>
            <w:r>
              <w:rPr>
                <w:rFonts w:ascii="Arial" w:hAnsi="Arial"/>
                <w:color w:val="231F20"/>
                <w:spacing w:val="-13"/>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aplicación</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la</w:t>
            </w:r>
            <w:r>
              <w:rPr>
                <w:rFonts w:ascii="Arial" w:hAnsi="Arial"/>
                <w:color w:val="231F20"/>
                <w:spacing w:val="-13"/>
                <w:sz w:val="18"/>
              </w:rPr>
              <w:t> </w:t>
            </w:r>
            <w:r>
              <w:rPr>
                <w:rFonts w:ascii="Arial" w:hAnsi="Arial"/>
                <w:color w:val="231F20"/>
                <w:sz w:val="18"/>
              </w:rPr>
              <w:t>prueba</w:t>
            </w:r>
            <w:r>
              <w:rPr>
                <w:rFonts w:ascii="Arial" w:hAnsi="Arial"/>
                <w:color w:val="231F20"/>
                <w:spacing w:val="-13"/>
                <w:sz w:val="18"/>
              </w:rPr>
              <w:t> </w:t>
            </w:r>
            <w:r>
              <w:rPr>
                <w:rFonts w:ascii="Arial" w:hAnsi="Arial"/>
                <w:color w:val="231F20"/>
                <w:sz w:val="18"/>
              </w:rPr>
              <w:t>de</w:t>
            </w:r>
            <w:r>
              <w:rPr>
                <w:rFonts w:ascii="Arial" w:hAnsi="Arial"/>
                <w:color w:val="231F20"/>
                <w:spacing w:val="-13"/>
                <w:sz w:val="18"/>
              </w:rPr>
              <w:t> </w:t>
            </w:r>
            <w:r>
              <w:rPr>
                <w:rFonts w:ascii="Arial" w:hAnsi="Arial"/>
                <w:color w:val="231F20"/>
                <w:sz w:val="18"/>
              </w:rPr>
              <w:t>alcoholimetría</w:t>
            </w:r>
            <w:r>
              <w:rPr>
                <w:rFonts w:ascii="Arial" w:hAnsi="Arial"/>
                <w:color w:val="231F20"/>
                <w:spacing w:val="-13"/>
                <w:sz w:val="18"/>
              </w:rPr>
              <w:t> </w:t>
            </w:r>
            <w:r>
              <w:rPr>
                <w:rFonts w:ascii="Arial" w:hAnsi="Arial"/>
                <w:color w:val="231F20"/>
                <w:sz w:val="18"/>
              </w:rPr>
              <w:t>con </w:t>
            </w:r>
            <w:r>
              <w:rPr>
                <w:rFonts w:ascii="Arial" w:hAnsi="Arial"/>
                <w:color w:val="231F20"/>
                <w:sz w:val="18"/>
              </w:rPr>
              <w:t>equipo</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aire</w:t>
            </w:r>
            <w:r>
              <w:rPr>
                <w:rFonts w:ascii="Arial" w:hAnsi="Arial"/>
                <w:color w:val="231F20"/>
                <w:spacing w:val="-5"/>
                <w:sz w:val="18"/>
              </w:rPr>
              <w:t> </w:t>
            </w:r>
            <w:r>
              <w:rPr>
                <w:rFonts w:ascii="Arial" w:hAnsi="Arial"/>
                <w:color w:val="231F20"/>
                <w:sz w:val="18"/>
              </w:rPr>
              <w:t>espirado</w:t>
            </w:r>
            <w:r>
              <w:rPr>
                <w:rFonts w:ascii="Arial" w:hAnsi="Arial"/>
                <w:color w:val="231F20"/>
                <w:spacing w:val="-5"/>
                <w:sz w:val="18"/>
              </w:rPr>
              <w:t> </w:t>
            </w:r>
            <w:r>
              <w:rPr>
                <w:rFonts w:ascii="Arial" w:hAnsi="Arial"/>
                <w:color w:val="231F20"/>
                <w:sz w:val="18"/>
              </w:rPr>
              <w:t>por</w:t>
            </w:r>
            <w:r>
              <w:rPr>
                <w:rFonts w:ascii="Arial" w:hAnsi="Arial"/>
                <w:color w:val="231F20"/>
                <w:spacing w:val="-5"/>
                <w:sz w:val="18"/>
              </w:rPr>
              <w:t> </w:t>
            </w:r>
            <w:r>
              <w:rPr>
                <w:rFonts w:ascii="Arial" w:hAnsi="Arial"/>
                <w:color w:val="231F20"/>
                <w:sz w:val="18"/>
              </w:rPr>
              <w:t>parte</w:t>
            </w:r>
            <w:r>
              <w:rPr>
                <w:rFonts w:ascii="Arial" w:hAnsi="Arial"/>
                <w:color w:val="231F20"/>
                <w:spacing w:val="-5"/>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perito</w:t>
            </w:r>
            <w:r>
              <w:rPr>
                <w:rFonts w:ascii="Arial" w:hAnsi="Arial"/>
                <w:color w:val="231F20"/>
                <w:spacing w:val="-5"/>
                <w:sz w:val="18"/>
              </w:rPr>
              <w:t> </w:t>
            </w:r>
            <w:r>
              <w:rPr>
                <w:rFonts w:ascii="Arial" w:hAnsi="Arial"/>
                <w:color w:val="231F20"/>
                <w:sz w:val="18"/>
              </w:rPr>
              <w:t>designado.</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En el caso que el resultado obtenido se encuentre dentro del parámetro considerado en el artículo 186 fracciones I, II ó III, se procederá de la siguiente</w:t>
            </w:r>
            <w:r>
              <w:rPr>
                <w:rFonts w:ascii="Arial" w:hAnsi="Arial"/>
                <w:color w:val="231F20"/>
                <w:spacing w:val="-11"/>
                <w:sz w:val="18"/>
              </w:rPr>
              <w:t> </w:t>
            </w:r>
            <w:r>
              <w:rPr>
                <w:rFonts w:ascii="Arial" w:hAnsi="Arial"/>
                <w:color w:val="231F20"/>
                <w:sz w:val="18"/>
              </w:rPr>
              <w:t>manera:</w:t>
            </w:r>
            <w:r>
              <w:rPr>
                <w:rFonts w:ascii="Arial" w:hAnsi="Arial"/>
                <w:sz w:val="18"/>
              </w:rPr>
            </w:r>
          </w:p>
          <w:p>
            <w:pPr>
              <w:pStyle w:val="TableParagraph"/>
              <w:spacing w:line="249" w:lineRule="auto" w:before="57"/>
              <w:ind w:left="51" w:right="49"/>
              <w:jc w:val="both"/>
              <w:rPr>
                <w:rFonts w:ascii="Arial" w:hAnsi="Arial" w:cs="Arial" w:eastAsia="Arial" w:hint="default"/>
                <w:sz w:val="18"/>
                <w:szCs w:val="18"/>
              </w:rPr>
            </w:pPr>
            <w:r>
              <w:rPr>
                <w:rFonts w:ascii="Arial" w:hAnsi="Arial"/>
                <w:color w:val="231F20"/>
                <w:sz w:val="18"/>
              </w:rPr>
              <w:t>1.- Si se encuentra mediante la prueba de alcoholimetría una concentración  superior a 0.25 miligramos de alcohol por litro de  aire espirado o para el caso de que se niegue a realizarse dicha </w:t>
            </w:r>
            <w:r>
              <w:rPr>
                <w:rFonts w:ascii="Arial" w:hAnsi="Arial"/>
                <w:color w:val="231F20"/>
                <w:sz w:val="18"/>
              </w:rPr>
              <w:t>prueba y con la finalidad de proteger la integridad física del menor </w:t>
            </w:r>
            <w:r>
              <w:rPr>
                <w:rFonts w:ascii="Arial" w:hAnsi="Arial"/>
                <w:color w:val="231F20"/>
                <w:sz w:val="18"/>
              </w:rPr>
              <w:t>de</w:t>
            </w:r>
            <w:r>
              <w:rPr>
                <w:rFonts w:ascii="Arial" w:hAnsi="Arial"/>
                <w:color w:val="231F20"/>
                <w:spacing w:val="-9"/>
                <w:sz w:val="18"/>
              </w:rPr>
              <w:t> </w:t>
            </w:r>
            <w:r>
              <w:rPr>
                <w:rFonts w:ascii="Arial" w:hAnsi="Arial"/>
                <w:color w:val="231F20"/>
                <w:sz w:val="18"/>
              </w:rPr>
              <w:t>edad</w:t>
            </w:r>
            <w:r>
              <w:rPr>
                <w:rFonts w:ascii="Arial" w:hAnsi="Arial"/>
                <w:color w:val="231F20"/>
                <w:spacing w:val="-9"/>
                <w:sz w:val="18"/>
              </w:rPr>
              <w:t> </w:t>
            </w:r>
            <w:r>
              <w:rPr>
                <w:rFonts w:ascii="Arial" w:hAnsi="Arial"/>
                <w:color w:val="231F20"/>
                <w:sz w:val="18"/>
              </w:rPr>
              <w:t>y</w:t>
            </w:r>
            <w:r>
              <w:rPr>
                <w:rFonts w:ascii="Arial" w:hAnsi="Arial"/>
                <w:color w:val="231F20"/>
                <w:spacing w:val="-9"/>
                <w:sz w:val="18"/>
              </w:rPr>
              <w:t> </w:t>
            </w:r>
            <w:r>
              <w:rPr>
                <w:rFonts w:ascii="Arial" w:hAnsi="Arial"/>
                <w:color w:val="231F20"/>
                <w:sz w:val="18"/>
              </w:rPr>
              <w:t>salvaguardar</w:t>
            </w:r>
            <w:r>
              <w:rPr>
                <w:rFonts w:ascii="Arial" w:hAnsi="Arial"/>
                <w:color w:val="231F20"/>
                <w:spacing w:val="-9"/>
                <w:sz w:val="18"/>
              </w:rPr>
              <w:t> </w:t>
            </w:r>
            <w:r>
              <w:rPr>
                <w:rFonts w:ascii="Arial" w:hAnsi="Arial"/>
                <w:color w:val="231F20"/>
                <w:sz w:val="18"/>
              </w:rPr>
              <w:t>el</w:t>
            </w:r>
            <w:r>
              <w:rPr>
                <w:rFonts w:ascii="Arial" w:hAnsi="Arial"/>
                <w:color w:val="231F20"/>
                <w:spacing w:val="-9"/>
                <w:sz w:val="18"/>
              </w:rPr>
              <w:t> </w:t>
            </w:r>
            <w:r>
              <w:rPr>
                <w:rFonts w:ascii="Arial" w:hAnsi="Arial"/>
                <w:color w:val="231F20"/>
                <w:sz w:val="18"/>
              </w:rPr>
              <w:t>derecho</w:t>
            </w:r>
            <w:r>
              <w:rPr>
                <w:rFonts w:ascii="Arial" w:hAnsi="Arial"/>
                <w:color w:val="231F20"/>
                <w:spacing w:val="-9"/>
                <w:sz w:val="18"/>
              </w:rPr>
              <w:t> </w:t>
            </w:r>
            <w:r>
              <w:rPr>
                <w:rFonts w:ascii="Arial" w:hAnsi="Arial"/>
                <w:color w:val="231F20"/>
                <w:sz w:val="18"/>
              </w:rPr>
              <w:t>primordial</w:t>
            </w:r>
            <w:r>
              <w:rPr>
                <w:rFonts w:ascii="Arial" w:hAnsi="Arial"/>
                <w:color w:val="231F20"/>
                <w:spacing w:val="-9"/>
                <w:sz w:val="18"/>
              </w:rPr>
              <w:t> </w:t>
            </w:r>
            <w:r>
              <w:rPr>
                <w:rFonts w:ascii="Arial" w:hAnsi="Arial"/>
                <w:color w:val="231F20"/>
                <w:sz w:val="18"/>
              </w:rPr>
              <w:t>del</w:t>
            </w:r>
            <w:r>
              <w:rPr>
                <w:rFonts w:ascii="Arial" w:hAnsi="Arial"/>
                <w:color w:val="231F20"/>
                <w:spacing w:val="-9"/>
                <w:sz w:val="18"/>
              </w:rPr>
              <w:t> </w:t>
            </w:r>
            <w:r>
              <w:rPr>
                <w:rFonts w:ascii="Arial" w:hAnsi="Arial"/>
                <w:color w:val="231F20"/>
                <w:sz w:val="18"/>
              </w:rPr>
              <w:t>mismo,</w:t>
            </w:r>
            <w:r>
              <w:rPr>
                <w:rFonts w:ascii="Arial" w:hAnsi="Arial"/>
                <w:color w:val="231F20"/>
                <w:spacing w:val="-9"/>
                <w:sz w:val="18"/>
              </w:rPr>
              <w:t> </w:t>
            </w:r>
            <w:r>
              <w:rPr>
                <w:rFonts w:ascii="Arial" w:hAnsi="Arial"/>
                <w:color w:val="231F20"/>
                <w:sz w:val="18"/>
              </w:rPr>
              <w:t>la</w:t>
            </w:r>
            <w:r>
              <w:rPr>
                <w:rFonts w:ascii="Arial" w:hAnsi="Arial"/>
                <w:color w:val="231F20"/>
                <w:spacing w:val="-9"/>
                <w:sz w:val="18"/>
              </w:rPr>
              <w:t> </w:t>
            </w:r>
            <w:r>
              <w:rPr>
                <w:rFonts w:ascii="Arial" w:hAnsi="Arial"/>
                <w:color w:val="231F20"/>
                <w:sz w:val="18"/>
              </w:rPr>
              <w:t>autoridad </w:t>
            </w:r>
            <w:r>
              <w:rPr>
                <w:rFonts w:ascii="Arial" w:hAnsi="Arial"/>
                <w:color w:val="231F20"/>
                <w:sz w:val="18"/>
              </w:rPr>
              <w:t>administrativa resguardará al menor y le solicitará proporcione el nombre y número telefónico donde la autoridad pueda localizar a    la persona que detente la patria potestad, custodia o tutela sobre éste; con el objeto de que se presente  en el término de una hora  en el punto del accidente a partir de que se le haya localizado a     </w:t>
            </w:r>
            <w:r>
              <w:rPr>
                <w:rFonts w:ascii="Arial" w:hAnsi="Arial"/>
                <w:color w:val="231F20"/>
                <w:sz w:val="18"/>
              </w:rPr>
              <w:t>fin de realizar el reclamo del menor. En todo momento el menor  </w:t>
            </w:r>
            <w:r>
              <w:rPr>
                <w:rFonts w:ascii="Arial" w:hAnsi="Arial"/>
                <w:color w:val="231F20"/>
                <w:spacing w:val="33"/>
                <w:sz w:val="18"/>
              </w:rPr>
              <w:t> </w:t>
            </w:r>
            <w:r>
              <w:rPr>
                <w:rFonts w:ascii="Arial" w:hAnsi="Arial"/>
                <w:color w:val="231F20"/>
                <w:sz w:val="18"/>
              </w:rPr>
              <w:t>se</w:t>
            </w:r>
            <w:r>
              <w:rPr>
                <w:rFonts w:ascii="Arial" w:hAnsi="Arial"/>
                <w:sz w:val="18"/>
              </w:rPr>
            </w:r>
          </w:p>
        </w:tc>
        <w:tc>
          <w:tcPr>
            <w:tcW w:w="2241" w:type="dxa"/>
            <w:tcBorders>
              <w:top w:val="single" w:sz="4" w:space="0" w:color="231F20"/>
              <w:left w:val="single" w:sz="4" w:space="0" w:color="231F20"/>
              <w:bottom w:val="single" w:sz="4" w:space="0" w:color="231F20"/>
              <w:right w:val="single" w:sz="2" w:space="0" w:color="231F20"/>
            </w:tcBorders>
          </w:tcPr>
          <w:p>
            <w:pPr/>
          </w:p>
        </w:tc>
      </w:tr>
    </w:tbl>
    <w:p>
      <w:pPr>
        <w:spacing w:after="0"/>
        <w:sectPr>
          <w:pgSz w:w="11630" w:h="15310"/>
          <w:pgMar w:header="674" w:footer="871" w:top="1320" w:bottom="1060" w:left="1540" w:right="1480"/>
        </w:sectPr>
      </w:pPr>
    </w:p>
    <w:p>
      <w:pPr>
        <w:spacing w:line="240" w:lineRule="auto" w:before="4"/>
        <w:rPr>
          <w:rFonts w:ascii="Tahoma" w:hAnsi="Tahoma" w:cs="Tahoma" w:eastAsia="Tahoma" w:hint="default"/>
          <w:sz w:val="24"/>
          <w:szCs w:val="24"/>
        </w:rPr>
      </w:pPr>
    </w:p>
    <w:p>
      <w:pPr>
        <w:spacing w:before="65"/>
        <w:ind w:left="0" w:right="160" w:firstLine="0"/>
        <w:jc w:val="right"/>
        <w:rPr>
          <w:rFonts w:ascii="Tahoma" w:hAnsi="Tahoma" w:cs="Tahoma" w:eastAsia="Tahoma" w:hint="default"/>
          <w:sz w:val="20"/>
          <w:szCs w:val="20"/>
        </w:rPr>
      </w:pPr>
      <w:r>
        <w:rPr>
          <w:rFonts w:ascii="Tahoma"/>
          <w:color w:val="231F20"/>
          <w:sz w:val="20"/>
        </w:rPr>
        <w:t>23</w:t>
      </w:r>
      <w:r>
        <w:rPr>
          <w:rFonts w:ascii="Tahoma"/>
          <w:sz w:val="20"/>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7"/>
        <w:rPr>
          <w:rFonts w:ascii="Tahoma" w:hAnsi="Tahoma" w:cs="Tahoma" w:eastAsia="Tahoma" w:hint="default"/>
          <w:sz w:val="20"/>
          <w:szCs w:val="20"/>
        </w:rPr>
      </w:pPr>
    </w:p>
    <w:tbl>
      <w:tblPr>
        <w:tblW w:w="0" w:type="auto"/>
        <w:jc w:val="left"/>
        <w:tblInd w:w="102" w:type="dxa"/>
        <w:tblLayout w:type="fixed"/>
        <w:tblCellMar>
          <w:top w:w="0" w:type="dxa"/>
          <w:left w:w="0" w:type="dxa"/>
          <w:bottom w:w="0" w:type="dxa"/>
          <w:right w:w="0" w:type="dxa"/>
        </w:tblCellMar>
        <w:tblLook w:val="01E0"/>
      </w:tblPr>
      <w:tblGrid>
        <w:gridCol w:w="564"/>
        <w:gridCol w:w="5580"/>
        <w:gridCol w:w="2241"/>
      </w:tblGrid>
      <w:tr>
        <w:trPr>
          <w:trHeight w:val="240" w:hRule="exact"/>
        </w:trPr>
        <w:tc>
          <w:tcPr>
            <w:tcW w:w="564" w:type="dxa"/>
            <w:vMerge w:val="restart"/>
            <w:tcBorders>
              <w:top w:val="single" w:sz="4" w:space="0" w:color="231F20"/>
              <w:left w:val="single" w:sz="2" w:space="0" w:color="231F20"/>
              <w:right w:val="single" w:sz="4" w:space="0" w:color="231F20"/>
            </w:tcBorders>
          </w:tcPr>
          <w:p>
            <w:pPr/>
          </w:p>
        </w:tc>
        <w:tc>
          <w:tcPr>
            <w:tcW w:w="5580" w:type="dxa"/>
            <w:tcBorders>
              <w:top w:val="single" w:sz="4" w:space="0" w:color="231F20"/>
              <w:left w:val="single" w:sz="4" w:space="0" w:color="231F20"/>
              <w:bottom w:val="nil" w:sz="6" w:space="0" w:color="auto"/>
              <w:right w:val="single" w:sz="4" w:space="0" w:color="231F20"/>
            </w:tcBorders>
          </w:tcPr>
          <w:p>
            <w:pPr>
              <w:pStyle w:val="TableParagraph"/>
              <w:spacing w:line="240" w:lineRule="auto" w:before="14"/>
              <w:ind w:left="51" w:right="49"/>
              <w:jc w:val="left"/>
              <w:rPr>
                <w:rFonts w:ascii="Arial" w:hAnsi="Arial" w:cs="Arial" w:eastAsia="Arial" w:hint="default"/>
                <w:sz w:val="18"/>
                <w:szCs w:val="18"/>
              </w:rPr>
            </w:pPr>
            <w:r>
              <w:rPr>
                <w:rFonts w:ascii="Arial" w:hAnsi="Arial"/>
                <w:color w:val="231F20"/>
                <w:sz w:val="18"/>
              </w:rPr>
              <w:t>encontrará separado de adultos y en salvaguarda de sus   derechos</w:t>
            </w:r>
            <w:r>
              <w:rPr>
                <w:rFonts w:ascii="Arial" w:hAnsi="Arial"/>
                <w:sz w:val="18"/>
              </w:rPr>
            </w:r>
          </w:p>
        </w:tc>
        <w:tc>
          <w:tcPr>
            <w:tcW w:w="2241" w:type="dxa"/>
            <w:tcBorders>
              <w:top w:val="single" w:sz="4" w:space="0" w:color="231F20"/>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establecidos en la Convención de los Derechos de las Niñas,</w:t>
            </w:r>
            <w:r>
              <w:rPr>
                <w:rFonts w:ascii="Arial" w:hAnsi="Arial"/>
                <w:color w:val="231F20"/>
                <w:spacing w:val="25"/>
                <w:sz w:val="18"/>
              </w:rPr>
              <w:t> </w:t>
            </w:r>
            <w:r>
              <w:rPr>
                <w:rFonts w:ascii="Arial" w:hAnsi="Arial"/>
                <w:color w:val="231F20"/>
                <w:sz w:val="18"/>
              </w:rPr>
              <w:t>Niños</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Perito de la Secretaría </w:t>
            </w:r>
            <w:r>
              <w:rPr>
                <w:rFonts w:ascii="Arial" w:hAnsi="Arial"/>
                <w:color w:val="231F20"/>
                <w:spacing w:val="30"/>
                <w:sz w:val="18"/>
              </w:rPr>
              <w:t> </w:t>
            </w:r>
            <w:r>
              <w:rPr>
                <w:rFonts w:ascii="Arial" w:hAnsi="Arial"/>
                <w:color w:val="231F20"/>
                <w:sz w:val="18"/>
              </w:rPr>
              <w:t>de</w:t>
            </w:r>
            <w:r>
              <w:rPr>
                <w:rFonts w:ascii="Arial" w:hAnsi="Arial"/>
                <w:sz w:val="18"/>
              </w:rPr>
            </w: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y</w:t>
            </w:r>
            <w:r>
              <w:rPr>
                <w:rFonts w:ascii="Arial"/>
                <w:color w:val="231F20"/>
                <w:spacing w:val="-10"/>
                <w:sz w:val="18"/>
              </w:rPr>
              <w:t> </w:t>
            </w:r>
            <w:r>
              <w:rPr>
                <w:rFonts w:ascii="Arial"/>
                <w:color w:val="231F20"/>
                <w:sz w:val="18"/>
              </w:rPr>
              <w:t>Adolescentes.</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Style w:val="TableParagraph"/>
              <w:spacing w:line="202" w:lineRule="exact"/>
              <w:ind w:left="51" w:right="52"/>
              <w:jc w:val="left"/>
              <w:rPr>
                <w:rFonts w:ascii="Arial" w:hAnsi="Arial" w:cs="Arial" w:eastAsia="Arial" w:hint="default"/>
                <w:sz w:val="18"/>
                <w:szCs w:val="18"/>
              </w:rPr>
            </w:pPr>
            <w:r>
              <w:rPr>
                <w:rFonts w:ascii="Arial"/>
                <w:color w:val="231F20"/>
                <w:sz w:val="18"/>
              </w:rPr>
              <w:t>Movilidad</w:t>
            </w:r>
            <w:r>
              <w:rPr>
                <w:rFonts w:ascii="Arial"/>
                <w:sz w:val="18"/>
              </w:rPr>
            </w:r>
          </w:p>
        </w:tc>
      </w:tr>
      <w:tr>
        <w:trPr>
          <w:trHeight w:val="761"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40" w:lineRule="auto" w:before="51"/>
              <w:ind w:left="51" w:right="49"/>
              <w:jc w:val="left"/>
              <w:rPr>
                <w:rFonts w:ascii="Arial" w:hAnsi="Arial" w:cs="Arial" w:eastAsia="Arial" w:hint="default"/>
                <w:sz w:val="18"/>
                <w:szCs w:val="18"/>
              </w:rPr>
            </w:pPr>
            <w:r>
              <w:rPr>
                <w:rFonts w:ascii="Arial"/>
                <w:color w:val="231F20"/>
                <w:sz w:val="18"/>
              </w:rPr>
              <w:t>En el caso</w:t>
            </w:r>
            <w:r>
              <w:rPr>
                <w:rFonts w:ascii="Arial"/>
                <w:color w:val="231F20"/>
                <w:spacing w:val="-6"/>
                <w:sz w:val="18"/>
              </w:rPr>
              <w:t> </w:t>
            </w:r>
            <w:r>
              <w:rPr>
                <w:rFonts w:ascii="Arial"/>
                <w:color w:val="231F20"/>
                <w:sz w:val="18"/>
              </w:rPr>
              <w:t>que:</w:t>
            </w:r>
            <w:r>
              <w:rPr>
                <w:rFonts w:ascii="Arial"/>
                <w:sz w:val="18"/>
              </w:rPr>
            </w:r>
          </w:p>
          <w:p>
            <w:pPr>
              <w:pStyle w:val="TableParagraph"/>
              <w:tabs>
                <w:tab w:pos="771" w:val="left" w:leader="none"/>
              </w:tabs>
              <w:spacing w:line="249" w:lineRule="auto" w:before="65"/>
              <w:ind w:left="51" w:right="49"/>
              <w:jc w:val="left"/>
              <w:rPr>
                <w:rFonts w:ascii="Arial" w:hAnsi="Arial" w:cs="Arial" w:eastAsia="Arial" w:hint="default"/>
                <w:sz w:val="18"/>
                <w:szCs w:val="18"/>
              </w:rPr>
            </w:pPr>
            <w:r>
              <w:rPr>
                <w:rFonts w:ascii="Arial" w:hAnsi="Arial"/>
                <w:color w:val="231F20"/>
                <w:sz w:val="18"/>
              </w:rPr>
              <w:t>a)</w:t>
              <w:tab/>
              <w:t>El</w:t>
            </w:r>
            <w:r>
              <w:rPr>
                <w:rFonts w:ascii="Arial" w:hAnsi="Arial"/>
                <w:color w:val="231F20"/>
                <w:spacing w:val="-5"/>
                <w:sz w:val="18"/>
              </w:rPr>
              <w:t> </w:t>
            </w:r>
            <w:r>
              <w:rPr>
                <w:rFonts w:ascii="Arial" w:hAnsi="Arial"/>
                <w:color w:val="231F20"/>
                <w:sz w:val="18"/>
              </w:rPr>
              <w:t>menor</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edad</w:t>
            </w:r>
            <w:r>
              <w:rPr>
                <w:rFonts w:ascii="Arial" w:hAnsi="Arial"/>
                <w:color w:val="231F20"/>
                <w:spacing w:val="-5"/>
                <w:sz w:val="18"/>
              </w:rPr>
              <w:t> </w:t>
            </w:r>
            <w:r>
              <w:rPr>
                <w:rFonts w:ascii="Arial" w:hAnsi="Arial"/>
                <w:color w:val="231F20"/>
                <w:sz w:val="18"/>
              </w:rPr>
              <w:t>no</w:t>
            </w:r>
            <w:r>
              <w:rPr>
                <w:rFonts w:ascii="Arial" w:hAnsi="Arial"/>
                <w:color w:val="231F20"/>
                <w:spacing w:val="-5"/>
                <w:sz w:val="18"/>
              </w:rPr>
              <w:t> </w:t>
            </w:r>
            <w:r>
              <w:rPr>
                <w:rFonts w:ascii="Arial" w:hAnsi="Arial"/>
                <w:color w:val="231F20"/>
                <w:sz w:val="18"/>
              </w:rPr>
              <w:t>aportase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información</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un</w:t>
            </w:r>
            <w:r>
              <w:rPr>
                <w:rFonts w:ascii="Arial" w:hAnsi="Arial"/>
                <w:color w:val="231F20"/>
                <w:spacing w:val="-5"/>
                <w:sz w:val="18"/>
              </w:rPr>
              <w:t> </w:t>
            </w:r>
            <w:r>
              <w:rPr>
                <w:rFonts w:ascii="Arial" w:hAnsi="Arial"/>
                <w:color w:val="231F20"/>
                <w:sz w:val="18"/>
              </w:rPr>
              <w:t>número</w:t>
            </w:r>
            <w:r>
              <w:rPr>
                <w:rFonts w:ascii="Arial" w:hAnsi="Arial"/>
                <w:color w:val="231F20"/>
                <w:spacing w:val="-1"/>
                <w:sz w:val="18"/>
              </w:rPr>
              <w:t> </w:t>
            </w:r>
            <w:r>
              <w:rPr>
                <w:rFonts w:ascii="Arial" w:hAnsi="Arial"/>
                <w:color w:val="231F20"/>
                <w:sz w:val="18"/>
              </w:rPr>
              <w:t>telefónico</w:t>
            </w:r>
            <w:r>
              <w:rPr>
                <w:rFonts w:ascii="Arial" w:hAnsi="Arial"/>
                <w:color w:val="231F20"/>
                <w:spacing w:val="40"/>
                <w:sz w:val="18"/>
              </w:rPr>
              <w:t> </w:t>
            </w:r>
            <w:r>
              <w:rPr>
                <w:rFonts w:ascii="Arial" w:hAnsi="Arial"/>
                <w:color w:val="231F20"/>
                <w:sz w:val="18"/>
              </w:rPr>
              <w:t>en</w:t>
            </w:r>
            <w:r>
              <w:rPr>
                <w:rFonts w:ascii="Arial" w:hAnsi="Arial"/>
                <w:color w:val="231F20"/>
                <w:spacing w:val="41"/>
                <w:sz w:val="18"/>
              </w:rPr>
              <w:t> </w:t>
            </w:r>
            <w:r>
              <w:rPr>
                <w:rFonts w:ascii="Arial" w:hAnsi="Arial"/>
                <w:color w:val="231F20"/>
                <w:sz w:val="18"/>
              </w:rPr>
              <w:t>donde</w:t>
            </w:r>
            <w:r>
              <w:rPr>
                <w:rFonts w:ascii="Arial" w:hAnsi="Arial"/>
                <w:color w:val="231F20"/>
                <w:spacing w:val="41"/>
                <w:sz w:val="18"/>
              </w:rPr>
              <w:t> </w:t>
            </w:r>
            <w:r>
              <w:rPr>
                <w:rFonts w:ascii="Arial" w:hAnsi="Arial"/>
                <w:color w:val="231F20"/>
                <w:sz w:val="18"/>
              </w:rPr>
              <w:t>localizar</w:t>
            </w:r>
            <w:r>
              <w:rPr>
                <w:rFonts w:ascii="Arial" w:hAnsi="Arial"/>
                <w:color w:val="231F20"/>
                <w:spacing w:val="41"/>
                <w:sz w:val="18"/>
              </w:rPr>
              <w:t> </w:t>
            </w:r>
            <w:r>
              <w:rPr>
                <w:rFonts w:ascii="Arial" w:hAnsi="Arial"/>
                <w:color w:val="231F20"/>
                <w:sz w:val="18"/>
              </w:rPr>
              <w:t>a</w:t>
            </w:r>
            <w:r>
              <w:rPr>
                <w:rFonts w:ascii="Arial" w:hAnsi="Arial"/>
                <w:color w:val="231F20"/>
                <w:spacing w:val="41"/>
                <w:sz w:val="18"/>
              </w:rPr>
              <w:t> </w:t>
            </w:r>
            <w:r>
              <w:rPr>
                <w:rFonts w:ascii="Arial" w:hAnsi="Arial"/>
                <w:color w:val="231F20"/>
                <w:sz w:val="18"/>
              </w:rPr>
              <w:t>la</w:t>
            </w:r>
            <w:r>
              <w:rPr>
                <w:rFonts w:ascii="Arial" w:hAnsi="Arial"/>
                <w:color w:val="231F20"/>
                <w:spacing w:val="41"/>
                <w:sz w:val="18"/>
              </w:rPr>
              <w:t> </w:t>
            </w:r>
            <w:r>
              <w:rPr>
                <w:rFonts w:ascii="Arial" w:hAnsi="Arial"/>
                <w:color w:val="231F20"/>
                <w:sz w:val="18"/>
              </w:rPr>
              <w:t>persona</w:t>
            </w:r>
            <w:r>
              <w:rPr>
                <w:rFonts w:ascii="Arial" w:hAnsi="Arial"/>
                <w:color w:val="231F20"/>
                <w:spacing w:val="41"/>
                <w:sz w:val="18"/>
              </w:rPr>
              <w:t> </w:t>
            </w:r>
            <w:r>
              <w:rPr>
                <w:rFonts w:ascii="Arial" w:hAnsi="Arial"/>
                <w:color w:val="231F20"/>
                <w:sz w:val="18"/>
              </w:rPr>
              <w:t>que</w:t>
            </w:r>
            <w:r>
              <w:rPr>
                <w:rFonts w:ascii="Arial" w:hAnsi="Arial"/>
                <w:color w:val="231F20"/>
                <w:spacing w:val="41"/>
                <w:sz w:val="18"/>
              </w:rPr>
              <w:t> </w:t>
            </w:r>
            <w:r>
              <w:rPr>
                <w:rFonts w:ascii="Arial" w:hAnsi="Arial"/>
                <w:color w:val="231F20"/>
                <w:sz w:val="18"/>
              </w:rPr>
              <w:t>detente</w:t>
            </w:r>
            <w:r>
              <w:rPr>
                <w:rFonts w:ascii="Arial" w:hAnsi="Arial"/>
                <w:color w:val="231F20"/>
                <w:spacing w:val="41"/>
                <w:sz w:val="18"/>
              </w:rPr>
              <w:t> </w:t>
            </w:r>
            <w:r>
              <w:rPr>
                <w:rFonts w:ascii="Arial" w:hAnsi="Arial"/>
                <w:color w:val="231F20"/>
                <w:sz w:val="18"/>
              </w:rPr>
              <w:t>la</w:t>
            </w:r>
            <w:r>
              <w:rPr>
                <w:rFonts w:ascii="Arial" w:hAnsi="Arial"/>
                <w:color w:val="231F20"/>
                <w:spacing w:val="41"/>
                <w:sz w:val="18"/>
              </w:rPr>
              <w:t> </w:t>
            </w:r>
            <w:r>
              <w:rPr>
                <w:rFonts w:ascii="Arial" w:hAnsi="Arial"/>
                <w:color w:val="231F20"/>
                <w:sz w:val="18"/>
              </w:rPr>
              <w:t>patria</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Style w:val="TableParagraph"/>
              <w:spacing w:line="249" w:lineRule="auto"/>
              <w:ind w:left="51" w:right="52"/>
              <w:jc w:val="both"/>
              <w:rPr>
                <w:rFonts w:ascii="Arial" w:hAnsi="Arial" w:cs="Arial" w:eastAsia="Arial" w:hint="default"/>
                <w:sz w:val="18"/>
                <w:szCs w:val="18"/>
              </w:rPr>
            </w:pPr>
            <w:r>
              <w:rPr>
                <w:rFonts w:ascii="Arial" w:hAnsi="Arial"/>
                <w:color w:val="231F20"/>
                <w:sz w:val="18"/>
              </w:rPr>
              <w:t>Elemento de la  Policía Vial y/o Policía de Tránsito Municipal</w:t>
            </w:r>
            <w:r>
              <w:rPr>
                <w:rFonts w:ascii="Arial" w:hAnsi="Arial"/>
                <w:sz w:val="18"/>
              </w:rPr>
            </w:r>
          </w:p>
        </w:tc>
      </w:tr>
      <w:tr>
        <w:trPr>
          <w:trHeight w:val="489"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potestad, custodia o</w:t>
            </w:r>
            <w:r>
              <w:rPr>
                <w:rFonts w:ascii="Arial"/>
                <w:color w:val="231F20"/>
                <w:spacing w:val="-9"/>
                <w:sz w:val="18"/>
              </w:rPr>
              <w:t> </w:t>
            </w:r>
            <w:r>
              <w:rPr>
                <w:rFonts w:ascii="Arial"/>
                <w:color w:val="231F20"/>
                <w:sz w:val="18"/>
              </w:rPr>
              <w:t>tutela;</w:t>
            </w:r>
            <w:r>
              <w:rPr>
                <w:rFonts w:ascii="Arial"/>
                <w:sz w:val="18"/>
              </w:rPr>
            </w:r>
          </w:p>
          <w:p>
            <w:pPr>
              <w:pStyle w:val="TableParagraph"/>
              <w:tabs>
                <w:tab w:pos="771" w:val="left" w:leader="none"/>
              </w:tabs>
              <w:spacing w:line="240" w:lineRule="auto" w:before="65"/>
              <w:ind w:left="51" w:right="49"/>
              <w:jc w:val="left"/>
              <w:rPr>
                <w:rFonts w:ascii="Arial" w:hAnsi="Arial" w:cs="Arial" w:eastAsia="Arial" w:hint="default"/>
                <w:sz w:val="18"/>
                <w:szCs w:val="18"/>
              </w:rPr>
            </w:pPr>
            <w:r>
              <w:rPr>
                <w:rFonts w:ascii="Arial"/>
                <w:color w:val="231F20"/>
                <w:sz w:val="18"/>
              </w:rPr>
              <w:t>b)</w:t>
              <w:tab/>
              <w:t>La persona que detente la patria potestad, custodia o</w:t>
            </w:r>
            <w:r>
              <w:rPr>
                <w:rFonts w:ascii="Arial"/>
                <w:color w:val="231F20"/>
                <w:spacing w:val="-29"/>
                <w:sz w:val="18"/>
              </w:rPr>
              <w:t> </w:t>
            </w:r>
            <w:r>
              <w:rPr>
                <w:rFonts w:ascii="Arial"/>
                <w:color w:val="231F20"/>
                <w:sz w:val="18"/>
              </w:rPr>
              <w:t>tutela</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Style w:val="TableParagraph"/>
              <w:spacing w:line="240" w:lineRule="auto" w:before="97"/>
              <w:ind w:left="51" w:right="52"/>
              <w:jc w:val="left"/>
              <w:rPr>
                <w:rFonts w:ascii="Arial" w:hAnsi="Arial" w:cs="Arial" w:eastAsia="Arial" w:hint="default"/>
                <w:sz w:val="18"/>
                <w:szCs w:val="18"/>
              </w:rPr>
            </w:pPr>
            <w:r>
              <w:rPr>
                <w:rFonts w:ascii="Arial"/>
                <w:color w:val="231F20"/>
                <w:sz w:val="18"/>
              </w:rPr>
              <w:t>Juez</w:t>
            </w:r>
            <w:r>
              <w:rPr>
                <w:rFonts w:ascii="Arial"/>
                <w:color w:val="231F20"/>
                <w:spacing w:val="-1"/>
                <w:sz w:val="18"/>
              </w:rPr>
              <w:t> </w:t>
            </w:r>
            <w:r>
              <w:rPr>
                <w:rFonts w:ascii="Arial"/>
                <w:color w:val="231F20"/>
                <w:sz w:val="18"/>
              </w:rPr>
              <w:t>Calificador</w:t>
            </w:r>
            <w:r>
              <w:rPr>
                <w:rFonts w:ascii="Arial"/>
                <w:sz w:val="18"/>
              </w:rPr>
            </w: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no sea</w:t>
            </w:r>
            <w:r>
              <w:rPr>
                <w:rFonts w:ascii="Arial"/>
                <w:color w:val="231F20"/>
                <w:spacing w:val="-14"/>
                <w:sz w:val="18"/>
              </w:rPr>
              <w:t> </w:t>
            </w:r>
            <w:r>
              <w:rPr>
                <w:rFonts w:ascii="Arial"/>
                <w:color w:val="231F20"/>
                <w:sz w:val="18"/>
              </w:rPr>
              <w:t>localizable;</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tabs>
                <w:tab w:pos="771" w:val="left" w:leader="none"/>
              </w:tabs>
              <w:spacing w:line="240" w:lineRule="auto" w:before="23"/>
              <w:ind w:left="51" w:right="49"/>
              <w:jc w:val="left"/>
              <w:rPr>
                <w:rFonts w:ascii="Arial" w:hAnsi="Arial" w:cs="Arial" w:eastAsia="Arial" w:hint="default"/>
                <w:sz w:val="18"/>
                <w:szCs w:val="18"/>
              </w:rPr>
            </w:pPr>
            <w:r>
              <w:rPr>
                <w:rFonts w:ascii="Arial"/>
                <w:color w:val="231F20"/>
                <w:sz w:val="18"/>
              </w:rPr>
              <w:t>c)</w:t>
              <w:tab/>
              <w:t>La</w:t>
            </w:r>
            <w:r>
              <w:rPr>
                <w:rFonts w:ascii="Arial"/>
                <w:color w:val="231F20"/>
                <w:spacing w:val="29"/>
                <w:sz w:val="18"/>
              </w:rPr>
              <w:t> </w:t>
            </w:r>
            <w:r>
              <w:rPr>
                <w:rFonts w:ascii="Arial"/>
                <w:color w:val="231F20"/>
                <w:sz w:val="18"/>
              </w:rPr>
              <w:t>persona</w:t>
            </w:r>
            <w:r>
              <w:rPr>
                <w:rFonts w:ascii="Arial"/>
                <w:color w:val="231F20"/>
                <w:spacing w:val="29"/>
                <w:sz w:val="18"/>
              </w:rPr>
              <w:t> </w:t>
            </w:r>
            <w:r>
              <w:rPr>
                <w:rFonts w:ascii="Arial"/>
                <w:color w:val="231F20"/>
                <w:sz w:val="18"/>
              </w:rPr>
              <w:t>ya</w:t>
            </w:r>
            <w:r>
              <w:rPr>
                <w:rFonts w:ascii="Arial"/>
                <w:color w:val="231F20"/>
                <w:spacing w:val="29"/>
                <w:sz w:val="18"/>
              </w:rPr>
              <w:t> </w:t>
            </w:r>
            <w:r>
              <w:rPr>
                <w:rFonts w:ascii="Arial"/>
                <w:color w:val="231F20"/>
                <w:sz w:val="18"/>
              </w:rPr>
              <w:t>localizada</w:t>
            </w:r>
            <w:r>
              <w:rPr>
                <w:rFonts w:ascii="Arial"/>
                <w:color w:val="231F20"/>
                <w:spacing w:val="29"/>
                <w:sz w:val="18"/>
              </w:rPr>
              <w:t> </w:t>
            </w:r>
            <w:r>
              <w:rPr>
                <w:rFonts w:ascii="Arial"/>
                <w:color w:val="231F20"/>
                <w:sz w:val="18"/>
              </w:rPr>
              <w:t>que</w:t>
            </w:r>
            <w:r>
              <w:rPr>
                <w:rFonts w:ascii="Arial"/>
                <w:color w:val="231F20"/>
                <w:spacing w:val="29"/>
                <w:sz w:val="18"/>
              </w:rPr>
              <w:t> </w:t>
            </w:r>
            <w:r>
              <w:rPr>
                <w:rFonts w:ascii="Arial"/>
                <w:color w:val="231F20"/>
                <w:sz w:val="18"/>
              </w:rPr>
              <w:t>detente</w:t>
            </w:r>
            <w:r>
              <w:rPr>
                <w:rFonts w:ascii="Arial"/>
                <w:color w:val="231F20"/>
                <w:spacing w:val="29"/>
                <w:sz w:val="18"/>
              </w:rPr>
              <w:t> </w:t>
            </w:r>
            <w:r>
              <w:rPr>
                <w:rFonts w:ascii="Arial"/>
                <w:color w:val="231F20"/>
                <w:sz w:val="18"/>
              </w:rPr>
              <w:t>la</w:t>
            </w:r>
            <w:r>
              <w:rPr>
                <w:rFonts w:ascii="Arial"/>
                <w:color w:val="231F20"/>
                <w:spacing w:val="29"/>
                <w:sz w:val="18"/>
              </w:rPr>
              <w:t> </w:t>
            </w:r>
            <w:r>
              <w:rPr>
                <w:rFonts w:ascii="Arial"/>
                <w:color w:val="231F20"/>
                <w:sz w:val="18"/>
              </w:rPr>
              <w:t>patria</w:t>
            </w:r>
            <w:r>
              <w:rPr>
                <w:rFonts w:ascii="Arial"/>
                <w:color w:val="231F20"/>
                <w:spacing w:val="29"/>
                <w:sz w:val="18"/>
              </w:rPr>
              <w:t> </w:t>
            </w:r>
            <w:r>
              <w:rPr>
                <w:rFonts w:ascii="Arial"/>
                <w:color w:val="231F20"/>
                <w:sz w:val="18"/>
              </w:rPr>
              <w:t>potestad,</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custodia o tutela no se presente dentro del término</w:t>
            </w:r>
            <w:r>
              <w:rPr>
                <w:rFonts w:ascii="Arial" w:hAnsi="Arial"/>
                <w:color w:val="231F20"/>
                <w:spacing w:val="-30"/>
                <w:sz w:val="18"/>
              </w:rPr>
              <w:t> </w:t>
            </w:r>
            <w:r>
              <w:rPr>
                <w:rFonts w:ascii="Arial" w:hAnsi="Arial"/>
                <w:color w:val="231F20"/>
                <w:sz w:val="18"/>
              </w:rPr>
              <w:t>establecido;</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tabs>
                <w:tab w:pos="771" w:val="left" w:leader="none"/>
              </w:tabs>
              <w:spacing w:line="240" w:lineRule="auto" w:before="23"/>
              <w:ind w:left="51" w:right="49"/>
              <w:jc w:val="left"/>
              <w:rPr>
                <w:rFonts w:ascii="Arial" w:hAnsi="Arial" w:cs="Arial" w:eastAsia="Arial" w:hint="default"/>
                <w:sz w:val="18"/>
                <w:szCs w:val="18"/>
              </w:rPr>
            </w:pPr>
            <w:r>
              <w:rPr>
                <w:rFonts w:ascii="Arial"/>
                <w:color w:val="231F20"/>
                <w:sz w:val="18"/>
              </w:rPr>
              <w:t>d)</w:t>
              <w:tab/>
              <w:t>Que</w:t>
            </w:r>
            <w:r>
              <w:rPr>
                <w:rFonts w:ascii="Arial"/>
                <w:color w:val="231F20"/>
                <w:spacing w:val="28"/>
                <w:sz w:val="18"/>
              </w:rPr>
              <w:t> </w:t>
            </w:r>
            <w:r>
              <w:rPr>
                <w:rFonts w:ascii="Arial"/>
                <w:color w:val="231F20"/>
                <w:sz w:val="18"/>
              </w:rPr>
              <w:t>la</w:t>
            </w:r>
            <w:r>
              <w:rPr>
                <w:rFonts w:ascii="Arial"/>
                <w:color w:val="231F20"/>
                <w:spacing w:val="28"/>
                <w:sz w:val="18"/>
              </w:rPr>
              <w:t> </w:t>
            </w:r>
            <w:r>
              <w:rPr>
                <w:rFonts w:ascii="Arial"/>
                <w:color w:val="231F20"/>
                <w:sz w:val="18"/>
              </w:rPr>
              <w:t>persona</w:t>
            </w:r>
            <w:r>
              <w:rPr>
                <w:rFonts w:ascii="Arial"/>
                <w:color w:val="231F20"/>
                <w:spacing w:val="28"/>
                <w:sz w:val="18"/>
              </w:rPr>
              <w:t> </w:t>
            </w:r>
            <w:r>
              <w:rPr>
                <w:rFonts w:ascii="Arial"/>
                <w:color w:val="231F20"/>
                <w:sz w:val="18"/>
              </w:rPr>
              <w:t>que</w:t>
            </w:r>
            <w:r>
              <w:rPr>
                <w:rFonts w:ascii="Arial"/>
                <w:color w:val="231F20"/>
                <w:spacing w:val="28"/>
                <w:sz w:val="18"/>
              </w:rPr>
              <w:t> </w:t>
            </w:r>
            <w:r>
              <w:rPr>
                <w:rFonts w:ascii="Arial"/>
                <w:color w:val="231F20"/>
                <w:sz w:val="18"/>
              </w:rPr>
              <w:t>se</w:t>
            </w:r>
            <w:r>
              <w:rPr>
                <w:rFonts w:ascii="Arial"/>
                <w:color w:val="231F20"/>
                <w:spacing w:val="28"/>
                <w:sz w:val="18"/>
              </w:rPr>
              <w:t> </w:t>
            </w:r>
            <w:r>
              <w:rPr>
                <w:rFonts w:ascii="Arial"/>
                <w:color w:val="231F20"/>
                <w:sz w:val="18"/>
              </w:rPr>
              <w:t>presente</w:t>
            </w:r>
            <w:r>
              <w:rPr>
                <w:rFonts w:ascii="Arial"/>
                <w:color w:val="231F20"/>
                <w:spacing w:val="28"/>
                <w:sz w:val="18"/>
              </w:rPr>
              <w:t> </w:t>
            </w:r>
            <w:r>
              <w:rPr>
                <w:rFonts w:ascii="Arial"/>
                <w:color w:val="231F20"/>
                <w:sz w:val="18"/>
              </w:rPr>
              <w:t>a</w:t>
            </w:r>
            <w:r>
              <w:rPr>
                <w:rFonts w:ascii="Arial"/>
                <w:color w:val="231F20"/>
                <w:spacing w:val="28"/>
                <w:sz w:val="18"/>
              </w:rPr>
              <w:t> </w:t>
            </w:r>
            <w:r>
              <w:rPr>
                <w:rFonts w:ascii="Arial"/>
                <w:color w:val="231F20"/>
                <w:sz w:val="18"/>
              </w:rPr>
              <w:t>reclamarlo</w:t>
            </w:r>
            <w:r>
              <w:rPr>
                <w:rFonts w:ascii="Arial"/>
                <w:color w:val="231F20"/>
                <w:spacing w:val="28"/>
                <w:sz w:val="18"/>
              </w:rPr>
              <w:t> </w:t>
            </w:r>
            <w:r>
              <w:rPr>
                <w:rFonts w:ascii="Arial"/>
                <w:color w:val="231F20"/>
                <w:sz w:val="18"/>
              </w:rPr>
              <w:t>dentro</w:t>
            </w:r>
            <w:r>
              <w:rPr>
                <w:rFonts w:ascii="Arial"/>
                <w:color w:val="231F20"/>
                <w:spacing w:val="28"/>
                <w:sz w:val="18"/>
              </w:rPr>
              <w:t> </w:t>
            </w:r>
            <w:r>
              <w:rPr>
                <w:rFonts w:ascii="Arial"/>
                <w:color w:val="231F20"/>
                <w:sz w:val="18"/>
              </w:rPr>
              <w:t>del</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término no demuestre mediante documento oficial el ejercicio de  </w:t>
            </w:r>
            <w:r>
              <w:rPr>
                <w:rFonts w:ascii="Arial" w:hAnsi="Arial"/>
                <w:color w:val="231F20"/>
                <w:spacing w:val="28"/>
                <w:sz w:val="18"/>
              </w:rPr>
              <w:t> </w:t>
            </w:r>
            <w:r>
              <w:rPr>
                <w:rFonts w:ascii="Arial" w:hAnsi="Arial"/>
                <w:color w:val="231F20"/>
                <w:sz w:val="18"/>
              </w:rPr>
              <w:t>la</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patria potestad, custodia o</w:t>
            </w:r>
            <w:r>
              <w:rPr>
                <w:rFonts w:ascii="Arial"/>
                <w:color w:val="231F20"/>
                <w:spacing w:val="-14"/>
                <w:sz w:val="18"/>
              </w:rPr>
              <w:t> </w:t>
            </w:r>
            <w:r>
              <w:rPr>
                <w:rFonts w:ascii="Arial"/>
                <w:color w:val="231F20"/>
                <w:sz w:val="18"/>
              </w:rPr>
              <w:t>tutela.</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40" w:lineRule="auto" w:before="23"/>
              <w:ind w:left="51" w:right="0"/>
              <w:jc w:val="left"/>
              <w:rPr>
                <w:rFonts w:ascii="Arial" w:hAnsi="Arial" w:cs="Arial" w:eastAsia="Arial" w:hint="default"/>
                <w:sz w:val="18"/>
                <w:szCs w:val="18"/>
              </w:rPr>
            </w:pPr>
            <w:r>
              <w:rPr>
                <w:rFonts w:ascii="Arial"/>
                <w:color w:val="231F20"/>
                <w:sz w:val="18"/>
              </w:rPr>
              <w:t>La  autoridad  administrativa,   a  fin  de  garantizar  la  integridad</w:t>
            </w:r>
            <w:r>
              <w:rPr>
                <w:rFonts w:ascii="Arial"/>
                <w:color w:val="231F20"/>
                <w:spacing w:val="29"/>
                <w:sz w:val="18"/>
              </w:rPr>
              <w:t> </w:t>
            </w:r>
            <w:r>
              <w:rPr>
                <w:rFonts w:ascii="Arial"/>
                <w:color w:val="231F20"/>
                <w:sz w:val="18"/>
              </w:rPr>
              <w:t>de</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derechos</w:t>
            </w:r>
            <w:r>
              <w:rPr>
                <w:rFonts w:ascii="Arial" w:hAnsi="Arial"/>
                <w:color w:val="231F20"/>
                <w:spacing w:val="-6"/>
                <w:sz w:val="18"/>
              </w:rPr>
              <w:t> </w:t>
            </w:r>
            <w:r>
              <w:rPr>
                <w:rFonts w:ascii="Arial" w:hAnsi="Arial"/>
                <w:color w:val="231F20"/>
                <w:sz w:val="18"/>
              </w:rPr>
              <w:t>humanos</w:t>
            </w:r>
            <w:r>
              <w:rPr>
                <w:rFonts w:ascii="Arial" w:hAnsi="Arial"/>
                <w:color w:val="231F20"/>
                <w:spacing w:val="-6"/>
                <w:sz w:val="18"/>
              </w:rPr>
              <w:t> </w:t>
            </w:r>
            <w:r>
              <w:rPr>
                <w:rFonts w:ascii="Arial" w:hAnsi="Arial"/>
                <w:color w:val="231F20"/>
                <w:sz w:val="18"/>
              </w:rPr>
              <w:t>del</w:t>
            </w:r>
            <w:r>
              <w:rPr>
                <w:rFonts w:ascii="Arial" w:hAnsi="Arial"/>
                <w:color w:val="231F20"/>
                <w:spacing w:val="-6"/>
                <w:sz w:val="18"/>
              </w:rPr>
              <w:t> </w:t>
            </w:r>
            <w:r>
              <w:rPr>
                <w:rFonts w:ascii="Arial" w:hAnsi="Arial"/>
                <w:color w:val="231F20"/>
                <w:sz w:val="18"/>
              </w:rPr>
              <w:t>menor,</w:t>
            </w:r>
            <w:r>
              <w:rPr>
                <w:rFonts w:ascii="Arial" w:hAnsi="Arial"/>
                <w:color w:val="231F20"/>
                <w:spacing w:val="-6"/>
                <w:sz w:val="18"/>
              </w:rPr>
              <w:t> </w:t>
            </w:r>
            <w:r>
              <w:rPr>
                <w:rFonts w:ascii="Arial" w:hAnsi="Arial"/>
                <w:color w:val="231F20"/>
                <w:sz w:val="18"/>
              </w:rPr>
              <w:t>lo</w:t>
            </w:r>
            <w:r>
              <w:rPr>
                <w:rFonts w:ascii="Arial" w:hAnsi="Arial"/>
                <w:color w:val="231F20"/>
                <w:spacing w:val="-6"/>
                <w:sz w:val="18"/>
              </w:rPr>
              <w:t> </w:t>
            </w:r>
            <w:r>
              <w:rPr>
                <w:rFonts w:ascii="Arial" w:hAnsi="Arial"/>
                <w:color w:val="231F20"/>
                <w:sz w:val="18"/>
              </w:rPr>
              <w:t>entregará</w:t>
            </w:r>
            <w:r>
              <w:rPr>
                <w:rFonts w:ascii="Arial" w:hAnsi="Arial"/>
                <w:color w:val="231F20"/>
                <w:spacing w:val="-6"/>
                <w:sz w:val="18"/>
              </w:rPr>
              <w:t> </w:t>
            </w:r>
            <w:r>
              <w:rPr>
                <w:rFonts w:ascii="Arial" w:hAnsi="Arial"/>
                <w:color w:val="231F20"/>
                <w:sz w:val="18"/>
              </w:rPr>
              <w:t>al</w:t>
            </w:r>
            <w:r>
              <w:rPr>
                <w:rFonts w:ascii="Arial" w:hAnsi="Arial"/>
                <w:color w:val="231F20"/>
                <w:spacing w:val="-6"/>
                <w:sz w:val="18"/>
              </w:rPr>
              <w:t> </w:t>
            </w:r>
            <w:r>
              <w:rPr>
                <w:rFonts w:ascii="Arial" w:hAnsi="Arial"/>
                <w:color w:val="231F20"/>
                <w:sz w:val="18"/>
              </w:rPr>
              <w:t>área</w:t>
            </w:r>
            <w:r>
              <w:rPr>
                <w:rFonts w:ascii="Arial" w:hAnsi="Arial"/>
                <w:color w:val="231F20"/>
                <w:spacing w:val="-6"/>
                <w:sz w:val="18"/>
              </w:rPr>
              <w:t> </w:t>
            </w:r>
            <w:r>
              <w:rPr>
                <w:rFonts w:ascii="Arial" w:hAnsi="Arial"/>
                <w:color w:val="231F20"/>
                <w:sz w:val="18"/>
              </w:rPr>
              <w:t>de</w:t>
            </w:r>
            <w:r>
              <w:rPr>
                <w:rFonts w:ascii="Arial" w:hAnsi="Arial"/>
                <w:color w:val="231F20"/>
                <w:spacing w:val="-9"/>
                <w:sz w:val="18"/>
              </w:rPr>
              <w:t> </w:t>
            </w:r>
            <w:r>
              <w:rPr>
                <w:rFonts w:ascii="Arial" w:hAnsi="Arial"/>
                <w:color w:val="231F20"/>
                <w:sz w:val="18"/>
              </w:rPr>
              <w:t>Trabajo</w:t>
            </w:r>
            <w:r>
              <w:rPr>
                <w:rFonts w:ascii="Arial" w:hAnsi="Arial"/>
                <w:color w:val="231F20"/>
                <w:spacing w:val="-6"/>
                <w:sz w:val="18"/>
              </w:rPr>
              <w:t> </w:t>
            </w:r>
            <w:r>
              <w:rPr>
                <w:rFonts w:ascii="Arial" w:hAnsi="Arial"/>
                <w:color w:val="231F20"/>
                <w:sz w:val="18"/>
              </w:rPr>
              <w:t>Social</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de</w:t>
            </w:r>
            <w:r>
              <w:rPr>
                <w:rFonts w:ascii="Arial" w:hAnsi="Arial"/>
                <w:color w:val="231F20"/>
                <w:spacing w:val="38"/>
                <w:sz w:val="18"/>
              </w:rPr>
              <w:t> </w:t>
            </w:r>
            <w:r>
              <w:rPr>
                <w:rFonts w:ascii="Arial" w:hAnsi="Arial"/>
                <w:color w:val="231F20"/>
                <w:sz w:val="18"/>
              </w:rPr>
              <w:t>la</w:t>
            </w:r>
            <w:r>
              <w:rPr>
                <w:rFonts w:ascii="Arial" w:hAnsi="Arial"/>
                <w:color w:val="231F20"/>
                <w:spacing w:val="38"/>
                <w:sz w:val="18"/>
              </w:rPr>
              <w:t> </w:t>
            </w:r>
            <w:r>
              <w:rPr>
                <w:rFonts w:ascii="Arial" w:hAnsi="Arial"/>
                <w:color w:val="231F20"/>
                <w:sz w:val="18"/>
              </w:rPr>
              <w:t>Fiscalía</w:t>
            </w:r>
            <w:r>
              <w:rPr>
                <w:rFonts w:ascii="Arial" w:hAnsi="Arial"/>
                <w:color w:val="231F20"/>
                <w:spacing w:val="37"/>
                <w:sz w:val="18"/>
              </w:rPr>
              <w:t> </w:t>
            </w:r>
            <w:r>
              <w:rPr>
                <w:rFonts w:ascii="Arial" w:hAnsi="Arial"/>
                <w:color w:val="231F20"/>
                <w:sz w:val="18"/>
              </w:rPr>
              <w:t>Central</w:t>
            </w:r>
            <w:r>
              <w:rPr>
                <w:rFonts w:ascii="Arial" w:hAnsi="Arial"/>
                <w:color w:val="231F20"/>
                <w:spacing w:val="38"/>
                <w:sz w:val="18"/>
              </w:rPr>
              <w:t> </w:t>
            </w:r>
            <w:r>
              <w:rPr>
                <w:rFonts w:ascii="Arial" w:hAnsi="Arial"/>
                <w:color w:val="231F20"/>
                <w:sz w:val="18"/>
              </w:rPr>
              <w:t>del</w:t>
            </w:r>
            <w:r>
              <w:rPr>
                <w:rFonts w:ascii="Arial" w:hAnsi="Arial"/>
                <w:color w:val="231F20"/>
                <w:spacing w:val="38"/>
                <w:sz w:val="18"/>
              </w:rPr>
              <w:t> </w:t>
            </w:r>
            <w:r>
              <w:rPr>
                <w:rFonts w:ascii="Arial" w:hAnsi="Arial"/>
                <w:color w:val="231F20"/>
                <w:sz w:val="18"/>
              </w:rPr>
              <w:t>Estado</w:t>
            </w:r>
            <w:r>
              <w:rPr>
                <w:rFonts w:ascii="Arial" w:hAnsi="Arial"/>
                <w:color w:val="231F20"/>
                <w:spacing w:val="38"/>
                <w:sz w:val="18"/>
              </w:rPr>
              <w:t> </w:t>
            </w:r>
            <w:r>
              <w:rPr>
                <w:rFonts w:ascii="Arial" w:hAnsi="Arial"/>
                <w:color w:val="231F20"/>
                <w:sz w:val="18"/>
              </w:rPr>
              <w:t>de</w:t>
            </w:r>
            <w:r>
              <w:rPr>
                <w:rFonts w:ascii="Arial" w:hAnsi="Arial"/>
                <w:color w:val="231F20"/>
                <w:spacing w:val="38"/>
                <w:sz w:val="18"/>
              </w:rPr>
              <w:t> </w:t>
            </w:r>
            <w:r>
              <w:rPr>
                <w:rFonts w:ascii="Arial" w:hAnsi="Arial"/>
                <w:color w:val="231F20"/>
                <w:sz w:val="18"/>
              </w:rPr>
              <w:t>Jalisco,</w:t>
            </w:r>
            <w:r>
              <w:rPr>
                <w:rFonts w:ascii="Arial" w:hAnsi="Arial"/>
                <w:color w:val="231F20"/>
                <w:spacing w:val="38"/>
                <w:sz w:val="18"/>
              </w:rPr>
              <w:t> </w:t>
            </w:r>
            <w:r>
              <w:rPr>
                <w:rFonts w:ascii="Arial" w:hAnsi="Arial"/>
                <w:color w:val="231F20"/>
                <w:sz w:val="18"/>
              </w:rPr>
              <w:t>para</w:t>
            </w:r>
            <w:r>
              <w:rPr>
                <w:rFonts w:ascii="Arial" w:hAnsi="Arial"/>
                <w:color w:val="231F20"/>
                <w:spacing w:val="38"/>
                <w:sz w:val="18"/>
              </w:rPr>
              <w:t> </w:t>
            </w:r>
            <w:r>
              <w:rPr>
                <w:rFonts w:ascii="Arial" w:hAnsi="Arial"/>
                <w:color w:val="231F20"/>
                <w:sz w:val="18"/>
              </w:rPr>
              <w:t>que</w:t>
            </w:r>
            <w:r>
              <w:rPr>
                <w:rFonts w:ascii="Arial" w:hAnsi="Arial"/>
                <w:color w:val="231F20"/>
                <w:spacing w:val="38"/>
                <w:sz w:val="18"/>
              </w:rPr>
              <w:t> </w:t>
            </w:r>
            <w:r>
              <w:rPr>
                <w:rFonts w:ascii="Arial" w:hAnsi="Arial"/>
                <w:color w:val="231F20"/>
                <w:sz w:val="18"/>
              </w:rPr>
              <w:t>la</w:t>
            </w:r>
            <w:r>
              <w:rPr>
                <w:rFonts w:ascii="Arial" w:hAnsi="Arial"/>
                <w:color w:val="231F20"/>
                <w:spacing w:val="38"/>
                <w:sz w:val="18"/>
              </w:rPr>
              <w:t> </w:t>
            </w:r>
            <w:r>
              <w:rPr>
                <w:rFonts w:ascii="Arial" w:hAnsi="Arial"/>
                <w:color w:val="231F20"/>
                <w:sz w:val="18"/>
              </w:rPr>
              <w:t>misma</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proceda</w:t>
            </w:r>
            <w:r>
              <w:rPr>
                <w:rFonts w:ascii="Arial" w:hAnsi="Arial"/>
                <w:color w:val="231F20"/>
                <w:spacing w:val="33"/>
                <w:sz w:val="18"/>
              </w:rPr>
              <w:t> </w:t>
            </w:r>
            <w:r>
              <w:rPr>
                <w:rFonts w:ascii="Arial" w:hAnsi="Arial"/>
                <w:color w:val="231F20"/>
                <w:sz w:val="18"/>
              </w:rPr>
              <w:t>conforme</w:t>
            </w:r>
            <w:r>
              <w:rPr>
                <w:rFonts w:ascii="Arial" w:hAnsi="Arial"/>
                <w:color w:val="231F20"/>
                <w:spacing w:val="33"/>
                <w:sz w:val="18"/>
              </w:rPr>
              <w:t> </w:t>
            </w:r>
            <w:r>
              <w:rPr>
                <w:rFonts w:ascii="Arial" w:hAnsi="Arial"/>
                <w:color w:val="231F20"/>
                <w:sz w:val="18"/>
              </w:rPr>
              <w:t>a</w:t>
            </w:r>
            <w:r>
              <w:rPr>
                <w:rFonts w:ascii="Arial" w:hAnsi="Arial"/>
                <w:color w:val="231F20"/>
                <w:spacing w:val="33"/>
                <w:sz w:val="18"/>
              </w:rPr>
              <w:t> </w:t>
            </w:r>
            <w:r>
              <w:rPr>
                <w:rFonts w:ascii="Arial" w:hAnsi="Arial"/>
                <w:color w:val="231F20"/>
                <w:sz w:val="18"/>
              </w:rPr>
              <w:t>derecho</w:t>
            </w:r>
            <w:r>
              <w:rPr>
                <w:rFonts w:ascii="Arial" w:hAnsi="Arial"/>
                <w:color w:val="231F20"/>
                <w:spacing w:val="33"/>
                <w:sz w:val="18"/>
              </w:rPr>
              <w:t> </w:t>
            </w:r>
            <w:r>
              <w:rPr>
                <w:rFonts w:ascii="Arial" w:hAnsi="Arial"/>
                <w:color w:val="231F20"/>
                <w:sz w:val="18"/>
              </w:rPr>
              <w:t>y</w:t>
            </w:r>
            <w:r>
              <w:rPr>
                <w:rFonts w:ascii="Arial" w:hAnsi="Arial"/>
                <w:color w:val="231F20"/>
                <w:spacing w:val="33"/>
                <w:sz w:val="18"/>
              </w:rPr>
              <w:t> </w:t>
            </w:r>
            <w:r>
              <w:rPr>
                <w:rFonts w:ascii="Arial" w:hAnsi="Arial"/>
                <w:color w:val="231F20"/>
                <w:sz w:val="18"/>
              </w:rPr>
              <w:t>se</w:t>
            </w:r>
            <w:r>
              <w:rPr>
                <w:rFonts w:ascii="Arial" w:hAnsi="Arial"/>
                <w:color w:val="231F20"/>
                <w:spacing w:val="33"/>
                <w:sz w:val="18"/>
              </w:rPr>
              <w:t> </w:t>
            </w:r>
            <w:r>
              <w:rPr>
                <w:rFonts w:ascii="Arial" w:hAnsi="Arial"/>
                <w:color w:val="231F20"/>
                <w:sz w:val="18"/>
              </w:rPr>
              <w:t>resguarde</w:t>
            </w:r>
            <w:r>
              <w:rPr>
                <w:rFonts w:ascii="Arial" w:hAnsi="Arial"/>
                <w:color w:val="231F20"/>
                <w:spacing w:val="33"/>
                <w:sz w:val="18"/>
              </w:rPr>
              <w:t> </w:t>
            </w:r>
            <w:r>
              <w:rPr>
                <w:rFonts w:ascii="Arial" w:hAnsi="Arial"/>
                <w:color w:val="231F20"/>
                <w:sz w:val="18"/>
              </w:rPr>
              <w:t>al</w:t>
            </w:r>
            <w:r>
              <w:rPr>
                <w:rFonts w:ascii="Arial" w:hAnsi="Arial"/>
                <w:color w:val="231F20"/>
                <w:spacing w:val="33"/>
                <w:sz w:val="18"/>
              </w:rPr>
              <w:t> </w:t>
            </w:r>
            <w:r>
              <w:rPr>
                <w:rFonts w:ascii="Arial" w:hAnsi="Arial"/>
                <w:color w:val="231F20"/>
                <w:sz w:val="18"/>
              </w:rPr>
              <w:t>menor</w:t>
            </w:r>
            <w:r>
              <w:rPr>
                <w:rFonts w:ascii="Arial" w:hAnsi="Arial"/>
                <w:color w:val="231F20"/>
                <w:spacing w:val="33"/>
                <w:sz w:val="18"/>
              </w:rPr>
              <w:t> </w:t>
            </w:r>
            <w:r>
              <w:rPr>
                <w:rFonts w:ascii="Arial" w:hAnsi="Arial"/>
                <w:color w:val="231F20"/>
                <w:sz w:val="18"/>
              </w:rPr>
              <w:t>según</w:t>
            </w:r>
            <w:r>
              <w:rPr>
                <w:rFonts w:ascii="Arial" w:hAnsi="Arial"/>
                <w:color w:val="231F20"/>
                <w:spacing w:val="33"/>
                <w:sz w:val="18"/>
              </w:rPr>
              <w:t> </w:t>
            </w:r>
            <w:r>
              <w:rPr>
                <w:rFonts w:ascii="Arial" w:hAnsi="Arial"/>
                <w:color w:val="231F20"/>
                <w:sz w:val="18"/>
              </w:rPr>
              <w:t>los</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procedimientos de dicha</w:t>
            </w:r>
            <w:r>
              <w:rPr>
                <w:rFonts w:ascii="Arial" w:hAnsi="Arial"/>
                <w:color w:val="231F20"/>
                <w:spacing w:val="-30"/>
                <w:sz w:val="18"/>
              </w:rPr>
              <w:t> </w:t>
            </w:r>
            <w:r>
              <w:rPr>
                <w:rFonts w:ascii="Arial" w:hAnsi="Arial"/>
                <w:color w:val="231F20"/>
                <w:sz w:val="18"/>
              </w:rPr>
              <w:t>institución.</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40" w:lineRule="auto" w:before="23"/>
              <w:ind w:left="51" w:right="49"/>
              <w:jc w:val="left"/>
              <w:rPr>
                <w:rFonts w:ascii="Arial" w:hAnsi="Arial" w:cs="Arial" w:eastAsia="Arial" w:hint="default"/>
                <w:sz w:val="18"/>
                <w:szCs w:val="18"/>
              </w:rPr>
            </w:pPr>
            <w:r>
              <w:rPr>
                <w:rFonts w:ascii="Arial" w:hAnsi="Arial"/>
                <w:color w:val="231F20"/>
                <w:sz w:val="18"/>
              </w:rPr>
              <w:t>2.-Si</w:t>
            </w:r>
            <w:r>
              <w:rPr>
                <w:rFonts w:ascii="Arial" w:hAnsi="Arial"/>
                <w:color w:val="231F20"/>
                <w:spacing w:val="22"/>
                <w:sz w:val="18"/>
              </w:rPr>
              <w:t> </w:t>
            </w:r>
            <w:r>
              <w:rPr>
                <w:rFonts w:ascii="Arial" w:hAnsi="Arial"/>
                <w:color w:val="231F20"/>
                <w:sz w:val="18"/>
              </w:rPr>
              <w:t>existiera</w:t>
            </w:r>
            <w:r>
              <w:rPr>
                <w:rFonts w:ascii="Arial" w:hAnsi="Arial"/>
                <w:color w:val="231F20"/>
                <w:spacing w:val="22"/>
                <w:sz w:val="18"/>
              </w:rPr>
              <w:t> </w:t>
            </w:r>
            <w:r>
              <w:rPr>
                <w:rFonts w:ascii="Arial" w:hAnsi="Arial"/>
                <w:color w:val="231F20"/>
                <w:sz w:val="18"/>
              </w:rPr>
              <w:t>el</w:t>
            </w:r>
            <w:r>
              <w:rPr>
                <w:rFonts w:ascii="Arial" w:hAnsi="Arial"/>
                <w:color w:val="231F20"/>
                <w:spacing w:val="21"/>
                <w:sz w:val="18"/>
              </w:rPr>
              <w:t> </w:t>
            </w:r>
            <w:r>
              <w:rPr>
                <w:rFonts w:ascii="Arial" w:hAnsi="Arial"/>
                <w:color w:val="231F20"/>
                <w:sz w:val="18"/>
              </w:rPr>
              <w:t>caso</w:t>
            </w:r>
            <w:r>
              <w:rPr>
                <w:rFonts w:ascii="Arial" w:hAnsi="Arial"/>
                <w:color w:val="231F20"/>
                <w:spacing w:val="21"/>
                <w:sz w:val="18"/>
              </w:rPr>
              <w:t> </w:t>
            </w:r>
            <w:r>
              <w:rPr>
                <w:rFonts w:ascii="Arial" w:hAnsi="Arial"/>
                <w:color w:val="231F20"/>
                <w:sz w:val="18"/>
              </w:rPr>
              <w:t>que</w:t>
            </w:r>
            <w:r>
              <w:rPr>
                <w:rFonts w:ascii="Arial" w:hAnsi="Arial"/>
                <w:color w:val="231F20"/>
                <w:spacing w:val="21"/>
                <w:sz w:val="18"/>
              </w:rPr>
              <w:t> </w:t>
            </w:r>
            <w:r>
              <w:rPr>
                <w:rFonts w:ascii="Arial" w:hAnsi="Arial"/>
                <w:color w:val="231F20"/>
                <w:sz w:val="18"/>
              </w:rPr>
              <w:t>el</w:t>
            </w:r>
            <w:r>
              <w:rPr>
                <w:rFonts w:ascii="Arial" w:hAnsi="Arial"/>
                <w:color w:val="231F20"/>
                <w:spacing w:val="21"/>
                <w:sz w:val="18"/>
              </w:rPr>
              <w:t> </w:t>
            </w:r>
            <w:r>
              <w:rPr>
                <w:rFonts w:ascii="Arial" w:hAnsi="Arial"/>
                <w:color w:val="231F20"/>
                <w:sz w:val="18"/>
              </w:rPr>
              <w:t>conductor</w:t>
            </w:r>
            <w:r>
              <w:rPr>
                <w:rFonts w:ascii="Arial" w:hAnsi="Arial"/>
                <w:color w:val="231F20"/>
                <w:spacing w:val="21"/>
                <w:sz w:val="18"/>
              </w:rPr>
              <w:t> </w:t>
            </w:r>
            <w:r>
              <w:rPr>
                <w:rFonts w:ascii="Arial" w:hAnsi="Arial"/>
                <w:color w:val="231F20"/>
                <w:sz w:val="18"/>
              </w:rPr>
              <w:t>acompañado</w:t>
            </w:r>
            <w:r>
              <w:rPr>
                <w:rFonts w:ascii="Arial" w:hAnsi="Arial"/>
                <w:color w:val="231F20"/>
                <w:spacing w:val="22"/>
                <w:sz w:val="18"/>
              </w:rPr>
              <w:t> </w:t>
            </w:r>
            <w:r>
              <w:rPr>
                <w:rFonts w:ascii="Arial" w:hAnsi="Arial"/>
                <w:color w:val="231F20"/>
                <w:sz w:val="18"/>
              </w:rPr>
              <w:t>por</w:t>
            </w:r>
            <w:r>
              <w:rPr>
                <w:rFonts w:ascii="Arial" w:hAnsi="Arial"/>
                <w:color w:val="231F20"/>
                <w:spacing w:val="21"/>
                <w:sz w:val="18"/>
              </w:rPr>
              <w:t> </w:t>
            </w:r>
            <w:r>
              <w:rPr>
                <w:rFonts w:ascii="Arial" w:hAnsi="Arial"/>
                <w:color w:val="231F20"/>
                <w:sz w:val="18"/>
              </w:rPr>
              <w:t>menores</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fuese el que ostenta la patria potestad, custodia o tutela,        </w:t>
            </w:r>
            <w:r>
              <w:rPr>
                <w:rFonts w:ascii="Arial" w:hAnsi="Arial"/>
                <w:color w:val="231F20"/>
                <w:spacing w:val="11"/>
                <w:sz w:val="18"/>
              </w:rPr>
              <w:t> </w:t>
            </w:r>
            <w:r>
              <w:rPr>
                <w:rFonts w:ascii="Arial" w:hAnsi="Arial"/>
                <w:color w:val="231F20"/>
                <w:sz w:val="18"/>
              </w:rPr>
              <w:t>podrá</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comunicarse</w:t>
            </w:r>
            <w:r>
              <w:rPr>
                <w:rFonts w:ascii="Arial" w:hAnsi="Arial"/>
                <w:color w:val="231F20"/>
                <w:spacing w:val="31"/>
                <w:sz w:val="18"/>
              </w:rPr>
              <w:t> </w:t>
            </w:r>
            <w:r>
              <w:rPr>
                <w:rFonts w:ascii="Arial" w:hAnsi="Arial"/>
                <w:color w:val="231F20"/>
                <w:sz w:val="18"/>
              </w:rPr>
              <w:t>con</w:t>
            </w:r>
            <w:r>
              <w:rPr>
                <w:rFonts w:ascii="Arial" w:hAnsi="Arial"/>
                <w:color w:val="231F20"/>
                <w:spacing w:val="32"/>
                <w:sz w:val="18"/>
              </w:rPr>
              <w:t> </w:t>
            </w:r>
            <w:r>
              <w:rPr>
                <w:rFonts w:ascii="Arial" w:hAnsi="Arial"/>
                <w:color w:val="231F20"/>
                <w:sz w:val="18"/>
              </w:rPr>
              <w:t>la</w:t>
            </w:r>
            <w:r>
              <w:rPr>
                <w:rFonts w:ascii="Arial" w:hAnsi="Arial"/>
                <w:color w:val="231F20"/>
                <w:spacing w:val="32"/>
                <w:sz w:val="18"/>
              </w:rPr>
              <w:t> </w:t>
            </w:r>
            <w:r>
              <w:rPr>
                <w:rFonts w:ascii="Arial" w:hAnsi="Arial"/>
                <w:color w:val="231F20"/>
                <w:sz w:val="18"/>
              </w:rPr>
              <w:t>Madre</w:t>
            </w:r>
            <w:r>
              <w:rPr>
                <w:rFonts w:ascii="Arial" w:hAnsi="Arial"/>
                <w:color w:val="231F20"/>
                <w:spacing w:val="32"/>
                <w:sz w:val="18"/>
              </w:rPr>
              <w:t> </w:t>
            </w:r>
            <w:r>
              <w:rPr>
                <w:rFonts w:ascii="Arial" w:hAnsi="Arial"/>
                <w:color w:val="231F20"/>
                <w:sz w:val="18"/>
              </w:rPr>
              <w:t>o</w:t>
            </w:r>
            <w:r>
              <w:rPr>
                <w:rFonts w:ascii="Arial" w:hAnsi="Arial"/>
                <w:color w:val="231F20"/>
                <w:spacing w:val="32"/>
                <w:sz w:val="18"/>
              </w:rPr>
              <w:t> </w:t>
            </w:r>
            <w:r>
              <w:rPr>
                <w:rFonts w:ascii="Arial" w:hAnsi="Arial"/>
                <w:color w:val="231F20"/>
                <w:sz w:val="18"/>
              </w:rPr>
              <w:t>Padre</w:t>
            </w:r>
            <w:r>
              <w:rPr>
                <w:rFonts w:ascii="Arial" w:hAnsi="Arial"/>
                <w:color w:val="231F20"/>
                <w:spacing w:val="32"/>
                <w:sz w:val="18"/>
              </w:rPr>
              <w:t> </w:t>
            </w:r>
            <w:r>
              <w:rPr>
                <w:rFonts w:ascii="Arial" w:hAnsi="Arial"/>
                <w:color w:val="231F20"/>
                <w:sz w:val="18"/>
              </w:rPr>
              <w:t>según</w:t>
            </w:r>
            <w:r>
              <w:rPr>
                <w:rFonts w:ascii="Arial" w:hAnsi="Arial"/>
                <w:color w:val="231F20"/>
                <w:spacing w:val="32"/>
                <w:sz w:val="18"/>
              </w:rPr>
              <w:t> </w:t>
            </w:r>
            <w:r>
              <w:rPr>
                <w:rFonts w:ascii="Arial" w:hAnsi="Arial"/>
                <w:color w:val="231F20"/>
                <w:sz w:val="18"/>
              </w:rPr>
              <w:t>sea</w:t>
            </w:r>
            <w:r>
              <w:rPr>
                <w:rFonts w:ascii="Arial" w:hAnsi="Arial"/>
                <w:color w:val="231F20"/>
                <w:spacing w:val="32"/>
                <w:sz w:val="18"/>
              </w:rPr>
              <w:t> </w:t>
            </w:r>
            <w:r>
              <w:rPr>
                <w:rFonts w:ascii="Arial" w:hAnsi="Arial"/>
                <w:color w:val="231F20"/>
                <w:sz w:val="18"/>
              </w:rPr>
              <w:t>su</w:t>
            </w:r>
            <w:r>
              <w:rPr>
                <w:rFonts w:ascii="Arial" w:hAnsi="Arial"/>
                <w:color w:val="231F20"/>
                <w:spacing w:val="32"/>
                <w:sz w:val="18"/>
              </w:rPr>
              <w:t> </w:t>
            </w:r>
            <w:r>
              <w:rPr>
                <w:rFonts w:ascii="Arial" w:hAnsi="Arial"/>
                <w:color w:val="231F20"/>
                <w:sz w:val="18"/>
              </w:rPr>
              <w:t>caso</w:t>
            </w:r>
            <w:r>
              <w:rPr>
                <w:rFonts w:ascii="Arial" w:hAnsi="Arial"/>
                <w:color w:val="231F20"/>
                <w:spacing w:val="32"/>
                <w:sz w:val="18"/>
              </w:rPr>
              <w:t> </w:t>
            </w:r>
            <w:r>
              <w:rPr>
                <w:rFonts w:ascii="Arial" w:hAnsi="Arial"/>
                <w:color w:val="231F20"/>
                <w:sz w:val="18"/>
              </w:rPr>
              <w:t>para</w:t>
            </w:r>
            <w:r>
              <w:rPr>
                <w:rFonts w:ascii="Arial" w:hAnsi="Arial"/>
                <w:color w:val="231F20"/>
                <w:spacing w:val="32"/>
                <w:sz w:val="18"/>
              </w:rPr>
              <w:t> </w:t>
            </w:r>
            <w:r>
              <w:rPr>
                <w:rFonts w:ascii="Arial" w:hAnsi="Arial"/>
                <w:color w:val="231F20"/>
                <w:sz w:val="18"/>
              </w:rPr>
              <w:t>que</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pueda</w:t>
            </w:r>
            <w:r>
              <w:rPr>
                <w:rFonts w:ascii="Arial"/>
                <w:color w:val="231F20"/>
                <w:spacing w:val="26"/>
                <w:sz w:val="18"/>
              </w:rPr>
              <w:t> </w:t>
            </w:r>
            <w:r>
              <w:rPr>
                <w:rFonts w:ascii="Arial"/>
                <w:color w:val="231F20"/>
                <w:sz w:val="18"/>
              </w:rPr>
              <w:t>recoger</w:t>
            </w:r>
            <w:r>
              <w:rPr>
                <w:rFonts w:ascii="Arial"/>
                <w:color w:val="231F20"/>
                <w:spacing w:val="26"/>
                <w:sz w:val="18"/>
              </w:rPr>
              <w:t> </w:t>
            </w:r>
            <w:r>
              <w:rPr>
                <w:rFonts w:ascii="Arial"/>
                <w:color w:val="231F20"/>
                <w:sz w:val="18"/>
              </w:rPr>
              <w:t>a</w:t>
            </w:r>
            <w:r>
              <w:rPr>
                <w:rFonts w:ascii="Arial"/>
                <w:color w:val="231F20"/>
                <w:spacing w:val="26"/>
                <w:sz w:val="18"/>
              </w:rPr>
              <w:t> </w:t>
            </w:r>
            <w:r>
              <w:rPr>
                <w:rFonts w:ascii="Arial"/>
                <w:color w:val="231F20"/>
                <w:sz w:val="18"/>
              </w:rPr>
              <w:t>los</w:t>
            </w:r>
            <w:r>
              <w:rPr>
                <w:rFonts w:ascii="Arial"/>
                <w:color w:val="231F20"/>
                <w:spacing w:val="26"/>
                <w:sz w:val="18"/>
              </w:rPr>
              <w:t> </w:t>
            </w:r>
            <w:r>
              <w:rPr>
                <w:rFonts w:ascii="Arial"/>
                <w:color w:val="231F20"/>
                <w:sz w:val="18"/>
              </w:rPr>
              <w:t>menores</w:t>
            </w:r>
            <w:r>
              <w:rPr>
                <w:rFonts w:ascii="Arial"/>
                <w:color w:val="231F20"/>
                <w:spacing w:val="26"/>
                <w:sz w:val="18"/>
              </w:rPr>
              <w:t> </w:t>
            </w:r>
            <w:r>
              <w:rPr>
                <w:rFonts w:ascii="Arial"/>
                <w:color w:val="231F20"/>
                <w:sz w:val="18"/>
              </w:rPr>
              <w:t>de</w:t>
            </w:r>
            <w:r>
              <w:rPr>
                <w:rFonts w:ascii="Arial"/>
                <w:color w:val="231F20"/>
                <w:spacing w:val="26"/>
                <w:sz w:val="18"/>
              </w:rPr>
              <w:t> </w:t>
            </w:r>
            <w:r>
              <w:rPr>
                <w:rFonts w:ascii="Arial"/>
                <w:color w:val="231F20"/>
                <w:sz w:val="18"/>
              </w:rPr>
              <w:t>edad,</w:t>
            </w:r>
            <w:r>
              <w:rPr>
                <w:rFonts w:ascii="Arial"/>
                <w:color w:val="231F20"/>
                <w:spacing w:val="26"/>
                <w:sz w:val="18"/>
              </w:rPr>
              <w:t> </w:t>
            </w:r>
            <w:r>
              <w:rPr>
                <w:rFonts w:ascii="Arial"/>
                <w:color w:val="231F20"/>
                <w:sz w:val="18"/>
              </w:rPr>
              <w:t>sin</w:t>
            </w:r>
            <w:r>
              <w:rPr>
                <w:rFonts w:ascii="Arial"/>
                <w:color w:val="231F20"/>
                <w:spacing w:val="26"/>
                <w:sz w:val="18"/>
              </w:rPr>
              <w:t> </w:t>
            </w:r>
            <w:r>
              <w:rPr>
                <w:rFonts w:ascii="Arial"/>
                <w:color w:val="231F20"/>
                <w:sz w:val="18"/>
              </w:rPr>
              <w:t>que</w:t>
            </w:r>
            <w:r>
              <w:rPr>
                <w:rFonts w:ascii="Arial"/>
                <w:color w:val="231F20"/>
                <w:spacing w:val="26"/>
                <w:sz w:val="18"/>
              </w:rPr>
              <w:t> </w:t>
            </w:r>
            <w:r>
              <w:rPr>
                <w:rFonts w:ascii="Arial"/>
                <w:color w:val="231F20"/>
                <w:sz w:val="18"/>
              </w:rPr>
              <w:t>estos</w:t>
            </w:r>
            <w:r>
              <w:rPr>
                <w:rFonts w:ascii="Arial"/>
                <w:color w:val="231F20"/>
                <w:spacing w:val="26"/>
                <w:sz w:val="18"/>
              </w:rPr>
              <w:t> </w:t>
            </w:r>
            <w:r>
              <w:rPr>
                <w:rFonts w:ascii="Arial"/>
                <w:color w:val="231F20"/>
                <w:sz w:val="18"/>
              </w:rPr>
              <w:t>puedan</w:t>
            </w:r>
            <w:r>
              <w:rPr>
                <w:rFonts w:ascii="Arial"/>
                <w:color w:val="231F20"/>
                <w:spacing w:val="26"/>
                <w:sz w:val="18"/>
              </w:rPr>
              <w:t> </w:t>
            </w:r>
            <w:r>
              <w:rPr>
                <w:rFonts w:ascii="Arial"/>
                <w:color w:val="231F20"/>
                <w:sz w:val="18"/>
              </w:rPr>
              <w:t>ser</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separados hasta que se presente la</w:t>
            </w:r>
            <w:r>
              <w:rPr>
                <w:rFonts w:ascii="Arial"/>
                <w:color w:val="231F20"/>
                <w:spacing w:val="-23"/>
                <w:sz w:val="18"/>
              </w:rPr>
              <w:t> </w:t>
            </w:r>
            <w:r>
              <w:rPr>
                <w:rFonts w:ascii="Arial"/>
                <w:color w:val="231F20"/>
                <w:sz w:val="18"/>
              </w:rPr>
              <w:t>persona.</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40" w:lineRule="auto" w:before="23"/>
              <w:ind w:left="51" w:right="49"/>
              <w:jc w:val="left"/>
              <w:rPr>
                <w:rFonts w:ascii="Arial" w:hAnsi="Arial" w:cs="Arial" w:eastAsia="Arial" w:hint="default"/>
                <w:sz w:val="18"/>
                <w:szCs w:val="18"/>
              </w:rPr>
            </w:pPr>
            <w:r>
              <w:rPr>
                <w:rFonts w:ascii="Arial" w:hAnsi="Arial"/>
                <w:color w:val="231F20"/>
                <w:sz w:val="18"/>
              </w:rPr>
              <w:t>3.-</w:t>
            </w:r>
            <w:r>
              <w:rPr>
                <w:rFonts w:ascii="Arial" w:hAnsi="Arial"/>
                <w:color w:val="231F20"/>
                <w:spacing w:val="26"/>
                <w:sz w:val="18"/>
              </w:rPr>
              <w:t> </w:t>
            </w:r>
            <w:r>
              <w:rPr>
                <w:rFonts w:ascii="Arial" w:hAnsi="Arial"/>
                <w:color w:val="231F20"/>
                <w:sz w:val="18"/>
              </w:rPr>
              <w:t>La</w:t>
            </w:r>
            <w:r>
              <w:rPr>
                <w:rFonts w:ascii="Arial" w:hAnsi="Arial"/>
                <w:color w:val="231F20"/>
                <w:spacing w:val="26"/>
                <w:sz w:val="18"/>
              </w:rPr>
              <w:t> </w:t>
            </w:r>
            <w:r>
              <w:rPr>
                <w:rFonts w:ascii="Arial" w:hAnsi="Arial"/>
                <w:color w:val="231F20"/>
                <w:sz w:val="18"/>
              </w:rPr>
              <w:t>persona</w:t>
            </w:r>
            <w:r>
              <w:rPr>
                <w:rFonts w:ascii="Arial" w:hAnsi="Arial"/>
                <w:color w:val="231F20"/>
                <w:spacing w:val="26"/>
                <w:sz w:val="18"/>
              </w:rPr>
              <w:t> </w:t>
            </w:r>
            <w:r>
              <w:rPr>
                <w:rFonts w:ascii="Arial" w:hAnsi="Arial"/>
                <w:color w:val="231F20"/>
                <w:sz w:val="18"/>
              </w:rPr>
              <w:t>que</w:t>
            </w:r>
            <w:r>
              <w:rPr>
                <w:rFonts w:ascii="Arial" w:hAnsi="Arial"/>
                <w:color w:val="231F20"/>
                <w:spacing w:val="26"/>
                <w:sz w:val="18"/>
              </w:rPr>
              <w:t> </w:t>
            </w:r>
            <w:r>
              <w:rPr>
                <w:rFonts w:ascii="Arial" w:hAnsi="Arial"/>
                <w:color w:val="231F20"/>
                <w:sz w:val="18"/>
              </w:rPr>
              <w:t>para</w:t>
            </w:r>
            <w:r>
              <w:rPr>
                <w:rFonts w:ascii="Arial" w:hAnsi="Arial"/>
                <w:color w:val="231F20"/>
                <w:spacing w:val="26"/>
                <w:sz w:val="18"/>
              </w:rPr>
              <w:t> </w:t>
            </w:r>
            <w:r>
              <w:rPr>
                <w:rFonts w:ascii="Arial" w:hAnsi="Arial"/>
                <w:color w:val="231F20"/>
                <w:sz w:val="18"/>
              </w:rPr>
              <w:t>los</w:t>
            </w:r>
            <w:r>
              <w:rPr>
                <w:rFonts w:ascii="Arial" w:hAnsi="Arial"/>
                <w:color w:val="231F20"/>
                <w:spacing w:val="26"/>
                <w:sz w:val="18"/>
              </w:rPr>
              <w:t> </w:t>
            </w:r>
            <w:r>
              <w:rPr>
                <w:rFonts w:ascii="Arial" w:hAnsi="Arial"/>
                <w:color w:val="231F20"/>
                <w:sz w:val="18"/>
              </w:rPr>
              <w:t>supuestos</w:t>
            </w:r>
            <w:r>
              <w:rPr>
                <w:rFonts w:ascii="Arial" w:hAnsi="Arial"/>
                <w:color w:val="231F20"/>
                <w:spacing w:val="26"/>
                <w:sz w:val="18"/>
              </w:rPr>
              <w:t> </w:t>
            </w:r>
            <w:r>
              <w:rPr>
                <w:rFonts w:ascii="Arial" w:hAnsi="Arial"/>
                <w:color w:val="231F20"/>
                <w:sz w:val="18"/>
              </w:rPr>
              <w:t>de</w:t>
            </w:r>
            <w:r>
              <w:rPr>
                <w:rFonts w:ascii="Arial" w:hAnsi="Arial"/>
                <w:color w:val="231F20"/>
                <w:spacing w:val="26"/>
                <w:sz w:val="18"/>
              </w:rPr>
              <w:t> </w:t>
            </w:r>
            <w:r>
              <w:rPr>
                <w:rFonts w:ascii="Arial" w:hAnsi="Arial"/>
                <w:color w:val="231F20"/>
                <w:sz w:val="18"/>
              </w:rPr>
              <w:t>los</w:t>
            </w:r>
            <w:r>
              <w:rPr>
                <w:rFonts w:ascii="Arial" w:hAnsi="Arial"/>
                <w:color w:val="231F20"/>
                <w:spacing w:val="26"/>
                <w:sz w:val="18"/>
              </w:rPr>
              <w:t> </w:t>
            </w:r>
            <w:r>
              <w:rPr>
                <w:rFonts w:ascii="Arial" w:hAnsi="Arial"/>
                <w:color w:val="231F20"/>
                <w:sz w:val="18"/>
              </w:rPr>
              <w:t>párrafos</w:t>
            </w:r>
            <w:r>
              <w:rPr>
                <w:rFonts w:ascii="Arial" w:hAnsi="Arial"/>
                <w:color w:val="231F20"/>
                <w:spacing w:val="26"/>
                <w:sz w:val="18"/>
              </w:rPr>
              <w:t> </w:t>
            </w:r>
            <w:r>
              <w:rPr>
                <w:rFonts w:ascii="Arial" w:hAnsi="Arial"/>
                <w:color w:val="231F20"/>
                <w:sz w:val="18"/>
              </w:rPr>
              <w:t>anteriores</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referentes  a  los  infractores  menores  ostente  la  propiedad    </w:t>
            </w:r>
            <w:r>
              <w:rPr>
                <w:rFonts w:ascii="Arial"/>
                <w:color w:val="231F20"/>
                <w:spacing w:val="30"/>
                <w:sz w:val="18"/>
              </w:rPr>
              <w:t> </w:t>
            </w:r>
            <w:r>
              <w:rPr>
                <w:rFonts w:ascii="Arial"/>
                <w:color w:val="231F20"/>
                <w:sz w:val="18"/>
              </w:rPr>
              <w:t>del</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vehículo le será impuesta de forma solidaria la sanción  </w:t>
            </w:r>
            <w:r>
              <w:rPr>
                <w:rFonts w:ascii="Arial" w:hAnsi="Arial"/>
                <w:color w:val="231F20"/>
                <w:spacing w:val="42"/>
                <w:sz w:val="18"/>
              </w:rPr>
              <w:t> </w:t>
            </w:r>
            <w:r>
              <w:rPr>
                <w:rFonts w:ascii="Arial" w:hAnsi="Arial"/>
                <w:color w:val="231F20"/>
                <w:sz w:val="18"/>
              </w:rPr>
              <w:t>económica</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mayor</w:t>
            </w:r>
            <w:r>
              <w:rPr>
                <w:rFonts w:ascii="Arial" w:hAnsi="Arial"/>
                <w:color w:val="231F20"/>
                <w:spacing w:val="-5"/>
                <w:sz w:val="18"/>
              </w:rPr>
              <w:t> </w:t>
            </w:r>
            <w:r>
              <w:rPr>
                <w:rFonts w:ascii="Arial" w:hAnsi="Arial"/>
                <w:color w:val="231F20"/>
                <w:sz w:val="18"/>
              </w:rPr>
              <w:t>referida</w:t>
            </w:r>
            <w:r>
              <w:rPr>
                <w:rFonts w:ascii="Arial" w:hAnsi="Arial"/>
                <w:color w:val="231F20"/>
                <w:spacing w:val="-5"/>
                <w:sz w:val="18"/>
              </w:rPr>
              <w:t> </w:t>
            </w:r>
            <w:r>
              <w:rPr>
                <w:rFonts w:ascii="Arial" w:hAnsi="Arial"/>
                <w:color w:val="231F20"/>
                <w:sz w:val="18"/>
              </w:rPr>
              <w:t>en</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fracción</w:t>
            </w:r>
            <w:r>
              <w:rPr>
                <w:rFonts w:ascii="Arial" w:hAnsi="Arial"/>
                <w:color w:val="231F20"/>
                <w:spacing w:val="-6"/>
                <w:sz w:val="18"/>
              </w:rPr>
              <w:t> </w:t>
            </w:r>
            <w:r>
              <w:rPr>
                <w:rFonts w:ascii="Arial" w:hAnsi="Arial"/>
                <w:color w:val="231F20"/>
                <w:sz w:val="18"/>
              </w:rPr>
              <w:t>I</w:t>
            </w:r>
            <w:r>
              <w:rPr>
                <w:rFonts w:ascii="Arial" w:hAnsi="Arial"/>
                <w:color w:val="231F20"/>
                <w:spacing w:val="-5"/>
                <w:sz w:val="18"/>
              </w:rPr>
              <w:t> </w:t>
            </w:r>
            <w:r>
              <w:rPr>
                <w:rFonts w:ascii="Arial" w:hAnsi="Arial"/>
                <w:color w:val="231F20"/>
                <w:sz w:val="18"/>
              </w:rPr>
              <w:t>del</w:t>
            </w:r>
            <w:r>
              <w:rPr>
                <w:rFonts w:ascii="Arial" w:hAnsi="Arial"/>
                <w:color w:val="231F20"/>
                <w:spacing w:val="-5"/>
                <w:sz w:val="18"/>
              </w:rPr>
              <w:t> </w:t>
            </w:r>
            <w:r>
              <w:rPr>
                <w:rFonts w:ascii="Arial" w:hAnsi="Arial"/>
                <w:color w:val="231F20"/>
                <w:sz w:val="18"/>
              </w:rPr>
              <w:t>artículo</w:t>
            </w:r>
            <w:r>
              <w:rPr>
                <w:rFonts w:ascii="Arial" w:hAnsi="Arial"/>
                <w:color w:val="231F20"/>
                <w:spacing w:val="-5"/>
                <w:sz w:val="18"/>
              </w:rPr>
              <w:t> </w:t>
            </w:r>
            <w:r>
              <w:rPr>
                <w:rFonts w:ascii="Arial" w:hAnsi="Arial"/>
                <w:color w:val="231F20"/>
                <w:sz w:val="18"/>
              </w:rPr>
              <w:t>186</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la</w:t>
            </w:r>
            <w:r>
              <w:rPr>
                <w:rFonts w:ascii="Arial" w:hAnsi="Arial"/>
                <w:color w:val="231F20"/>
                <w:spacing w:val="-5"/>
                <w:sz w:val="18"/>
              </w:rPr>
              <w:t> </w:t>
            </w:r>
            <w:r>
              <w:rPr>
                <w:rFonts w:ascii="Arial" w:hAnsi="Arial"/>
                <w:color w:val="231F20"/>
                <w:sz w:val="18"/>
              </w:rPr>
              <w:t>Ley</w:t>
            </w:r>
            <w:r>
              <w:rPr>
                <w:rFonts w:ascii="Arial" w:hAnsi="Arial"/>
                <w:color w:val="231F20"/>
                <w:spacing w:val="-5"/>
                <w:sz w:val="18"/>
              </w:rPr>
              <w:t> </w:t>
            </w:r>
            <w:r>
              <w:rPr>
                <w:rFonts w:ascii="Arial" w:hAnsi="Arial"/>
                <w:color w:val="231F20"/>
                <w:sz w:val="18"/>
              </w:rPr>
              <w:t>de</w:t>
            </w:r>
            <w:r>
              <w:rPr>
                <w:rFonts w:ascii="Arial" w:hAnsi="Arial"/>
                <w:color w:val="231F20"/>
                <w:spacing w:val="-5"/>
                <w:sz w:val="18"/>
              </w:rPr>
              <w:t> </w:t>
            </w:r>
            <w:r>
              <w:rPr>
                <w:rFonts w:ascii="Arial" w:hAnsi="Arial"/>
                <w:color w:val="231F20"/>
                <w:sz w:val="18"/>
              </w:rPr>
              <w:t>Movilidad</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y</w:t>
            </w:r>
            <w:r>
              <w:rPr>
                <w:rFonts w:ascii="Arial"/>
                <w:color w:val="231F20"/>
                <w:spacing w:val="-11"/>
                <w:sz w:val="18"/>
              </w:rPr>
              <w:t> </w:t>
            </w:r>
            <w:r>
              <w:rPr>
                <w:rFonts w:ascii="Arial"/>
                <w:color w:val="231F20"/>
                <w:sz w:val="18"/>
              </w:rPr>
              <w:t>Transporte.</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44"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40" w:lineRule="auto" w:before="23"/>
              <w:ind w:left="51" w:right="49"/>
              <w:jc w:val="left"/>
              <w:rPr>
                <w:rFonts w:ascii="Arial" w:hAnsi="Arial" w:cs="Arial" w:eastAsia="Arial" w:hint="default"/>
                <w:sz w:val="18"/>
                <w:szCs w:val="18"/>
              </w:rPr>
            </w:pPr>
            <w:r>
              <w:rPr>
                <w:rFonts w:ascii="Arial" w:hAnsi="Arial"/>
                <w:color w:val="231F20"/>
                <w:sz w:val="18"/>
              </w:rPr>
              <w:t>4.-</w:t>
            </w:r>
            <w:r>
              <w:rPr>
                <w:rFonts w:ascii="Arial" w:hAnsi="Arial"/>
                <w:color w:val="231F20"/>
                <w:spacing w:val="31"/>
                <w:sz w:val="18"/>
              </w:rPr>
              <w:t> </w:t>
            </w:r>
            <w:r>
              <w:rPr>
                <w:rFonts w:ascii="Arial" w:hAnsi="Arial"/>
                <w:color w:val="231F20"/>
                <w:sz w:val="18"/>
              </w:rPr>
              <w:t>En</w:t>
            </w:r>
            <w:r>
              <w:rPr>
                <w:rFonts w:ascii="Arial" w:hAnsi="Arial"/>
                <w:color w:val="231F20"/>
                <w:spacing w:val="31"/>
                <w:sz w:val="18"/>
              </w:rPr>
              <w:t> </w:t>
            </w:r>
            <w:r>
              <w:rPr>
                <w:rFonts w:ascii="Arial" w:hAnsi="Arial"/>
                <w:color w:val="231F20"/>
                <w:sz w:val="18"/>
              </w:rPr>
              <w:t>caso</w:t>
            </w:r>
            <w:r>
              <w:rPr>
                <w:rFonts w:ascii="Arial" w:hAnsi="Arial"/>
                <w:color w:val="231F20"/>
                <w:spacing w:val="31"/>
                <w:sz w:val="18"/>
              </w:rPr>
              <w:t> </w:t>
            </w:r>
            <w:r>
              <w:rPr>
                <w:rFonts w:ascii="Arial" w:hAnsi="Arial"/>
                <w:color w:val="231F20"/>
                <w:sz w:val="18"/>
              </w:rPr>
              <w:t>de</w:t>
            </w:r>
            <w:r>
              <w:rPr>
                <w:rFonts w:ascii="Arial" w:hAnsi="Arial"/>
                <w:color w:val="231F20"/>
                <w:spacing w:val="31"/>
                <w:sz w:val="18"/>
              </w:rPr>
              <w:t> </w:t>
            </w:r>
            <w:r>
              <w:rPr>
                <w:rFonts w:ascii="Arial" w:hAnsi="Arial"/>
                <w:color w:val="231F20"/>
                <w:sz w:val="18"/>
              </w:rPr>
              <w:t>que</w:t>
            </w:r>
            <w:r>
              <w:rPr>
                <w:rFonts w:ascii="Arial" w:hAnsi="Arial"/>
                <w:color w:val="231F20"/>
                <w:spacing w:val="31"/>
                <w:sz w:val="18"/>
              </w:rPr>
              <w:t> </w:t>
            </w:r>
            <w:r>
              <w:rPr>
                <w:rFonts w:ascii="Arial" w:hAnsi="Arial"/>
                <w:color w:val="231F20"/>
                <w:sz w:val="18"/>
              </w:rPr>
              <w:t>el</w:t>
            </w:r>
            <w:r>
              <w:rPr>
                <w:rFonts w:ascii="Arial" w:hAnsi="Arial"/>
                <w:color w:val="231F20"/>
                <w:spacing w:val="31"/>
                <w:sz w:val="18"/>
              </w:rPr>
              <w:t> </w:t>
            </w:r>
            <w:r>
              <w:rPr>
                <w:rFonts w:ascii="Arial" w:hAnsi="Arial"/>
                <w:color w:val="231F20"/>
                <w:sz w:val="18"/>
              </w:rPr>
              <w:t>resultado</w:t>
            </w:r>
            <w:r>
              <w:rPr>
                <w:rFonts w:ascii="Arial" w:hAnsi="Arial"/>
                <w:color w:val="231F20"/>
                <w:spacing w:val="31"/>
                <w:sz w:val="18"/>
              </w:rPr>
              <w:t> </w:t>
            </w:r>
            <w:r>
              <w:rPr>
                <w:rFonts w:ascii="Arial" w:hAnsi="Arial"/>
                <w:color w:val="231F20"/>
                <w:sz w:val="18"/>
              </w:rPr>
              <w:t>no</w:t>
            </w:r>
            <w:r>
              <w:rPr>
                <w:rFonts w:ascii="Arial" w:hAnsi="Arial"/>
                <w:color w:val="231F20"/>
                <w:spacing w:val="31"/>
                <w:sz w:val="18"/>
              </w:rPr>
              <w:t> </w:t>
            </w:r>
            <w:r>
              <w:rPr>
                <w:rFonts w:ascii="Arial" w:hAnsi="Arial"/>
                <w:color w:val="231F20"/>
                <w:sz w:val="18"/>
              </w:rPr>
              <w:t>rebase</w:t>
            </w:r>
            <w:r>
              <w:rPr>
                <w:rFonts w:ascii="Arial" w:hAnsi="Arial"/>
                <w:color w:val="231F20"/>
                <w:spacing w:val="31"/>
                <w:sz w:val="18"/>
              </w:rPr>
              <w:t> </w:t>
            </w:r>
            <w:r>
              <w:rPr>
                <w:rFonts w:ascii="Arial" w:hAnsi="Arial"/>
                <w:color w:val="231F20"/>
                <w:sz w:val="18"/>
              </w:rPr>
              <w:t>los</w:t>
            </w:r>
            <w:r>
              <w:rPr>
                <w:rFonts w:ascii="Arial" w:hAnsi="Arial"/>
                <w:color w:val="231F20"/>
                <w:spacing w:val="31"/>
                <w:sz w:val="18"/>
              </w:rPr>
              <w:t> </w:t>
            </w:r>
            <w:r>
              <w:rPr>
                <w:rFonts w:ascii="Arial" w:hAnsi="Arial"/>
                <w:color w:val="231F20"/>
                <w:sz w:val="18"/>
              </w:rPr>
              <w:t>límites</w:t>
            </w:r>
            <w:r>
              <w:rPr>
                <w:rFonts w:ascii="Arial" w:hAnsi="Arial"/>
                <w:color w:val="231F20"/>
                <w:spacing w:val="32"/>
                <w:sz w:val="18"/>
              </w:rPr>
              <w:t> </w:t>
            </w:r>
            <w:r>
              <w:rPr>
                <w:rFonts w:ascii="Arial" w:hAnsi="Arial"/>
                <w:color w:val="231F20"/>
                <w:sz w:val="18"/>
              </w:rPr>
              <w:t>de</w:t>
            </w:r>
            <w:r>
              <w:rPr>
                <w:rFonts w:ascii="Arial" w:hAnsi="Arial"/>
                <w:color w:val="231F20"/>
                <w:spacing w:val="31"/>
                <w:sz w:val="18"/>
              </w:rPr>
              <w:t> </w:t>
            </w:r>
            <w:r>
              <w:rPr>
                <w:rFonts w:ascii="Arial" w:hAnsi="Arial"/>
                <w:color w:val="231F20"/>
                <w:sz w:val="18"/>
              </w:rPr>
              <w:t>alcohol</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establecidos para sanción, se le elaborará su cédula de</w:t>
            </w:r>
            <w:r>
              <w:rPr>
                <w:rFonts w:ascii="Arial" w:hAnsi="Arial"/>
                <w:color w:val="231F20"/>
                <w:spacing w:val="16"/>
                <w:sz w:val="18"/>
              </w:rPr>
              <w:t> </w:t>
            </w:r>
            <w:r>
              <w:rPr>
                <w:rFonts w:ascii="Arial" w:hAnsi="Arial"/>
                <w:color w:val="231F20"/>
                <w:sz w:val="18"/>
              </w:rPr>
              <w:t>notificación,</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en el supuesto de que no existiera acuerdo entre los   </w:t>
            </w:r>
            <w:r>
              <w:rPr>
                <w:rFonts w:ascii="Arial"/>
                <w:color w:val="231F20"/>
                <w:spacing w:val="22"/>
                <w:sz w:val="18"/>
              </w:rPr>
              <w:t> </w:t>
            </w:r>
            <w:r>
              <w:rPr>
                <w:rFonts w:ascii="Arial"/>
                <w:color w:val="231F20"/>
                <w:sz w:val="18"/>
              </w:rPr>
              <w:t>participantes</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hAnsi="Arial"/>
                <w:color w:val="231F20"/>
                <w:sz w:val="18"/>
              </w:rPr>
              <w:t>o</w:t>
            </w:r>
            <w:r>
              <w:rPr>
                <w:rFonts w:ascii="Arial" w:hAnsi="Arial"/>
                <w:color w:val="231F20"/>
                <w:spacing w:val="33"/>
                <w:sz w:val="18"/>
              </w:rPr>
              <w:t> </w:t>
            </w:r>
            <w:r>
              <w:rPr>
                <w:rFonts w:ascii="Arial" w:hAnsi="Arial"/>
                <w:color w:val="231F20"/>
                <w:sz w:val="18"/>
              </w:rPr>
              <w:t>a</w:t>
            </w:r>
            <w:r>
              <w:rPr>
                <w:rFonts w:ascii="Arial" w:hAnsi="Arial"/>
                <w:color w:val="231F20"/>
                <w:spacing w:val="33"/>
                <w:sz w:val="18"/>
              </w:rPr>
              <w:t> </w:t>
            </w:r>
            <w:r>
              <w:rPr>
                <w:rFonts w:ascii="Arial" w:hAnsi="Arial"/>
                <w:color w:val="231F20"/>
                <w:sz w:val="18"/>
              </w:rPr>
              <w:t>causa</w:t>
            </w:r>
            <w:r>
              <w:rPr>
                <w:rFonts w:ascii="Arial" w:hAnsi="Arial"/>
                <w:color w:val="231F20"/>
                <w:spacing w:val="33"/>
                <w:sz w:val="18"/>
              </w:rPr>
              <w:t> </w:t>
            </w:r>
            <w:r>
              <w:rPr>
                <w:rFonts w:ascii="Arial" w:hAnsi="Arial"/>
                <w:color w:val="231F20"/>
                <w:sz w:val="18"/>
              </w:rPr>
              <w:t>del</w:t>
            </w:r>
            <w:r>
              <w:rPr>
                <w:rFonts w:ascii="Arial" w:hAnsi="Arial"/>
                <w:color w:val="231F20"/>
                <w:spacing w:val="33"/>
                <w:sz w:val="18"/>
              </w:rPr>
              <w:t> </w:t>
            </w:r>
            <w:r>
              <w:rPr>
                <w:rFonts w:ascii="Arial" w:hAnsi="Arial"/>
                <w:color w:val="231F20"/>
                <w:sz w:val="18"/>
              </w:rPr>
              <w:t>accidente</w:t>
            </w:r>
            <w:r>
              <w:rPr>
                <w:rFonts w:ascii="Arial" w:hAnsi="Arial"/>
                <w:color w:val="231F20"/>
                <w:spacing w:val="34"/>
                <w:sz w:val="18"/>
              </w:rPr>
              <w:t> </w:t>
            </w:r>
            <w:r>
              <w:rPr>
                <w:rFonts w:ascii="Arial" w:hAnsi="Arial"/>
                <w:color w:val="231F20"/>
                <w:sz w:val="18"/>
              </w:rPr>
              <w:t>hubiera</w:t>
            </w:r>
            <w:r>
              <w:rPr>
                <w:rFonts w:ascii="Arial" w:hAnsi="Arial"/>
                <w:color w:val="231F20"/>
                <w:spacing w:val="33"/>
                <w:sz w:val="18"/>
              </w:rPr>
              <w:t> </w:t>
            </w:r>
            <w:r>
              <w:rPr>
                <w:rFonts w:ascii="Arial" w:hAnsi="Arial"/>
                <w:color w:val="231F20"/>
                <w:sz w:val="18"/>
              </w:rPr>
              <w:t>daños</w:t>
            </w:r>
            <w:r>
              <w:rPr>
                <w:rFonts w:ascii="Arial" w:hAnsi="Arial"/>
                <w:color w:val="231F20"/>
                <w:spacing w:val="33"/>
                <w:sz w:val="18"/>
              </w:rPr>
              <w:t> </w:t>
            </w:r>
            <w:r>
              <w:rPr>
                <w:rFonts w:ascii="Arial" w:hAnsi="Arial"/>
                <w:color w:val="231F20"/>
                <w:sz w:val="18"/>
              </w:rPr>
              <w:t>al</w:t>
            </w:r>
            <w:r>
              <w:rPr>
                <w:rFonts w:ascii="Arial" w:hAnsi="Arial"/>
                <w:color w:val="231F20"/>
                <w:spacing w:val="33"/>
                <w:sz w:val="18"/>
              </w:rPr>
              <w:t> </w:t>
            </w:r>
            <w:r>
              <w:rPr>
                <w:rFonts w:ascii="Arial" w:hAnsi="Arial"/>
                <w:color w:val="231F20"/>
                <w:sz w:val="18"/>
              </w:rPr>
              <w:t>municipio,</w:t>
            </w:r>
            <w:r>
              <w:rPr>
                <w:rFonts w:ascii="Arial" w:hAnsi="Arial"/>
                <w:color w:val="231F20"/>
                <w:spacing w:val="33"/>
                <w:sz w:val="18"/>
              </w:rPr>
              <w:t> </w:t>
            </w:r>
            <w:r>
              <w:rPr>
                <w:rFonts w:ascii="Arial" w:hAnsi="Arial"/>
                <w:color w:val="231F20"/>
                <w:sz w:val="18"/>
              </w:rPr>
              <w:t>estado</w:t>
            </w:r>
            <w:r>
              <w:rPr>
                <w:rFonts w:ascii="Arial" w:hAnsi="Arial"/>
                <w:color w:val="231F20"/>
                <w:spacing w:val="33"/>
                <w:sz w:val="18"/>
              </w:rPr>
              <w:t> </w:t>
            </w:r>
            <w:r>
              <w:rPr>
                <w:rFonts w:ascii="Arial" w:hAnsi="Arial"/>
                <w:color w:val="231F20"/>
                <w:sz w:val="18"/>
              </w:rPr>
              <w:t>o</w:t>
            </w:r>
            <w:r>
              <w:rPr>
                <w:rFonts w:ascii="Arial" w:hAnsi="Arial"/>
                <w:color w:val="231F20"/>
                <w:spacing w:val="33"/>
                <w:sz w:val="18"/>
              </w:rPr>
              <w:t> </w:t>
            </w:r>
            <w:r>
              <w:rPr>
                <w:rFonts w:ascii="Arial" w:hAnsi="Arial"/>
                <w:color w:val="231F20"/>
                <w:sz w:val="18"/>
              </w:rPr>
              <w:t>la</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hAnsi="Arial"/>
                <w:color w:val="231F20"/>
                <w:sz w:val="18"/>
              </w:rPr>
              <w:t>federación se le   agradecerá y se podrá retirar del lugar siempre  </w:t>
            </w:r>
            <w:r>
              <w:rPr>
                <w:rFonts w:ascii="Arial" w:hAnsi="Arial"/>
                <w:color w:val="231F20"/>
                <w:spacing w:val="28"/>
                <w:sz w:val="18"/>
              </w:rPr>
              <w:t> </w:t>
            </w:r>
            <w:r>
              <w:rPr>
                <w:rFonts w:ascii="Arial" w:hAnsi="Arial"/>
                <w:color w:val="231F20"/>
                <w:sz w:val="18"/>
              </w:rPr>
              <w:t>y</w:t>
            </w:r>
            <w:r>
              <w:rPr>
                <w:rFonts w:ascii="Arial" w:hAns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16" w:hRule="exact"/>
        </w:trPr>
        <w:tc>
          <w:tcPr>
            <w:tcW w:w="564" w:type="dxa"/>
            <w:vMerge/>
            <w:tcBorders>
              <w:left w:val="single" w:sz="2" w:space="0" w:color="231F20"/>
              <w:right w:val="single" w:sz="4" w:space="0" w:color="231F20"/>
            </w:tcBorders>
          </w:tcPr>
          <w:p>
            <w:pPr/>
          </w:p>
        </w:tc>
        <w:tc>
          <w:tcPr>
            <w:tcW w:w="5580" w:type="dxa"/>
            <w:tcBorders>
              <w:top w:val="nil" w:sz="6" w:space="0" w:color="auto"/>
              <w:left w:val="single" w:sz="4" w:space="0" w:color="231F20"/>
              <w:bottom w:val="nil" w:sz="6" w:space="0" w:color="auto"/>
              <w:right w:val="single" w:sz="4" w:space="0" w:color="231F20"/>
            </w:tcBorders>
          </w:tcPr>
          <w:p>
            <w:pPr>
              <w:pStyle w:val="TableParagraph"/>
              <w:spacing w:line="202" w:lineRule="exact"/>
              <w:ind w:left="51" w:right="0"/>
              <w:jc w:val="left"/>
              <w:rPr>
                <w:rFonts w:ascii="Arial" w:hAnsi="Arial" w:cs="Arial" w:eastAsia="Arial" w:hint="default"/>
                <w:sz w:val="18"/>
                <w:szCs w:val="18"/>
              </w:rPr>
            </w:pPr>
            <w:r>
              <w:rPr>
                <w:rFonts w:ascii="Arial"/>
                <w:color w:val="231F20"/>
                <w:sz w:val="18"/>
              </w:rPr>
              <w:t>cuando</w:t>
            </w:r>
            <w:r>
              <w:rPr>
                <w:rFonts w:ascii="Arial"/>
                <w:color w:val="231F20"/>
                <w:spacing w:val="-23"/>
                <w:sz w:val="18"/>
              </w:rPr>
              <w:t> </w:t>
            </w:r>
            <w:r>
              <w:rPr>
                <w:rFonts w:ascii="Arial"/>
                <w:color w:val="231F20"/>
                <w:sz w:val="18"/>
              </w:rPr>
              <w:t>las</w:t>
            </w:r>
            <w:r>
              <w:rPr>
                <w:rFonts w:ascii="Arial"/>
                <w:color w:val="231F20"/>
                <w:spacing w:val="-23"/>
                <w:sz w:val="18"/>
              </w:rPr>
              <w:t> </w:t>
            </w:r>
            <w:r>
              <w:rPr>
                <w:rFonts w:ascii="Arial"/>
                <w:color w:val="231F20"/>
                <w:sz w:val="18"/>
              </w:rPr>
              <w:t>partes</w:t>
            </w:r>
            <w:r>
              <w:rPr>
                <w:rFonts w:ascii="Arial"/>
                <w:color w:val="231F20"/>
                <w:spacing w:val="-23"/>
                <w:sz w:val="18"/>
              </w:rPr>
              <w:t> </w:t>
            </w:r>
            <w:r>
              <w:rPr>
                <w:rFonts w:ascii="Arial"/>
                <w:color w:val="231F20"/>
                <w:sz w:val="18"/>
              </w:rPr>
              <w:t>involucradas</w:t>
            </w:r>
            <w:r>
              <w:rPr>
                <w:rFonts w:ascii="Arial"/>
                <w:color w:val="231F20"/>
                <w:spacing w:val="-23"/>
                <w:sz w:val="18"/>
              </w:rPr>
              <w:t> </w:t>
            </w:r>
            <w:r>
              <w:rPr>
                <w:rFonts w:ascii="Arial"/>
                <w:color w:val="231F20"/>
                <w:sz w:val="18"/>
              </w:rPr>
              <w:t>hayan</w:t>
            </w:r>
            <w:r>
              <w:rPr>
                <w:rFonts w:ascii="Arial"/>
                <w:color w:val="231F20"/>
                <w:spacing w:val="-23"/>
                <w:sz w:val="18"/>
              </w:rPr>
              <w:t> </w:t>
            </w:r>
            <w:r>
              <w:rPr>
                <w:rFonts w:ascii="Arial"/>
                <w:color w:val="231F20"/>
                <w:sz w:val="18"/>
              </w:rPr>
              <w:t>firmado</w:t>
            </w:r>
            <w:r>
              <w:rPr>
                <w:rFonts w:ascii="Arial"/>
                <w:color w:val="231F20"/>
                <w:spacing w:val="-23"/>
                <w:sz w:val="18"/>
              </w:rPr>
              <w:t> </w:t>
            </w:r>
            <w:r>
              <w:rPr>
                <w:rFonts w:ascii="Arial"/>
                <w:color w:val="231F20"/>
                <w:sz w:val="18"/>
              </w:rPr>
              <w:t>la</w:t>
            </w:r>
            <w:r>
              <w:rPr>
                <w:rFonts w:ascii="Arial"/>
                <w:color w:val="231F20"/>
                <w:spacing w:val="-23"/>
                <w:sz w:val="18"/>
              </w:rPr>
              <w:t> </w:t>
            </w:r>
            <w:r>
              <w:rPr>
                <w:rFonts w:ascii="Arial"/>
                <w:color w:val="231F20"/>
                <w:sz w:val="18"/>
              </w:rPr>
              <w:t>carta</w:t>
            </w:r>
            <w:r>
              <w:rPr>
                <w:rFonts w:ascii="Arial"/>
                <w:color w:val="231F20"/>
                <w:spacing w:val="-23"/>
                <w:sz w:val="18"/>
              </w:rPr>
              <w:t> </w:t>
            </w:r>
            <w:r>
              <w:rPr>
                <w:rFonts w:ascii="Arial"/>
                <w:color w:val="231F20"/>
                <w:sz w:val="18"/>
              </w:rPr>
              <w:t>de</w:t>
            </w:r>
            <w:r>
              <w:rPr>
                <w:rFonts w:ascii="Arial"/>
                <w:color w:val="231F20"/>
                <w:spacing w:val="-23"/>
                <w:sz w:val="18"/>
              </w:rPr>
              <w:t> </w:t>
            </w:r>
            <w:r>
              <w:rPr>
                <w:rFonts w:ascii="Arial"/>
                <w:color w:val="231F20"/>
                <w:sz w:val="18"/>
              </w:rPr>
              <w:t>desistimiento</w:t>
            </w:r>
            <w:r>
              <w:rPr>
                <w:rFonts w:ascii="Arial"/>
                <w:sz w:val="18"/>
              </w:rPr>
            </w:r>
          </w:p>
        </w:tc>
        <w:tc>
          <w:tcPr>
            <w:tcW w:w="2241" w:type="dxa"/>
            <w:tcBorders>
              <w:top w:val="nil" w:sz="6" w:space="0" w:color="auto"/>
              <w:left w:val="single" w:sz="4" w:space="0" w:color="231F20"/>
              <w:bottom w:val="nil" w:sz="6" w:space="0" w:color="auto"/>
              <w:right w:val="single" w:sz="2" w:space="0" w:color="231F20"/>
            </w:tcBorders>
          </w:tcPr>
          <w:p>
            <w:pPr/>
          </w:p>
        </w:tc>
      </w:tr>
      <w:tr>
        <w:trPr>
          <w:trHeight w:val="220" w:hRule="exact"/>
        </w:trPr>
        <w:tc>
          <w:tcPr>
            <w:tcW w:w="564" w:type="dxa"/>
            <w:vMerge/>
            <w:tcBorders>
              <w:left w:val="single" w:sz="2" w:space="0" w:color="231F20"/>
              <w:bottom w:val="single" w:sz="2" w:space="0" w:color="231F20"/>
              <w:right w:val="single" w:sz="4" w:space="0" w:color="231F20"/>
            </w:tcBorders>
          </w:tcPr>
          <w:p>
            <w:pPr/>
          </w:p>
        </w:tc>
        <w:tc>
          <w:tcPr>
            <w:tcW w:w="5580" w:type="dxa"/>
            <w:tcBorders>
              <w:top w:val="nil" w:sz="6" w:space="0" w:color="auto"/>
              <w:left w:val="single" w:sz="4" w:space="0" w:color="231F20"/>
              <w:bottom w:val="single" w:sz="2" w:space="0" w:color="231F20"/>
              <w:right w:val="single" w:sz="4" w:space="0" w:color="231F20"/>
            </w:tcBorders>
          </w:tcPr>
          <w:p>
            <w:pPr>
              <w:pStyle w:val="TableParagraph"/>
              <w:spacing w:line="202" w:lineRule="exact"/>
              <w:ind w:left="51" w:right="49"/>
              <w:jc w:val="left"/>
              <w:rPr>
                <w:rFonts w:ascii="Arial" w:hAnsi="Arial" w:cs="Arial" w:eastAsia="Arial" w:hint="default"/>
                <w:sz w:val="18"/>
                <w:szCs w:val="18"/>
              </w:rPr>
            </w:pPr>
            <w:r>
              <w:rPr>
                <w:rFonts w:ascii="Arial"/>
                <w:color w:val="231F20"/>
                <w:sz w:val="18"/>
              </w:rPr>
              <w:t>correspondiente.</w:t>
            </w:r>
            <w:r>
              <w:rPr>
                <w:rFonts w:ascii="Arial"/>
                <w:sz w:val="18"/>
              </w:rPr>
            </w:r>
          </w:p>
        </w:tc>
        <w:tc>
          <w:tcPr>
            <w:tcW w:w="2241" w:type="dxa"/>
            <w:tcBorders>
              <w:top w:val="nil" w:sz="6" w:space="0" w:color="auto"/>
              <w:left w:val="single" w:sz="4" w:space="0" w:color="231F20"/>
              <w:bottom w:val="single" w:sz="2" w:space="0" w:color="231F20"/>
              <w:right w:val="single" w:sz="2" w:space="0" w:color="231F20"/>
            </w:tcBorders>
          </w:tcPr>
          <w:p>
            <w:pPr/>
          </w:p>
        </w:tc>
      </w:tr>
    </w:tbl>
    <w:p>
      <w:pPr>
        <w:spacing w:line="240" w:lineRule="auto" w:before="6"/>
        <w:rPr>
          <w:rFonts w:ascii="Tahoma" w:hAnsi="Tahoma" w:cs="Tahoma" w:eastAsia="Tahoma" w:hint="default"/>
          <w:sz w:val="12"/>
          <w:szCs w:val="12"/>
        </w:rPr>
      </w:pPr>
    </w:p>
    <w:p>
      <w:pPr>
        <w:pStyle w:val="BodyText"/>
        <w:spacing w:line="264" w:lineRule="auto" w:before="69"/>
        <w:ind w:right="159"/>
        <w:jc w:val="both"/>
      </w:pPr>
      <w:r>
        <w:rPr>
          <w:color w:val="231F20"/>
          <w:spacing w:val="-3"/>
        </w:rPr>
        <w:t>Para </w:t>
      </w:r>
      <w:r>
        <w:rPr>
          <w:color w:val="231F20"/>
        </w:rPr>
        <w:t>todos los supuestos anteriores y en el caso de que la sanción sea la prevista en la fracción I del </w:t>
      </w:r>
      <w:r>
        <w:rPr>
          <w:color w:val="231F20"/>
        </w:rPr>
        <w:t>artículo 186 de la </w:t>
      </w:r>
      <w:r>
        <w:rPr>
          <w:color w:val="231F20"/>
          <w:spacing w:val="-4"/>
        </w:rPr>
        <w:t>Ley, </w:t>
      </w:r>
      <w:r>
        <w:rPr>
          <w:color w:val="231F20"/>
        </w:rPr>
        <w:t>podrá conmutarse de acuerdo a lo establecido en el artículo 201 de la </w:t>
      </w:r>
      <w:r>
        <w:rPr>
          <w:color w:val="231F20"/>
          <w:spacing w:val="-4"/>
        </w:rPr>
        <w:t>Ley, </w:t>
      </w:r>
      <w:r>
        <w:rPr>
          <w:color w:val="231F20"/>
        </w:rPr>
        <w:t>lo cual </w:t>
      </w:r>
      <w:r>
        <w:rPr>
          <w:color w:val="231F20"/>
        </w:rPr>
        <w:t>podrá</w:t>
      </w:r>
      <w:r>
        <w:rPr>
          <w:color w:val="231F20"/>
          <w:spacing w:val="-4"/>
        </w:rPr>
        <w:t> </w:t>
      </w:r>
      <w:r>
        <w:rPr>
          <w:color w:val="231F20"/>
        </w:rPr>
        <w:t>ser</w:t>
      </w:r>
      <w:r>
        <w:rPr>
          <w:color w:val="231F20"/>
          <w:spacing w:val="-3"/>
        </w:rPr>
        <w:t> </w:t>
      </w:r>
      <w:r>
        <w:rPr>
          <w:color w:val="231F20"/>
        </w:rPr>
        <w:t>o</w:t>
      </w:r>
      <w:r>
        <w:rPr>
          <w:color w:val="231F20"/>
          <w:spacing w:val="-3"/>
        </w:rPr>
        <w:t> </w:t>
      </w:r>
      <w:r>
        <w:rPr>
          <w:color w:val="231F20"/>
        </w:rPr>
        <w:t>con</w:t>
      </w:r>
      <w:r>
        <w:rPr>
          <w:color w:val="231F20"/>
          <w:spacing w:val="-3"/>
        </w:rPr>
        <w:t> </w:t>
      </w:r>
      <w:r>
        <w:rPr>
          <w:color w:val="231F20"/>
        </w:rPr>
        <w:t>arresto</w:t>
      </w:r>
      <w:r>
        <w:rPr>
          <w:color w:val="231F20"/>
          <w:spacing w:val="-3"/>
        </w:rPr>
        <w:t> </w:t>
      </w:r>
      <w:r>
        <w:rPr>
          <w:color w:val="231F20"/>
        </w:rPr>
        <w:t>administrativo</w:t>
      </w:r>
      <w:r>
        <w:rPr>
          <w:color w:val="231F20"/>
          <w:spacing w:val="-3"/>
        </w:rPr>
        <w:t> </w:t>
      </w:r>
      <w:r>
        <w:rPr>
          <w:color w:val="231F20"/>
        </w:rPr>
        <w:t>o</w:t>
      </w:r>
      <w:r>
        <w:rPr>
          <w:color w:val="231F20"/>
          <w:spacing w:val="-3"/>
        </w:rPr>
        <w:t> </w:t>
      </w:r>
      <w:r>
        <w:rPr>
          <w:color w:val="231F20"/>
        </w:rPr>
        <w:t>con</w:t>
      </w:r>
      <w:r>
        <w:rPr>
          <w:color w:val="231F20"/>
          <w:spacing w:val="-3"/>
        </w:rPr>
        <w:t> </w:t>
      </w:r>
      <w:r>
        <w:rPr>
          <w:color w:val="231F20"/>
        </w:rPr>
        <w:t>jornadas</w:t>
      </w:r>
      <w:r>
        <w:rPr>
          <w:color w:val="231F20"/>
          <w:spacing w:val="-4"/>
        </w:rPr>
        <w:t> </w:t>
      </w:r>
      <w:r>
        <w:rPr>
          <w:color w:val="231F20"/>
        </w:rPr>
        <w:t>de</w:t>
      </w:r>
      <w:r>
        <w:rPr>
          <w:color w:val="231F20"/>
          <w:spacing w:val="-4"/>
        </w:rPr>
        <w:t> </w:t>
      </w:r>
      <w:r>
        <w:rPr>
          <w:color w:val="231F20"/>
        </w:rPr>
        <w:t>trabajo</w:t>
      </w:r>
      <w:r>
        <w:rPr>
          <w:color w:val="231F20"/>
          <w:spacing w:val="-3"/>
        </w:rPr>
        <w:t> </w:t>
      </w:r>
      <w:r>
        <w:rPr>
          <w:color w:val="231F20"/>
        </w:rPr>
        <w:t>a</w:t>
      </w:r>
      <w:r>
        <w:rPr>
          <w:color w:val="231F20"/>
          <w:spacing w:val="-3"/>
        </w:rPr>
        <w:t> </w:t>
      </w:r>
      <w:r>
        <w:rPr>
          <w:color w:val="231F20"/>
        </w:rPr>
        <w:t>favor</w:t>
      </w:r>
      <w:r>
        <w:rPr>
          <w:color w:val="231F20"/>
          <w:spacing w:val="-3"/>
        </w:rPr>
        <w:t> </w:t>
      </w:r>
      <w:r>
        <w:rPr>
          <w:color w:val="231F20"/>
        </w:rPr>
        <w:t>de</w:t>
      </w:r>
      <w:r>
        <w:rPr>
          <w:color w:val="231F20"/>
          <w:spacing w:val="-4"/>
        </w:rPr>
        <w:t> </w:t>
      </w:r>
      <w:r>
        <w:rPr>
          <w:color w:val="231F20"/>
        </w:rPr>
        <w:t>la</w:t>
      </w:r>
      <w:r>
        <w:rPr>
          <w:color w:val="231F20"/>
          <w:spacing w:val="-3"/>
        </w:rPr>
        <w:t> </w:t>
      </w:r>
      <w:r>
        <w:rPr>
          <w:color w:val="231F20"/>
        </w:rPr>
        <w:t>comunidad.</w:t>
      </w:r>
      <w:r>
        <w:rPr/>
      </w:r>
    </w:p>
    <w:p>
      <w:pPr>
        <w:spacing w:line="240" w:lineRule="auto" w:before="12"/>
        <w:rPr>
          <w:rFonts w:ascii="Tahoma" w:hAnsi="Tahoma" w:cs="Tahoma" w:eastAsia="Tahoma" w:hint="default"/>
          <w:sz w:val="19"/>
          <w:szCs w:val="19"/>
        </w:rPr>
      </w:pPr>
    </w:p>
    <w:p>
      <w:pPr>
        <w:pStyle w:val="BodyText"/>
        <w:spacing w:line="264" w:lineRule="auto"/>
        <w:ind w:right="160"/>
        <w:jc w:val="both"/>
      </w:pPr>
      <w:r>
        <w:rPr>
          <w:color w:val="231F20"/>
          <w:spacing w:val="-3"/>
        </w:rPr>
        <w:t>Para </w:t>
      </w:r>
      <w:r>
        <w:rPr>
          <w:color w:val="231F20"/>
        </w:rPr>
        <w:t>el caso de los conductores infractores que sean menores de edad, serán responsables solidarios de </w:t>
      </w:r>
      <w:r>
        <w:rPr>
          <w:color w:val="231F20"/>
        </w:rPr>
        <w:t>la sanción pecuniaria respectiva los propietarios de los</w:t>
      </w:r>
      <w:r>
        <w:rPr>
          <w:color w:val="231F20"/>
          <w:spacing w:val="-36"/>
        </w:rPr>
        <w:t> </w:t>
      </w:r>
      <w:r>
        <w:rPr>
          <w:color w:val="231F20"/>
        </w:rPr>
        <w:t>vehículos.</w:t>
      </w:r>
      <w:r>
        <w:rPr/>
      </w:r>
    </w:p>
    <w:p>
      <w:pPr>
        <w:spacing w:line="240" w:lineRule="auto" w:before="12"/>
        <w:rPr>
          <w:rFonts w:ascii="Tahoma" w:hAnsi="Tahoma" w:cs="Tahoma" w:eastAsia="Tahoma" w:hint="default"/>
          <w:sz w:val="19"/>
          <w:szCs w:val="19"/>
        </w:rPr>
      </w:pPr>
    </w:p>
    <w:p>
      <w:pPr>
        <w:pStyle w:val="BodyText"/>
        <w:spacing w:line="264" w:lineRule="auto"/>
        <w:ind w:right="160"/>
        <w:jc w:val="both"/>
      </w:pPr>
      <w:r>
        <w:rPr>
          <w:color w:val="231F20"/>
        </w:rPr>
        <w:t>Las</w:t>
      </w:r>
      <w:r>
        <w:rPr>
          <w:color w:val="231F20"/>
          <w:spacing w:val="-5"/>
        </w:rPr>
        <w:t> </w:t>
      </w:r>
      <w:r>
        <w:rPr>
          <w:color w:val="231F20"/>
        </w:rPr>
        <w:t>medidas</w:t>
      </w:r>
      <w:r>
        <w:rPr>
          <w:color w:val="231F20"/>
          <w:spacing w:val="-5"/>
        </w:rPr>
        <w:t> </w:t>
      </w:r>
      <w:r>
        <w:rPr>
          <w:color w:val="231F20"/>
        </w:rPr>
        <w:t>de</w:t>
      </w:r>
      <w:r>
        <w:rPr>
          <w:color w:val="231F20"/>
          <w:spacing w:val="-5"/>
        </w:rPr>
        <w:t> </w:t>
      </w:r>
      <w:r>
        <w:rPr>
          <w:color w:val="231F20"/>
        </w:rPr>
        <w:t>seguridad</w:t>
      </w:r>
      <w:r>
        <w:rPr>
          <w:color w:val="231F20"/>
          <w:spacing w:val="-4"/>
        </w:rPr>
        <w:t> </w:t>
      </w:r>
      <w:r>
        <w:rPr>
          <w:color w:val="231F20"/>
        </w:rPr>
        <w:t>que</w:t>
      </w:r>
      <w:r>
        <w:rPr>
          <w:color w:val="231F20"/>
          <w:spacing w:val="-5"/>
        </w:rPr>
        <w:t> </w:t>
      </w:r>
      <w:r>
        <w:rPr>
          <w:color w:val="231F20"/>
        </w:rPr>
        <w:t>se</w:t>
      </w:r>
      <w:r>
        <w:rPr>
          <w:color w:val="231F20"/>
          <w:spacing w:val="-5"/>
        </w:rPr>
        <w:t> </w:t>
      </w:r>
      <w:r>
        <w:rPr>
          <w:color w:val="231F20"/>
        </w:rPr>
        <w:t>tomaran</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traslado</w:t>
      </w:r>
      <w:r>
        <w:rPr>
          <w:color w:val="231F20"/>
          <w:spacing w:val="-5"/>
        </w:rPr>
        <w:t> </w:t>
      </w:r>
      <w:r>
        <w:rPr>
          <w:color w:val="231F20"/>
        </w:rPr>
        <w:t>del</w:t>
      </w:r>
      <w:r>
        <w:rPr>
          <w:color w:val="231F20"/>
          <w:spacing w:val="-5"/>
        </w:rPr>
        <w:t> </w:t>
      </w:r>
      <w:r>
        <w:rPr>
          <w:color w:val="231F20"/>
        </w:rPr>
        <w:t>conductor</w:t>
      </w:r>
      <w:r>
        <w:rPr>
          <w:color w:val="231F20"/>
          <w:spacing w:val="-4"/>
        </w:rPr>
        <w:t> </w:t>
      </w:r>
      <w:r>
        <w:rPr>
          <w:color w:val="231F20"/>
        </w:rPr>
        <w:t>infractor</w:t>
      </w:r>
      <w:r>
        <w:rPr>
          <w:color w:val="231F20"/>
          <w:spacing w:val="-5"/>
        </w:rPr>
        <w:t> </w:t>
      </w:r>
      <w:r>
        <w:rPr>
          <w:color w:val="231F20"/>
        </w:rPr>
        <w:t>al</w:t>
      </w:r>
      <w:r>
        <w:rPr>
          <w:color w:val="231F20"/>
          <w:spacing w:val="-5"/>
        </w:rPr>
        <w:t> </w:t>
      </w:r>
      <w:r>
        <w:rPr>
          <w:color w:val="231F20"/>
        </w:rPr>
        <w:t>centro</w:t>
      </w:r>
      <w:r>
        <w:rPr>
          <w:color w:val="231F20"/>
          <w:spacing w:val="-5"/>
        </w:rPr>
        <w:t> </w:t>
      </w:r>
      <w:r>
        <w:rPr>
          <w:color w:val="231F20"/>
        </w:rPr>
        <w:t>de</w:t>
      </w:r>
      <w:r>
        <w:rPr>
          <w:color w:val="231F20"/>
          <w:spacing w:val="-5"/>
        </w:rPr>
        <w:t> </w:t>
      </w:r>
      <w:r>
        <w:rPr>
          <w:color w:val="231F20"/>
        </w:rPr>
        <w:t>retención, </w:t>
      </w:r>
      <w:r>
        <w:rPr>
          <w:color w:val="231F20"/>
        </w:rPr>
        <w:t>buscara proteger la integridad del Policía Vial, del mismo infractor y del personal que participe en el operativo, mismo que se regirá a las siguientes</w:t>
      </w:r>
      <w:r>
        <w:rPr>
          <w:color w:val="231F20"/>
          <w:spacing w:val="-27"/>
        </w:rPr>
        <w:t> </w:t>
      </w:r>
      <w:r>
        <w:rPr>
          <w:color w:val="231F20"/>
        </w:rPr>
        <w:t>medidas:</w:t>
      </w:r>
      <w:r>
        <w:rPr/>
      </w:r>
    </w:p>
    <w:p>
      <w:pPr>
        <w:spacing w:after="0" w:line="264" w:lineRule="auto"/>
        <w:jc w:val="both"/>
        <w:sectPr>
          <w:pgSz w:w="11630" w:h="15310"/>
          <w:pgMar w:header="674" w:footer="871" w:top="1320" w:bottom="1060" w:left="1540" w:right="1480"/>
        </w:sectPr>
      </w:pPr>
    </w:p>
    <w:p>
      <w:pPr>
        <w:spacing w:line="240" w:lineRule="auto" w:before="0"/>
        <w:rPr>
          <w:rFonts w:ascii="Tahoma" w:hAnsi="Tahoma" w:cs="Tahoma" w:eastAsia="Tahoma" w:hint="default"/>
          <w:sz w:val="25"/>
          <w:szCs w:val="25"/>
        </w:rPr>
      </w:pPr>
    </w:p>
    <w:p>
      <w:pPr>
        <w:pStyle w:val="Heading1"/>
        <w:spacing w:line="240" w:lineRule="auto"/>
        <w:ind w:left="102" w:right="824"/>
        <w:jc w:val="left"/>
      </w:pPr>
      <w:r>
        <w:rPr>
          <w:color w:val="231F20"/>
        </w:rPr>
        <w:t>24</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3"/>
        <w:rPr>
          <w:rFonts w:ascii="Tahoma" w:hAnsi="Tahoma" w:cs="Tahoma" w:eastAsia="Tahoma" w:hint="default"/>
          <w:sz w:val="16"/>
          <w:szCs w:val="16"/>
        </w:rPr>
      </w:pPr>
    </w:p>
    <w:p>
      <w:pPr>
        <w:pStyle w:val="BodyText"/>
        <w:spacing w:line="264" w:lineRule="auto"/>
        <w:ind w:left="822" w:right="99" w:hanging="360"/>
        <w:jc w:val="both"/>
      </w:pPr>
      <w:r>
        <w:rPr>
          <w:rFonts w:ascii="Tahoma" w:hAnsi="Tahoma"/>
          <w:color w:val="231F20"/>
        </w:rPr>
        <w:t>1.  Una revisión física corporal por parte del Policía Vial al infractor debiendo ser superficial,</w:t>
      </w:r>
      <w:r>
        <w:rPr>
          <w:rFonts w:ascii="Tahoma" w:hAnsi="Tahoma"/>
          <w:color w:val="231F20"/>
          <w:spacing w:val="-35"/>
        </w:rPr>
        <w:t> </w:t>
      </w:r>
      <w:r>
        <w:rPr>
          <w:rFonts w:ascii="Tahoma" w:hAnsi="Tahoma"/>
          <w:color w:val="231F20"/>
        </w:rPr>
        <w:t>discreta </w:t>
      </w:r>
      <w:r>
        <w:rPr>
          <w:rFonts w:ascii="Tahoma" w:hAnsi="Tahoma"/>
          <w:color w:val="231F20"/>
        </w:rPr>
      </w:r>
      <w:r>
        <w:rPr>
          <w:color w:val="231F20"/>
        </w:rPr>
        <w:t>y por personal del mismo género, en busca de alguna arma o elemento que pueda generar una lesión.</w:t>
      </w:r>
      <w:r>
        <w:rPr/>
      </w:r>
    </w:p>
    <w:p>
      <w:pPr>
        <w:spacing w:line="240" w:lineRule="auto" w:before="12"/>
        <w:rPr>
          <w:rFonts w:ascii="Tahoma" w:hAnsi="Tahoma" w:cs="Tahoma" w:eastAsia="Tahoma" w:hint="default"/>
          <w:sz w:val="19"/>
          <w:szCs w:val="19"/>
        </w:rPr>
      </w:pPr>
    </w:p>
    <w:p>
      <w:pPr>
        <w:pStyle w:val="ListParagraph"/>
        <w:numPr>
          <w:ilvl w:val="0"/>
          <w:numId w:val="13"/>
        </w:numPr>
        <w:tabs>
          <w:tab w:pos="823" w:val="left" w:leader="none"/>
        </w:tabs>
        <w:spacing w:line="264" w:lineRule="auto" w:before="0" w:after="0"/>
        <w:ind w:left="822" w:right="99" w:hanging="360"/>
        <w:jc w:val="both"/>
        <w:rPr>
          <w:rFonts w:ascii="Tahoma" w:hAnsi="Tahoma" w:cs="Tahoma" w:eastAsia="Tahoma" w:hint="default"/>
          <w:sz w:val="18"/>
          <w:szCs w:val="18"/>
        </w:rPr>
      </w:pPr>
      <w:r>
        <w:rPr>
          <w:rFonts w:ascii="Tahoma" w:hAnsi="Tahoma"/>
          <w:color w:val="231F20"/>
          <w:sz w:val="18"/>
        </w:rPr>
        <w:t>La colocación de los aros aprehensores para el traslado, en excepción a los menores de edad o conductores infractores que potesten la tutela de uno o varios menores de edad acompañantes siempre y cuando no violente ni verbal, ni físicamente la integridad</w:t>
      </w:r>
      <w:r>
        <w:rPr>
          <w:rFonts w:ascii="Tahoma" w:hAnsi="Tahoma"/>
          <w:color w:val="231F20"/>
          <w:spacing w:val="-39"/>
          <w:sz w:val="18"/>
        </w:rPr>
        <w:t> </w:t>
      </w:r>
      <w:r>
        <w:rPr>
          <w:rFonts w:ascii="Tahoma" w:hAnsi="Tahoma"/>
          <w:color w:val="231F20"/>
          <w:sz w:val="18"/>
        </w:rPr>
        <w:t>propia y de terceros.</w:t>
      </w:r>
      <w:r>
        <w:rPr>
          <w:rFonts w:ascii="Tahoma" w:hAnsi="Tahoma"/>
          <w:sz w:val="18"/>
        </w:rPr>
      </w:r>
    </w:p>
    <w:p>
      <w:pPr>
        <w:spacing w:line="240" w:lineRule="auto" w:before="12"/>
        <w:rPr>
          <w:rFonts w:ascii="Tahoma" w:hAnsi="Tahoma" w:cs="Tahoma" w:eastAsia="Tahoma" w:hint="default"/>
          <w:sz w:val="19"/>
          <w:szCs w:val="19"/>
        </w:rPr>
      </w:pPr>
    </w:p>
    <w:p>
      <w:pPr>
        <w:pStyle w:val="ListParagraph"/>
        <w:numPr>
          <w:ilvl w:val="0"/>
          <w:numId w:val="13"/>
        </w:numPr>
        <w:tabs>
          <w:tab w:pos="823" w:val="left" w:leader="none"/>
        </w:tabs>
        <w:spacing w:line="264" w:lineRule="auto" w:before="0" w:after="0"/>
        <w:ind w:left="822" w:right="100" w:hanging="360"/>
        <w:jc w:val="both"/>
        <w:rPr>
          <w:rFonts w:ascii="Tahoma" w:hAnsi="Tahoma" w:cs="Tahoma" w:eastAsia="Tahoma" w:hint="default"/>
          <w:sz w:val="18"/>
          <w:szCs w:val="18"/>
        </w:rPr>
      </w:pPr>
      <w:r>
        <w:rPr>
          <w:rFonts w:ascii="Tahoma" w:hAnsi="Tahoma"/>
          <w:color w:val="231F20"/>
          <w:sz w:val="18"/>
        </w:rPr>
        <w:t>En caso de que el conductor infractor agreda o ponga en peligro la seguridad del operativo, terceros</w:t>
      </w:r>
      <w:r>
        <w:rPr>
          <w:rFonts w:ascii="Tahoma" w:hAnsi="Tahoma"/>
          <w:color w:val="231F20"/>
          <w:spacing w:val="-6"/>
          <w:sz w:val="18"/>
        </w:rPr>
        <w:t> </w:t>
      </w:r>
      <w:r>
        <w:rPr>
          <w:rFonts w:ascii="Tahoma" w:hAnsi="Tahoma"/>
          <w:color w:val="231F20"/>
          <w:sz w:val="18"/>
        </w:rPr>
        <w:t>o</w:t>
      </w:r>
      <w:r>
        <w:rPr>
          <w:rFonts w:ascii="Tahoma" w:hAnsi="Tahoma"/>
          <w:color w:val="231F20"/>
          <w:spacing w:val="-6"/>
          <w:sz w:val="18"/>
        </w:rPr>
        <w:t> </w:t>
      </w:r>
      <w:r>
        <w:rPr>
          <w:rFonts w:ascii="Tahoma" w:hAnsi="Tahoma"/>
          <w:color w:val="231F20"/>
          <w:sz w:val="18"/>
        </w:rPr>
        <w:t>el</w:t>
      </w:r>
      <w:r>
        <w:rPr>
          <w:rFonts w:ascii="Tahoma" w:hAnsi="Tahoma"/>
          <w:color w:val="231F20"/>
          <w:spacing w:val="-6"/>
          <w:sz w:val="18"/>
        </w:rPr>
        <w:t> </w:t>
      </w:r>
      <w:r>
        <w:rPr>
          <w:rFonts w:ascii="Tahoma" w:hAnsi="Tahoma"/>
          <w:color w:val="231F20"/>
          <w:sz w:val="18"/>
        </w:rPr>
        <w:t>personal</w:t>
      </w:r>
      <w:r>
        <w:rPr>
          <w:rFonts w:ascii="Tahoma" w:hAnsi="Tahoma"/>
          <w:color w:val="231F20"/>
          <w:spacing w:val="-7"/>
          <w:sz w:val="18"/>
        </w:rPr>
        <w:t> </w:t>
      </w:r>
      <w:r>
        <w:rPr>
          <w:rFonts w:ascii="Tahoma" w:hAnsi="Tahoma"/>
          <w:color w:val="231F20"/>
          <w:sz w:val="18"/>
        </w:rPr>
        <w:t>que</w:t>
      </w:r>
      <w:r>
        <w:rPr>
          <w:rFonts w:ascii="Tahoma" w:hAnsi="Tahoma"/>
          <w:color w:val="231F20"/>
          <w:spacing w:val="-6"/>
          <w:sz w:val="18"/>
        </w:rPr>
        <w:t> </w:t>
      </w:r>
      <w:r>
        <w:rPr>
          <w:rFonts w:ascii="Tahoma" w:hAnsi="Tahoma"/>
          <w:color w:val="231F20"/>
          <w:sz w:val="18"/>
        </w:rPr>
        <w:t>este</w:t>
      </w:r>
      <w:r>
        <w:rPr>
          <w:rFonts w:ascii="Tahoma" w:hAnsi="Tahoma"/>
          <w:color w:val="231F20"/>
          <w:spacing w:val="-6"/>
          <w:sz w:val="18"/>
        </w:rPr>
        <w:t> </w:t>
      </w:r>
      <w:r>
        <w:rPr>
          <w:rFonts w:ascii="Tahoma" w:hAnsi="Tahoma"/>
          <w:color w:val="231F20"/>
          <w:sz w:val="18"/>
        </w:rPr>
        <w:t>laborando</w:t>
      </w:r>
      <w:r>
        <w:rPr>
          <w:rFonts w:ascii="Tahoma" w:hAnsi="Tahoma"/>
          <w:color w:val="231F20"/>
          <w:spacing w:val="-6"/>
          <w:sz w:val="18"/>
        </w:rPr>
        <w:t> </w:t>
      </w:r>
      <w:r>
        <w:rPr>
          <w:rFonts w:ascii="Tahoma" w:hAnsi="Tahoma"/>
          <w:color w:val="231F20"/>
          <w:sz w:val="18"/>
        </w:rPr>
        <w:t>en</w:t>
      </w:r>
      <w:r>
        <w:rPr>
          <w:rFonts w:ascii="Tahoma" w:hAnsi="Tahoma"/>
          <w:color w:val="231F20"/>
          <w:spacing w:val="-6"/>
          <w:sz w:val="18"/>
        </w:rPr>
        <w:t> </w:t>
      </w:r>
      <w:r>
        <w:rPr>
          <w:rFonts w:ascii="Tahoma" w:hAnsi="Tahoma"/>
          <w:color w:val="231F20"/>
          <w:sz w:val="18"/>
        </w:rPr>
        <w:t>el</w:t>
      </w:r>
      <w:r>
        <w:rPr>
          <w:rFonts w:ascii="Tahoma" w:hAnsi="Tahoma"/>
          <w:color w:val="231F20"/>
          <w:spacing w:val="-6"/>
          <w:sz w:val="18"/>
        </w:rPr>
        <w:t> </w:t>
      </w:r>
      <w:r>
        <w:rPr>
          <w:rFonts w:ascii="Tahoma" w:hAnsi="Tahoma"/>
          <w:color w:val="231F20"/>
          <w:sz w:val="18"/>
        </w:rPr>
        <w:t>punto</w:t>
      </w:r>
      <w:r>
        <w:rPr>
          <w:rFonts w:ascii="Tahoma" w:hAnsi="Tahoma"/>
          <w:color w:val="231F20"/>
          <w:spacing w:val="-7"/>
          <w:sz w:val="18"/>
        </w:rPr>
        <w:t> </w:t>
      </w:r>
      <w:r>
        <w:rPr>
          <w:rFonts w:ascii="Tahoma" w:hAnsi="Tahoma"/>
          <w:color w:val="231F20"/>
          <w:sz w:val="18"/>
        </w:rPr>
        <w:t>de</w:t>
      </w:r>
      <w:r>
        <w:rPr>
          <w:rFonts w:ascii="Tahoma" w:hAnsi="Tahoma"/>
          <w:color w:val="231F20"/>
          <w:spacing w:val="-6"/>
          <w:sz w:val="18"/>
        </w:rPr>
        <w:t> </w:t>
      </w:r>
      <w:r>
        <w:rPr>
          <w:rFonts w:ascii="Tahoma" w:hAnsi="Tahoma"/>
          <w:color w:val="231F20"/>
          <w:sz w:val="18"/>
        </w:rPr>
        <w:t>control,</w:t>
      </w:r>
      <w:r>
        <w:rPr>
          <w:rFonts w:ascii="Tahoma" w:hAnsi="Tahoma"/>
          <w:color w:val="231F20"/>
          <w:spacing w:val="-6"/>
          <w:sz w:val="18"/>
        </w:rPr>
        <w:t> </w:t>
      </w:r>
      <w:r>
        <w:rPr>
          <w:rFonts w:ascii="Tahoma" w:hAnsi="Tahoma"/>
          <w:color w:val="231F20"/>
          <w:sz w:val="18"/>
        </w:rPr>
        <w:t>podrá</w:t>
      </w:r>
      <w:r>
        <w:rPr>
          <w:rFonts w:ascii="Tahoma" w:hAnsi="Tahoma"/>
          <w:color w:val="231F20"/>
          <w:spacing w:val="-6"/>
          <w:sz w:val="18"/>
        </w:rPr>
        <w:t> </w:t>
      </w:r>
      <w:r>
        <w:rPr>
          <w:rFonts w:ascii="Tahoma" w:hAnsi="Tahoma"/>
          <w:color w:val="231F20"/>
          <w:sz w:val="18"/>
        </w:rPr>
        <w:t>aplicarse</w:t>
      </w:r>
      <w:r>
        <w:rPr>
          <w:rFonts w:ascii="Tahoma" w:hAnsi="Tahoma"/>
          <w:color w:val="231F20"/>
          <w:spacing w:val="-6"/>
          <w:sz w:val="18"/>
        </w:rPr>
        <w:t> </w:t>
      </w:r>
      <w:r>
        <w:rPr>
          <w:rFonts w:ascii="Tahoma" w:hAnsi="Tahoma"/>
          <w:color w:val="231F20"/>
          <w:sz w:val="18"/>
        </w:rPr>
        <w:t>uso</w:t>
      </w:r>
      <w:r>
        <w:rPr>
          <w:rFonts w:ascii="Tahoma" w:hAnsi="Tahoma"/>
          <w:color w:val="231F20"/>
          <w:spacing w:val="-6"/>
          <w:sz w:val="18"/>
        </w:rPr>
        <w:t> </w:t>
      </w:r>
      <w:r>
        <w:rPr>
          <w:rFonts w:ascii="Tahoma" w:hAnsi="Tahoma"/>
          <w:color w:val="231F20"/>
          <w:sz w:val="18"/>
        </w:rPr>
        <w:t>racional</w:t>
      </w:r>
      <w:r>
        <w:rPr>
          <w:rFonts w:ascii="Tahoma" w:hAnsi="Tahoma"/>
          <w:color w:val="231F20"/>
          <w:spacing w:val="-6"/>
          <w:sz w:val="18"/>
        </w:rPr>
        <w:t> </w:t>
      </w:r>
      <w:r>
        <w:rPr>
          <w:rFonts w:ascii="Tahoma" w:hAnsi="Tahoma"/>
          <w:color w:val="231F20"/>
          <w:sz w:val="18"/>
        </w:rPr>
        <w:t>de </w:t>
      </w:r>
      <w:r>
        <w:rPr>
          <w:rFonts w:ascii="Tahoma" w:hAnsi="Tahoma"/>
          <w:color w:val="231F20"/>
          <w:sz w:val="18"/>
        </w:rPr>
        <w:t>la fuerza proporcional a la resistencia del </w:t>
      </w:r>
      <w:r>
        <w:rPr>
          <w:rFonts w:ascii="Tahoma" w:hAnsi="Tahoma"/>
          <w:color w:val="231F20"/>
          <w:spacing w:val="-4"/>
          <w:sz w:val="18"/>
        </w:rPr>
        <w:t>infractor, </w:t>
      </w:r>
      <w:r>
        <w:rPr>
          <w:rFonts w:ascii="Tahoma" w:hAnsi="Tahoma"/>
          <w:color w:val="231F20"/>
          <w:sz w:val="18"/>
        </w:rPr>
        <w:t>para evitar una situación mayor de</w:t>
      </w:r>
      <w:r>
        <w:rPr>
          <w:rFonts w:ascii="Tahoma" w:hAnsi="Tahoma"/>
          <w:color w:val="231F20"/>
          <w:spacing w:val="-35"/>
          <w:sz w:val="18"/>
        </w:rPr>
        <w:t> </w:t>
      </w:r>
      <w:r>
        <w:rPr>
          <w:rFonts w:ascii="Tahoma" w:hAnsi="Tahoma"/>
          <w:color w:val="231F20"/>
          <w:sz w:val="18"/>
        </w:rPr>
        <w:t>riesgo.</w:t>
      </w:r>
      <w:r>
        <w:rPr>
          <w:rFonts w:ascii="Tahoma" w:hAnsi="Tahoma"/>
          <w:sz w:val="18"/>
        </w:rPr>
      </w:r>
    </w:p>
    <w:p>
      <w:pPr>
        <w:spacing w:line="240" w:lineRule="auto" w:before="12"/>
        <w:rPr>
          <w:rFonts w:ascii="Tahoma" w:hAnsi="Tahoma" w:cs="Tahoma" w:eastAsia="Tahoma" w:hint="default"/>
          <w:sz w:val="19"/>
          <w:szCs w:val="19"/>
        </w:rPr>
      </w:pPr>
    </w:p>
    <w:p>
      <w:pPr>
        <w:pStyle w:val="BodyText"/>
        <w:spacing w:line="264" w:lineRule="auto"/>
        <w:ind w:right="99"/>
        <w:jc w:val="both"/>
      </w:pPr>
      <w:r>
        <w:rPr>
          <w:color w:val="231F20"/>
        </w:rPr>
        <w:t>Si durante el desarrollo de cualquiera de las etapas del programa de alcoholimetría, el conductor a  quien se le practique o este en proceso a aplicarse el examen correspondiente, causare daños al equipo, dispositivos, equipo de cómputo, unidades o a cualquier otro instrumento utilizado en la prueba; o bien genere</w:t>
      </w:r>
      <w:r>
        <w:rPr>
          <w:color w:val="231F20"/>
          <w:spacing w:val="-14"/>
        </w:rPr>
        <w:t> </w:t>
      </w:r>
      <w:r>
        <w:rPr>
          <w:color w:val="231F20"/>
        </w:rPr>
        <w:t>lesiones</w:t>
      </w:r>
      <w:r>
        <w:rPr>
          <w:color w:val="231F20"/>
          <w:spacing w:val="-15"/>
        </w:rPr>
        <w:t> </w:t>
      </w:r>
      <w:r>
        <w:rPr>
          <w:color w:val="231F20"/>
        </w:rPr>
        <w:t>al</w:t>
      </w:r>
      <w:r>
        <w:rPr>
          <w:color w:val="231F20"/>
          <w:spacing w:val="-14"/>
        </w:rPr>
        <w:t> </w:t>
      </w:r>
      <w:r>
        <w:rPr>
          <w:color w:val="231F20"/>
        </w:rPr>
        <w:t>personal</w:t>
      </w:r>
      <w:r>
        <w:rPr>
          <w:color w:val="231F20"/>
          <w:spacing w:val="30"/>
        </w:rPr>
        <w:t> </w:t>
      </w:r>
      <w:r>
        <w:rPr>
          <w:color w:val="231F20"/>
        </w:rPr>
        <w:t>que</w:t>
      </w:r>
      <w:r>
        <w:rPr>
          <w:color w:val="231F20"/>
          <w:spacing w:val="-14"/>
        </w:rPr>
        <w:t> </w:t>
      </w:r>
      <w:r>
        <w:rPr>
          <w:color w:val="231F20"/>
        </w:rPr>
        <w:t>participante</w:t>
      </w:r>
      <w:r>
        <w:rPr>
          <w:color w:val="231F20"/>
          <w:spacing w:val="-15"/>
        </w:rPr>
        <w:t> </w:t>
      </w:r>
      <w:r>
        <w:rPr>
          <w:color w:val="231F20"/>
        </w:rPr>
        <w:t>en</w:t>
      </w:r>
      <w:r>
        <w:rPr>
          <w:color w:val="231F20"/>
          <w:spacing w:val="-14"/>
        </w:rPr>
        <w:t> </w:t>
      </w:r>
      <w:r>
        <w:rPr>
          <w:color w:val="231F20"/>
        </w:rPr>
        <w:t>dicho</w:t>
      </w:r>
      <w:r>
        <w:rPr>
          <w:color w:val="231F20"/>
          <w:spacing w:val="-14"/>
        </w:rPr>
        <w:t> </w:t>
      </w:r>
      <w:r>
        <w:rPr>
          <w:color w:val="231F20"/>
        </w:rPr>
        <w:t>programa</w:t>
      </w:r>
      <w:r>
        <w:rPr>
          <w:color w:val="231F20"/>
          <w:spacing w:val="-14"/>
        </w:rPr>
        <w:t> </w:t>
      </w:r>
      <w:r>
        <w:rPr>
          <w:color w:val="231F20"/>
        </w:rPr>
        <w:t>preventivo,</w:t>
      </w:r>
      <w:r>
        <w:rPr>
          <w:color w:val="231F20"/>
          <w:spacing w:val="-14"/>
        </w:rPr>
        <w:t> </w:t>
      </w:r>
      <w:r>
        <w:rPr>
          <w:color w:val="231F20"/>
        </w:rPr>
        <w:t>se</w:t>
      </w:r>
      <w:r>
        <w:rPr>
          <w:color w:val="231F20"/>
          <w:spacing w:val="-14"/>
        </w:rPr>
        <w:t> </w:t>
      </w:r>
      <w:r>
        <w:rPr>
          <w:color w:val="231F20"/>
        </w:rPr>
        <w:t>procederá</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siguientes </w:t>
      </w:r>
      <w:r>
        <w:rPr>
          <w:color w:val="231F20"/>
        </w:rPr>
        <w:t>términos:</w:t>
      </w:r>
      <w:r>
        <w:rPr/>
      </w:r>
    </w:p>
    <w:p>
      <w:pPr>
        <w:pStyle w:val="ListParagraph"/>
        <w:numPr>
          <w:ilvl w:val="0"/>
          <w:numId w:val="14"/>
        </w:numPr>
        <w:tabs>
          <w:tab w:pos="823" w:val="left" w:leader="none"/>
        </w:tabs>
        <w:spacing w:line="264" w:lineRule="auto" w:before="1" w:after="0"/>
        <w:ind w:left="102" w:right="99" w:firstLine="0"/>
        <w:jc w:val="both"/>
        <w:rPr>
          <w:rFonts w:ascii="Tahoma" w:hAnsi="Tahoma" w:cs="Tahoma" w:eastAsia="Tahoma" w:hint="default"/>
          <w:sz w:val="18"/>
          <w:szCs w:val="18"/>
        </w:rPr>
      </w:pPr>
      <w:r>
        <w:rPr>
          <w:rFonts w:ascii="Tahoma" w:hAnsi="Tahoma"/>
          <w:color w:val="231F20"/>
          <w:sz w:val="18"/>
        </w:rPr>
        <w:t>Se le cuestionara al conductor si es su deseo ser examinado por el perito de la Secretaría de </w:t>
      </w:r>
      <w:r>
        <w:rPr>
          <w:rFonts w:ascii="Tahoma" w:hAnsi="Tahoma"/>
          <w:color w:val="231F20"/>
          <w:sz w:val="18"/>
        </w:rPr>
        <w:t>Movilidad, si su respuesta es afirmativa se continuará con el procedimiento del protocolo, y una vez que el juez calificador determine la sanción correspondiente se le notificará personalmente y acto seguido, se </w:t>
      </w:r>
      <w:r>
        <w:rPr>
          <w:rFonts w:ascii="Tahoma" w:hAnsi="Tahoma"/>
          <w:color w:val="231F20"/>
          <w:sz w:val="18"/>
        </w:rPr>
        <w:t>le pondrá a disposición del Agente del Ministerio</w:t>
      </w:r>
      <w:r>
        <w:rPr>
          <w:rFonts w:ascii="Tahoma" w:hAnsi="Tahoma"/>
          <w:color w:val="231F20"/>
          <w:spacing w:val="-15"/>
          <w:sz w:val="18"/>
        </w:rPr>
        <w:t> </w:t>
      </w:r>
      <w:r>
        <w:rPr>
          <w:rFonts w:ascii="Tahoma" w:hAnsi="Tahoma"/>
          <w:color w:val="231F20"/>
          <w:sz w:val="18"/>
        </w:rPr>
        <w:t>Publico.</w:t>
      </w:r>
      <w:r>
        <w:rPr>
          <w:rFonts w:ascii="Tahoma" w:hAnsi="Tahoma"/>
          <w:sz w:val="18"/>
        </w:rPr>
      </w:r>
    </w:p>
    <w:p>
      <w:pPr>
        <w:pStyle w:val="ListParagraph"/>
        <w:numPr>
          <w:ilvl w:val="0"/>
          <w:numId w:val="14"/>
        </w:numPr>
        <w:tabs>
          <w:tab w:pos="823" w:val="left" w:leader="none"/>
        </w:tabs>
        <w:spacing w:line="264" w:lineRule="auto" w:before="1" w:after="0"/>
        <w:ind w:left="102" w:right="100" w:firstLine="0"/>
        <w:jc w:val="both"/>
        <w:rPr>
          <w:rFonts w:ascii="Tahoma" w:hAnsi="Tahoma" w:cs="Tahoma" w:eastAsia="Tahoma" w:hint="default"/>
          <w:sz w:val="18"/>
          <w:szCs w:val="18"/>
        </w:rPr>
      </w:pPr>
      <w:r>
        <w:rPr>
          <w:rFonts w:ascii="Tahoma" w:hAnsi="Tahoma"/>
          <w:color w:val="231F20"/>
          <w:sz w:val="18"/>
        </w:rPr>
        <w:t>En caso de que se negare a ser examinado por el perito de la Secretaría de Movilidad, el Policía </w:t>
      </w:r>
      <w:r>
        <w:rPr>
          <w:rFonts w:ascii="Tahoma" w:hAnsi="Tahoma"/>
          <w:color w:val="231F20"/>
          <w:sz w:val="18"/>
        </w:rPr>
        <w:t>Vial levantará cedula de notificación de infracción asentado la negativa del conductor a ser evaluado, remitiendo dicha cedula al juez </w:t>
      </w:r>
      <w:r>
        <w:rPr>
          <w:rFonts w:ascii="Tahoma" w:hAnsi="Tahoma"/>
          <w:color w:val="231F20"/>
          <w:spacing w:val="-3"/>
          <w:sz w:val="18"/>
        </w:rPr>
        <w:t>calificador, </w:t>
      </w:r>
      <w:r>
        <w:rPr>
          <w:rFonts w:ascii="Tahoma" w:hAnsi="Tahoma"/>
          <w:color w:val="231F20"/>
          <w:sz w:val="18"/>
        </w:rPr>
        <w:t>quien impondrá una sanción de doce a treinta y seis horas de </w:t>
      </w:r>
      <w:r>
        <w:rPr>
          <w:rFonts w:ascii="Tahoma" w:hAnsi="Tahoma"/>
          <w:color w:val="231F20"/>
          <w:sz w:val="18"/>
        </w:rPr>
        <w:t>arresto inconmutable, ordenando se registre la sanción correspondiente para los fines de reincidencia y posibles tratamientos, la cual será notificada personalmente al </w:t>
      </w:r>
      <w:r>
        <w:rPr>
          <w:rFonts w:ascii="Tahoma" w:hAnsi="Tahoma"/>
          <w:color w:val="231F20"/>
          <w:spacing w:val="-3"/>
          <w:sz w:val="18"/>
        </w:rPr>
        <w:t>conductor, </w:t>
      </w:r>
      <w:r>
        <w:rPr>
          <w:rFonts w:ascii="Tahoma" w:hAnsi="Tahoma"/>
          <w:color w:val="231F20"/>
          <w:sz w:val="18"/>
        </w:rPr>
        <w:t>y acto seguido, se le pondrá a </w:t>
      </w:r>
      <w:r>
        <w:rPr>
          <w:rFonts w:ascii="Tahoma" w:hAnsi="Tahoma"/>
          <w:color w:val="231F20"/>
          <w:sz w:val="18"/>
        </w:rPr>
      </w:r>
      <w:r>
        <w:rPr>
          <w:rFonts w:ascii="Tahoma" w:hAnsi="Tahoma"/>
          <w:color w:val="231F20"/>
          <w:sz w:val="18"/>
        </w:rPr>
        <w:t>disposición del Agente del Ministerio</w:t>
      </w:r>
      <w:r>
        <w:rPr>
          <w:rFonts w:ascii="Tahoma" w:hAnsi="Tahoma"/>
          <w:color w:val="231F20"/>
          <w:spacing w:val="-12"/>
          <w:sz w:val="18"/>
        </w:rPr>
        <w:t> </w:t>
      </w:r>
      <w:r>
        <w:rPr>
          <w:rFonts w:ascii="Tahoma" w:hAnsi="Tahoma"/>
          <w:color w:val="231F20"/>
          <w:sz w:val="18"/>
        </w:rPr>
        <w:t>Publico.</w:t>
      </w:r>
      <w:r>
        <w:rPr>
          <w:rFonts w:ascii="Tahoma" w:hAnsi="Tahoma"/>
          <w:sz w:val="18"/>
        </w:rPr>
      </w:r>
    </w:p>
    <w:p>
      <w:pPr>
        <w:pStyle w:val="ListParagraph"/>
        <w:numPr>
          <w:ilvl w:val="0"/>
          <w:numId w:val="14"/>
        </w:numPr>
        <w:tabs>
          <w:tab w:pos="823" w:val="left" w:leader="none"/>
        </w:tabs>
        <w:spacing w:line="264" w:lineRule="auto" w:before="1" w:after="0"/>
        <w:ind w:left="102" w:right="100" w:firstLine="0"/>
        <w:jc w:val="both"/>
        <w:rPr>
          <w:rFonts w:ascii="Tahoma" w:hAnsi="Tahoma" w:cs="Tahoma" w:eastAsia="Tahoma" w:hint="default"/>
          <w:sz w:val="18"/>
          <w:szCs w:val="18"/>
        </w:rPr>
      </w:pPr>
      <w:r>
        <w:rPr>
          <w:rFonts w:ascii="Tahoma" w:hAnsi="Tahoma"/>
          <w:color w:val="231F20"/>
          <w:sz w:val="18"/>
        </w:rPr>
        <w:t>En el caso de que el conductor sea puesto a disposición del Ministerio Publico y consignado ante el Juez del Ramo Penal, el cumplimiento del arresto administrativo se hará una vez que obtenga su libertad.</w:t>
      </w:r>
      <w:r>
        <w:rPr>
          <w:rFonts w:ascii="Tahoma" w:hAnsi="Tahoma"/>
          <w:sz w:val="18"/>
        </w:rPr>
      </w:r>
    </w:p>
    <w:p>
      <w:pPr>
        <w:pStyle w:val="ListParagraph"/>
        <w:numPr>
          <w:ilvl w:val="0"/>
          <w:numId w:val="14"/>
        </w:numPr>
        <w:tabs>
          <w:tab w:pos="823" w:val="left" w:leader="none"/>
        </w:tabs>
        <w:spacing w:line="264" w:lineRule="auto" w:before="1" w:after="0"/>
        <w:ind w:left="102" w:right="99" w:firstLine="0"/>
        <w:jc w:val="both"/>
        <w:rPr>
          <w:rFonts w:ascii="Tahoma" w:hAnsi="Tahoma" w:cs="Tahoma" w:eastAsia="Tahoma" w:hint="default"/>
          <w:sz w:val="18"/>
          <w:szCs w:val="18"/>
        </w:rPr>
      </w:pPr>
      <w:r>
        <w:rPr>
          <w:rFonts w:ascii="Tahoma" w:hAnsi="Tahoma"/>
          <w:color w:val="231F20"/>
          <w:sz w:val="18"/>
        </w:rPr>
        <w:t>Se</w:t>
      </w:r>
      <w:r>
        <w:rPr>
          <w:rFonts w:ascii="Tahoma" w:hAnsi="Tahoma"/>
          <w:color w:val="231F20"/>
          <w:spacing w:val="-15"/>
          <w:sz w:val="18"/>
        </w:rPr>
        <w:t> </w:t>
      </w:r>
      <w:r>
        <w:rPr>
          <w:rFonts w:ascii="Tahoma" w:hAnsi="Tahoma"/>
          <w:color w:val="231F20"/>
          <w:sz w:val="18"/>
        </w:rPr>
        <w:t>deberá</w:t>
      </w:r>
      <w:r>
        <w:rPr>
          <w:rFonts w:ascii="Tahoma" w:hAnsi="Tahoma"/>
          <w:color w:val="231F20"/>
          <w:spacing w:val="-15"/>
          <w:sz w:val="18"/>
        </w:rPr>
        <w:t> </w:t>
      </w:r>
      <w:r>
        <w:rPr>
          <w:rFonts w:ascii="Tahoma" w:hAnsi="Tahoma"/>
          <w:color w:val="231F20"/>
          <w:sz w:val="18"/>
        </w:rPr>
        <w:t>entender</w:t>
      </w:r>
      <w:r>
        <w:rPr>
          <w:rFonts w:ascii="Tahoma" w:hAnsi="Tahoma"/>
          <w:color w:val="231F20"/>
          <w:spacing w:val="-14"/>
          <w:sz w:val="18"/>
        </w:rPr>
        <w:t> </w:t>
      </w:r>
      <w:r>
        <w:rPr>
          <w:rFonts w:ascii="Tahoma" w:hAnsi="Tahoma"/>
          <w:color w:val="231F20"/>
          <w:sz w:val="18"/>
        </w:rPr>
        <w:t>como</w:t>
      </w:r>
      <w:r>
        <w:rPr>
          <w:rFonts w:ascii="Tahoma" w:hAnsi="Tahoma"/>
          <w:color w:val="231F20"/>
          <w:spacing w:val="-14"/>
          <w:sz w:val="18"/>
        </w:rPr>
        <w:t> </w:t>
      </w:r>
      <w:r>
        <w:rPr>
          <w:rFonts w:ascii="Tahoma" w:hAnsi="Tahoma"/>
          <w:color w:val="231F20"/>
          <w:sz w:val="18"/>
        </w:rPr>
        <w:t>negativa</w:t>
      </w:r>
      <w:r>
        <w:rPr>
          <w:rFonts w:ascii="Tahoma" w:hAnsi="Tahoma"/>
          <w:color w:val="231F20"/>
          <w:spacing w:val="-15"/>
          <w:sz w:val="18"/>
        </w:rPr>
        <w:t> </w:t>
      </w:r>
      <w:r>
        <w:rPr>
          <w:rFonts w:ascii="Tahoma" w:hAnsi="Tahoma"/>
          <w:color w:val="231F20"/>
          <w:sz w:val="18"/>
        </w:rPr>
        <w:t>del</w:t>
      </w:r>
      <w:r>
        <w:rPr>
          <w:rFonts w:ascii="Tahoma" w:hAnsi="Tahoma"/>
          <w:color w:val="231F20"/>
          <w:spacing w:val="-15"/>
          <w:sz w:val="18"/>
        </w:rPr>
        <w:t> </w:t>
      </w:r>
      <w:r>
        <w:rPr>
          <w:rFonts w:ascii="Tahoma" w:hAnsi="Tahoma"/>
          <w:color w:val="231F20"/>
          <w:sz w:val="18"/>
        </w:rPr>
        <w:t>conductor</w:t>
      </w:r>
      <w:r>
        <w:rPr>
          <w:rFonts w:ascii="Tahoma" w:hAnsi="Tahoma"/>
          <w:color w:val="231F20"/>
          <w:spacing w:val="-14"/>
          <w:sz w:val="18"/>
        </w:rPr>
        <w:t> </w:t>
      </w:r>
      <w:r>
        <w:rPr>
          <w:rFonts w:ascii="Tahoma" w:hAnsi="Tahoma"/>
          <w:color w:val="231F20"/>
          <w:sz w:val="18"/>
        </w:rPr>
        <w:t>a</w:t>
      </w:r>
      <w:r>
        <w:rPr>
          <w:rFonts w:ascii="Tahoma" w:hAnsi="Tahoma"/>
          <w:color w:val="231F20"/>
          <w:spacing w:val="-15"/>
          <w:sz w:val="18"/>
        </w:rPr>
        <w:t> </w:t>
      </w:r>
      <w:r>
        <w:rPr>
          <w:rFonts w:ascii="Tahoma" w:hAnsi="Tahoma"/>
          <w:color w:val="231F20"/>
          <w:sz w:val="18"/>
        </w:rPr>
        <w:t>ser</w:t>
      </w:r>
      <w:r>
        <w:rPr>
          <w:rFonts w:ascii="Tahoma" w:hAnsi="Tahoma"/>
          <w:color w:val="231F20"/>
          <w:spacing w:val="-15"/>
          <w:sz w:val="18"/>
        </w:rPr>
        <w:t> </w:t>
      </w:r>
      <w:r>
        <w:rPr>
          <w:rFonts w:ascii="Tahoma" w:hAnsi="Tahoma"/>
          <w:color w:val="231F20"/>
          <w:sz w:val="18"/>
        </w:rPr>
        <w:t>examinado,</w:t>
      </w:r>
      <w:r>
        <w:rPr>
          <w:rFonts w:ascii="Tahoma" w:hAnsi="Tahoma"/>
          <w:color w:val="231F20"/>
          <w:spacing w:val="-15"/>
          <w:sz w:val="18"/>
        </w:rPr>
        <w:t> </w:t>
      </w:r>
      <w:r>
        <w:rPr>
          <w:rFonts w:ascii="Tahoma" w:hAnsi="Tahoma"/>
          <w:color w:val="231F20"/>
          <w:sz w:val="18"/>
        </w:rPr>
        <w:t>cualquier</w:t>
      </w:r>
      <w:r>
        <w:rPr>
          <w:rFonts w:ascii="Tahoma" w:hAnsi="Tahoma"/>
          <w:color w:val="231F20"/>
          <w:spacing w:val="-14"/>
          <w:sz w:val="18"/>
        </w:rPr>
        <w:t> </w:t>
      </w:r>
      <w:r>
        <w:rPr>
          <w:rFonts w:ascii="Tahoma" w:hAnsi="Tahoma"/>
          <w:color w:val="231F20"/>
          <w:sz w:val="18"/>
        </w:rPr>
        <w:t>conducta</w:t>
      </w:r>
      <w:r>
        <w:rPr>
          <w:rFonts w:ascii="Tahoma" w:hAnsi="Tahoma"/>
          <w:color w:val="231F20"/>
          <w:spacing w:val="-14"/>
          <w:sz w:val="18"/>
        </w:rPr>
        <w:t> </w:t>
      </w:r>
      <w:r>
        <w:rPr>
          <w:rFonts w:ascii="Tahoma" w:hAnsi="Tahoma"/>
          <w:color w:val="231F20"/>
          <w:sz w:val="18"/>
        </w:rPr>
        <w:t>del</w:t>
      </w:r>
      <w:r>
        <w:rPr>
          <w:rFonts w:ascii="Tahoma" w:hAnsi="Tahoma"/>
          <w:color w:val="231F20"/>
          <w:spacing w:val="-15"/>
          <w:sz w:val="18"/>
        </w:rPr>
        <w:t> </w:t>
      </w:r>
      <w:r>
        <w:rPr>
          <w:rFonts w:ascii="Tahoma" w:hAnsi="Tahoma"/>
          <w:color w:val="231F20"/>
          <w:sz w:val="18"/>
        </w:rPr>
        <w:t>mismo </w:t>
      </w:r>
      <w:r>
        <w:rPr>
          <w:rFonts w:ascii="Tahoma" w:hAnsi="Tahoma"/>
          <w:color w:val="231F20"/>
          <w:sz w:val="18"/>
        </w:rPr>
        <w:t>que impida la prueba de</w:t>
      </w:r>
      <w:r>
        <w:rPr>
          <w:rFonts w:ascii="Tahoma" w:hAnsi="Tahoma"/>
          <w:color w:val="231F20"/>
          <w:spacing w:val="-5"/>
          <w:sz w:val="18"/>
        </w:rPr>
        <w:t> </w:t>
      </w:r>
      <w:r>
        <w:rPr>
          <w:rFonts w:ascii="Tahoma" w:hAnsi="Tahoma"/>
          <w:color w:val="231F20"/>
          <w:sz w:val="18"/>
        </w:rPr>
        <w:t>alcoholimetría.</w:t>
      </w:r>
      <w:r>
        <w:rPr>
          <w:rFonts w:ascii="Tahoma" w:hAnsi="Tahoma"/>
          <w:sz w:val="18"/>
        </w:rPr>
      </w:r>
    </w:p>
    <w:p>
      <w:pPr>
        <w:pStyle w:val="BodyText"/>
        <w:spacing w:line="264" w:lineRule="auto" w:before="1"/>
        <w:ind w:right="101"/>
        <w:jc w:val="both"/>
      </w:pPr>
      <w:r>
        <w:rPr>
          <w:color w:val="231F20"/>
        </w:rPr>
        <w:t>En el caso de conductores de vehículos de transporte público en todas sus modalidades que se trasladen en</w:t>
      </w:r>
      <w:r>
        <w:rPr>
          <w:color w:val="231F20"/>
          <w:spacing w:val="-4"/>
        </w:rPr>
        <w:t> </w:t>
      </w:r>
      <w:r>
        <w:rPr>
          <w:color w:val="231F20"/>
        </w:rPr>
        <w:t>la</w:t>
      </w:r>
      <w:r>
        <w:rPr>
          <w:color w:val="231F20"/>
          <w:spacing w:val="-4"/>
        </w:rPr>
        <w:t> </w:t>
      </w:r>
      <w:r>
        <w:rPr>
          <w:color w:val="231F20"/>
        </w:rPr>
        <w:t>unidad</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presta</w:t>
      </w:r>
      <w:r>
        <w:rPr>
          <w:color w:val="231F20"/>
          <w:spacing w:val="-4"/>
        </w:rPr>
        <w:t> </w:t>
      </w:r>
      <w:r>
        <w:rPr>
          <w:color w:val="231F20"/>
        </w:rPr>
        <w:t>el</w:t>
      </w:r>
      <w:r>
        <w:rPr>
          <w:color w:val="231F20"/>
          <w:spacing w:val="-4"/>
        </w:rPr>
        <w:t> </w:t>
      </w:r>
      <w:r>
        <w:rPr>
          <w:color w:val="231F20"/>
        </w:rPr>
        <w:t>servicio</w:t>
      </w:r>
      <w:r>
        <w:rPr>
          <w:color w:val="231F20"/>
          <w:spacing w:val="-4"/>
        </w:rPr>
        <w:t> </w:t>
      </w:r>
      <w:r>
        <w:rPr>
          <w:color w:val="231F20"/>
        </w:rPr>
        <w:t>también</w:t>
      </w:r>
      <w:r>
        <w:rPr>
          <w:color w:val="231F20"/>
          <w:spacing w:val="-3"/>
        </w:rPr>
        <w:t> </w:t>
      </w:r>
      <w:r>
        <w:rPr>
          <w:color w:val="231F20"/>
        </w:rPr>
        <w:t>se</w:t>
      </w:r>
      <w:r>
        <w:rPr>
          <w:color w:val="231F20"/>
          <w:spacing w:val="-4"/>
        </w:rPr>
        <w:t> </w:t>
      </w:r>
      <w:r>
        <w:rPr>
          <w:color w:val="231F20"/>
        </w:rPr>
        <w:t>considera</w:t>
      </w:r>
      <w:r>
        <w:rPr>
          <w:color w:val="231F20"/>
          <w:spacing w:val="-4"/>
        </w:rPr>
        <w:t> </w:t>
      </w:r>
      <w:r>
        <w:rPr>
          <w:color w:val="231F20"/>
        </w:rPr>
        <w:t>lo</w:t>
      </w:r>
      <w:r>
        <w:rPr>
          <w:color w:val="231F20"/>
          <w:spacing w:val="-4"/>
        </w:rPr>
        <w:t> </w:t>
      </w:r>
      <w:r>
        <w:rPr>
          <w:color w:val="231F20"/>
        </w:rPr>
        <w:t>siguiente:</w:t>
      </w:r>
      <w:r>
        <w:rPr/>
      </w:r>
    </w:p>
    <w:p>
      <w:pPr>
        <w:spacing w:line="240" w:lineRule="auto" w:before="12"/>
        <w:rPr>
          <w:rFonts w:ascii="Tahoma" w:hAnsi="Tahoma" w:cs="Tahoma" w:eastAsia="Tahoma" w:hint="default"/>
          <w:sz w:val="19"/>
          <w:szCs w:val="19"/>
        </w:rPr>
      </w:pPr>
    </w:p>
    <w:p>
      <w:pPr>
        <w:pStyle w:val="ListParagraph"/>
        <w:numPr>
          <w:ilvl w:val="1"/>
          <w:numId w:val="14"/>
        </w:numPr>
        <w:tabs>
          <w:tab w:pos="823" w:val="left" w:leader="none"/>
        </w:tabs>
        <w:spacing w:line="264" w:lineRule="auto" w:before="0" w:after="0"/>
        <w:ind w:left="822" w:right="100" w:hanging="360"/>
        <w:jc w:val="both"/>
        <w:rPr>
          <w:rFonts w:ascii="Tahoma" w:hAnsi="Tahoma" w:cs="Tahoma" w:eastAsia="Tahoma" w:hint="default"/>
          <w:sz w:val="18"/>
          <w:szCs w:val="18"/>
        </w:rPr>
      </w:pPr>
      <w:r>
        <w:rPr>
          <w:rFonts w:ascii="Tahoma" w:hAnsi="Tahoma"/>
          <w:color w:val="231F20"/>
          <w:sz w:val="18"/>
        </w:rPr>
        <w:t>Cuando el resultado de la prueba sea entre .01 a .40 miligramos de alcohol por litro de aire espirado se sancionará como indica el artículo 186 fracción I de la Ley y se procederá como indica este</w:t>
      </w:r>
      <w:r>
        <w:rPr>
          <w:rFonts w:ascii="Tahoma" w:hAnsi="Tahoma"/>
          <w:color w:val="231F20"/>
          <w:spacing w:val="-8"/>
          <w:sz w:val="18"/>
        </w:rPr>
        <w:t> </w:t>
      </w:r>
      <w:r>
        <w:rPr>
          <w:rFonts w:ascii="Tahoma" w:hAnsi="Tahoma"/>
          <w:color w:val="231F20"/>
          <w:sz w:val="18"/>
        </w:rPr>
        <w:t>Protocolo.</w:t>
      </w:r>
      <w:r>
        <w:rPr>
          <w:rFonts w:ascii="Tahoma" w:hAnsi="Tahoma"/>
          <w:sz w:val="18"/>
        </w:rPr>
      </w:r>
    </w:p>
    <w:p>
      <w:pPr>
        <w:pStyle w:val="ListParagraph"/>
        <w:numPr>
          <w:ilvl w:val="1"/>
          <w:numId w:val="14"/>
        </w:numPr>
        <w:tabs>
          <w:tab w:pos="823" w:val="left" w:leader="none"/>
        </w:tabs>
        <w:spacing w:line="264" w:lineRule="auto" w:before="1" w:after="0"/>
        <w:ind w:left="822" w:right="99" w:hanging="360"/>
        <w:jc w:val="both"/>
        <w:rPr>
          <w:rFonts w:ascii="Tahoma" w:hAnsi="Tahoma" w:cs="Tahoma" w:eastAsia="Tahoma" w:hint="default"/>
          <w:sz w:val="18"/>
          <w:szCs w:val="18"/>
        </w:rPr>
      </w:pPr>
      <w:r>
        <w:rPr>
          <w:rFonts w:ascii="Tahoma" w:hAnsi="Tahoma"/>
          <w:color w:val="231F20"/>
          <w:sz w:val="18"/>
        </w:rPr>
        <w:t>Cuando el resultado de la prueba sea entre .41 a .65 miligramos de alcohol por litro de aire espirado</w:t>
      </w:r>
      <w:r>
        <w:rPr>
          <w:rFonts w:ascii="Tahoma" w:hAnsi="Tahoma"/>
          <w:color w:val="231F20"/>
          <w:spacing w:val="-7"/>
          <w:sz w:val="18"/>
        </w:rPr>
        <w:t> </w:t>
      </w:r>
      <w:r>
        <w:rPr>
          <w:rFonts w:ascii="Tahoma" w:hAnsi="Tahoma"/>
          <w:color w:val="231F20"/>
          <w:sz w:val="18"/>
        </w:rPr>
        <w:t>se</w:t>
      </w:r>
      <w:r>
        <w:rPr>
          <w:rFonts w:ascii="Tahoma" w:hAnsi="Tahoma"/>
          <w:color w:val="231F20"/>
          <w:spacing w:val="-7"/>
          <w:sz w:val="18"/>
        </w:rPr>
        <w:t> </w:t>
      </w:r>
      <w:r>
        <w:rPr>
          <w:rFonts w:ascii="Tahoma" w:hAnsi="Tahoma"/>
          <w:color w:val="231F20"/>
          <w:sz w:val="18"/>
        </w:rPr>
        <w:t>sancionara</w:t>
      </w:r>
      <w:r>
        <w:rPr>
          <w:rFonts w:ascii="Tahoma" w:hAnsi="Tahoma"/>
          <w:color w:val="231F20"/>
          <w:spacing w:val="-7"/>
          <w:sz w:val="18"/>
        </w:rPr>
        <w:t> </w:t>
      </w:r>
      <w:r>
        <w:rPr>
          <w:rFonts w:ascii="Tahoma" w:hAnsi="Tahoma"/>
          <w:color w:val="231F20"/>
          <w:sz w:val="18"/>
        </w:rPr>
        <w:t>como</w:t>
      </w:r>
      <w:r>
        <w:rPr>
          <w:rFonts w:ascii="Tahoma" w:hAnsi="Tahoma"/>
          <w:color w:val="231F20"/>
          <w:spacing w:val="-7"/>
          <w:sz w:val="18"/>
        </w:rPr>
        <w:t> </w:t>
      </w:r>
      <w:r>
        <w:rPr>
          <w:rFonts w:ascii="Tahoma" w:hAnsi="Tahoma"/>
          <w:color w:val="231F20"/>
          <w:sz w:val="18"/>
        </w:rPr>
        <w:t>indica</w:t>
      </w:r>
      <w:r>
        <w:rPr>
          <w:rFonts w:ascii="Tahoma" w:hAnsi="Tahoma"/>
          <w:color w:val="231F20"/>
          <w:spacing w:val="-8"/>
          <w:sz w:val="18"/>
        </w:rPr>
        <w:t> </w:t>
      </w:r>
      <w:r>
        <w:rPr>
          <w:rFonts w:ascii="Tahoma" w:hAnsi="Tahoma"/>
          <w:color w:val="231F20"/>
          <w:sz w:val="18"/>
        </w:rPr>
        <w:t>el</w:t>
      </w:r>
      <w:r>
        <w:rPr>
          <w:rFonts w:ascii="Tahoma" w:hAnsi="Tahoma"/>
          <w:color w:val="231F20"/>
          <w:spacing w:val="-7"/>
          <w:sz w:val="18"/>
        </w:rPr>
        <w:t> </w:t>
      </w:r>
      <w:r>
        <w:rPr>
          <w:rFonts w:ascii="Tahoma" w:hAnsi="Tahoma"/>
          <w:color w:val="231F20"/>
          <w:sz w:val="18"/>
        </w:rPr>
        <w:t>artículo</w:t>
      </w:r>
      <w:r>
        <w:rPr>
          <w:rFonts w:ascii="Tahoma" w:hAnsi="Tahoma"/>
          <w:color w:val="231F20"/>
          <w:spacing w:val="43"/>
          <w:sz w:val="18"/>
        </w:rPr>
        <w:t> </w:t>
      </w:r>
      <w:r>
        <w:rPr>
          <w:rFonts w:ascii="Tahoma" w:hAnsi="Tahoma"/>
          <w:color w:val="231F20"/>
          <w:sz w:val="18"/>
        </w:rPr>
        <w:t>186</w:t>
      </w:r>
      <w:r>
        <w:rPr>
          <w:rFonts w:ascii="Tahoma" w:hAnsi="Tahoma"/>
          <w:color w:val="231F20"/>
          <w:spacing w:val="-7"/>
          <w:sz w:val="18"/>
        </w:rPr>
        <w:t> </w:t>
      </w:r>
      <w:r>
        <w:rPr>
          <w:rFonts w:ascii="Tahoma" w:hAnsi="Tahoma"/>
          <w:color w:val="231F20"/>
          <w:sz w:val="18"/>
        </w:rPr>
        <w:t>fracción</w:t>
      </w:r>
      <w:r>
        <w:rPr>
          <w:rFonts w:ascii="Tahoma" w:hAnsi="Tahoma"/>
          <w:color w:val="231F20"/>
          <w:spacing w:val="-7"/>
          <w:sz w:val="18"/>
        </w:rPr>
        <w:t> </w:t>
      </w:r>
      <w:r>
        <w:rPr>
          <w:rFonts w:ascii="Tahoma" w:hAnsi="Tahoma"/>
          <w:color w:val="231F20"/>
          <w:sz w:val="18"/>
        </w:rPr>
        <w:t>II</w:t>
      </w:r>
      <w:r>
        <w:rPr>
          <w:rFonts w:ascii="Tahoma" w:hAnsi="Tahoma"/>
          <w:color w:val="231F20"/>
          <w:spacing w:val="-7"/>
          <w:sz w:val="18"/>
        </w:rPr>
        <w:t> </w:t>
      </w:r>
      <w:r>
        <w:rPr>
          <w:rFonts w:ascii="Tahoma" w:hAnsi="Tahoma"/>
          <w:color w:val="231F20"/>
          <w:sz w:val="18"/>
        </w:rPr>
        <w:t>de</w:t>
      </w:r>
      <w:r>
        <w:rPr>
          <w:rFonts w:ascii="Tahoma" w:hAnsi="Tahoma"/>
          <w:color w:val="231F20"/>
          <w:spacing w:val="-7"/>
          <w:sz w:val="18"/>
        </w:rPr>
        <w:t> </w:t>
      </w:r>
      <w:r>
        <w:rPr>
          <w:rFonts w:ascii="Tahoma" w:hAnsi="Tahoma"/>
          <w:color w:val="231F20"/>
          <w:sz w:val="18"/>
        </w:rPr>
        <w:t>la</w:t>
      </w:r>
      <w:r>
        <w:rPr>
          <w:rFonts w:ascii="Tahoma" w:hAnsi="Tahoma"/>
          <w:color w:val="231F20"/>
          <w:spacing w:val="-8"/>
          <w:sz w:val="18"/>
        </w:rPr>
        <w:t> </w:t>
      </w:r>
      <w:r>
        <w:rPr>
          <w:rFonts w:ascii="Tahoma" w:hAnsi="Tahoma"/>
          <w:color w:val="231F20"/>
          <w:sz w:val="18"/>
        </w:rPr>
        <w:t>Ley</w:t>
      </w:r>
      <w:r>
        <w:rPr>
          <w:rFonts w:ascii="Tahoma" w:hAnsi="Tahoma"/>
          <w:color w:val="231F20"/>
          <w:spacing w:val="-8"/>
          <w:sz w:val="18"/>
        </w:rPr>
        <w:t> </w:t>
      </w:r>
      <w:r>
        <w:rPr>
          <w:rFonts w:ascii="Tahoma" w:hAnsi="Tahoma"/>
          <w:color w:val="231F20"/>
          <w:sz w:val="18"/>
        </w:rPr>
        <w:t>y</w:t>
      </w:r>
      <w:r>
        <w:rPr>
          <w:rFonts w:ascii="Tahoma" w:hAnsi="Tahoma"/>
          <w:color w:val="231F20"/>
          <w:spacing w:val="-7"/>
          <w:sz w:val="18"/>
        </w:rPr>
        <w:t> </w:t>
      </w:r>
      <w:r>
        <w:rPr>
          <w:rFonts w:ascii="Tahoma" w:hAnsi="Tahoma"/>
          <w:color w:val="231F20"/>
          <w:sz w:val="18"/>
        </w:rPr>
        <w:t>enviando</w:t>
      </w:r>
      <w:r>
        <w:rPr>
          <w:rFonts w:ascii="Tahoma" w:hAnsi="Tahoma"/>
          <w:color w:val="231F20"/>
          <w:spacing w:val="-7"/>
          <w:sz w:val="18"/>
        </w:rPr>
        <w:t> </w:t>
      </w:r>
      <w:r>
        <w:rPr>
          <w:rFonts w:ascii="Tahoma" w:hAnsi="Tahoma"/>
          <w:color w:val="231F20"/>
          <w:sz w:val="18"/>
        </w:rPr>
        <w:t>al</w:t>
      </w:r>
      <w:r>
        <w:rPr>
          <w:rFonts w:ascii="Tahoma" w:hAnsi="Tahoma"/>
          <w:color w:val="231F20"/>
          <w:spacing w:val="-7"/>
          <w:sz w:val="18"/>
        </w:rPr>
        <w:t> </w:t>
      </w:r>
      <w:r>
        <w:rPr>
          <w:rFonts w:ascii="Tahoma" w:hAnsi="Tahoma"/>
          <w:color w:val="231F20"/>
          <w:sz w:val="18"/>
        </w:rPr>
        <w:t>vehículo</w:t>
      </w:r>
      <w:r>
        <w:rPr>
          <w:rFonts w:ascii="Tahoma" w:hAnsi="Tahoma"/>
          <w:color w:val="231F20"/>
          <w:spacing w:val="-7"/>
          <w:sz w:val="18"/>
        </w:rPr>
        <w:t> </w:t>
      </w:r>
      <w:r>
        <w:rPr>
          <w:rFonts w:ascii="Tahoma" w:hAnsi="Tahoma"/>
          <w:color w:val="231F20"/>
          <w:sz w:val="18"/>
        </w:rPr>
        <w:t>al </w:t>
      </w:r>
      <w:r>
        <w:rPr>
          <w:rFonts w:ascii="Tahoma" w:hAnsi="Tahoma"/>
          <w:color w:val="231F20"/>
          <w:sz w:val="18"/>
        </w:rPr>
        <w:t>depósito publico correspondiente a otra  y se procederá como indica este</w:t>
      </w:r>
      <w:r>
        <w:rPr>
          <w:rFonts w:ascii="Tahoma" w:hAnsi="Tahoma"/>
          <w:color w:val="231F20"/>
          <w:spacing w:val="-34"/>
          <w:sz w:val="18"/>
        </w:rPr>
        <w:t> </w:t>
      </w:r>
      <w:r>
        <w:rPr>
          <w:rFonts w:ascii="Tahoma" w:hAnsi="Tahoma"/>
          <w:color w:val="231F20"/>
          <w:sz w:val="18"/>
        </w:rPr>
        <w:t>Protocolo.</w:t>
      </w:r>
      <w:r>
        <w:rPr>
          <w:rFonts w:ascii="Tahoma" w:hAnsi="Tahoma"/>
          <w:sz w:val="18"/>
        </w:rPr>
      </w:r>
    </w:p>
    <w:p>
      <w:pPr>
        <w:pStyle w:val="ListParagraph"/>
        <w:numPr>
          <w:ilvl w:val="1"/>
          <w:numId w:val="14"/>
        </w:numPr>
        <w:tabs>
          <w:tab w:pos="823" w:val="left" w:leader="none"/>
        </w:tabs>
        <w:spacing w:line="264" w:lineRule="auto" w:before="1" w:after="0"/>
        <w:ind w:left="822" w:right="100" w:hanging="360"/>
        <w:jc w:val="both"/>
        <w:rPr>
          <w:rFonts w:ascii="Tahoma" w:hAnsi="Tahoma" w:cs="Tahoma" w:eastAsia="Tahoma" w:hint="default"/>
          <w:sz w:val="18"/>
          <w:szCs w:val="18"/>
        </w:rPr>
      </w:pPr>
      <w:r>
        <w:rPr>
          <w:rFonts w:ascii="Tahoma" w:hAnsi="Tahoma"/>
          <w:color w:val="231F20"/>
          <w:sz w:val="18"/>
        </w:rPr>
        <w:t>Cuando el resultado de la prueba mayor a .65 miligramos de alcohol por litro de aire espirado se sancionara como indica el artículo 186 fracción III de la Ley y se procederá como indica este Protocolo.</w:t>
      </w:r>
      <w:r>
        <w:rPr>
          <w:rFonts w:ascii="Tahoma" w:hAnsi="Tahoma"/>
          <w:sz w:val="18"/>
        </w:rPr>
      </w:r>
    </w:p>
    <w:p>
      <w:pPr>
        <w:spacing w:after="0" w:line="264" w:lineRule="auto"/>
        <w:jc w:val="both"/>
        <w:rPr>
          <w:rFonts w:ascii="Tahoma" w:hAnsi="Tahoma" w:cs="Tahoma" w:eastAsia="Tahoma" w:hint="default"/>
          <w:sz w:val="18"/>
          <w:szCs w:val="18"/>
        </w:rPr>
        <w:sectPr>
          <w:pgSz w:w="11630" w:h="15310"/>
          <w:pgMar w:header="674" w:footer="871" w:top="1320" w:bottom="1060" w:left="1540" w:right="1540"/>
        </w:sectPr>
      </w:pPr>
    </w:p>
    <w:p>
      <w:pPr>
        <w:spacing w:line="240" w:lineRule="auto" w:before="4"/>
        <w:rPr>
          <w:rFonts w:ascii="Tahoma" w:hAnsi="Tahoma" w:cs="Tahoma" w:eastAsia="Tahoma" w:hint="default"/>
          <w:sz w:val="24"/>
          <w:szCs w:val="24"/>
        </w:rPr>
      </w:pPr>
    </w:p>
    <w:p>
      <w:pPr>
        <w:pStyle w:val="Heading1"/>
        <w:spacing w:line="240" w:lineRule="auto"/>
        <w:ind w:right="100"/>
        <w:jc w:val="right"/>
      </w:pPr>
      <w:r>
        <w:rPr>
          <w:color w:val="231F20"/>
        </w:rPr>
        <w:t>25</w:t>
      </w:r>
      <w:r>
        <w:rPr/>
      </w:r>
    </w:p>
    <w:p>
      <w:pPr>
        <w:spacing w:line="240" w:lineRule="auto" w:before="0"/>
        <w:rPr>
          <w:rFonts w:ascii="Tahoma" w:hAnsi="Tahoma" w:cs="Tahoma" w:eastAsia="Tahoma" w:hint="default"/>
          <w:sz w:val="20"/>
          <w:szCs w:val="20"/>
        </w:rPr>
      </w:pPr>
    </w:p>
    <w:p>
      <w:pPr>
        <w:spacing w:line="240" w:lineRule="auto" w:before="0"/>
        <w:rPr>
          <w:rFonts w:ascii="Tahoma" w:hAnsi="Tahoma" w:cs="Tahoma" w:eastAsia="Tahoma" w:hint="default"/>
          <w:sz w:val="20"/>
          <w:szCs w:val="20"/>
        </w:rPr>
      </w:pPr>
    </w:p>
    <w:p>
      <w:pPr>
        <w:spacing w:line="240" w:lineRule="auto" w:before="1"/>
        <w:rPr>
          <w:rFonts w:ascii="Tahoma" w:hAnsi="Tahoma" w:cs="Tahoma" w:eastAsia="Tahoma" w:hint="default"/>
          <w:sz w:val="17"/>
          <w:szCs w:val="17"/>
        </w:rPr>
      </w:pPr>
    </w:p>
    <w:p>
      <w:pPr>
        <w:pStyle w:val="BodyText"/>
        <w:spacing w:line="264" w:lineRule="auto"/>
        <w:ind w:right="99"/>
        <w:jc w:val="both"/>
      </w:pPr>
      <w:r>
        <w:rPr>
          <w:color w:val="231F20"/>
        </w:rPr>
        <w:t>En</w:t>
      </w:r>
      <w:r>
        <w:rPr>
          <w:color w:val="231F20"/>
          <w:spacing w:val="-13"/>
        </w:rPr>
        <w:t> </w:t>
      </w:r>
      <w:r>
        <w:rPr>
          <w:color w:val="231F20"/>
        </w:rPr>
        <w:t>el</w:t>
      </w:r>
      <w:r>
        <w:rPr>
          <w:color w:val="231F20"/>
          <w:spacing w:val="-13"/>
        </w:rPr>
        <w:t> </w:t>
      </w:r>
      <w:r>
        <w:rPr>
          <w:color w:val="231F20"/>
        </w:rPr>
        <w:t>caso</w:t>
      </w:r>
      <w:r>
        <w:rPr>
          <w:color w:val="231F20"/>
          <w:spacing w:val="-13"/>
        </w:rPr>
        <w:t> </w:t>
      </w:r>
      <w:r>
        <w:rPr>
          <w:color w:val="231F20"/>
        </w:rPr>
        <w:t>de</w:t>
      </w:r>
      <w:r>
        <w:rPr>
          <w:color w:val="231F20"/>
          <w:spacing w:val="-13"/>
        </w:rPr>
        <w:t> </w:t>
      </w:r>
      <w:r>
        <w:rPr>
          <w:color w:val="231F20"/>
        </w:rPr>
        <w:t>que</w:t>
      </w:r>
      <w:r>
        <w:rPr>
          <w:color w:val="231F20"/>
          <w:spacing w:val="-14"/>
        </w:rPr>
        <w:t> </w:t>
      </w:r>
      <w:r>
        <w:rPr>
          <w:color w:val="231F20"/>
        </w:rPr>
        <w:t>el</w:t>
      </w:r>
      <w:r>
        <w:rPr>
          <w:color w:val="231F20"/>
          <w:spacing w:val="-13"/>
        </w:rPr>
        <w:t> </w:t>
      </w:r>
      <w:r>
        <w:rPr>
          <w:color w:val="231F20"/>
        </w:rPr>
        <w:t>conductor</w:t>
      </w:r>
      <w:r>
        <w:rPr>
          <w:color w:val="231F20"/>
          <w:spacing w:val="-12"/>
        </w:rPr>
        <w:t> </w:t>
      </w:r>
      <w:r>
        <w:rPr>
          <w:color w:val="231F20"/>
        </w:rPr>
        <w:t>infractor</w:t>
      </w:r>
      <w:r>
        <w:rPr>
          <w:color w:val="231F20"/>
          <w:spacing w:val="-14"/>
        </w:rPr>
        <w:t> </w:t>
      </w:r>
      <w:r>
        <w:rPr>
          <w:color w:val="231F20"/>
        </w:rPr>
        <w:t>se</w:t>
      </w:r>
      <w:r>
        <w:rPr>
          <w:color w:val="231F20"/>
          <w:spacing w:val="-13"/>
        </w:rPr>
        <w:t> </w:t>
      </w:r>
      <w:r>
        <w:rPr>
          <w:color w:val="231F20"/>
        </w:rPr>
        <w:t>encuentre</w:t>
      </w:r>
      <w:r>
        <w:rPr>
          <w:color w:val="231F20"/>
          <w:spacing w:val="-13"/>
        </w:rPr>
        <w:t> </w:t>
      </w:r>
      <w:r>
        <w:rPr>
          <w:color w:val="231F20"/>
        </w:rPr>
        <w:t>en</w:t>
      </w:r>
      <w:r>
        <w:rPr>
          <w:color w:val="231F20"/>
          <w:spacing w:val="-13"/>
        </w:rPr>
        <w:t> </w:t>
      </w:r>
      <w:r>
        <w:rPr>
          <w:color w:val="231F20"/>
        </w:rPr>
        <w:t>una</w:t>
      </w:r>
      <w:r>
        <w:rPr>
          <w:color w:val="231F20"/>
          <w:spacing w:val="-14"/>
        </w:rPr>
        <w:t> </w:t>
      </w:r>
      <w:r>
        <w:rPr>
          <w:color w:val="231F20"/>
        </w:rPr>
        <w:t>situación</w:t>
      </w:r>
      <w:r>
        <w:rPr>
          <w:color w:val="231F20"/>
          <w:spacing w:val="-12"/>
        </w:rPr>
        <w:t> </w:t>
      </w:r>
      <w:r>
        <w:rPr>
          <w:color w:val="231F20"/>
        </w:rPr>
        <w:t>de</w:t>
      </w:r>
      <w:r>
        <w:rPr>
          <w:color w:val="231F20"/>
          <w:spacing w:val="-13"/>
        </w:rPr>
        <w:t> </w:t>
      </w:r>
      <w:r>
        <w:rPr>
          <w:color w:val="231F20"/>
        </w:rPr>
        <w:t>intoxicación</w:t>
      </w:r>
      <w:r>
        <w:rPr>
          <w:color w:val="231F20"/>
          <w:spacing w:val="-13"/>
        </w:rPr>
        <w:t> </w:t>
      </w:r>
      <w:r>
        <w:rPr>
          <w:color w:val="231F20"/>
        </w:rPr>
        <w:t>que</w:t>
      </w:r>
      <w:r>
        <w:rPr>
          <w:color w:val="231F20"/>
          <w:spacing w:val="-14"/>
        </w:rPr>
        <w:t> </w:t>
      </w:r>
      <w:r>
        <w:rPr>
          <w:color w:val="231F20"/>
        </w:rPr>
        <w:t>ponga</w:t>
      </w:r>
      <w:r>
        <w:rPr>
          <w:color w:val="231F20"/>
          <w:spacing w:val="-14"/>
        </w:rPr>
        <w:t> </w:t>
      </w:r>
      <w:r>
        <w:rPr>
          <w:color w:val="231F20"/>
        </w:rPr>
        <w:t>en</w:t>
      </w:r>
      <w:r>
        <w:rPr>
          <w:color w:val="231F20"/>
          <w:spacing w:val="-13"/>
        </w:rPr>
        <w:t> </w:t>
      </w:r>
      <w:r>
        <w:rPr>
          <w:color w:val="231F20"/>
        </w:rPr>
        <w:t>riesgo </w:t>
      </w:r>
      <w:r>
        <w:rPr>
          <w:color w:val="231F20"/>
        </w:rPr>
        <w:t>su</w:t>
      </w:r>
      <w:r>
        <w:rPr>
          <w:color w:val="231F20"/>
          <w:spacing w:val="-9"/>
        </w:rPr>
        <w:t> </w:t>
      </w:r>
      <w:r>
        <w:rPr>
          <w:color w:val="231F20"/>
        </w:rPr>
        <w:t>vida,</w:t>
      </w:r>
      <w:r>
        <w:rPr>
          <w:color w:val="231F20"/>
          <w:spacing w:val="-9"/>
        </w:rPr>
        <w:t> </w:t>
      </w:r>
      <w:r>
        <w:rPr>
          <w:color w:val="231F20"/>
        </w:rPr>
        <w:t>el</w:t>
      </w:r>
      <w:r>
        <w:rPr>
          <w:color w:val="231F20"/>
          <w:spacing w:val="-9"/>
        </w:rPr>
        <w:t> </w:t>
      </w:r>
      <w:r>
        <w:rPr>
          <w:color w:val="231F20"/>
        </w:rPr>
        <w:t>médico</w:t>
      </w:r>
      <w:r>
        <w:rPr>
          <w:color w:val="231F20"/>
          <w:spacing w:val="-9"/>
        </w:rPr>
        <w:t> </w:t>
      </w:r>
      <w:r>
        <w:rPr>
          <w:color w:val="231F20"/>
        </w:rPr>
        <w:t>o</w:t>
      </w:r>
      <w:r>
        <w:rPr>
          <w:color w:val="231F20"/>
          <w:spacing w:val="-9"/>
        </w:rPr>
        <w:t> </w:t>
      </w:r>
      <w:r>
        <w:rPr>
          <w:color w:val="231F20"/>
        </w:rPr>
        <w:t>paramédico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control</w:t>
      </w:r>
      <w:r>
        <w:rPr>
          <w:color w:val="231F20"/>
          <w:spacing w:val="-9"/>
        </w:rPr>
        <w:t> </w:t>
      </w:r>
      <w:r>
        <w:rPr>
          <w:color w:val="231F20"/>
        </w:rPr>
        <w:t>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centro</w:t>
      </w:r>
      <w:r>
        <w:rPr>
          <w:color w:val="231F20"/>
          <w:spacing w:val="-9"/>
        </w:rPr>
        <w:t> </w:t>
      </w:r>
      <w:r>
        <w:rPr>
          <w:color w:val="231F20"/>
        </w:rPr>
        <w:t>de</w:t>
      </w:r>
      <w:r>
        <w:rPr>
          <w:color w:val="231F20"/>
          <w:spacing w:val="-9"/>
        </w:rPr>
        <w:t> </w:t>
      </w:r>
      <w:r>
        <w:rPr>
          <w:color w:val="231F20"/>
        </w:rPr>
        <w:t>retención,</w:t>
      </w:r>
      <w:r>
        <w:rPr>
          <w:color w:val="231F20"/>
          <w:spacing w:val="-8"/>
        </w:rPr>
        <w:t> </w:t>
      </w:r>
      <w:r>
        <w:rPr>
          <w:color w:val="231F20"/>
        </w:rPr>
        <w:t>previo</w:t>
      </w:r>
      <w:r>
        <w:rPr>
          <w:color w:val="231F20"/>
          <w:spacing w:val="-8"/>
        </w:rPr>
        <w:t> </w:t>
      </w:r>
      <w:r>
        <w:rPr>
          <w:color w:val="231F20"/>
        </w:rPr>
        <w:t>examen</w:t>
      </w:r>
      <w:r>
        <w:rPr>
          <w:color w:val="231F20"/>
          <w:spacing w:val="-8"/>
        </w:rPr>
        <w:t> </w:t>
      </w:r>
      <w:r>
        <w:rPr>
          <w:color w:val="231F20"/>
        </w:rPr>
        <w:t>clínico, </w:t>
      </w:r>
      <w:r>
        <w:rPr>
          <w:color w:val="231F20"/>
        </w:rPr>
        <w:t>se enviara al conductor al centro de socorro más cercano para su atención y se retendrá el vehículo para la conclusión de su arresto administrativo en los próximos</w:t>
      </w:r>
      <w:r>
        <w:rPr>
          <w:color w:val="231F20"/>
          <w:spacing w:val="-24"/>
        </w:rPr>
        <w:t> </w:t>
      </w:r>
      <w:r>
        <w:rPr>
          <w:color w:val="231F20"/>
        </w:rPr>
        <w:t>días.</w:t>
      </w:r>
      <w:r>
        <w:rPr/>
      </w:r>
    </w:p>
    <w:p>
      <w:pPr>
        <w:spacing w:line="240" w:lineRule="auto" w:before="12"/>
        <w:rPr>
          <w:rFonts w:ascii="Tahoma" w:hAnsi="Tahoma" w:cs="Tahoma" w:eastAsia="Tahoma" w:hint="default"/>
          <w:sz w:val="19"/>
          <w:szCs w:val="19"/>
        </w:rPr>
      </w:pPr>
    </w:p>
    <w:p>
      <w:pPr>
        <w:pStyle w:val="BodyText"/>
        <w:spacing w:line="264" w:lineRule="auto"/>
        <w:ind w:left="92" w:right="89"/>
        <w:jc w:val="center"/>
      </w:pPr>
      <w:r>
        <w:rPr>
          <w:color w:val="231F20"/>
        </w:rPr>
        <w:t>En el supuesto de que no se encontrara un médico en el punto de control y se presentara una urgencia médica</w:t>
      </w:r>
      <w:r>
        <w:rPr>
          <w:color w:val="231F20"/>
          <w:spacing w:val="-8"/>
        </w:rPr>
        <w:t> </w:t>
      </w:r>
      <w:r>
        <w:rPr>
          <w:color w:val="231F20"/>
        </w:rPr>
        <w:t>se</w:t>
      </w:r>
      <w:r>
        <w:rPr>
          <w:color w:val="231F20"/>
          <w:spacing w:val="-8"/>
        </w:rPr>
        <w:t> </w:t>
      </w:r>
      <w:r>
        <w:rPr>
          <w:color w:val="231F20"/>
        </w:rPr>
        <w:t>tendrá</w:t>
      </w:r>
      <w:r>
        <w:rPr>
          <w:color w:val="231F20"/>
          <w:spacing w:val="-7"/>
        </w:rPr>
        <w:t> </w:t>
      </w:r>
      <w:r>
        <w:rPr>
          <w:color w:val="231F20"/>
        </w:rPr>
        <w:t>que</w:t>
      </w:r>
      <w:r>
        <w:rPr>
          <w:color w:val="231F20"/>
          <w:spacing w:val="-8"/>
        </w:rPr>
        <w:t> </w:t>
      </w:r>
      <w:r>
        <w:rPr>
          <w:color w:val="231F20"/>
        </w:rPr>
        <w:t>alertar</w:t>
      </w:r>
      <w:r>
        <w:rPr>
          <w:color w:val="231F20"/>
          <w:spacing w:val="-8"/>
        </w:rPr>
        <w:t> </w:t>
      </w:r>
      <w:r>
        <w:rPr>
          <w:color w:val="231F20"/>
        </w:rPr>
        <w:t>vía</w:t>
      </w:r>
      <w:r>
        <w:rPr>
          <w:color w:val="231F20"/>
          <w:spacing w:val="-8"/>
        </w:rPr>
        <w:t> </w:t>
      </w:r>
      <w:r>
        <w:rPr>
          <w:color w:val="231F20"/>
        </w:rPr>
        <w:t>radio</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procederá</w:t>
      </w:r>
      <w:r>
        <w:rPr>
          <w:color w:val="231F20"/>
          <w:spacing w:val="-8"/>
        </w:rPr>
        <w:t> </w:t>
      </w:r>
      <w:r>
        <w:rPr>
          <w:color w:val="231F20"/>
        </w:rPr>
        <w:t>a</w:t>
      </w:r>
      <w:r>
        <w:rPr>
          <w:color w:val="231F20"/>
          <w:spacing w:val="-8"/>
        </w:rPr>
        <w:t> </w:t>
      </w:r>
      <w:r>
        <w:rPr>
          <w:color w:val="231F20"/>
        </w:rPr>
        <w:t>pedir</w:t>
      </w:r>
      <w:r>
        <w:rPr>
          <w:color w:val="231F20"/>
          <w:spacing w:val="-8"/>
        </w:rPr>
        <w:t> </w:t>
      </w:r>
      <w:r>
        <w:rPr>
          <w:color w:val="231F20"/>
        </w:rPr>
        <w:t>el</w:t>
      </w:r>
      <w:r>
        <w:rPr>
          <w:color w:val="231F20"/>
          <w:spacing w:val="-8"/>
        </w:rPr>
        <w:t> </w:t>
      </w:r>
      <w:r>
        <w:rPr>
          <w:color w:val="231F20"/>
        </w:rPr>
        <w:t>apoyo</w:t>
      </w:r>
      <w:r>
        <w:rPr>
          <w:color w:val="231F20"/>
          <w:spacing w:val="-8"/>
        </w:rPr>
        <w:t> </w:t>
      </w:r>
      <w:r>
        <w:rPr>
          <w:color w:val="231F20"/>
        </w:rPr>
        <w:t>del</w:t>
      </w:r>
      <w:r>
        <w:rPr>
          <w:color w:val="231F20"/>
          <w:spacing w:val="-8"/>
        </w:rPr>
        <w:t> </w:t>
      </w:r>
      <w:r>
        <w:rPr>
          <w:color w:val="231F20"/>
        </w:rPr>
        <w:t>sistema</w:t>
      </w:r>
      <w:r>
        <w:rPr>
          <w:color w:val="231F20"/>
          <w:spacing w:val="-7"/>
        </w:rPr>
        <w:t> </w:t>
      </w:r>
      <w:r>
        <w:rPr>
          <w:color w:val="231F20"/>
        </w:rPr>
        <w:t>de</w:t>
      </w:r>
      <w:r>
        <w:rPr>
          <w:color w:val="231F20"/>
          <w:spacing w:val="-8"/>
        </w:rPr>
        <w:t> </w:t>
      </w:r>
      <w:r>
        <w:rPr>
          <w:color w:val="231F20"/>
        </w:rPr>
        <w:t>emergencia.</w:t>
      </w:r>
      <w:r>
        <w:rPr/>
      </w:r>
    </w:p>
    <w:p>
      <w:pPr>
        <w:spacing w:line="240" w:lineRule="auto" w:before="0"/>
        <w:rPr>
          <w:rFonts w:ascii="Tahoma" w:hAnsi="Tahoma" w:cs="Tahoma" w:eastAsia="Tahoma" w:hint="default"/>
          <w:sz w:val="18"/>
          <w:szCs w:val="18"/>
        </w:rPr>
      </w:pPr>
    </w:p>
    <w:p>
      <w:pPr>
        <w:spacing w:line="240" w:lineRule="auto" w:before="10"/>
        <w:rPr>
          <w:rFonts w:ascii="Tahoma" w:hAnsi="Tahoma" w:cs="Tahoma" w:eastAsia="Tahoma" w:hint="default"/>
          <w:sz w:val="21"/>
          <w:szCs w:val="21"/>
        </w:rPr>
      </w:pPr>
    </w:p>
    <w:p>
      <w:pPr>
        <w:pStyle w:val="Heading2"/>
        <w:spacing w:line="240" w:lineRule="auto"/>
        <w:ind w:left="891" w:right="891"/>
        <w:jc w:val="center"/>
        <w:rPr>
          <w:b w:val="0"/>
          <w:bCs w:val="0"/>
        </w:rPr>
      </w:pPr>
      <w:r>
        <w:rPr>
          <w:color w:val="231F20"/>
        </w:rPr>
        <w:t>TRANSITORIO</w:t>
      </w:r>
      <w:r>
        <w:rPr>
          <w:b w:val="0"/>
        </w:rPr>
      </w:r>
    </w:p>
    <w:p>
      <w:pPr>
        <w:pStyle w:val="BodyText"/>
        <w:spacing w:line="240" w:lineRule="auto" w:before="22"/>
        <w:ind w:left="92" w:right="92"/>
        <w:jc w:val="center"/>
        <w:rPr>
          <w:rFonts w:ascii="Tahoma" w:hAnsi="Tahoma" w:cs="Tahoma" w:eastAsia="Tahoma" w:hint="default"/>
        </w:rPr>
      </w:pPr>
      <w:r>
        <w:rPr>
          <w:rFonts w:ascii="Tahoma" w:hAnsi="Tahoma" w:cs="Tahoma" w:eastAsia="Tahoma" w:hint="default"/>
          <w:b/>
          <w:bCs/>
          <w:color w:val="231F20"/>
        </w:rPr>
        <w:t>Único. </w:t>
      </w:r>
      <w:r>
        <w:rPr>
          <w:rFonts w:ascii="Tahoma" w:hAnsi="Tahoma" w:cs="Tahoma" w:eastAsia="Tahoma" w:hint="default"/>
          <w:color w:val="231F20"/>
        </w:rPr>
        <w:t>El presente decreto entrará en vigor al día siguiente de su publicación en el Periódico Oficial  </w:t>
      </w:r>
      <w:r>
        <w:rPr>
          <w:rFonts w:ascii="Tahoma" w:hAnsi="Tahoma" w:cs="Tahoma" w:eastAsia="Tahoma" w:hint="default"/>
          <w:color w:val="231F20"/>
          <w:spacing w:val="16"/>
        </w:rPr>
        <w:t> </w:t>
      </w:r>
      <w:r>
        <w:rPr>
          <w:rFonts w:ascii="Tahoma" w:hAnsi="Tahoma" w:cs="Tahoma" w:eastAsia="Tahoma" w:hint="default"/>
          <w:color w:val="231F20"/>
        </w:rPr>
        <w:t>“El</w:t>
      </w:r>
      <w:r>
        <w:rPr>
          <w:rFonts w:ascii="Tahoma" w:hAnsi="Tahoma" w:cs="Tahoma" w:eastAsia="Tahoma" w:hint="default"/>
        </w:rPr>
      </w:r>
    </w:p>
    <w:p>
      <w:pPr>
        <w:spacing w:before="33"/>
        <w:ind w:left="102" w:right="0" w:firstLine="0"/>
        <w:jc w:val="both"/>
        <w:rPr>
          <w:rFonts w:ascii="Trebuchet MS" w:hAnsi="Trebuchet MS" w:cs="Trebuchet MS" w:eastAsia="Trebuchet MS" w:hint="default"/>
          <w:sz w:val="18"/>
          <w:szCs w:val="18"/>
        </w:rPr>
      </w:pPr>
      <w:r>
        <w:rPr>
          <w:rFonts w:ascii="Trebuchet MS" w:hAnsi="Trebuchet MS" w:cs="Trebuchet MS" w:eastAsia="Trebuchet MS" w:hint="default"/>
          <w:i/>
          <w:color w:val="231F20"/>
          <w:sz w:val="18"/>
          <w:szCs w:val="18"/>
        </w:rPr>
        <w:t>Estado de</w:t>
      </w:r>
      <w:r>
        <w:rPr>
          <w:rFonts w:ascii="Trebuchet MS" w:hAnsi="Trebuchet MS" w:cs="Trebuchet MS" w:eastAsia="Trebuchet MS" w:hint="default"/>
          <w:i/>
          <w:color w:val="231F20"/>
          <w:spacing w:val="-3"/>
          <w:sz w:val="18"/>
          <w:szCs w:val="18"/>
        </w:rPr>
        <w:t> </w:t>
      </w:r>
      <w:r>
        <w:rPr>
          <w:rFonts w:ascii="Trebuchet MS" w:hAnsi="Trebuchet MS" w:cs="Trebuchet MS" w:eastAsia="Trebuchet MS" w:hint="default"/>
          <w:i/>
          <w:color w:val="231F20"/>
          <w:sz w:val="18"/>
          <w:szCs w:val="18"/>
        </w:rPr>
        <w:t>Jalisco”.</w:t>
      </w:r>
      <w:r>
        <w:rPr>
          <w:rFonts w:ascii="Trebuchet MS" w:hAnsi="Trebuchet MS" w:cs="Trebuchet MS" w:eastAsia="Trebuchet MS" w:hint="default"/>
          <w:sz w:val="18"/>
          <w:szCs w:val="18"/>
        </w:rPr>
      </w:r>
    </w:p>
    <w:p>
      <w:pPr>
        <w:pStyle w:val="BodyText"/>
        <w:spacing w:line="264" w:lineRule="auto" w:before="20"/>
        <w:ind w:right="102"/>
        <w:jc w:val="both"/>
      </w:pPr>
      <w:r>
        <w:rPr>
          <w:color w:val="231F20"/>
        </w:rPr>
        <w:t>Así</w:t>
      </w:r>
      <w:r>
        <w:rPr>
          <w:color w:val="231F20"/>
          <w:spacing w:val="-13"/>
        </w:rPr>
        <w:t> </w:t>
      </w:r>
      <w:r>
        <w:rPr>
          <w:color w:val="231F20"/>
        </w:rPr>
        <w:t>lo</w:t>
      </w:r>
      <w:r>
        <w:rPr>
          <w:color w:val="231F20"/>
          <w:spacing w:val="-12"/>
        </w:rPr>
        <w:t> </w:t>
      </w:r>
      <w:r>
        <w:rPr>
          <w:color w:val="231F20"/>
        </w:rPr>
        <w:t>acordó</w:t>
      </w:r>
      <w:r>
        <w:rPr>
          <w:color w:val="231F20"/>
          <w:spacing w:val="-13"/>
        </w:rPr>
        <w:t> </w:t>
      </w:r>
      <w:r>
        <w:rPr>
          <w:color w:val="231F20"/>
        </w:rPr>
        <w:t>el</w:t>
      </w:r>
      <w:r>
        <w:rPr>
          <w:color w:val="231F20"/>
          <w:spacing w:val="-12"/>
        </w:rPr>
        <w:t> </w:t>
      </w:r>
      <w:r>
        <w:rPr>
          <w:color w:val="231F20"/>
        </w:rPr>
        <w:t>ciudadano</w:t>
      </w:r>
      <w:r>
        <w:rPr>
          <w:color w:val="231F20"/>
          <w:spacing w:val="-11"/>
        </w:rPr>
        <w:t> </w:t>
      </w:r>
      <w:r>
        <w:rPr>
          <w:color w:val="231F20"/>
        </w:rPr>
        <w:t>Gobernador</w:t>
      </w:r>
      <w:r>
        <w:rPr>
          <w:color w:val="231F20"/>
          <w:spacing w:val="-13"/>
        </w:rPr>
        <w:t> </w:t>
      </w:r>
      <w:r>
        <w:rPr>
          <w:color w:val="231F20"/>
        </w:rPr>
        <w:t>Constitucional</w:t>
      </w:r>
      <w:r>
        <w:rPr>
          <w:color w:val="231F20"/>
          <w:spacing w:val="-11"/>
        </w:rPr>
        <w:t> </w:t>
      </w:r>
      <w:r>
        <w:rPr>
          <w:color w:val="231F20"/>
        </w:rPr>
        <w:t>del</w:t>
      </w:r>
      <w:r>
        <w:rPr>
          <w:color w:val="231F20"/>
          <w:spacing w:val="-13"/>
        </w:rPr>
        <w:t> </w:t>
      </w:r>
      <w:r>
        <w:rPr>
          <w:color w:val="231F20"/>
        </w:rPr>
        <w:t>Estado</w:t>
      </w:r>
      <w:r>
        <w:rPr>
          <w:color w:val="231F20"/>
          <w:spacing w:val="-12"/>
        </w:rPr>
        <w:t> </w:t>
      </w:r>
      <w:r>
        <w:rPr>
          <w:color w:val="231F20"/>
        </w:rPr>
        <w:t>de</w:t>
      </w:r>
      <w:r>
        <w:rPr>
          <w:color w:val="231F20"/>
          <w:spacing w:val="-13"/>
        </w:rPr>
        <w:t> </w:t>
      </w:r>
      <w:r>
        <w:rPr>
          <w:color w:val="231F20"/>
        </w:rPr>
        <w:t>Jalisco,</w:t>
      </w:r>
      <w:r>
        <w:rPr>
          <w:color w:val="231F20"/>
          <w:spacing w:val="-12"/>
        </w:rPr>
        <w:t> </w:t>
      </w:r>
      <w:r>
        <w:rPr>
          <w:color w:val="231F20"/>
        </w:rPr>
        <w:t>ante</w:t>
      </w:r>
      <w:r>
        <w:rPr>
          <w:color w:val="231F20"/>
          <w:spacing w:val="-13"/>
        </w:rPr>
        <w:t> </w:t>
      </w:r>
      <w:r>
        <w:rPr>
          <w:color w:val="231F20"/>
        </w:rPr>
        <w:t>los</w:t>
      </w:r>
      <w:r>
        <w:rPr>
          <w:color w:val="231F20"/>
          <w:spacing w:val="-13"/>
        </w:rPr>
        <w:t> </w:t>
      </w:r>
      <w:r>
        <w:rPr>
          <w:color w:val="231F20"/>
        </w:rPr>
        <w:t>ciudadanos</w:t>
      </w:r>
      <w:r>
        <w:rPr>
          <w:color w:val="231F20"/>
          <w:spacing w:val="-11"/>
        </w:rPr>
        <w:t> </w:t>
      </w:r>
      <w:r>
        <w:rPr>
          <w:color w:val="231F20"/>
        </w:rPr>
        <w:t>Secretario </w:t>
      </w:r>
      <w:r>
        <w:rPr>
          <w:color w:val="231F20"/>
        </w:rPr>
        <w:t>General de Gobierno y Secretario de Movilidad, quienes lo</w:t>
      </w:r>
      <w:r>
        <w:rPr>
          <w:color w:val="231F20"/>
          <w:spacing w:val="-38"/>
        </w:rPr>
        <w:t> </w:t>
      </w:r>
      <w:r>
        <w:rPr>
          <w:color w:val="231F20"/>
        </w:rPr>
        <w:t>refrendan.</w:t>
      </w:r>
      <w:r>
        <w:rPr/>
      </w:r>
    </w:p>
    <w:p>
      <w:pPr>
        <w:spacing w:line="240" w:lineRule="auto" w:before="0"/>
        <w:rPr>
          <w:rFonts w:ascii="Tahoma" w:hAnsi="Tahoma" w:cs="Tahoma" w:eastAsia="Tahoma" w:hint="default"/>
          <w:sz w:val="18"/>
          <w:szCs w:val="18"/>
        </w:rPr>
      </w:pPr>
    </w:p>
    <w:p>
      <w:pPr>
        <w:spacing w:line="240" w:lineRule="auto" w:before="0"/>
        <w:rPr>
          <w:rFonts w:ascii="Tahoma" w:hAnsi="Tahoma" w:cs="Tahoma" w:eastAsia="Tahoma" w:hint="default"/>
          <w:sz w:val="18"/>
          <w:szCs w:val="18"/>
        </w:rPr>
      </w:pPr>
    </w:p>
    <w:p>
      <w:pPr>
        <w:spacing w:line="240" w:lineRule="auto" w:before="5"/>
        <w:rPr>
          <w:rFonts w:ascii="Tahoma" w:hAnsi="Tahoma" w:cs="Tahoma" w:eastAsia="Tahoma" w:hint="default"/>
          <w:sz w:val="23"/>
          <w:szCs w:val="23"/>
        </w:rPr>
      </w:pPr>
    </w:p>
    <w:p>
      <w:pPr>
        <w:pStyle w:val="Heading2"/>
        <w:spacing w:line="240" w:lineRule="auto"/>
        <w:ind w:left="891" w:right="891"/>
        <w:jc w:val="center"/>
        <w:rPr>
          <w:b w:val="0"/>
          <w:bCs w:val="0"/>
        </w:rPr>
      </w:pPr>
      <w:r>
        <w:rPr>
          <w:color w:val="231F20"/>
        </w:rPr>
        <w:t>JORGE ARISTÓTELES SANDOVAL</w:t>
      </w:r>
      <w:r>
        <w:rPr>
          <w:color w:val="231F20"/>
          <w:spacing w:val="-17"/>
        </w:rPr>
        <w:t> </w:t>
      </w:r>
      <w:r>
        <w:rPr>
          <w:color w:val="231F20"/>
        </w:rPr>
        <w:t>DÍAZ</w:t>
      </w:r>
      <w:r>
        <w:rPr>
          <w:b w:val="0"/>
        </w:rPr>
      </w:r>
    </w:p>
    <w:p>
      <w:pPr>
        <w:pStyle w:val="BodyText"/>
        <w:spacing w:line="240" w:lineRule="auto" w:before="18"/>
        <w:ind w:left="891" w:right="891"/>
        <w:jc w:val="center"/>
      </w:pPr>
      <w:r>
        <w:rPr>
          <w:color w:val="231F20"/>
        </w:rPr>
        <w:t>Gobernador Constitucional del Estado de</w:t>
      </w:r>
      <w:r>
        <w:rPr>
          <w:color w:val="231F20"/>
          <w:spacing w:val="-18"/>
        </w:rPr>
        <w:t> </w:t>
      </w:r>
      <w:r>
        <w:rPr>
          <w:color w:val="231F20"/>
        </w:rPr>
        <w:t>Jalisco</w:t>
      </w:r>
      <w:r>
        <w:rPr/>
      </w:r>
    </w:p>
    <w:p>
      <w:pPr>
        <w:spacing w:before="79"/>
        <w:ind w:left="891" w:right="891" w:firstLine="0"/>
        <w:jc w:val="center"/>
        <w:rPr>
          <w:rFonts w:ascii="Tahoma" w:hAnsi="Tahoma" w:cs="Tahoma" w:eastAsia="Tahoma" w:hint="default"/>
          <w:sz w:val="12"/>
          <w:szCs w:val="12"/>
        </w:rPr>
      </w:pPr>
      <w:r>
        <w:rPr>
          <w:rFonts w:ascii="Tahoma" w:hAnsi="Tahoma"/>
          <w:color w:val="231F20"/>
          <w:sz w:val="12"/>
        </w:rPr>
        <w:t>(RÚBRICA)</w:t>
      </w:r>
      <w:r>
        <w:rPr>
          <w:rFonts w:ascii="Tahoma" w:hAnsi="Tahoma"/>
          <w:sz w:val="12"/>
        </w:rPr>
      </w:r>
    </w:p>
    <w:p>
      <w:pPr>
        <w:spacing w:line="240" w:lineRule="auto" w:before="0"/>
        <w:rPr>
          <w:rFonts w:ascii="Tahoma" w:hAnsi="Tahoma" w:cs="Tahoma" w:eastAsia="Tahoma" w:hint="default"/>
          <w:sz w:val="12"/>
          <w:szCs w:val="12"/>
        </w:rPr>
      </w:pPr>
    </w:p>
    <w:p>
      <w:pPr>
        <w:spacing w:line="240" w:lineRule="auto" w:before="2"/>
        <w:rPr>
          <w:rFonts w:ascii="Tahoma" w:hAnsi="Tahoma" w:cs="Tahoma" w:eastAsia="Tahoma" w:hint="default"/>
          <w:sz w:val="10"/>
          <w:szCs w:val="10"/>
        </w:rPr>
      </w:pPr>
    </w:p>
    <w:p>
      <w:pPr>
        <w:pStyle w:val="Heading2"/>
        <w:spacing w:line="240" w:lineRule="auto"/>
        <w:ind w:left="891" w:right="891"/>
        <w:jc w:val="center"/>
        <w:rPr>
          <w:b w:val="0"/>
          <w:bCs w:val="0"/>
        </w:rPr>
      </w:pPr>
      <w:r>
        <w:rPr>
          <w:color w:val="231F20"/>
        </w:rPr>
        <w:t>MTRO. ARTURO ZAMORA</w:t>
      </w:r>
      <w:r>
        <w:rPr>
          <w:color w:val="231F20"/>
          <w:spacing w:val="-13"/>
        </w:rPr>
        <w:t> </w:t>
      </w:r>
      <w:r>
        <w:rPr>
          <w:color w:val="231F20"/>
        </w:rPr>
        <w:t>JIMÉNEZ</w:t>
      </w:r>
      <w:r>
        <w:rPr>
          <w:b w:val="0"/>
        </w:rPr>
      </w:r>
    </w:p>
    <w:p>
      <w:pPr>
        <w:pStyle w:val="BodyText"/>
        <w:spacing w:line="240" w:lineRule="auto" w:before="18"/>
        <w:ind w:left="891" w:right="891"/>
        <w:jc w:val="center"/>
      </w:pPr>
      <w:r>
        <w:rPr>
          <w:color w:val="231F20"/>
        </w:rPr>
        <w:t>Secretario General de</w:t>
      </w:r>
      <w:r>
        <w:rPr>
          <w:color w:val="231F20"/>
          <w:spacing w:val="-24"/>
        </w:rPr>
        <w:t> </w:t>
      </w:r>
      <w:r>
        <w:rPr>
          <w:color w:val="231F20"/>
        </w:rPr>
        <w:t>Gobierno</w:t>
      </w:r>
      <w:r>
        <w:rPr/>
      </w:r>
    </w:p>
    <w:p>
      <w:pPr>
        <w:spacing w:before="78"/>
        <w:ind w:left="891" w:right="891" w:firstLine="0"/>
        <w:jc w:val="center"/>
        <w:rPr>
          <w:rFonts w:ascii="Tahoma" w:hAnsi="Tahoma" w:cs="Tahoma" w:eastAsia="Tahoma" w:hint="default"/>
          <w:sz w:val="12"/>
          <w:szCs w:val="12"/>
        </w:rPr>
      </w:pPr>
      <w:r>
        <w:rPr>
          <w:rFonts w:ascii="Tahoma" w:hAnsi="Tahoma"/>
          <w:color w:val="231F20"/>
          <w:sz w:val="12"/>
        </w:rPr>
        <w:t>(RÚBRICA)</w:t>
      </w:r>
      <w:r>
        <w:rPr>
          <w:rFonts w:ascii="Tahoma" w:hAnsi="Tahoma"/>
          <w:sz w:val="12"/>
        </w:rPr>
      </w:r>
    </w:p>
    <w:p>
      <w:pPr>
        <w:spacing w:line="240" w:lineRule="auto" w:before="0"/>
        <w:rPr>
          <w:rFonts w:ascii="Tahoma" w:hAnsi="Tahoma" w:cs="Tahoma" w:eastAsia="Tahoma" w:hint="default"/>
          <w:sz w:val="12"/>
          <w:szCs w:val="12"/>
        </w:rPr>
      </w:pPr>
    </w:p>
    <w:p>
      <w:pPr>
        <w:spacing w:line="240" w:lineRule="auto" w:before="2"/>
        <w:rPr>
          <w:rFonts w:ascii="Tahoma" w:hAnsi="Tahoma" w:cs="Tahoma" w:eastAsia="Tahoma" w:hint="default"/>
          <w:sz w:val="10"/>
          <w:szCs w:val="10"/>
        </w:rPr>
      </w:pPr>
    </w:p>
    <w:p>
      <w:pPr>
        <w:pStyle w:val="Heading2"/>
        <w:spacing w:line="240" w:lineRule="auto"/>
        <w:ind w:left="891" w:right="891"/>
        <w:jc w:val="center"/>
        <w:rPr>
          <w:b w:val="0"/>
          <w:bCs w:val="0"/>
        </w:rPr>
      </w:pPr>
      <w:r>
        <w:rPr>
          <w:color w:val="231F20"/>
        </w:rPr>
        <w:t>LUIS MAURICIO GUDIÑO</w:t>
      </w:r>
      <w:r>
        <w:rPr>
          <w:color w:val="231F20"/>
          <w:spacing w:val="-23"/>
        </w:rPr>
        <w:t> </w:t>
      </w:r>
      <w:r>
        <w:rPr>
          <w:color w:val="231F20"/>
        </w:rPr>
        <w:t>CORONADO</w:t>
      </w:r>
      <w:r>
        <w:rPr>
          <w:b w:val="0"/>
        </w:rPr>
      </w:r>
    </w:p>
    <w:p>
      <w:pPr>
        <w:pStyle w:val="BodyText"/>
        <w:spacing w:line="240" w:lineRule="auto" w:before="18"/>
        <w:ind w:left="891" w:right="891"/>
        <w:jc w:val="center"/>
      </w:pPr>
      <w:r>
        <w:rPr>
          <w:color w:val="231F20"/>
        </w:rPr>
        <w:t>Secretario de</w:t>
      </w:r>
      <w:r>
        <w:rPr>
          <w:color w:val="231F20"/>
          <w:spacing w:val="-11"/>
        </w:rPr>
        <w:t> </w:t>
      </w:r>
      <w:r>
        <w:rPr>
          <w:color w:val="231F20"/>
        </w:rPr>
        <w:t>Movilidad</w:t>
      </w:r>
      <w:r>
        <w:rPr/>
      </w:r>
    </w:p>
    <w:p>
      <w:pPr>
        <w:spacing w:before="78"/>
        <w:ind w:left="891" w:right="891" w:firstLine="0"/>
        <w:jc w:val="center"/>
        <w:rPr>
          <w:rFonts w:ascii="Tahoma" w:hAnsi="Tahoma" w:cs="Tahoma" w:eastAsia="Tahoma" w:hint="default"/>
          <w:sz w:val="12"/>
          <w:szCs w:val="12"/>
        </w:rPr>
      </w:pPr>
      <w:r>
        <w:rPr>
          <w:rFonts w:ascii="Tahoma" w:hAnsi="Tahoma"/>
          <w:color w:val="231F20"/>
          <w:sz w:val="12"/>
        </w:rPr>
        <w:t>(RÚBRICA)</w:t>
      </w:r>
      <w:r>
        <w:rPr>
          <w:rFonts w:ascii="Tahoma" w:hAnsi="Tahoma"/>
          <w:sz w:val="12"/>
        </w:rPr>
      </w:r>
    </w:p>
    <w:p>
      <w:pPr>
        <w:spacing w:after="0"/>
        <w:jc w:val="center"/>
        <w:rPr>
          <w:rFonts w:ascii="Tahoma" w:hAnsi="Tahoma" w:cs="Tahoma" w:eastAsia="Tahoma" w:hint="default"/>
          <w:sz w:val="12"/>
          <w:szCs w:val="12"/>
        </w:rPr>
        <w:sectPr>
          <w:pgSz w:w="11630" w:h="15310"/>
          <w:pgMar w:header="674" w:footer="871" w:top="1320" w:bottom="1060" w:left="1540" w:right="15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7"/>
        <w:rPr>
          <w:rFonts w:ascii="Times New Roman" w:hAnsi="Times New Roman" w:cs="Times New Roman" w:eastAsia="Times New Roman" w:hint="default"/>
          <w:sz w:val="10"/>
          <w:szCs w:val="10"/>
        </w:rPr>
      </w:pPr>
    </w:p>
    <w:p>
      <w:pPr>
        <w:spacing w:line="240" w:lineRule="auto"/>
        <w:ind w:left="179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238.6pt;height:313.7pt;mso-position-horizontal-relative:char;mso-position-vertical-relative:line" coordorigin="0,0" coordsize="4772,6274">
            <v:shape style="position:absolute;left:1902;top:1582;width:1492;height:1330" type="#_x0000_t75" stroked="false">
              <v:imagedata r:id="rId709" o:title=""/>
            </v:shape>
            <v:shape style="position:absolute;left:2169;top:1401;width:197;height:174" type="#_x0000_t75" stroked="false">
              <v:imagedata r:id="rId710" o:title=""/>
            </v:shape>
            <v:shape style="position:absolute;left:2206;top:1202;width:650;height:438" type="#_x0000_t75" stroked="false">
              <v:imagedata r:id="rId711" o:title=""/>
            </v:shape>
            <v:shape style="position:absolute;left:3393;top:822;width:650;height:438" type="#_x0000_t75" stroked="false">
              <v:imagedata r:id="rId712" o:title=""/>
            </v:shape>
            <v:shape style="position:absolute;left:2547;top:1151;width:1449;height:556" type="#_x0000_t75" stroked="false">
              <v:imagedata r:id="rId713" o:title=""/>
            </v:shape>
            <v:shape style="position:absolute;left:3757;top:2439;width:487;height:429" type="#_x0000_t75" stroked="false">
              <v:imagedata r:id="rId714" o:title=""/>
            </v:shape>
            <v:shape style="position:absolute;left:3405;top:2763;width:1262;height:2279" type="#_x0000_t75" stroked="false">
              <v:imagedata r:id="rId715" o:title=""/>
            </v:shape>
            <v:shape style="position:absolute;left:3318;top:598;width:380;height:495" type="#_x0000_t75" stroked="false">
              <v:imagedata r:id="rId716" o:title=""/>
            </v:shape>
            <v:shape style="position:absolute;left:2201;top:390;width:39;height:287" type="#_x0000_t75" stroked="false">
              <v:imagedata r:id="rId717" o:title=""/>
            </v:shape>
            <v:shape style="position:absolute;left:2132;top:647;width:28;height:491" type="#_x0000_t75" stroked="false">
              <v:imagedata r:id="rId718" o:title=""/>
            </v:shape>
            <v:shape style="position:absolute;left:2390;top:1090;width:142;height:238" type="#_x0000_t75" stroked="false">
              <v:imagedata r:id="rId719" o:title=""/>
            </v:shape>
            <v:shape style="position:absolute;left:2532;top:874;width:1136;height:590" type="#_x0000_t75" stroked="false">
              <v:imagedata r:id="rId720" o:title=""/>
            </v:shape>
            <v:group style="position:absolute;left:2167;top:1549;width:40;height:251" coordorigin="2167,1549" coordsize="40,251">
              <v:shape style="position:absolute;left:2167;top:1549;width:40;height:251" coordorigin="2167,1549" coordsize="40,251" path="m2167,1549l2167,1772,2206,1799,2206,1576,2167,1549xe" filled="true" fillcolor="#939598" stroked="false">
                <v:path arrowok="t"/>
                <v:fill type="solid"/>
              </v:shape>
              <v:shape style="position:absolute;left:1942;top:1752;width:38;height:252" type="#_x0000_t75" stroked="false">
                <v:imagedata r:id="rId721" o:title=""/>
              </v:shape>
              <v:shape style="position:absolute;left:1910;top:1886;width:103;height:281" type="#_x0000_t75" stroked="false">
                <v:imagedata r:id="rId722" o:title=""/>
              </v:shape>
              <v:shape style="position:absolute;left:2871;top:2073;width:17;height:259" type="#_x0000_t75" stroked="false">
                <v:imagedata r:id="rId723" o:title=""/>
              </v:shape>
              <v:shape style="position:absolute;left:2840;top:2284;width:70;height:311" type="#_x0000_t75" stroked="false">
                <v:imagedata r:id="rId724" o:title=""/>
              </v:shape>
              <v:shape style="position:absolute;left:2739;top:2285;width:102;height:281" type="#_x0000_t75" stroked="false">
                <v:imagedata r:id="rId725" o:title=""/>
              </v:shape>
              <v:shape style="position:absolute;left:2785;top:2479;width:60;height:252" type="#_x0000_t75" stroked="false">
                <v:imagedata r:id="rId726" o:title=""/>
              </v:shape>
              <v:shape style="position:absolute;left:3805;top:2277;width:27;height:482" type="#_x0000_t75" stroked="false">
                <v:imagedata r:id="rId727" o:title=""/>
              </v:shape>
              <v:shape style="position:absolute;left:1816;top:2292;width:86;height:474" type="#_x0000_t75" stroked="false">
                <v:imagedata r:id="rId728" o:title=""/>
              </v:shape>
              <v:shape style="position:absolute;left:1816;top:2292;width:86;height:474" type="#_x0000_t75" stroked="false">
                <v:imagedata r:id="rId728" o:title=""/>
              </v:shape>
              <v:shape style="position:absolute;left:2552;top:2463;width:256;height:311" type="#_x0000_t75" stroked="false">
                <v:imagedata r:id="rId729" o:title=""/>
              </v:shape>
              <v:shape style="position:absolute;left:1917;top:2561;width:17;height:223" type="#_x0000_t75" stroked="false">
                <v:imagedata r:id="rId730" o:title=""/>
              </v:shape>
              <v:shape style="position:absolute;left:1903;top:2543;width:15;height:241" type="#_x0000_t75" stroked="false">
                <v:imagedata r:id="rId731" o:title=""/>
              </v:shape>
              <v:shape style="position:absolute;left:1934;top:2561;width:123;height:289" type="#_x0000_t75" stroked="false">
                <v:imagedata r:id="rId732" o:title=""/>
              </v:shape>
              <v:shape style="position:absolute;left:1934;top:2561;width:123;height:289" type="#_x0000_t75" stroked="false">
                <v:imagedata r:id="rId733" o:title=""/>
              </v:shape>
              <v:shape style="position:absolute;left:2058;top:2626;width:4;height:242" type="#_x0000_t75" stroked="false">
                <v:imagedata r:id="rId734" o:title=""/>
              </v:shape>
              <v:shape style="position:absolute;left:2058;top:2626;width:4;height:242" type="#_x0000_t75" stroked="false">
                <v:imagedata r:id="rId734" o:title=""/>
              </v:shape>
              <v:shape style="position:absolute;left:3910;top:2649;width:17;height:320" type="#_x0000_t75" stroked="false">
                <v:imagedata r:id="rId735" o:title=""/>
              </v:shape>
              <v:shape style="position:absolute;left:4097;top:2963;width:82;height:640" type="#_x0000_t75" stroked="false">
                <v:imagedata r:id="rId736" o:title=""/>
              </v:shape>
              <v:shape style="position:absolute;left:4204;top:4160;width:183;height:486" type="#_x0000_t75" stroked="false">
                <v:imagedata r:id="rId737" o:title=""/>
              </v:shape>
              <v:shape style="position:absolute;left:4175;top:4576;width:45;height:463" type="#_x0000_t75" stroked="false">
                <v:imagedata r:id="rId738" o:title=""/>
              </v:shape>
              <v:shape style="position:absolute;left:0;top:5184;width:771;height:556" type="#_x0000_t75" stroked="false">
                <v:imagedata r:id="rId739" o:title=""/>
              </v:shape>
              <v:shape style="position:absolute;left:0;top:5184;width:771;height:556" type="#_x0000_t75" stroked="false">
                <v:imagedata r:id="rId739" o:title=""/>
              </v:shape>
              <v:shape style="position:absolute;left:525;top:5407;width:1152;height:611" type="#_x0000_t75" stroked="false">
                <v:imagedata r:id="rId740" o:title=""/>
              </v:shape>
              <v:shape style="position:absolute;left:525;top:5407;width:1061;height:616" type="#_x0000_t75" stroked="false">
                <v:imagedata r:id="rId741" o:title=""/>
              </v:shape>
              <v:shape style="position:absolute;left:3483;top:5182;width:1288;height:750" type="#_x0000_t75" stroked="false">
                <v:imagedata r:id="rId742" o:title=""/>
              </v:shape>
              <v:shape style="position:absolute;left:1323;top:5401;width:2285;height:872" type="#_x0000_t75" stroked="false">
                <v:imagedata r:id="rId743" o:title=""/>
              </v:shape>
              <v:shape style="position:absolute;left:160;top:4149;width:183;height:496" type="#_x0000_t75" stroked="false">
                <v:imagedata r:id="rId744" o:title=""/>
              </v:shape>
              <v:shape style="position:absolute;left:160;top:4149;width:183;height:496" type="#_x0000_t75" stroked="false">
                <v:imagedata r:id="rId744" o:title=""/>
              </v:shape>
              <v:shape style="position:absolute;left:326;top:4576;width:45;height:462" type="#_x0000_t75" stroked="false">
                <v:imagedata r:id="rId745" o:title=""/>
              </v:shape>
              <v:shape style="position:absolute;left:0;top:4960;width:471;height:504" type="#_x0000_t75" stroked="false">
                <v:imagedata r:id="rId746" o:title=""/>
              </v:shape>
              <v:shape style="position:absolute;left:4076;top:4960;width:471;height:504" type="#_x0000_t75" stroked="false">
                <v:imagedata r:id="rId747" o:title=""/>
              </v:shape>
              <v:shape style="position:absolute;left:1089;top:5186;width:153;height:306" type="#_x0000_t75" stroked="false">
                <v:imagedata r:id="rId748" o:title=""/>
              </v:shape>
              <v:shape style="position:absolute;left:1089;top:5186;width:153;height:306" type="#_x0000_t75" stroked="false">
                <v:imagedata r:id="rId749" o:title=""/>
              </v:shape>
              <v:shape style="position:absolute;left:3305;top:5186;width:153;height:306" type="#_x0000_t75" stroked="false">
                <v:imagedata r:id="rId750" o:title=""/>
              </v:shape>
              <v:shape style="position:absolute;left:3306;top:5187;width:152;height:305" type="#_x0000_t75" stroked="false">
                <v:imagedata r:id="rId751" o:title=""/>
              </v:shape>
              <v:shape style="position:absolute;left:3458;top:5240;width:618;height:454" type="#_x0000_t75" stroked="false">
                <v:imagedata r:id="rId752" o:title=""/>
              </v:shape>
              <v:shape style="position:absolute;left:471;top:5240;width:618;height:454" type="#_x0000_t75" stroked="false">
                <v:imagedata r:id="rId753" o:title=""/>
              </v:shape>
              <v:shape style="position:absolute;left:1242;top:5186;width:2063;height:777" type="#_x0000_t75" stroked="false">
                <v:imagedata r:id="rId754" o:title=""/>
              </v:shape>
              <v:shape style="position:absolute;left:2150;top:1126;width:90;height:295" type="#_x0000_t75" stroked="false">
                <v:imagedata r:id="rId755" o:title=""/>
              </v:shape>
              <v:shape style="position:absolute;left:2150;top:1126;width:90;height:295" type="#_x0000_t75" stroked="false">
                <v:imagedata r:id="rId755" o:title=""/>
              </v:shape>
              <v:shape style="position:absolute;left:2390;top:389;width:27;height:271" type="#_x0000_t75" stroked="false">
                <v:imagedata r:id="rId756" o:title=""/>
              </v:shape>
              <v:shape style="position:absolute;left:715;top:2277;width:20;height:475" type="#_x0000_t75" stroked="false">
                <v:imagedata r:id="rId757" o:title=""/>
              </v:shape>
              <v:shape style="position:absolute;left:619;top:2637;width:17;height:332" type="#_x0000_t75" stroked="false">
                <v:imagedata r:id="rId758" o:title=""/>
              </v:shape>
              <v:shape style="position:absolute;left:619;top:2637;width:17;height:332" type="#_x0000_t75" stroked="false">
                <v:imagedata r:id="rId758" o:title=""/>
              </v:shape>
              <v:shape style="position:absolute;left:368;top:2952;width:81;height:657" type="#_x0000_t75" stroked="false">
                <v:imagedata r:id="rId759" o:title=""/>
              </v:shape>
            </v:group>
            <v:group style="position:absolute;left:0;top:0;width:4547;height:5740" coordorigin="0,0" coordsize="4547,5740">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e" filled="true" fillcolor="#e6e7e8" stroked="false">
                <v:path arrowok="t"/>
                <v:fill type="solid"/>
              </v:shape>
              <v:shape style="position:absolute;left:0;top:0;width:4547;height:5740" coordorigin="0,0" coordsize="4547,5740" path="m4067,2760l480,2760,441,2800,411,2820,383,2880,369,2940,371,3000,387,3100,427,3220,446,3320,449,3420,441,3480,427,3540,410,3580,395,3620,386,3640,370,3660,348,3700,325,3740,286,3800,247,3880,211,3960,182,4020,164,4100,160,4180,175,4260,199,4300,236,4360,284,4400,343,4440,331,4500,326,4580,335,4680,365,4760,370,4800,368,486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191,488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e" filled="true" fillcolor="#e6e7e8" stroked="false">
                <v:path arrowok="t"/>
                <v:fill type="solid"/>
              </v:shape>
              <v:shape style="position:absolute;left:0;top:0;width:4547;height:5740" coordorigin="0,0" coordsize="4547,5740" path="m4262,5200l3305,5200,3336,5220,3371,5240,3412,5260,3458,5280,3464,5300,3473,5320,3483,5340,3496,5340,3546,5400,3611,5440,3688,5460,3774,5480,3821,5480,3877,5460,3999,5380,4054,5300,4076,5260,4095,5260,4149,5240,4205,5240,4262,5200xe" filled="true" fillcolor="#e6e7e8" stroked="false">
                <v:path arrowok="t"/>
                <v:fill type="solid"/>
              </v:shape>
              <v:shape style="position:absolute;left:0;top:0;width:4547;height:5740" coordorigin="0,0" coordsize="4547,5740" path="m647,2440l626,2580,620,2620,620,2680,626,2720,637,2760,3910,2760,3921,2720,2035,2720,1982,2700,1944,2680,1916,2660,1889,2640,1852,2620,1799,2580,1747,2540,735,2540,647,2440xe" filled="true" fillcolor="#e6e7e8" stroked="false">
                <v:path arrowok="t"/>
                <v:fill type="solid"/>
              </v:shape>
              <v:shape style="position:absolute;left:0;top:0;width:4547;height:5740" coordorigin="0,0" coordsize="4547,5740" path="m2600,2640l2060,2640,2061,2660,2061,2680,2060,2680,2050,2700,2042,2700,2035,2720,3921,2720,3927,2680,3927,2660,2610,2660,2600,2640xe" filled="true" fillcolor="#e6e7e8" stroked="false">
                <v:path arrowok="t"/>
                <v:fill type="solid"/>
              </v:shape>
              <v:shape style="position:absolute;left:0;top:0;width:4547;height:5740" coordorigin="0,0" coordsize="4547,5740" path="m2829,2480l2785,2480,2845,2520,2776,2560,2725,2580,2687,2620,2657,2640,2647,2660,3927,2660,3927,2620,3921,2580,3915,2540,3805,2540,3810,2520,2851,2520,2829,2480xe" filled="true" fillcolor="#e6e7e8" stroked="false">
                <v:path arrowok="t"/>
                <v:fill type="solid"/>
              </v:shape>
              <v:shape style="position:absolute;left:0;top:0;width:4547;height:5740" coordorigin="0,0" coordsize="4547,5740" path="m2565,2580l1934,2580,1948,2600,1969,2620,1995,2640,2583,2640,2576,2620,2569,2620,2568,2600,2565,2580xe" filled="true" fillcolor="#e6e7e8" stroked="false">
                <v:path arrowok="t"/>
                <v:fill type="solid"/>
              </v:shape>
              <v:shape style="position:absolute;left:0;top:0;width:4547;height:5740" coordorigin="0,0" coordsize="4547,5740" path="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3,2560,1917,2580,2559,2580,2552,2560,2554,2560,2560,2540,2561,2540,2572,2520,2585,2520,2601,2500,2618,2480,2829,2480,2764,2360,2752,2340,2745,2320,2741,2300,2900,2300,2882,2160,2880,2160,2878,2140,2875,2120,2871,2120,2888,2080,2870,2060,2850,2040,2832,1980,2818,1940,2800,1880,2770,1800,2718,1740,2635,1700,2636,1700,2636,1680,2634,1660,2606,1600,2565,1540,2452,1500,2390,1480,2390,1120,2429,1100,3171,1100,3293,1080,3388,1060,3460,1040,3554,1000,3584,980,3597,980,3626,940,3655,920,3668,880,3318,880,3402,860,3479,820,3545,780,3598,740,3641,680,3139,680,3110,660xe" filled="true" fillcolor="#e6e7e8" stroked="false">
                <v:path arrowok="t"/>
                <v:fill type="solid"/>
              </v:shape>
              <v:shape style="position:absolute;left:0;top:0;width:4547;height:5740" coordorigin="0,0" coordsize="4547,5740" path="m715,2280l728,2460,730,2480,732,2500,734,2520,735,2540,1747,2540,1721,2520,1036,2520,980,2500,929,2480,882,2460,838,2420,715,2280xe" filled="true" fillcolor="#e6e7e8" stroked="false">
                <v:path arrowok="t"/>
                <v:fill type="solid"/>
              </v:shape>
              <v:shape style="position:absolute;left:0;top:0;width:4547;height:5740" coordorigin="0,0" coordsize="4547,5740" path="m2785,2480l2645,2480,2658,2500,2671,2500,2808,2540,2785,2480xe" filled="true" fillcolor="#e6e7e8" stroked="false">
                <v:path arrowok="t"/>
                <v:fill type="solid"/>
              </v:shape>
              <v:shape style="position:absolute;left:0;top:0;width:4547;height:5740" coordorigin="0,0" coordsize="4547,5740" path="m3900,2440l3805,2540,3915,2540,3900,2440xe" filled="true" fillcolor="#e6e7e8" stroked="false">
                <v:path arrowok="t"/>
                <v:fill type="solid"/>
              </v:shape>
              <v:shape style="position:absolute;left:0;top:0;width:4547;height:5740" coordorigin="0,0" coordsize="4547,5740" path="m1530,2440l1336,2440,1275,2460,1204,2480,1167,2500,1082,2500,1036,2520,1721,2520,1607,2480,1570,2460,1530,2440xe" filled="true" fillcolor="#e6e7e8" stroked="false">
                <v:path arrowok="t"/>
                <v:fill type="solid"/>
              </v:shape>
              <v:shape style="position:absolute;left:0;top:0;width:4547;height:5740" coordorigin="0,0" coordsize="4547,5740" path="m3465,2500l2867,2500,2851,2520,3511,2520,3465,2500xe" filled="true" fillcolor="#e6e7e8" stroked="false">
                <v:path arrowok="t"/>
                <v:fill type="solid"/>
              </v:shape>
              <v:shape style="position:absolute;left:0;top:0;width:4547;height:5740" coordorigin="0,0" coordsize="4547,5740" path="m3832,2280l3709,2420,3618,2480,3511,2520,3810,2520,3814,2500,3817,2480,3819,2460,3832,2280xe" filled="true" fillcolor="#e6e7e8" stroked="false">
                <v:path arrowok="t"/>
                <v:fill type="solid"/>
              </v:shape>
              <v:shape style="position:absolute;left:0;top:0;width:4547;height:5740" coordorigin="0,0" coordsize="4547,5740" path="m3374,2480l2902,2480,2884,2500,3419,2500,3374,2480xe" filled="true" fillcolor="#e6e7e8" stroked="false">
                <v:path arrowok="t"/>
                <v:fill type="solid"/>
              </v:shape>
              <v:shape style="position:absolute;left:0;top:0;width:4547;height:5740" coordorigin="0,0" coordsize="4547,5740" path="m3209,2440l3015,2440,2969,2460,2921,2480,3329,2480,3266,2460,3209,2440xe" filled="true" fillcolor="#e6e7e8" stroked="false">
                <v:path arrowok="t"/>
                <v:fill type="solid"/>
              </v:shape>
              <v:shape style="position:absolute;left:0;top:0;width:4547;height:5740" coordorigin="0,0" coordsize="4547,5740" path="m2900,2300l2840,2300,2910,2380,2900,2300xe" filled="true" fillcolor="#e6e7e8" stroked="false">
                <v:path arrowok="t"/>
                <v:fill type="solid"/>
              </v:shape>
              <v:shape style="position:absolute;left:0;top:0;width:4547;height:5740" coordorigin="0,0" coordsize="4547,5740" path="m2840,2300l2794,2300,2841,2360,2840,2300xe" filled="true" fillcolor="#e6e7e8" stroked="false">
                <v:path arrowok="t"/>
                <v:fill type="solid"/>
              </v:shape>
              <v:shape style="position:absolute;left:0;top:0;width:4547;height:5740" coordorigin="0,0" coordsize="4547,5740" path="m2642,1240l2586,1240,2614,1260,2642,1240xe" filled="true" fillcolor="#e6e7e8" stroked="false">
                <v:path arrowok="t"/>
                <v:fill type="solid"/>
              </v:shape>
              <v:shape style="position:absolute;left:0;top:0;width:4547;height:5740" coordorigin="0,0" coordsize="4547,5740" path="m3070,1100l2532,1100,2532,1120,2532,1120,2532,1140,2533,1160,2534,1160,2535,1180,2537,1200,2547,1220,2564,1240,2674,1240,2711,1220,2755,1200,2820,1180,2895,1160,2978,1120,3070,1100xe" filled="true" fillcolor="#e6e7e8" stroked="false">
                <v:path arrowok="t"/>
                <v:fill type="solid"/>
              </v:shape>
              <v:shape style="position:absolute;left:0;top:0;width:4547;height:5740" coordorigin="0,0" coordsize="4547,5740" path="m3698,600l3544,660,3490,680,3641,680,3698,600xe" filled="true" fillcolor="#e6e7e8" stroked="false">
                <v:path arrowok="t"/>
                <v:fill type="solid"/>
              </v:shape>
              <v:shape style="position:absolute;left:0;top:0;width:4547;height:5740" coordorigin="0,0" coordsize="4547,5740" path="m2312,0l2262,120,2201,400,2239,460,2239,560,2189,580,2159,600,2144,620,2138,620,2134,640,2132,640,2132,660,2813,660,2778,620,2729,580,2666,540,2590,520,2390,520,2390,440,2417,400,2360,120,2312,0xe" filled="true" fillcolor="#e6e7e8" stroked="false">
                <v:path arrowok="t"/>
                <v:fill type="solid"/>
              </v:shape>
              <v:shape style="position:absolute;left:1092;top:2940;width:2364;height:2723" type="#_x0000_t75" stroked="false">
                <v:imagedata r:id="rId760" o:title=""/>
              </v:shape>
              <v:shape style="position:absolute;left:1085;top:2934;width:2378;height:2736" type="#_x0000_t75" stroked="false">
                <v:imagedata r:id="rId761" o:title=""/>
              </v:shape>
              <v:shape style="position:absolute;left:1173;top:3048;width:2205;height:2512" type="#_x0000_t75" stroked="false">
                <v:imagedata r:id="rId295" o:title=""/>
              </v:shape>
            </v:group>
            <v:group style="position:absolute;left:1252;top:3127;width:2044;height:2354" coordorigin="1252,3127" coordsize="2044,2354">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9,3129,5021,3166,4961,3199,4898,3227,4833,3251,4765,3270,4696,3284,4625,3293,4552,3296,4478,3293,3127xe" filled="true" fillcolor="#ffffff" stroked="false">
                <v:path arrowok="t"/>
                <v:fill type="solid"/>
              </v:shape>
              <v:shape style="position:absolute;left:1426;top:3310;width:1685;height:1988" type="#_x0000_t75" stroked="false">
                <v:imagedata r:id="rId762" o:title=""/>
              </v:shape>
            </v:group>
            <v:group style="position:absolute;left:1426;top:3310;width:1686;height:1988" coordorigin="1426,3310" coordsize="1686,1988">
              <v:shape style="position:absolute;left:1426;top:3310;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type="solid"/>
              </v:shape>
              <v:shape style="position:absolute;left:1413;top:3297;width:1711;height:2014" type="#_x0000_t75" stroked="false">
                <v:imagedata r:id="rId763" o:title=""/>
              </v:shape>
            </v:group>
            <v:group style="position:absolute;left:1828;top:4269;width:11;height:12" coordorigin="1828,4269" coordsize="11,12">
              <v:shape style="position:absolute;left:1828;top:4269;width:11;height:12" coordorigin="1828,4269" coordsize="11,12" path="m1835,4269l1828,4269,1828,4281,1835,4281,1839,4277,1839,4273,1835,4269xe" filled="true" fillcolor="#5f6062" stroked="false">
                <v:path arrowok="t"/>
                <v:fill type="solid"/>
              </v:shape>
              <v:shape style="position:absolute;left:1547;top:4203;width:709;height:906" type="#_x0000_t75" stroked="false">
                <v:imagedata r:id="rId298" o:title=""/>
              </v:shape>
              <v:shape style="position:absolute;left:1586;top:4244;width:622;height:824" type="#_x0000_t75" stroked="false">
                <v:imagedata r:id="rId764" o:title=""/>
              </v:shape>
            </v:group>
            <v:group style="position:absolute;left:2699;top:4269;width:11;height:12" coordorigin="2699,4269" coordsize="11,12">
              <v:shape style="position:absolute;left:2699;top:4269;width:11;height:12" coordorigin="2699,4269" coordsize="11,12" path="m2706,4269l2702,4269,2699,4273,2699,4277,2702,4281,2706,4281,2710,4277,2710,4273,2706,4269xe" filled="true" fillcolor="#5f6062" stroked="false">
                <v:path arrowok="t"/>
                <v:fill type="solid"/>
              </v:shape>
              <v:shape style="position:absolute;left:2290;top:4203;width:709;height:906" type="#_x0000_t75" stroked="false">
                <v:imagedata r:id="rId301" o:title=""/>
              </v:shape>
              <v:shape style="position:absolute;left:2329;top:4244;width:622;height:824" type="#_x0000_t75" stroked="false">
                <v:imagedata r:id="rId765" o:title=""/>
              </v:shape>
              <v:shape style="position:absolute;left:1981;top:3958;width:583;height:1268" type="#_x0000_t75" stroked="false">
                <v:imagedata r:id="rId304" o:title=""/>
              </v:shape>
              <v:shape style="position:absolute;left:2034;top:4003;width:469;height:1166" type="#_x0000_t75" stroked="false">
                <v:imagedata r:id="rId766" o:title=""/>
              </v:shape>
              <v:shape style="position:absolute;left:2019;top:3996;width:500;height:1187" type="#_x0000_t75" stroked="false">
                <v:imagedata r:id="rId767" o:title=""/>
              </v:shape>
              <v:shape style="position:absolute;left:81;top:2377;width:2199;height:3079" type="#_x0000_t75" stroked="false">
                <v:imagedata r:id="rId768" o:title=""/>
              </v:shape>
              <v:shape style="position:absolute;left:134;top:2440;width:2076;height:2948" type="#_x0000_t75" stroked="false">
                <v:imagedata r:id="rId769" o:title=""/>
              </v:shape>
              <v:shape style="position:absolute;left:107;top:2421;width:2117;height:2980" type="#_x0000_t75" stroked="false">
                <v:imagedata r:id="rId770" o:title=""/>
              </v:shape>
              <v:shape style="position:absolute;left:316;top:2520;width:1831;height:2800" type="#_x0000_t75" stroked="false">
                <v:imagedata r:id="rId771"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323031"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323031"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323031" stroked="false">
                <v:path arrowok="t"/>
                <v:fill type="solid"/>
              </v:shape>
              <v:shape style="position:absolute;left:316;top:2520;width:1831;height:2800" coordorigin="316,2520" coordsize="1831,2800" path="m977,4320l921,4380,891,4440,878,4500,872,4560,863,4620,977,4620,965,4580,955,4520,958,4440,977,4320xe" filled="true" fillcolor="#323031"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323031"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323031"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323031"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323031"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323031" stroked="false">
                <v:path arrowok="t"/>
                <v:fill type="solid"/>
              </v:shape>
              <v:shape style="position:absolute;left:316;top:2520;width:1831;height:2800" coordorigin="316,2520" coordsize="1831,2800" path="m706,2840l651,2840,605,2860,773,2860,706,2840xe" filled="true" fillcolor="#323031" stroked="false">
                <v:path arrowok="t"/>
                <v:fill type="solid"/>
              </v:shape>
              <v:shape style="position:absolute;left:316;top:2520;width:1831;height:2800" coordorigin="316,2520" coordsize="1831,2800" path="m1743,2640l1338,2640,1240,2680,1191,2720,1140,2740,1087,2760,1897,2760,1871,2740,1846,2720,1816,2700,1774,2660,1743,2640xe" filled="true" fillcolor="#323031"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323031" stroked="false">
                <v:path arrowok="t"/>
                <v:fill type="solid"/>
              </v:shape>
              <v:shape style="position:absolute;left:316;top:2520;width:1831;height:2800" coordorigin="316,2520" coordsize="1831,2800" path="m1486,2520l1418,2520,1351,2540,1285,2540,1157,2580,1096,2580,1038,2600,1668,2600,1624,2580,1555,2540,1486,2520xe" filled="true" fillcolor="#323031" stroked="false">
                <v:path arrowok="t"/>
                <v:fill type="solid"/>
              </v:shape>
              <v:shape style="position:absolute;left:316;top:2520;width:1831;height:2800" type="#_x0000_t75" stroked="false">
                <v:imagedata r:id="rId772"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6f7173"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6f7173"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6f7173" stroked="false">
                <v:path arrowok="t"/>
                <v:fill type="solid"/>
              </v:shape>
              <v:shape style="position:absolute;left:316;top:2520;width:1831;height:2800" coordorigin="316,2520" coordsize="1831,2800" path="m977,4320l921,4380,891,4440,878,4500,872,4560,863,4620,977,4620,965,4580,955,4520,958,4440,977,4320xe" filled="true" fillcolor="#6f7173"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6f7173"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6f7173"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6f7173"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6f7173"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6f7173" stroked="false">
                <v:path arrowok="t"/>
                <v:fill type="solid"/>
              </v:shape>
              <v:shape style="position:absolute;left:316;top:2520;width:1831;height:2800" coordorigin="316,2520" coordsize="1831,2800" path="m706,2840l651,2840,605,2860,773,2860,706,2840xe" filled="true" fillcolor="#6f7173" stroked="false">
                <v:path arrowok="t"/>
                <v:fill type="solid"/>
              </v:shape>
              <v:shape style="position:absolute;left:316;top:2520;width:1831;height:2800" coordorigin="316,2520" coordsize="1831,2800" path="m1743,2640l1338,2640,1240,2680,1191,2720,1140,2740,1087,2760,1897,2760,1871,2740,1846,2720,1816,2700,1774,2660,1743,2640xe" filled="true" fillcolor="#6f7173"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6f7173" stroked="false">
                <v:path arrowok="t"/>
                <v:fill type="solid"/>
              </v:shape>
              <v:shape style="position:absolute;left:316;top:2520;width:1831;height:2800" coordorigin="316,2520" coordsize="1831,2800" path="m1486,2520l1418,2520,1351,2540,1285,2540,1157,2580,1096,2580,1038,2600,1668,2600,1624,2580,1555,2540,1486,2520xe" filled="true" fillcolor="#6f7173" stroked="false">
                <v:path arrowok="t"/>
                <v:fill type="solid"/>
              </v:shape>
              <v:shape style="position:absolute;left:967;top:2636;width:858;height:378" type="#_x0000_t75" stroked="false">
                <v:imagedata r:id="rId312" o:title=""/>
              </v:shape>
              <v:shape style="position:absolute;left:1030;top:2699;width:725;height:245" type="#_x0000_t75" stroked="false">
                <v:imagedata r:id="rId773" o:title=""/>
              </v:shape>
              <v:shape style="position:absolute;left:643;top:3681;width:299;height:811" type="#_x0000_t75" stroked="false">
                <v:imagedata r:id="rId314" o:title=""/>
              </v:shape>
              <v:shape style="position:absolute;left:707;top:3744;width:172;height:683" type="#_x0000_t75" stroked="false">
                <v:imagedata r:id="rId774" o:title=""/>
              </v:shape>
              <v:shape style="position:absolute;left:2271;top:2377;width:2199;height:3079" type="#_x0000_t75" stroked="false">
                <v:imagedata r:id="rId775" o:title=""/>
              </v:shape>
              <v:shape style="position:absolute;left:2338;top:2440;width:2076;height:2948" type="#_x0000_t75" stroked="false">
                <v:imagedata r:id="rId776" o:title=""/>
              </v:shape>
              <v:shape style="position:absolute;left:2324;top:2421;width:2118;height:2980" type="#_x0000_t75" stroked="false">
                <v:imagedata r:id="rId777" o:title=""/>
              </v:shape>
              <v:shape style="position:absolute;left:2402;top:2520;width:1831;height:2800" type="#_x0000_t75" stroked="false">
                <v:imagedata r:id="rId778"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323031"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323031"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323031"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323031"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323031"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323031" stroked="false">
                <v:path arrowok="t"/>
                <v:fill type="solid"/>
              </v:shape>
              <v:shape style="position:absolute;left:2402;top:2520;width:1831;height:2800" coordorigin="2402,2520" coordsize="1831,2800" path="m3938,3380l3908,3440,3882,3460,3850,3520,3803,3640,3935,3640,3926,3600,3925,3520,3938,3380xe" filled="true" fillcolor="#323031"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323031" stroked="false">
                <v:path arrowok="t"/>
                <v:fill type="solid"/>
              </v:shape>
              <v:shape style="position:absolute;left:2402;top:2520;width:1831;height:2800" coordorigin="2402,2520" coordsize="1831,2800" path="m3980,2860l3697,2860,3607,2880,4007,2880,3980,2860xe" filled="true" fillcolor="#323031" stroked="false">
                <v:path arrowok="t"/>
                <v:fill type="solid"/>
              </v:shape>
              <v:shape style="position:absolute;left:2402;top:2520;width:1831;height:2800" coordorigin="2402,2520" coordsize="1831,2800" path="m3898,2840l3842,2840,3776,2860,3944,2860,3898,2840xe" filled="true" fillcolor="#323031" stroked="false">
                <v:path arrowok="t"/>
                <v:fill type="solid"/>
              </v:shape>
              <v:shape style="position:absolute;left:2402;top:2520;width:1831;height:2800" coordorigin="2402,2520" coordsize="1831,2800" path="m3817,2660l3730,2720,3652,2740,3582,2760,3786,2760,3807,2700,3817,2660xe" filled="true" fillcolor="#323031" stroked="false">
                <v:path arrowok="t"/>
                <v:fill type="solid"/>
              </v:shape>
              <v:shape style="position:absolute;left:2402;top:2520;width:1831;height:2800" coordorigin="2402,2520" coordsize="1831,2800" path="m3638,2640l3244,2640,3320,2660,3388,2680,3448,2700,3500,2700,3546,2720,3586,2700,3619,2680,3638,2640xe" filled="true" fillcolor="#323031" stroked="false">
                <v:path arrowok="t"/>
                <v:fill type="solid"/>
              </v:shape>
              <v:shape style="position:absolute;left:2402;top:2520;width:1831;height:2800" coordorigin="2402,2520" coordsize="1831,2800" path="m3671,2560l3621,2580,3567,2600,3656,2600,3671,2560xe" filled="true" fillcolor="#323031" stroked="false">
                <v:path arrowok="t"/>
                <v:fill type="solid"/>
              </v:shape>
              <v:shape style="position:absolute;left:2402;top:2520;width:1831;height:2800" type="#_x0000_t75" stroked="false">
                <v:imagedata r:id="rId779"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6f7173"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6f7173"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6f7173"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6f7173"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6f7173"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6f7173" stroked="false">
                <v:path arrowok="t"/>
                <v:fill type="solid"/>
              </v:shape>
              <v:shape style="position:absolute;left:2402;top:2520;width:1831;height:2800" coordorigin="2402,2520" coordsize="1831,2800" path="m3938,3380l3908,3440,3882,3460,3850,3520,3803,3640,3935,3640,3926,3600,3925,3520,3938,3380xe" filled="true" fillcolor="#6f7173"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6f7173" stroked="false">
                <v:path arrowok="t"/>
                <v:fill type="solid"/>
              </v:shape>
              <v:shape style="position:absolute;left:2402;top:2520;width:1831;height:2800" coordorigin="2402,2520" coordsize="1831,2800" path="m3980,2860l3697,2860,3607,2880,4007,2880,3980,2860xe" filled="true" fillcolor="#6f7173" stroked="false">
                <v:path arrowok="t"/>
                <v:fill type="solid"/>
              </v:shape>
              <v:shape style="position:absolute;left:2402;top:2520;width:1831;height:2800" coordorigin="2402,2520" coordsize="1831,2800" path="m3898,2840l3842,2840,3776,2860,3944,2860,3898,2840xe" filled="true" fillcolor="#6f7173" stroked="false">
                <v:path arrowok="t"/>
                <v:fill type="solid"/>
              </v:shape>
              <v:shape style="position:absolute;left:2402;top:2520;width:1831;height:2800" coordorigin="2402,2520" coordsize="1831,2800" path="m3817,2660l3730,2720,3652,2740,3582,2760,3786,2760,3807,2700,3817,2660xe" filled="true" fillcolor="#6f7173" stroked="false">
                <v:path arrowok="t"/>
                <v:fill type="solid"/>
              </v:shape>
              <v:shape style="position:absolute;left:2402;top:2520;width:1831;height:2800" coordorigin="2402,2520" coordsize="1831,2800" path="m3638,2640l3244,2640,3320,2660,3388,2680,3448,2700,3500,2700,3546,2720,3586,2700,3619,2680,3638,2640xe" filled="true" fillcolor="#6f7173" stroked="false">
                <v:path arrowok="t"/>
                <v:fill type="solid"/>
              </v:shape>
              <v:shape style="position:absolute;left:2402;top:2520;width:1831;height:2800" coordorigin="2402,2520" coordsize="1831,2800" path="m3671,2560l3621,2580,3567,2600,3656,2600,3671,2560xe" filled="true" fillcolor="#6f7173" stroked="false">
                <v:path arrowok="t"/>
                <v:fill type="solid"/>
              </v:shape>
              <v:shape style="position:absolute;left:3607;top:3681;width:299;height:811" type="#_x0000_t75" stroked="false">
                <v:imagedata r:id="rId321" o:title=""/>
              </v:shape>
              <v:shape style="position:absolute;left:3670;top:3744;width:171;height:683" type="#_x0000_t75" stroked="false">
                <v:imagedata r:id="rId780" o:title=""/>
              </v:shape>
              <v:shape style="position:absolute;left:2729;top:2636;width:858;height:378" type="#_x0000_t75" stroked="false">
                <v:imagedata r:id="rId323" o:title=""/>
              </v:shape>
              <v:shape style="position:absolute;left:2793;top:2699;width:726;height:245" type="#_x0000_t75" stroked="false">
                <v:imagedata r:id="rId781" o:title=""/>
              </v:shape>
              <v:shape style="position:absolute;left:2255;top:110;width:110;height:352" type="#_x0000_t75" stroked="false">
                <v:imagedata r:id="rId782" o:title=""/>
              </v:shape>
            </v:group>
            <v:group style="position:absolute;left:2315;top:462;width:2;height:1476" coordorigin="2315,462" coordsize="2,1476">
              <v:shape style="position:absolute;left:2315;top:462;width:2;height:1476" coordorigin="2315,462" coordsize="0,1476" path="m2315,462l2315,1938e" filled="false" stroked="true" strokeweight="2.503pt" strokecolor="#999b9e">
                <v:path arrowok="t"/>
              </v:shape>
            </v:group>
            <v:group style="position:absolute;left:2306;top:476;width:2;height:1401" coordorigin="2306,476" coordsize="2,1401">
              <v:shape style="position:absolute;left:2306;top:476;width:2;height:1401" coordorigin="2306,476" coordsize="0,1401" path="m2306,476l2306,1877e" filled="false" stroked="true" strokeweight=".889pt" strokecolor="#ffffff">
                <v:path arrowok="t"/>
              </v:shape>
              <v:shape style="position:absolute;left:2201;top:1025;width:121;height:108" type="#_x0000_t75" stroked="false">
                <v:imagedata r:id="rId783" o:title=""/>
              </v:shape>
              <v:shape style="position:absolute;left:2184;top:548;width:1386;height:630" type="#_x0000_t75" stroked="false">
                <v:imagedata r:id="rId784" o:title=""/>
              </v:shape>
              <v:shape style="position:absolute;left:2167;top:533;width:1419;height:660" type="#_x0000_t75" stroked="false">
                <v:imagedata r:id="rId785" o:title=""/>
              </v:shape>
              <v:shape style="position:absolute;left:2184;top:548;width:1386;height:630" type="#_x0000_t75" stroked="false">
                <v:imagedata r:id="rId786" o:title=""/>
              </v:shape>
              <v:shape style="position:absolute;left:2276;top:624;width:515;height:532" type="#_x0000_t75" stroked="false">
                <v:imagedata r:id="rId787" o:title=""/>
              </v:shape>
              <v:shape style="position:absolute;left:3137;top:3166;width:121;height:121" type="#_x0000_t75" stroked="false">
                <v:imagedata r:id="rId788" o:title=""/>
              </v:shape>
              <v:shape style="position:absolute;left:3139;top:3958;width:130;height:130" type="#_x0000_t75" stroked="false">
                <v:imagedata r:id="rId789" o:title=""/>
              </v:shape>
              <v:shape style="position:absolute;left:1279;top:3153;width:137;height:137" type="#_x0000_t75" stroked="false">
                <v:imagedata r:id="rId790" o:title=""/>
              </v:shape>
              <v:shape style="position:absolute;left:1268;top:3953;width:140;height:140" type="#_x0000_t75" stroked="false">
                <v:imagedata r:id="rId791" o:title=""/>
              </v:shape>
              <v:shape style="position:absolute;left:1368;top:4789;width:117;height:116" type="#_x0000_t75" stroked="false">
                <v:imagedata r:id="rId792" o:title=""/>
              </v:shape>
              <v:shape style="position:absolute;left:3056;top:4784;width:127;height:127" type="#_x0000_t75" stroked="false">
                <v:imagedata r:id="rId793" o:title=""/>
              </v:shape>
              <v:shape style="position:absolute;left:2202;top:5322;width:133;height:134" type="#_x0000_t75" stroked="false">
                <v:imagedata r:id="rId794" o:title=""/>
              </v:shape>
              <v:shape style="position:absolute;left:1677;top:1859;width:1158;height:1496" type="#_x0000_t75" stroked="false">
                <v:imagedata r:id="rId342" o:title=""/>
              </v:shape>
              <v:shape style="position:absolute;left:1754;top:1893;width:1001;height:1334" type="#_x0000_t75" stroked="false">
                <v:imagedata r:id="rId795" o:title=""/>
              </v:shape>
              <v:shape style="position:absolute;left:1741;top:1880;width:1028;height:1361" type="#_x0000_t75" stroked="false">
                <v:imagedata r:id="rId796" o:title=""/>
              </v:shape>
              <v:shape style="position:absolute;left:2496;top:2841;width:221;height:111" type="#_x0000_t75" stroked="false">
                <v:imagedata r:id="rId797" o:title=""/>
              </v:shape>
              <v:shape style="position:absolute;left:2280;top:2627;width:409;height:377" type="#_x0000_t75" stroked="false">
                <v:imagedata r:id="rId798" o:title=""/>
              </v:shape>
              <v:shape style="position:absolute;left:1814;top:2759;width:370;height:420" type="#_x0000_t75" stroked="false">
                <v:imagedata r:id="rId799" o:title=""/>
              </v:shape>
              <v:shape style="position:absolute;left:1995;top:1912;width:327;height:196" type="#_x0000_t75" stroked="false">
                <v:imagedata r:id="rId800" o:title=""/>
              </v:shape>
              <v:shape style="position:absolute;left:2273;top:1952;width:364;height:786" type="#_x0000_t75" stroked="false">
                <v:imagedata r:id="rId801" o:title=""/>
              </v:shape>
              <v:shape style="position:absolute;left:2127;top:2556;width:107;height:178" type="#_x0000_t75" stroked="false">
                <v:imagedata r:id="rId802"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b5b7b9"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b5b7b9"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b5b7b9"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b5b7b9"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1868;top:2085;width:499;height:471" type="#_x0000_t75" stroked="false">
                <v:imagedata r:id="rId803" o:title=""/>
              </v:shape>
              <v:shape style="position:absolute;left:2496;top:2842;width:221;height:109" type="#_x0000_t75" stroked="false">
                <v:imagedata r:id="rId804" o:title=""/>
              </v:shape>
            </v:group>
            <v:group style="position:absolute;left:2280;top:2627;width:409;height:377" coordorigin="2280,2627" coordsize="409,377">
              <v:shape style="position:absolute;left:2280;top:2627;width:409;height:377" coordorigin="2280,2627" coordsize="409,377" path="m2496,2627l2464,2668,2419,2713,2358,2752,2280,2777,2340,2830,2370,2883,2375,2939,2361,3004,2407,2970,2504,2873,2558,2830,2619,2804,2686,2804,2584,2763,2527,2728,2503,2688,2496,2627xe" filled="true" fillcolor="#323031" stroked="false">
                <v:path arrowok="t"/>
                <v:fill type="solid"/>
              </v:shape>
              <v:shape style="position:absolute;left:2280;top:2627;width:409;height:377" coordorigin="2280,2627" coordsize="409,377" path="m2686,2804l2619,2804,2688,2805,2686,2804xe" filled="true" fillcolor="#323031" stroked="false">
                <v:path arrowok="t"/>
                <v:fill type="solid"/>
              </v:shape>
            </v:group>
            <v:group style="position:absolute;left:1814;top:2759;width:370;height:420" coordorigin="1814,2759" coordsize="370,420">
              <v:shape style="position:absolute;left:1814;top:2759;width:370;height:420" coordorigin="1814,2759" coordsize="370,420" path="m2120,2759l2064,2812,2018,2863,1977,2915,1938,2973,1900,3038,1860,3115,1851,3130,1841,3148,1829,3165,1814,3178,1866,3179,1934,3163,1969,3143,1899,3143,1937,3047,1987,2965,2043,2897,2098,2842,2147,2801,2183,2773,2165,2773,2148,2770,2132,2765,2120,2759xe" filled="true" fillcolor="#323031" stroked="false">
                <v:path arrowok="t"/>
                <v:fill type="solid"/>
              </v:shape>
              <v:shape style="position:absolute;left:1814;top:2759;width:370;height:420" coordorigin="1814,2759" coordsize="370,420" path="m2073,3044l2031,3084,1988,3115,1944,3134,1899,3143,1969,3143,2007,3121,2073,3044xe" filled="true" fillcolor="#323031" stroked="false">
                <v:path arrowok="t"/>
                <v:fill type="solid"/>
              </v:shape>
              <v:shape style="position:absolute;left:1814;top:2759;width:370;height:420" coordorigin="1814,2759" coordsize="370,420" path="m2184,2773l2165,2773,2183,2773,2184,2773xe" filled="true" fillcolor="#323031" stroked="false">
                <v:path arrowok="t"/>
                <v:fill type="solid"/>
              </v:shape>
              <v:shape style="position:absolute;left:1995;top:1913;width:327;height:196" type="#_x0000_t75" stroked="false">
                <v:imagedata r:id="rId805" o:title=""/>
              </v:shape>
            </v:group>
            <v:group style="position:absolute;left:2273;top:1952;width:365;height:786" coordorigin="2273,1952" coordsize="365,786">
              <v:shape style="position:absolute;left:2273;top:1952;width:365;height:786" coordorigin="2273,1952" coordsize="365,786" path="m2518,1952l2544,2001,2561,2063,2571,2134,2571,2210,2561,2287,2541,2359,2509,2424,2466,2477,2411,2513,2433,2559,2421,2609,2369,2668,2273,2737,2343,2710,2404,2670,2453,2620,2489,2560,2497,2520,2514,2494,2593,2400,2634,2283,2637,2212,2627,2139,2605,2069,2568,2005,2518,1952xe" filled="true" fillcolor="#323031" stroked="false">
                <v:path arrowok="t"/>
                <v:fill type="solid"/>
              </v:shape>
              <v:shape style="position:absolute;left:2127;top:2556;width:107;height:178" type="#_x0000_t75" stroked="false">
                <v:imagedata r:id="rId806"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323031"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323031"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323031"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323031"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323031" stroked="false">
                <v:path arrowok="t"/>
                <v:fill type="solid"/>
              </v:shape>
            </v:group>
            <v:group style="position:absolute;left:1868;top:2086;width:499;height:470" coordorigin="1868,2086" coordsize="499,470">
              <v:shape style="position:absolute;left:1868;top:2086;width:499;height:470" coordorigin="1868,2086" coordsize="499,470" path="m2149,2492l1970,2492,1983,2513,1996,2531,2009,2546,2024,2556,2103,2519,2149,2492xe" filled="true" fillcolor="#323031" stroked="false">
                <v:path arrowok="t"/>
                <v:fill type="solid"/>
              </v:shape>
              <v:shape style="position:absolute;left:1868;top:2086;width:499;height:470" coordorigin="1868,2086" coordsize="499,470" path="m1919,2086l1902,2098,1893,2117,1899,2140,1877,2197,1868,2267,1874,2346,1897,2424,1942,2496,1949,2496,1967,2492,2149,2492,2172,2479,2235,2429,2294,2357,2347,2347,2366,2310,2356,2268,2342,2258,2273,2258,2223,2216,2164,2175,2096,2138,2020,2108,1938,2087,1919,2086xe" filled="true" fillcolor="#323031" stroked="false">
                <v:path arrowok="t"/>
                <v:fill type="solid"/>
              </v:shape>
              <v:shape style="position:absolute;left:1868;top:2086;width:499;height:470" coordorigin="1868,2086" coordsize="499,470" path="m2323,2244l2273,2258,2342,2258,2323,2244xe" filled="true" fillcolor="#323031" stroked="false">
                <v:path arrowok="t"/>
                <v:fill type="solid"/>
              </v:shape>
              <v:shape style="position:absolute;left:1905;top:2151;width:360;height:306" type="#_x0000_t75" stroked="false">
                <v:imagedata r:id="rId807" o:title=""/>
              </v:shape>
              <v:shape style="position:absolute;left:1985;top:2336;width:295;height:181" type="#_x0000_t75" stroked="false">
                <v:imagedata r:id="rId808" o:title=""/>
              </v:shape>
              <v:shape style="position:absolute;left:1905;top:2151;width:442;height:366" type="#_x0000_t75" stroked="false">
                <v:imagedata r:id="rId809" o:title=""/>
              </v:shape>
              <v:shape style="position:absolute;left:1941;top:1482;width:969;height:1000" type="#_x0000_t75" stroked="false">
                <v:imagedata r:id="rId357" o:title=""/>
              </v:shape>
              <v:shape style="position:absolute;left:1981;top:1509;width:883;height:920" type="#_x0000_t75" stroked="false">
                <v:imagedata r:id="rId810" o:title=""/>
              </v:shape>
            </v:group>
            <v:group style="position:absolute;left:2433;top:1996;width:2;height:2" coordorigin="2433,1996" coordsize="2,2">
              <v:shape style="position:absolute;left:2433;top:1996;width:2;height:2" coordorigin="2433,1996" coordsize="2,2" path="m2434,1997l2434,1998,2434,1997,2434,1997xe" filled="true" fillcolor="#58595b" stroked="false">
                <v:path arrowok="t"/>
                <v:fill type="solid"/>
              </v:shape>
              <v:shape style="position:absolute;left:2433;top:1996;width:2;height:2" coordorigin="2433,1996" coordsize="2,2" path="m2433,1996l2433,1997,2434,1997,2433,1996xe" filled="true" fillcolor="#58595b" stroked="false">
                <v:path arrowok="t"/>
                <v:fill type="solid"/>
              </v:shape>
            </v:group>
            <v:group style="position:absolute;left:2021;top:1533;width:782;height:858" coordorigin="2021,1533" coordsize="782,858">
              <v:shape style="position:absolute;left:2021;top:1533;width:782;height:858" coordorigin="2021,1533" coordsize="782,858" path="m2593,2185l2550,2185,2551,2197,2568,2273,2597,2329,2632,2369,2665,2391,2662,2383,2660,2373,2657,2365,2654,2351,2651,2339,2648,2325,2646,2309,2674,2309,2670,2293,2668,2279,2667,2265,2667,2247,2668,2229,2667,2217,2604,2217,2593,2185xe" filled="true" fillcolor="#ffffff" stroked="false">
                <v:path arrowok="t"/>
                <v:fill type="solid"/>
              </v:shape>
              <v:shape style="position:absolute;left:2021;top:1533;width:782;height:858" coordorigin="2021,1533" coordsize="782,858" path="m2674,2309l2646,2309,2655,2321,2666,2327,2677,2331,2684,2335,2675,2313,2674,2309xe" filled="true" fillcolor="#ffffff" stroked="false">
                <v:path arrowok="t"/>
                <v:fill type="solid"/>
              </v:shape>
              <v:shape style="position:absolute;left:2021;top:1533;width:782;height:858" coordorigin="2021,1533" coordsize="782,858" path="m2551,2003l2552,2041,2565,2085,2584,2141,2604,2217,2667,2217,2665,2207,2656,2179,2634,2141,2670,2141,2669,2135,2670,2115,2668,2101,2658,2083,2724,2083,2721,2075,2719,2067,2640,2067,2608,2047,2584,2031,2566,2017,2551,2003xe" filled="true" fillcolor="#ffffff" stroked="false">
                <v:path arrowok="t"/>
                <v:fill type="solid"/>
              </v:shape>
              <v:shape style="position:absolute;left:2021;top:1533;width:782;height:858" coordorigin="2021,1533" coordsize="782,858" path="m2559,2093l2486,2093,2500,2151,2502,2163,2504,2173,2511,2195,2516,2193,2525,2191,2550,2185,2593,2185,2585,2159,2561,2099,2559,2093xe" filled="true" fillcolor="#ffffff" stroked="false">
                <v:path arrowok="t"/>
                <v:fill type="solid"/>
              </v:shape>
              <v:shape style="position:absolute;left:2021;top:1533;width:782;height:858" coordorigin="2021,1533" coordsize="782,858" path="m2670,2141l2634,2141,2649,2155,2663,2167,2675,2173,2684,2181,2677,2165,2672,2153,2670,2143,2670,2141xe" filled="true" fillcolor="#ffffff" stroked="false">
                <v:path arrowok="t"/>
                <v:fill type="solid"/>
              </v:shape>
              <v:shape style="position:absolute;left:2021;top:1533;width:782;height:858" coordorigin="2021,1533" coordsize="782,858" path="m2724,2083l2658,2083,2674,2095,2690,2103,2705,2107,2718,2111,2726,2115,2735,2119,2744,2125,2739,2115,2734,2105,2728,2095,2724,2083xe" filled="true" fillcolor="#ffffff" stroked="false">
                <v:path arrowok="t"/>
                <v:fill type="solid"/>
              </v:shape>
              <v:shape style="position:absolute;left:2021;top:1533;width:782;height:858" coordorigin="2021,1533" coordsize="782,858" path="m2782,2037l2715,2037,2741,2069,2763,2093,2782,2107,2797,2115,2799,2117,2801,2117,2802,2119,2798,2109,2791,2099,2782,2085,2770,2069,2750,2043,2786,2043,2782,2037xe" filled="true" fillcolor="#ffffff" stroked="false">
                <v:path arrowok="t"/>
                <v:fill type="solid"/>
              </v:shape>
              <v:shape style="position:absolute;left:2021;top:1533;width:782;height:858" coordorigin="2021,1533" coordsize="782,858" path="m2560,1687l2361,1687,2408,1697,2415,1735,2394,1783,2361,1819,2361,1821,2356,1831,2352,1837,2338,1855,2329,1873,2323,1889,2321,1903,2321,1911,2360,1961,2425,1993,2431,1995,2434,1999,2443,2011,2447,2027,2450,2047,2451,2067,2452,2079,2453,2093,2456,2105,2459,2113,2460,2111,2461,2111,2474,2103,2486,2093,2559,2093,2541,2033,2536,1955,2375,1955,2383,1943,2397,1927,2421,1909,2461,1895,2463,1883,2459,1871,2453,1859,2447,1853,2461,1843,2474,1831,2494,1819,2526,1813,2519,1807,2507,1803,2495,1801,2486,1801,2503,1793,2519,1779,2532,1763,2542,1749,2523,1749,2538,1731,2559,1695,2560,1687xe" filled="true" fillcolor="#ffffff" stroked="false">
                <v:path arrowok="t"/>
                <v:fill type="solid"/>
              </v:shape>
              <v:shape style="position:absolute;left:2021;top:1533;width:782;height:858" coordorigin="2021,1533" coordsize="782,858" path="m2480,1919l2440,1919,2403,1933,2375,1955,2536,1955,2559,1983,2587,2017,2615,2045,2640,2067,2719,2067,2718,2063,2717,2057,2716,2051,2716,2043,2715,2037,2782,2037,2778,2029,2770,2009,2692,2009,2657,1959,2608,1959,2604,1945,2518,1945,2480,1919xe" filled="true" fillcolor="#ffffff" stroked="false">
                <v:path arrowok="t"/>
                <v:fill type="solid"/>
              </v:shape>
              <v:shape style="position:absolute;left:2021;top:1533;width:782;height:858" coordorigin="2021,1533" coordsize="782,858" path="m2786,2043l2750,2043,2784,2053,2790,2055,2793,2055,2786,2043xe" filled="true" fillcolor="#ffffff" stroked="false">
                <v:path arrowok="t"/>
                <v:fill type="solid"/>
              </v:shape>
              <v:shape style="position:absolute;left:2021;top:1533;width:782;height:858" coordorigin="2021,1533" coordsize="782,858" path="m2703,1817l2554,1817,2608,1851,2641,1903,2665,1959,2692,2009,2770,2009,2766,1999,2756,1969,2748,1937,2736,1887,2720,1843,2703,1817xe" filled="true" fillcolor="#ffffff" stroked="false">
                <v:path arrowok="t"/>
                <v:fill type="solid"/>
              </v:shape>
              <v:shape style="position:absolute;left:2021;top:1533;width:782;height:858" coordorigin="2021,1533" coordsize="782,858" path="m2583,1841l2592,1871,2598,1895,2603,1921,2608,1959,2657,1959,2652,1953,2625,1907,2604,1869,2583,1841xe" filled="true" fillcolor="#ffffff" stroked="false">
                <v:path arrowok="t"/>
                <v:fill type="solid"/>
              </v:shape>
              <v:shape style="position:absolute;left:2021;top:1533;width:782;height:858" coordorigin="2021,1533" coordsize="782,858" path="m2572,1761l2538,1771,2515,1795,2525,1801,2535,1807,2542,1813,2547,1823,2525,1823,2503,1829,2481,1841,2461,1859,2464,1867,2467,1877,2469,1887,2468,1899,2480,1907,2496,1921,2511,1935,2518,1945,2604,1945,2599,1927,2585,1887,2569,1849,2554,1817,2703,1817,2696,1805,2661,1773,2614,1763,2572,1761xe" filled="true" fillcolor="#ffffff" stroked="false">
                <v:path arrowok="t"/>
                <v:fill type="solid"/>
              </v:shape>
              <v:shape style="position:absolute;left:2021;top:1533;width:782;height:858" coordorigin="2021,1533" coordsize="782,858" path="m2151,1791l2086,1791,2086,1819,2084,1825,2080,1835,2075,1847,2073,1853,2080,1851,2086,1847,2093,1845,2101,1843,2111,1839,2124,1833,2140,1821,2158,1809,2195,1809,2212,1803,2223,1801,2147,1801,2151,1791xe" filled="true" fillcolor="#ffffff" stroked="false">
                <v:path arrowok="t"/>
                <v:fill type="solid"/>
              </v:shape>
              <v:shape style="position:absolute;left:2021;top:1533;width:782;height:858" coordorigin="2021,1533" coordsize="782,858" path="m2172,1715l2151,1721,2126,1729,2093,1739,2090,1741,2073,1761,2058,1783,2044,1805,2030,1825,2025,1833,2021,1839,2027,1835,2035,1829,2042,1823,2086,1791,2151,1791,2160,1771,2171,1749,2180,1733,2189,1719,2172,1715xe" filled="true" fillcolor="#ffffff" stroked="false">
                <v:path arrowok="t"/>
                <v:fill type="solid"/>
              </v:shape>
              <v:shape style="position:absolute;left:2021;top:1533;width:782;height:858" coordorigin="2021,1533" coordsize="782,858" path="m2195,1809l2158,1809,2158,1831,2169,1821,2181,1815,2195,1809xe" filled="true" fillcolor="#ffffff" stroked="false">
                <v:path arrowok="t"/>
                <v:fill type="solid"/>
              </v:shape>
              <v:shape style="position:absolute;left:2021;top:1533;width:782;height:858" coordorigin="2021,1533" coordsize="782,858" path="m2392,1773l2347,1773,2354,1775,2359,1779,2363,1785,2365,1791,2365,1799,2364,1809,2361,1819,2392,1773xe" filled="true" fillcolor="#ffffff" stroked="false">
                <v:path arrowok="t"/>
                <v:fill type="solid"/>
              </v:shape>
              <v:shape style="position:absolute;left:2021;top:1533;width:782;height:858" coordorigin="2021,1533" coordsize="782,858" path="m2218,1707l2181,1707,2214,1713,2196,1731,2177,1755,2159,1779,2147,1801,2223,1801,2226,1803,2248,1809,2267,1809,2283,1801,2299,1791,2306,1787,2197,1787,2210,1747,2217,1711,2218,1707xe" filled="true" fillcolor="#ffffff" stroked="false">
                <v:path arrowok="t"/>
                <v:fill type="solid"/>
              </v:shape>
              <v:shape style="position:absolute;left:2021;top:1533;width:782;height:858" coordorigin="2021,1533" coordsize="782,858" path="m2304,1731l2270,1759,2244,1773,2221,1779,2197,1787,2306,1787,2324,1777,2324,1777,2337,1773,2392,1773,2396,1767,2396,1763,2322,1763,2307,1759,2307,1737,2304,1731xe" filled="true" fillcolor="#ffffff" stroked="false">
                <v:path arrowok="t"/>
                <v:fill type="solid"/>
              </v:shape>
              <v:shape style="position:absolute;left:2021;top:1533;width:782;height:858" coordorigin="2021,1533" coordsize="782,858" path="m2561,1645l2286,1645,2244,1667,2230,1695,2228,1727,2222,1767,2245,1759,2270,1747,2293,1727,2311,1705,2357,1705,2357,1703,2361,1687,2560,1687,2564,1663,2561,1645xe" filled="true" fillcolor="#ffffff" stroked="false">
                <v:path arrowok="t"/>
                <v:fill type="solid"/>
              </v:shape>
              <v:shape style="position:absolute;left:2021;top:1533;width:782;height:858" coordorigin="2021,1533" coordsize="782,858" path="m2357,1713l2352,1727,2342,1741,2331,1753,2322,1763,2396,1763,2397,1733,2379,1715,2357,1713xe" filled="true" fillcolor="#ffffff" stroked="false">
                <v:path arrowok="t"/>
                <v:fill type="solid"/>
              </v:shape>
              <v:shape style="position:absolute;left:2021;top:1533;width:782;height:858" coordorigin="2021,1533" coordsize="782,858" path="m2357,1705l2311,1705,2309,1715,2310,1727,2315,1737,2325,1745,2341,1729,2351,1717,2357,1705xe" filled="true" fillcolor="#ffffff" stroked="false">
                <v:path arrowok="t"/>
                <v:fill type="solid"/>
              </v:shape>
              <v:shape style="position:absolute;left:2021;top:1533;width:782;height:858" coordorigin="2021,1533" coordsize="782,858" path="m2137,1719l2111,1719,2094,1737,2121,1727,2137,1719xe" filled="true" fillcolor="#ffffff" stroked="false">
                <v:path arrowok="t"/>
                <v:fill type="solid"/>
              </v:shape>
              <v:shape style="position:absolute;left:2021;top:1533;width:782;height:858" coordorigin="2021,1533" coordsize="782,858" path="m2199,1637l2158,1639,2106,1663,2046,1723,2053,1725,2062,1725,2081,1723,2111,1719,2137,1719,2150,1713,2181,1707,2218,1707,2229,1677,2254,1651,2253,1651,2229,1643,2199,1637xe" filled="true" fillcolor="#ffffff" stroked="false">
                <v:path arrowok="t"/>
                <v:fill type="solid"/>
              </v:shape>
              <v:shape style="position:absolute;left:2021;top:1533;width:782;height:858" coordorigin="2021,1533" coordsize="782,858" path="m2319,1593l2297,1595,2274,1609,2258,1641,2257,1643,2269,1647,2277,1645,2561,1645,2559,1635,2547,1613,2535,1601,2371,1601,2334,1595,2319,1593xe" filled="true" fillcolor="#ffffff" stroked="false">
                <v:path arrowok="t"/>
                <v:fill type="solid"/>
              </v:shape>
              <v:shape style="position:absolute;left:2021;top:1533;width:782;height:858" coordorigin="2021,1533" coordsize="782,858" path="m2351,1563l2331,1563,2335,1567,2338,1569,2342,1573,2371,1601,2535,1601,2520,1585,2400,1585,2377,1573,2363,1565,2351,1563xe" filled="true" fillcolor="#ffffff" stroked="false">
                <v:path arrowok="t"/>
                <v:fill type="solid"/>
              </v:shape>
              <v:shape style="position:absolute;left:2021;top:1533;width:782;height:858" coordorigin="2021,1533" coordsize="782,858" path="m2380,1533l2389,1543,2393,1559,2400,1585,2520,1585,2515,1579,2473,1553,2426,1537,2380,1533xe" filled="true" fillcolor="#ffffff" stroked="false">
                <v:path arrowok="t"/>
                <v:fill type="solid"/>
              </v:shape>
              <v:shape style="position:absolute;left:1795;top:3445;width:953;height:740" type="#_x0000_t75" stroked="false">
                <v:imagedata r:id="rId359" o:title=""/>
              </v:shape>
              <v:shape style="position:absolute;left:1834;top:3484;width:873;height:663" type="#_x0000_t75" stroked="false">
                <v:imagedata r:id="rId811" o:title=""/>
              </v:shape>
              <v:shape style="position:absolute;left:1834;top:3485;width:873;height:662" type="#_x0000_t75" stroked="false">
                <v:imagedata r:id="rId812" o:title=""/>
              </v:shape>
              <v:shape style="position:absolute;left:1902;top:1582;width:1492;height:1330" type="#_x0000_t75" stroked="false">
                <v:imagedata r:id="rId709" o:title=""/>
              </v:shape>
              <v:shape style="position:absolute;left:2169;top:1401;width:197;height:174" type="#_x0000_t75" stroked="false">
                <v:imagedata r:id="rId710" o:title=""/>
              </v:shape>
              <v:shape style="position:absolute;left:3393;top:822;width:650;height:438" type="#_x0000_t75" stroked="false">
                <v:imagedata r:id="rId712" o:title=""/>
              </v:shape>
              <v:shape style="position:absolute;left:2206;top:1202;width:650;height:438" type="#_x0000_t75" stroked="false">
                <v:imagedata r:id="rId711" o:title=""/>
              </v:shape>
              <v:shape style="position:absolute;left:3757;top:2439;width:487;height:429" type="#_x0000_t75" stroked="false">
                <v:imagedata r:id="rId714" o:title=""/>
              </v:shape>
              <v:shape style="position:absolute;left:2547;top:1151;width:1449;height:556" type="#_x0000_t75" stroked="false">
                <v:imagedata r:id="rId713" o:title=""/>
              </v:shape>
              <v:shape style="position:absolute;left:0;top:5184;width:771;height:556" type="#_x0000_t75" stroked="false">
                <v:imagedata r:id="rId739" o:title=""/>
              </v:shape>
              <v:shape style="position:absolute;left:0;top:5184;width:771;height:556" type="#_x0000_t75" stroked="false">
                <v:imagedata r:id="rId739" o:title=""/>
              </v:shape>
              <v:shape style="position:absolute;left:525;top:5407;width:1152;height:611" type="#_x0000_t75" stroked="false">
                <v:imagedata r:id="rId740" o:title=""/>
              </v:shape>
              <v:shape style="position:absolute;left:525;top:5407;width:1061;height:616" type="#_x0000_t75" stroked="false">
                <v:imagedata r:id="rId741" o:title=""/>
              </v:shape>
              <v:shape style="position:absolute;left:3483;top:5182;width:1288;height:750" type="#_x0000_t75" stroked="false">
                <v:imagedata r:id="rId742" o:title=""/>
              </v:shape>
              <v:shape style="position:absolute;left:1323;top:5401;width:2285;height:872" type="#_x0000_t75" stroked="false">
                <v:imagedata r:id="rId743" o:title=""/>
              </v:shape>
              <v:shape style="position:absolute;left:3405;top:2763;width:1262;height:2279" type="#_x0000_t75" stroked="false">
                <v:imagedata r:id="rId715" o:title=""/>
              </v:shape>
              <v:shape style="position:absolute;left:2390;top:389;width:27;height:271" type="#_x0000_t75" stroked="false">
                <v:imagedata r:id="rId756" o:title=""/>
              </v:shape>
              <v:shape style="position:absolute;left:2201;top:390;width:39;height:287" type="#_x0000_t75" stroked="false">
                <v:imagedata r:id="rId717" o:title=""/>
              </v:shape>
              <v:shape style="position:absolute;left:3318;top:598;width:380;height:495" type="#_x0000_t75" stroked="false">
                <v:imagedata r:id="rId716" o:title=""/>
              </v:shape>
              <v:shape style="position:absolute;left:2132;top:647;width:28;height:491" type="#_x0000_t75" stroked="false">
                <v:imagedata r:id="rId718" o:title=""/>
              </v:shape>
              <v:shape style="position:absolute;left:2390;top:1090;width:142;height:238" type="#_x0000_t75" stroked="false">
                <v:imagedata r:id="rId719" o:title=""/>
              </v:shape>
              <v:shape style="position:absolute;left:2532;top:874;width:1136;height:590" type="#_x0000_t75" stroked="false">
                <v:imagedata r:id="rId720" o:title=""/>
              </v:shape>
            </v:group>
            <v:group style="position:absolute;left:2167;top:1549;width:40;height:251" coordorigin="2167,1549" coordsize="40,251">
              <v:shape style="position:absolute;left:2167;top:1549;width:40;height:251" coordorigin="2167,1549" coordsize="40,251" path="m2167,1549l2167,1772,2206,1799,2206,1576,2167,1549xe" filled="true" fillcolor="#939598" stroked="false">
                <v:path arrowok="t"/>
                <v:fill type="solid"/>
              </v:shape>
              <v:shape style="position:absolute;left:1942;top:1752;width:38;height:252" type="#_x0000_t75" stroked="false">
                <v:imagedata r:id="rId721" o:title=""/>
              </v:shape>
              <v:shape style="position:absolute;left:1910;top:1886;width:103;height:281" type="#_x0000_t75" stroked="false">
                <v:imagedata r:id="rId722" o:title=""/>
              </v:shape>
              <v:shape style="position:absolute;left:2871;top:2073;width:17;height:259" type="#_x0000_t75" stroked="false">
                <v:imagedata r:id="rId723" o:title=""/>
              </v:shape>
              <v:shape style="position:absolute;left:2840;top:2284;width:70;height:311" type="#_x0000_t75" stroked="false">
                <v:imagedata r:id="rId724" o:title=""/>
              </v:shape>
              <v:shape style="position:absolute;left:2739;top:2285;width:102;height:281" type="#_x0000_t75" stroked="false">
                <v:imagedata r:id="rId725" o:title=""/>
              </v:shape>
              <v:shape style="position:absolute;left:2785;top:2479;width:60;height:252" type="#_x0000_t75" stroked="false">
                <v:imagedata r:id="rId726" o:title=""/>
              </v:shape>
              <v:shape style="position:absolute;left:715;top:2277;width:20;height:475" type="#_x0000_t75" stroked="false">
                <v:imagedata r:id="rId757" o:title=""/>
              </v:shape>
              <v:shape style="position:absolute;left:3805;top:2277;width:27;height:482" type="#_x0000_t75" stroked="false">
                <v:imagedata r:id="rId727" o:title=""/>
              </v:shape>
              <v:shape style="position:absolute;left:1816;top:2292;width:86;height:474" type="#_x0000_t75" stroked="false">
                <v:imagedata r:id="rId728" o:title=""/>
              </v:shape>
              <v:shape style="position:absolute;left:1816;top:2292;width:86;height:474" type="#_x0000_t75" stroked="false">
                <v:imagedata r:id="rId728" o:title=""/>
              </v:shape>
              <v:shape style="position:absolute;left:2552;top:2463;width:256;height:311" type="#_x0000_t75" stroked="false">
                <v:imagedata r:id="rId729" o:title=""/>
              </v:shape>
              <v:shape style="position:absolute;left:1917;top:2561;width:17;height:223" type="#_x0000_t75" stroked="false">
                <v:imagedata r:id="rId730" o:title=""/>
              </v:shape>
              <v:shape style="position:absolute;left:1903;top:2543;width:15;height:241" type="#_x0000_t75" stroked="false">
                <v:imagedata r:id="rId731" o:title=""/>
              </v:shape>
              <v:shape style="position:absolute;left:1934;top:2561;width:123;height:289" type="#_x0000_t75" stroked="false">
                <v:imagedata r:id="rId813" o:title=""/>
              </v:shape>
              <v:shape style="position:absolute;left:1934;top:2561;width:123;height:289" type="#_x0000_t75" stroked="false">
                <v:imagedata r:id="rId814" o:title=""/>
              </v:shape>
              <v:shape style="position:absolute;left:2058;top:2626;width:4;height:242" type="#_x0000_t75" stroked="false">
                <v:imagedata r:id="rId734" o:title=""/>
              </v:shape>
              <v:shape style="position:absolute;left:2058;top:2626;width:4;height:242" type="#_x0000_t75" stroked="false">
                <v:imagedata r:id="rId734" o:title=""/>
              </v:shape>
              <v:shape style="position:absolute;left:619;top:2637;width:17;height:332" type="#_x0000_t75" stroked="false">
                <v:imagedata r:id="rId758" o:title=""/>
              </v:shape>
              <v:shape style="position:absolute;left:619;top:2637;width:17;height:332" type="#_x0000_t75" stroked="false">
                <v:imagedata r:id="rId758" o:title=""/>
              </v:shape>
              <v:shape style="position:absolute;left:3910;top:2649;width:17;height:320" type="#_x0000_t75" stroked="false">
                <v:imagedata r:id="rId735" o:title=""/>
              </v:shape>
              <v:shape style="position:absolute;left:368;top:2952;width:81;height:657" type="#_x0000_t75" stroked="false">
                <v:imagedata r:id="rId759" o:title=""/>
              </v:shape>
              <v:shape style="position:absolute;left:4097;top:2963;width:82;height:640" type="#_x0000_t75" stroked="false">
                <v:imagedata r:id="rId736" o:title=""/>
              </v:shape>
              <v:shape style="position:absolute;left:4204;top:4160;width:183;height:486" type="#_x0000_t75" stroked="false">
                <v:imagedata r:id="rId737" o:title=""/>
              </v:shape>
              <v:shape style="position:absolute;left:160;top:4149;width:183;height:496" type="#_x0000_t75" stroked="false">
                <v:imagedata r:id="rId744" o:title=""/>
              </v:shape>
              <v:shape style="position:absolute;left:160;top:4149;width:183;height:496" type="#_x0000_t75" stroked="false">
                <v:imagedata r:id="rId744" o:title=""/>
              </v:shape>
              <v:shape style="position:absolute;left:326;top:4576;width:45;height:462" type="#_x0000_t75" stroked="false">
                <v:imagedata r:id="rId745" o:title=""/>
              </v:shape>
              <v:shape style="position:absolute;left:4175;top:4576;width:45;height:463" type="#_x0000_t75" stroked="false">
                <v:imagedata r:id="rId738" o:title=""/>
              </v:shape>
              <v:shape style="position:absolute;left:0;top:4960;width:471;height:504" type="#_x0000_t75" stroked="false">
                <v:imagedata r:id="rId746" o:title=""/>
              </v:shape>
              <v:shape style="position:absolute;left:4076;top:4960;width:471;height:504" type="#_x0000_t75" stroked="false">
                <v:imagedata r:id="rId747" o:title=""/>
              </v:shape>
              <v:shape style="position:absolute;left:1089;top:5186;width:153;height:306" type="#_x0000_t75" stroked="false">
                <v:imagedata r:id="rId748" o:title=""/>
              </v:shape>
              <v:shape style="position:absolute;left:1089;top:5186;width:153;height:306" type="#_x0000_t75" stroked="false">
                <v:imagedata r:id="rId749" o:title=""/>
              </v:shape>
              <v:shape style="position:absolute;left:3305;top:5186;width:153;height:306" type="#_x0000_t75" stroked="false">
                <v:imagedata r:id="rId750" o:title=""/>
              </v:shape>
              <v:shape style="position:absolute;left:3306;top:5187;width:152;height:305" type="#_x0000_t75" stroked="false">
                <v:imagedata r:id="rId751" o:title=""/>
              </v:shape>
              <v:shape style="position:absolute;left:3458;top:5240;width:618;height:454" type="#_x0000_t75" stroked="false">
                <v:imagedata r:id="rId752" o:title=""/>
              </v:shape>
              <v:shape style="position:absolute;left:471;top:5240;width:618;height:454" type="#_x0000_t75" stroked="false">
                <v:imagedata r:id="rId753" o:title=""/>
              </v:shape>
              <v:shape style="position:absolute;left:1242;top:5186;width:2063;height:777" type="#_x0000_t75" stroked="false">
                <v:imagedata r:id="rId754" o:title=""/>
              </v:shape>
              <v:shape style="position:absolute;left:2150;top:1126;width:90;height:295" type="#_x0000_t75" stroked="false">
                <v:imagedata r:id="rId755" o:title=""/>
              </v:shape>
              <v:shape style="position:absolute;left:2150;top:1126;width:90;height:295" type="#_x0000_t75" stroked="false">
                <v:imagedata r:id="rId755" o:title=""/>
              </v:shape>
            </v:group>
            <v:group style="position:absolute;left:0;top:0;width:4547;height:5740" coordorigin="0,0" coordsize="4547,5740">
              <v:shape style="position:absolute;left:0;top:0;width:4547;height:5740" coordorigin="0,0" coordsize="4547,5740" path="m3305,5200l1242,5200,1277,5240,1315,5300,1356,5340,1399,5380,1459,5440,1522,5500,1588,5540,1657,5580,1728,5620,1801,5660,1876,5680,2111,5740,2427,5740,2502,5720,2576,5720,2648,5700,2719,5660,2789,5640,2856,5600,2922,5560,2985,5520,3046,5480,3104,5420,3159,5380,3211,5320,3259,5260,3305,5200xe" filled="true" fillcolor="#e6e7e8" stroked="false">
                <v:path arrowok="t"/>
                <v:fill type="solid"/>
              </v:shape>
              <v:shape style="position:absolute;left:0;top:0;width:4547;height:5740" coordorigin="0,0" coordsize="4547,5740" path="m4067,2760l480,2760,441,2800,411,2820,383,2880,369,2940,371,3000,387,3100,427,3220,446,3320,449,3420,441,3480,427,3540,410,3580,395,3620,386,3640,370,3660,348,3700,325,3740,286,3800,247,3880,211,3960,182,4020,164,4100,160,4180,175,4260,199,4300,236,4360,284,4400,343,4440,331,4500,326,4580,335,4680,365,4760,370,4800,368,4860,292,4920,225,4940,127,4960,0,4980,87,5060,104,5080,134,5100,175,5140,227,5180,285,5200,342,5240,398,5240,452,5260,471,5260,493,5300,548,5380,670,5460,726,5480,773,5480,859,5460,936,5440,1001,5400,1051,5340,1064,5340,1074,5320,1083,5300,1089,5280,1135,5260,1176,5240,1211,5220,1242,5200,4262,5200,4320,5180,4372,5140,4413,5100,4443,5080,4460,5060,4547,4980,4419,4960,4322,4940,4255,4920,4191,4880,4175,4820,4177,4800,4182,4760,4212,4680,4221,4580,4216,4500,4204,4440,4263,4400,4311,4360,4347,4300,4372,4260,4386,4180,4383,4100,4364,4020,4336,3960,4300,3880,4261,3800,4221,3740,4198,3700,4176,3660,4157,3620,4143,3600,4132,3580,4117,3540,4104,3480,4097,3420,4102,3320,4122,3220,4162,3100,4177,3000,4178,2940,4164,2880,4137,2820,4106,2800,4067,2760xe" filled="true" fillcolor="#e6e7e8" stroked="false">
                <v:path arrowok="t"/>
                <v:fill type="solid"/>
              </v:shape>
              <v:shape style="position:absolute;left:0;top:0;width:4547;height:5740" coordorigin="0,0" coordsize="4547,5740" path="m4262,5200l3305,5200,3336,5220,3371,5240,3412,5260,3458,5280,3464,5300,3473,5320,3483,5340,3496,5340,3546,5400,3611,5440,3688,5460,3774,5480,3821,5480,3877,5460,3999,5380,4054,5300,4076,5260,4095,5260,4149,5240,4205,5240,4262,5200xe" filled="true" fillcolor="#e6e7e8" stroked="false">
                <v:path arrowok="t"/>
                <v:fill type="solid"/>
              </v:shape>
              <v:shape style="position:absolute;left:0;top:0;width:4547;height:5740" coordorigin="0,0" coordsize="4547,5740" path="m647,2440l626,2580,620,2620,620,2680,626,2720,637,2760,3910,2760,3921,2720,2035,2720,1982,2700,1944,2680,1916,2660,1889,2640,1852,2620,1799,2580,1747,2540,735,2540,647,2440xe" filled="true" fillcolor="#e6e7e8" stroked="false">
                <v:path arrowok="t"/>
                <v:fill type="solid"/>
              </v:shape>
              <v:shape style="position:absolute;left:0;top:0;width:4547;height:5740" coordorigin="0,0" coordsize="4547,5740" path="m2600,2640l2060,2640,2061,2660,2061,2680,2060,2680,2050,2700,2042,2700,2035,2720,3921,2720,3927,2680,3927,2660,2610,2660,2600,2640xe" filled="true" fillcolor="#e6e7e8" stroked="false">
                <v:path arrowok="t"/>
                <v:fill type="solid"/>
              </v:shape>
              <v:shape style="position:absolute;left:0;top:0;width:4547;height:5740" coordorigin="0,0" coordsize="4547,5740" path="m2829,2480l2785,2480,2845,2520,2776,2560,2725,2580,2687,2620,2657,2640,2647,2660,3927,2660,3927,2620,3921,2580,3915,2540,3805,2540,3810,2520,2851,2520,2829,2480xe" filled="true" fillcolor="#e6e7e8" stroked="false">
                <v:path arrowok="t"/>
                <v:fill type="solid"/>
              </v:shape>
              <v:shape style="position:absolute;left:0;top:0;width:4547;height:5740" coordorigin="0,0" coordsize="4547,5740" path="m2565,2580l1934,2580,1948,2600,1969,2620,1995,2640,2583,2640,2576,2620,2569,2620,2568,2600,2565,2580xe" filled="true" fillcolor="#e6e7e8" stroked="false">
                <v:path arrowok="t"/>
                <v:fill type="solid"/>
              </v:shape>
              <v:shape style="position:absolute;left:0;top:0;width:4547;height:5740" coordorigin="0,0" coordsize="4547,5740" path="m3110,660l2135,660,2144,720,2152,760,2158,840,2160,920,2158,1020,2150,1140,2151,1160,2156,1160,2162,1180,2169,1180,2178,1200,2239,1200,2239,1540,2167,1560,2206,1580,2182,1580,2128,1600,2076,1620,2026,1660,1978,1720,1942,1760,1980,1780,1976,1800,1968,1800,1910,1900,1964,1940,1997,1940,2012,1960,1982,1980,1953,2000,1925,2020,1898,2060,1876,2080,1858,2100,1845,2120,1838,2140,1835,2140,1836,2160,1839,2180,1821,2240,1817,2320,1828,2400,1856,2480,1903,2560,1917,2580,2559,2580,2552,2560,2554,2560,2560,2540,2561,2540,2572,2520,2585,2520,2601,2500,2618,2480,2829,2480,2764,2360,2752,2340,2745,2320,2741,2300,2900,2300,2882,2160,2880,2160,2878,2140,2875,2120,2871,2120,2888,2080,2870,2060,2850,2040,2832,1980,2818,1940,2800,1880,2770,1800,2718,1740,2635,1700,2636,1700,2636,1680,2634,1660,2606,1600,2565,1540,2452,1500,2390,1480,2390,1120,2429,1100,3171,1100,3293,1080,3388,1060,3460,1040,3554,1000,3584,980,3597,980,3626,940,3655,920,3668,880,3318,880,3402,860,3479,820,3545,780,3598,740,3641,680,3139,680,3110,660xe" filled="true" fillcolor="#e6e7e8" stroked="false">
                <v:path arrowok="t"/>
                <v:fill type="solid"/>
              </v:shape>
              <v:shape style="position:absolute;left:0;top:0;width:4547;height:5740" coordorigin="0,0" coordsize="4547,5740" path="m715,2280l728,2460,730,2480,732,2500,734,2520,735,2540,1747,2540,1721,2520,1036,2520,980,2500,929,2480,882,2460,838,2420,715,2280xe" filled="true" fillcolor="#e6e7e8" stroked="false">
                <v:path arrowok="t"/>
                <v:fill type="solid"/>
              </v:shape>
              <v:shape style="position:absolute;left:0;top:0;width:4547;height:5740" coordorigin="0,0" coordsize="4547,5740" path="m2785,2480l2645,2480,2658,2500,2671,2500,2808,2540,2785,2480xe" filled="true" fillcolor="#e6e7e8" stroked="false">
                <v:path arrowok="t"/>
                <v:fill type="solid"/>
              </v:shape>
              <v:shape style="position:absolute;left:0;top:0;width:4547;height:5740" coordorigin="0,0" coordsize="4547,5740" path="m3900,2440l3805,2540,3915,2540,3900,2440xe" filled="true" fillcolor="#e6e7e8" stroked="false">
                <v:path arrowok="t"/>
                <v:fill type="solid"/>
              </v:shape>
              <v:shape style="position:absolute;left:0;top:0;width:4547;height:5740" coordorigin="0,0" coordsize="4547,5740" path="m1530,2440l1336,2440,1275,2460,1204,2480,1167,2500,1082,2500,1036,2520,1721,2520,1607,2480,1570,2460,1530,2440xe" filled="true" fillcolor="#e6e7e8" stroked="false">
                <v:path arrowok="t"/>
                <v:fill type="solid"/>
              </v:shape>
              <v:shape style="position:absolute;left:0;top:0;width:4547;height:5740" coordorigin="0,0" coordsize="4547,5740" path="m3465,2500l2867,2500,2851,2520,3511,2520,3465,2500xe" filled="true" fillcolor="#e6e7e8" stroked="false">
                <v:path arrowok="t"/>
                <v:fill type="solid"/>
              </v:shape>
              <v:shape style="position:absolute;left:0;top:0;width:4547;height:5740" coordorigin="0,0" coordsize="4547,5740" path="m3832,2280l3709,2420,3618,2480,3511,2520,3810,2520,3814,2500,3817,2480,3819,2460,3832,2280xe" filled="true" fillcolor="#e6e7e8" stroked="false">
                <v:path arrowok="t"/>
                <v:fill type="solid"/>
              </v:shape>
              <v:shape style="position:absolute;left:0;top:0;width:4547;height:5740" coordorigin="0,0" coordsize="4547,5740" path="m3374,2480l2902,2480,2884,2500,3419,2500,3374,2480xe" filled="true" fillcolor="#e6e7e8" stroked="false">
                <v:path arrowok="t"/>
                <v:fill type="solid"/>
              </v:shape>
              <v:shape style="position:absolute;left:0;top:0;width:4547;height:5740" coordorigin="0,0" coordsize="4547,5740" path="m3209,2440l3015,2440,2969,2460,2921,2480,3329,2480,3266,2460,3209,2440xe" filled="true" fillcolor="#e6e7e8" stroked="false">
                <v:path arrowok="t"/>
                <v:fill type="solid"/>
              </v:shape>
              <v:shape style="position:absolute;left:0;top:0;width:4547;height:5740" coordorigin="0,0" coordsize="4547,5740" path="m2900,2300l2840,2300,2910,2380,2900,2300xe" filled="true" fillcolor="#e6e7e8" stroked="false">
                <v:path arrowok="t"/>
                <v:fill type="solid"/>
              </v:shape>
              <v:shape style="position:absolute;left:0;top:0;width:4547;height:5740" coordorigin="0,0" coordsize="4547,5740" path="m2840,2300l2794,2300,2841,2360,2840,2300xe" filled="true" fillcolor="#e6e7e8" stroked="false">
                <v:path arrowok="t"/>
                <v:fill type="solid"/>
              </v:shape>
              <v:shape style="position:absolute;left:0;top:0;width:4547;height:5740" coordorigin="0,0" coordsize="4547,5740" path="m2642,1240l2586,1240,2614,1260,2642,1240xe" filled="true" fillcolor="#e6e7e8" stroked="false">
                <v:path arrowok="t"/>
                <v:fill type="solid"/>
              </v:shape>
              <v:shape style="position:absolute;left:0;top:0;width:4547;height:5740" coordorigin="0,0" coordsize="4547,5740" path="m3070,1100l2532,1100,2532,1120,2532,1120,2532,1140,2533,1160,2534,1160,2535,1180,2537,1200,2547,1220,2564,1240,2674,1240,2711,1220,2755,1200,2820,1180,2895,1160,2978,1120,3070,1100xe" filled="true" fillcolor="#e6e7e8" stroked="false">
                <v:path arrowok="t"/>
                <v:fill type="solid"/>
              </v:shape>
              <v:shape style="position:absolute;left:0;top:0;width:4547;height:5740" coordorigin="0,0" coordsize="4547,5740" path="m3698,600l3544,660,3490,680,3641,680,3698,600xe" filled="true" fillcolor="#e6e7e8" stroked="false">
                <v:path arrowok="t"/>
                <v:fill type="solid"/>
              </v:shape>
              <v:shape style="position:absolute;left:0;top:0;width:4547;height:5740" coordorigin="0,0" coordsize="4547,5740" path="m2312,0l2262,120,2201,400,2239,460,2239,560,2189,580,2159,600,2144,620,2138,620,2134,640,2132,640,2132,660,2813,660,2778,620,2729,580,2666,540,2590,520,2390,520,2390,440,2417,400,2360,120,2312,0xe" filled="true" fillcolor="#e6e7e8" stroked="false">
                <v:path arrowok="t"/>
                <v:fill type="solid"/>
              </v:shape>
              <v:shape style="position:absolute;left:1092;top:2940;width:2364;height:2723" type="#_x0000_t75" stroked="false">
                <v:imagedata r:id="rId760" o:title=""/>
              </v:shape>
              <v:shape style="position:absolute;left:1085;top:2934;width:2378;height:2736" type="#_x0000_t75" stroked="false">
                <v:imagedata r:id="rId761" o:title=""/>
              </v:shape>
              <v:shape style="position:absolute;left:1173;top:3048;width:2205;height:2512" type="#_x0000_t75" stroked="false">
                <v:imagedata r:id="rId295" o:title=""/>
              </v:shape>
            </v:group>
            <v:group style="position:absolute;left:1252;top:3127;width:2044;height:2354" coordorigin="1252,3127" coordsize="2044,2354">
              <v:shape style="position:absolute;left:1252;top:3127;width:2044;height:2354" coordorigin="1252,3127" coordsize="2044,2354" path="m3293,3127l1252,3127,1252,4478,1255,4549,1264,4622,1278,4694,1297,4763,1321,4831,1350,4897,1383,4960,1420,5021,1462,5079,1507,5134,1556,5185,1608,5234,1664,5278,1723,5319,1784,5355,1848,5388,1915,5416,1983,5439,2054,5457,2126,5470,2201,5478,2276,5480,2351,5478,2425,5469,2498,5456,2568,5437,2637,5414,2703,5386,2767,5354,2828,5317,2887,5277,2942,5232,2994,5184,3043,5133,3088,5079,3129,5021,3166,4961,3199,4898,3227,4833,3251,4765,3270,4696,3284,4625,3293,4552,3296,4478,3293,3127xe" filled="true" fillcolor="#ffffff" stroked="false">
                <v:path arrowok="t"/>
                <v:fill type="solid"/>
              </v:shape>
              <v:shape style="position:absolute;left:1426;top:3310;width:1685;height:1988" type="#_x0000_t75" stroked="false">
                <v:imagedata r:id="rId762" o:title=""/>
              </v:shape>
            </v:group>
            <v:group style="position:absolute;left:1426;top:3310;width:1686;height:1988" coordorigin="1426,3310" coordsize="1686,1988">
              <v:shape style="position:absolute;left:1426;top:3310;width:1686;height:1988" coordorigin="1426,3310" coordsize="1686,1988" path="m3111,3310l1426,3310,1426,4458,1430,4530,1440,4604,1457,4676,1480,4746,1509,4813,1543,4877,1582,4938,1627,4995,1676,5048,1729,5097,1787,5141,1848,5181,1912,5215,1979,5244,2049,5267,2122,5284,2196,5294,2273,5298,2348,5293,2422,5283,2494,5266,2563,5243,2630,5214,2694,5179,2754,5140,2811,5096,2864,5047,2913,4994,2957,4938,2996,4877,3030,4814,3058,4747,3081,4678,3098,4607,3108,4533,3111,4458,3111,3310xe" filled="true" fillcolor="#6f7173" stroked="false">
                <v:path arrowok="t"/>
                <v:fill type="solid"/>
              </v:shape>
              <v:shape style="position:absolute;left:1413;top:3297;width:1711;height:2014" type="#_x0000_t75" stroked="false">
                <v:imagedata r:id="rId763" o:title=""/>
              </v:shape>
            </v:group>
            <v:group style="position:absolute;left:1828;top:4269;width:11;height:12" coordorigin="1828,4269" coordsize="11,12">
              <v:shape style="position:absolute;left:1828;top:4269;width:11;height:12" coordorigin="1828,4269" coordsize="11,12" path="m1835,4269l1828,4269,1828,4281,1835,4281,1839,4277,1839,4273,1835,4269xe" filled="true" fillcolor="#5f6062" stroked="false">
                <v:path arrowok="t"/>
                <v:fill type="solid"/>
              </v:shape>
              <v:shape style="position:absolute;left:1547;top:4203;width:709;height:906" type="#_x0000_t75" stroked="false">
                <v:imagedata r:id="rId298" o:title=""/>
              </v:shape>
              <v:shape style="position:absolute;left:1586;top:4244;width:622;height:824" type="#_x0000_t75" stroked="false">
                <v:imagedata r:id="rId764" o:title=""/>
              </v:shape>
            </v:group>
            <v:group style="position:absolute;left:2699;top:4269;width:11;height:12" coordorigin="2699,4269" coordsize="11,12">
              <v:shape style="position:absolute;left:2699;top:4269;width:11;height:12" coordorigin="2699,4269" coordsize="11,12" path="m2706,4269l2702,4269,2699,4273,2699,4277,2702,4281,2706,4281,2710,4277,2710,4273,2706,4269xe" filled="true" fillcolor="#5f6062" stroked="false">
                <v:path arrowok="t"/>
                <v:fill type="solid"/>
              </v:shape>
              <v:shape style="position:absolute;left:2290;top:4203;width:709;height:906" type="#_x0000_t75" stroked="false">
                <v:imagedata r:id="rId301" o:title=""/>
              </v:shape>
              <v:shape style="position:absolute;left:2329;top:4244;width:622;height:824" type="#_x0000_t75" stroked="false">
                <v:imagedata r:id="rId765" o:title=""/>
              </v:shape>
              <v:shape style="position:absolute;left:1981;top:3958;width:583;height:1268" type="#_x0000_t75" stroked="false">
                <v:imagedata r:id="rId304" o:title=""/>
              </v:shape>
              <v:shape style="position:absolute;left:2034;top:4003;width:469;height:1166" type="#_x0000_t75" stroked="false">
                <v:imagedata r:id="rId766" o:title=""/>
              </v:shape>
              <v:shape style="position:absolute;left:2019;top:3996;width:500;height:1187" type="#_x0000_t75" stroked="false">
                <v:imagedata r:id="rId767" o:title=""/>
              </v:shape>
              <v:shape style="position:absolute;left:81;top:2377;width:2199;height:3079" type="#_x0000_t75" stroked="false">
                <v:imagedata r:id="rId768" o:title=""/>
              </v:shape>
              <v:shape style="position:absolute;left:134;top:2440;width:2076;height:2948" type="#_x0000_t75" stroked="false">
                <v:imagedata r:id="rId769" o:title=""/>
              </v:shape>
              <v:shape style="position:absolute;left:107;top:2421;width:2117;height:2980" type="#_x0000_t75" stroked="false">
                <v:imagedata r:id="rId770" o:title=""/>
              </v:shape>
              <v:shape style="position:absolute;left:316;top:2520;width:1831;height:2800" type="#_x0000_t75" stroked="false">
                <v:imagedata r:id="rId771"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323031"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323031"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323031" stroked="false">
                <v:path arrowok="t"/>
                <v:fill type="solid"/>
              </v:shape>
              <v:shape style="position:absolute;left:316;top:2520;width:1831;height:2800" coordorigin="316,2520" coordsize="1831,2800" path="m977,4320l921,4380,891,4440,878,4500,872,4560,863,4620,977,4620,965,4580,955,4520,958,4440,977,4320xe" filled="true" fillcolor="#323031"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323031"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323031"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323031"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323031"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323031" stroked="false">
                <v:path arrowok="t"/>
                <v:fill type="solid"/>
              </v:shape>
              <v:shape style="position:absolute;left:316;top:2520;width:1831;height:2800" coordorigin="316,2520" coordsize="1831,2800" path="m706,2840l651,2840,605,2860,773,2860,706,2840xe" filled="true" fillcolor="#323031" stroked="false">
                <v:path arrowok="t"/>
                <v:fill type="solid"/>
              </v:shape>
              <v:shape style="position:absolute;left:316;top:2520;width:1831;height:2800" coordorigin="316,2520" coordsize="1831,2800" path="m1743,2640l1338,2640,1240,2680,1191,2720,1140,2740,1087,2760,1897,2760,1871,2740,1846,2720,1816,2700,1774,2660,1743,2640xe" filled="true" fillcolor="#323031"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323031" stroked="false">
                <v:path arrowok="t"/>
                <v:fill type="solid"/>
              </v:shape>
              <v:shape style="position:absolute;left:316;top:2520;width:1831;height:2800" coordorigin="316,2520" coordsize="1831,2800" path="m1486,2520l1418,2520,1351,2540,1285,2540,1157,2580,1096,2580,1038,2600,1668,2600,1624,2580,1555,2540,1486,2520xe" filled="true" fillcolor="#323031" stroked="false">
                <v:path arrowok="t"/>
                <v:fill type="solid"/>
              </v:shape>
              <v:shape style="position:absolute;left:316;top:2520;width:1831;height:2800" type="#_x0000_t75" stroked="false">
                <v:imagedata r:id="rId772" o:title=""/>
              </v:shape>
            </v:group>
            <v:group style="position:absolute;left:316;top:2520;width:1831;height:2800" coordorigin="316,2520" coordsize="1831,2800">
              <v:shape style="position:absolute;left:316;top:2520;width:1831;height:2800" coordorigin="316,2520" coordsize="1831,2800" path="m831,4520l671,4520,677,4600,688,4680,703,4740,719,4780,736,4820,752,4860,766,4900,775,4920,779,4960,766,5040,745,5100,713,5160,668,5240,709,5280,794,5320,874,5320,943,5280,991,5200,1013,5100,1012,5040,1000,4960,978,4880,945,4820,899,4720,1037,4720,1009,4680,984,4640,977,4620,863,4620,831,4520xe" filled="true" fillcolor="#6f7173" stroked="false">
                <v:path arrowok="t"/>
                <v:fill type="solid"/>
              </v:shape>
              <v:shape style="position:absolute;left:316;top:2520;width:1831;height:2800" coordorigin="316,2520" coordsize="1831,2800" path="m1037,4720l899,4720,984,4820,1035,4900,1060,4960,1066,5020,1062,5080,1055,5140,1087,5120,1121,5100,1153,5080,1179,5040,1193,5000,1191,4940,1167,4880,1118,4800,1037,4720xe" filled="true" fillcolor="#6f7173" stroked="false">
                <v:path arrowok="t"/>
                <v:fill type="solid"/>
              </v:shape>
              <v:shape style="position:absolute;left:316;top:2520;width:1831;height:2800" coordorigin="316,2520" coordsize="1831,2800" path="m928,3680l686,3680,690,3740,686,3820,673,3880,653,3940,629,4000,600,4080,570,4140,539,4200,509,4260,482,4320,458,4380,440,4440,429,4500,426,4560,433,4620,451,4680,483,4740,498,4820,492,4900,463,4960,407,5000,319,5040,352,5080,394,5080,443,5100,495,5100,594,5060,663,4960,678,4880,675,4800,663,4720,657,4660,659,4600,671,4520,831,4520,827,4440,844,4360,874,4300,911,4240,947,4200,974,4160,984,4160,1019,4120,1039,4080,1047,4020,1045,3980,1033,3920,1014,3860,989,3800,960,3740,928,3680xe" filled="true" fillcolor="#6f7173" stroked="false">
                <v:path arrowok="t"/>
                <v:fill type="solid"/>
              </v:shape>
              <v:shape style="position:absolute;left:316;top:2520;width:1831;height:2800" coordorigin="316,2520" coordsize="1831,2800" path="m977,4320l921,4380,891,4440,878,4500,872,4560,863,4620,977,4620,965,4580,955,4520,958,4440,977,4320xe" filled="true" fillcolor="#6f7173" stroked="false">
                <v:path arrowok="t"/>
                <v:fill type="solid"/>
              </v:shape>
              <v:shape style="position:absolute;left:316;top:2520;width:1831;height:2800" coordorigin="316,2520" coordsize="1831,2800" path="m525,3220l536,3300,539,3380,535,3460,523,3520,506,3600,483,3660,455,3720,423,3800,387,3860,348,3940,322,4040,316,4100,332,4160,371,4220,433,4300,453,4220,482,4160,516,4100,590,3980,624,3920,653,3840,675,3760,677,3740,586,3740,578,3680,576,3600,576,3500,575,3420,568,3340,553,3260,525,3220xe" filled="true" fillcolor="#6f7173" stroked="false">
                <v:path arrowok="t"/>
                <v:fill type="solid"/>
              </v:shape>
              <v:shape style="position:absolute;left:316;top:2520;width:1831;height:2800" coordorigin="316,2520" coordsize="1831,2800" path="m611,3380l624,3520,623,3600,613,3640,600,3680,589,3720,586,3740,677,3740,686,3680,928,3680,906,3640,746,3640,698,3520,666,3460,640,3440,611,3380xe" filled="true" fillcolor="#6f7173" stroked="false">
                <v:path arrowok="t"/>
                <v:fill type="solid"/>
              </v:shape>
              <v:shape style="position:absolute;left:316;top:2520;width:1831;height:2800" coordorigin="316,2520" coordsize="1831,2800" path="m851,2860l569,2860,541,2880,522,2900,510,2920,505,2960,505,2980,521,3060,553,3140,573,3180,594,3240,617,3280,640,3320,662,3360,704,3440,735,3520,751,3600,751,3620,746,3640,906,3640,895,3620,863,3560,833,3500,807,3420,787,3360,773,3320,769,3260,774,3220,792,3160,949,3160,959,3120,984,3080,1030,3040,1093,3020,1360,3020,1435,3000,1529,2960,1645,2920,1741,2900,2112,2900,2147,2880,941,2880,851,2860xe" filled="true" fillcolor="#6f7173" stroked="false">
                <v:path arrowok="t"/>
                <v:fill type="solid"/>
              </v:shape>
              <v:shape style="position:absolute;left:316;top:2520;width:1831;height:2800" coordorigin="316,2520" coordsize="1831,2800" path="m949,3160l792,3160,805,3240,818,3280,833,3320,847,3360,861,3380,875,3420,887,3480,899,3580,940,3500,962,3440,969,3380,966,3300,958,3260,951,3200,949,3160xe" filled="true" fillcolor="#6f7173" stroked="false">
                <v:path arrowok="t"/>
                <v:fill type="solid"/>
              </v:shape>
              <v:shape style="position:absolute;left:316;top:2520;width:1831;height:2800" coordorigin="316,2520" coordsize="1831,2800" path="m732,2660l762,2760,856,2860,941,2880,2147,2880,2134,2860,2097,2840,2061,2840,2051,2800,1980,2800,1931,2780,1897,2760,966,2760,896,2740,819,2720,732,2660xe" filled="true" fillcolor="#6f7173" stroked="false">
                <v:path arrowok="t"/>
                <v:fill type="solid"/>
              </v:shape>
              <v:shape style="position:absolute;left:316;top:2520;width:1831;height:2800" coordorigin="316,2520" coordsize="1831,2800" path="m706,2840l651,2840,605,2860,773,2860,706,2840xe" filled="true" fillcolor="#6f7173" stroked="false">
                <v:path arrowok="t"/>
                <v:fill type="solid"/>
              </v:shape>
              <v:shape style="position:absolute;left:316;top:2520;width:1831;height:2800" coordorigin="316,2520" coordsize="1831,2800" path="m1743,2640l1338,2640,1240,2680,1191,2720,1140,2740,1087,2760,1897,2760,1871,2740,1846,2720,1816,2700,1774,2660,1743,2640xe" filled="true" fillcolor="#6f7173" stroked="false">
                <v:path arrowok="t"/>
                <v:fill type="solid"/>
              </v:shape>
              <v:shape style="position:absolute;left:316;top:2520;width:1831;height:2800" coordorigin="316,2520" coordsize="1831,2800" path="m877,2560l901,2620,929,2680,963,2700,1002,2720,1048,2700,1101,2700,1161,2680,1228,2660,1304,2640,1743,2640,1712,2620,1668,2600,981,2600,928,2580,877,2560xe" filled="true" fillcolor="#6f7173" stroked="false">
                <v:path arrowok="t"/>
                <v:fill type="solid"/>
              </v:shape>
              <v:shape style="position:absolute;left:316;top:2520;width:1831;height:2800" coordorigin="316,2520" coordsize="1831,2800" path="m1486,2520l1418,2520,1351,2540,1285,2540,1157,2580,1096,2580,1038,2600,1668,2600,1624,2580,1555,2540,1486,2520xe" filled="true" fillcolor="#6f7173" stroked="false">
                <v:path arrowok="t"/>
                <v:fill type="solid"/>
              </v:shape>
              <v:shape style="position:absolute;left:967;top:2636;width:858;height:378" type="#_x0000_t75" stroked="false">
                <v:imagedata r:id="rId312" o:title=""/>
              </v:shape>
              <v:shape style="position:absolute;left:1030;top:2699;width:725;height:245" type="#_x0000_t75" stroked="false">
                <v:imagedata r:id="rId773" o:title=""/>
              </v:shape>
              <v:shape style="position:absolute;left:643;top:3681;width:299;height:811" type="#_x0000_t75" stroked="false">
                <v:imagedata r:id="rId314" o:title=""/>
              </v:shape>
              <v:shape style="position:absolute;left:707;top:3744;width:172;height:683" type="#_x0000_t75" stroked="false">
                <v:imagedata r:id="rId774" o:title=""/>
              </v:shape>
              <v:shape style="position:absolute;left:2271;top:2377;width:2199;height:3079" type="#_x0000_t75" stroked="false">
                <v:imagedata r:id="rId775" o:title=""/>
              </v:shape>
              <v:shape style="position:absolute;left:2338;top:2440;width:2076;height:2948" type="#_x0000_t75" stroked="false">
                <v:imagedata r:id="rId776" o:title=""/>
              </v:shape>
              <v:shape style="position:absolute;left:2324;top:2421;width:2118;height:2980" type="#_x0000_t75" stroked="false">
                <v:imagedata r:id="rId777" o:title=""/>
              </v:shape>
              <v:shape style="position:absolute;left:2402;top:2520;width:1831;height:2800" type="#_x0000_t75" stroked="false">
                <v:imagedata r:id="rId778"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323031"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323031"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323031"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323031"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323031"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323031" stroked="false">
                <v:path arrowok="t"/>
                <v:fill type="solid"/>
              </v:shape>
              <v:shape style="position:absolute;left:2402;top:2520;width:1831;height:2800" coordorigin="2402,2520" coordsize="1831,2800" path="m3938,3380l3908,3440,3882,3460,3850,3520,3803,3640,3935,3640,3926,3600,3925,3520,3938,3380xe" filled="true" fillcolor="#323031"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323031" stroked="false">
                <v:path arrowok="t"/>
                <v:fill type="solid"/>
              </v:shape>
              <v:shape style="position:absolute;left:2402;top:2520;width:1831;height:2800" coordorigin="2402,2520" coordsize="1831,2800" path="m3980,2860l3697,2860,3607,2880,4007,2880,3980,2860xe" filled="true" fillcolor="#323031" stroked="false">
                <v:path arrowok="t"/>
                <v:fill type="solid"/>
              </v:shape>
              <v:shape style="position:absolute;left:2402;top:2520;width:1831;height:2800" coordorigin="2402,2520" coordsize="1831,2800" path="m3898,2840l3842,2840,3776,2860,3944,2860,3898,2840xe" filled="true" fillcolor="#323031" stroked="false">
                <v:path arrowok="t"/>
                <v:fill type="solid"/>
              </v:shape>
              <v:shape style="position:absolute;left:2402;top:2520;width:1831;height:2800" coordorigin="2402,2520" coordsize="1831,2800" path="m3817,2660l3730,2720,3652,2740,3582,2760,3786,2760,3807,2700,3817,2660xe" filled="true" fillcolor="#323031" stroked="false">
                <v:path arrowok="t"/>
                <v:fill type="solid"/>
              </v:shape>
              <v:shape style="position:absolute;left:2402;top:2520;width:1831;height:2800" coordorigin="2402,2520" coordsize="1831,2800" path="m3638,2640l3244,2640,3320,2660,3388,2680,3448,2700,3500,2700,3546,2720,3586,2700,3619,2680,3638,2640xe" filled="true" fillcolor="#323031" stroked="false">
                <v:path arrowok="t"/>
                <v:fill type="solid"/>
              </v:shape>
              <v:shape style="position:absolute;left:2402;top:2520;width:1831;height:2800" coordorigin="2402,2520" coordsize="1831,2800" path="m3671,2560l3621,2580,3567,2600,3656,2600,3671,2560xe" filled="true" fillcolor="#323031" stroked="false">
                <v:path arrowok="t"/>
                <v:fill type="solid"/>
              </v:shape>
              <v:shape style="position:absolute;left:2402;top:2520;width:1831;height:2800" type="#_x0000_t75" stroked="false">
                <v:imagedata r:id="rId779" o:title=""/>
              </v:shape>
            </v:group>
            <v:group style="position:absolute;left:2402;top:2520;width:1831;height:2800" coordorigin="2402,2520" coordsize="1831,2800">
              <v:shape style="position:absolute;left:2402;top:2520;width:1831;height:2800" coordorigin="2402,2520" coordsize="1831,2800" path="m3850,4720l3650,4720,3603,4820,3570,4880,3548,4960,3537,5040,3535,5100,3542,5160,3579,5240,3638,5300,3675,5320,3755,5320,3839,5280,3881,5240,3836,5160,3804,5100,3783,5040,3772,5000,3769,4960,3773,4920,3783,4900,3796,4860,3812,4820,3829,4780,3846,4740,3850,4720xe" filled="true" fillcolor="#6f7173" stroked="false">
                <v:path arrowok="t"/>
                <v:fill type="solid"/>
              </v:shape>
              <v:shape style="position:absolute;left:2402;top:2520;width:1831;height:2800" coordorigin="2402,2520" coordsize="1831,2800" path="m3572,4320l3591,4440,3594,4520,3584,4580,3565,4640,3539,4680,3511,4720,3431,4800,3382,4880,3358,4940,3356,5000,3370,5040,3395,5080,3428,5100,3462,5120,3493,5140,3487,5080,3483,5020,3489,4960,3513,4900,3564,4820,3650,4720,3850,4720,3860,4680,3868,4620,3685,4620,3677,4560,3671,4500,3658,4440,3628,4380,3572,4320xe" filled="true" fillcolor="#6f7173" stroked="false">
                <v:path arrowok="t"/>
                <v:fill type="solid"/>
              </v:shape>
              <v:shape style="position:absolute;left:2402;top:2520;width:1831;height:2800" coordorigin="2402,2520" coordsize="1831,2800" path="m4121,4520l3877,4520,3890,4600,3891,4660,3885,4720,3874,4800,3871,4880,3886,4960,3915,5020,4002,5080,4053,5100,4105,5100,4154,5080,4197,5080,4229,5040,4142,5000,4085,4960,4056,4900,4051,4820,4066,4740,4097,4680,4116,4620,4123,4560,4121,4520xe" filled="true" fillcolor="#6f7173" stroked="false">
                <v:path arrowok="t"/>
                <v:fill type="solid"/>
              </v:shape>
              <v:shape style="position:absolute;left:2402;top:2520;width:1831;height:2800" coordorigin="2402,2520" coordsize="1831,2800" path="m3985,3160l3756,3160,3774,3220,3780,3260,3775,3320,3762,3360,3741,3420,3715,3500,3685,3560,3653,3620,3620,3680,3589,3740,3559,3800,3534,3860,3515,3920,3504,3980,3501,4020,3509,4080,3530,4120,3564,4160,3575,4160,3602,4200,3637,4240,3674,4300,3705,4360,3722,4440,3718,4520,3685,4620,3868,4620,3871,4600,3877,4520,4121,4520,4108,4440,4090,4380,4067,4320,4039,4260,4009,4200,3978,4140,3948,4080,3920,4000,3895,3940,3876,3880,3863,3820,3858,3740,3863,3680,3948,3680,3935,3640,3803,3640,3797,3620,3803,3560,3827,3480,3864,3400,3908,3320,3931,3280,3954,3240,3976,3180,3985,3160xe" filled="true" fillcolor="#6f7173" stroked="false">
                <v:path arrowok="t"/>
                <v:fill type="solid"/>
              </v:shape>
              <v:shape style="position:absolute;left:2402;top:2520;width:1831;height:2800" coordorigin="2402,2520" coordsize="1831,2800" path="m3948,3680l3863,3680,3874,3760,3895,3840,3924,3920,3959,3980,4032,4100,4067,4160,4095,4220,4116,4300,4178,4220,4217,4160,4233,4100,4227,4040,4201,3940,4162,3860,4126,3800,4102,3740,3962,3740,3959,3720,3948,3680xe" filled="true" fillcolor="#6f7173" stroked="false">
                <v:path arrowok="t"/>
                <v:fill type="solid"/>
              </v:shape>
              <v:shape style="position:absolute;left:2402;top:2520;width:1831;height:2800" coordorigin="2402,2520" coordsize="1831,2800" path="m4023,3220l3980,3340,3974,3420,3973,3480,3973,3600,3971,3680,3962,3740,4102,3740,4093,3720,4066,3660,4043,3600,4025,3520,4014,3460,4009,3380,4012,3300,4023,3220xe" filled="true" fillcolor="#6f7173" stroked="false">
                <v:path arrowok="t"/>
                <v:fill type="solid"/>
              </v:shape>
              <v:shape style="position:absolute;left:2402;top:2520;width:1831;height:2800" coordorigin="2402,2520" coordsize="1831,2800" path="m3938,3380l3908,3440,3882,3460,3850,3520,3803,3640,3935,3640,3926,3600,3925,3520,3938,3380xe" filled="true" fillcolor="#6f7173" stroked="false">
                <v:path arrowok="t"/>
                <v:fill type="solid"/>
              </v:shape>
              <v:shape style="position:absolute;left:2402;top:2520;width:1831;height:2800" coordorigin="2402,2520" coordsize="1831,2800" path="m3131,2520l3063,2520,2994,2540,2925,2580,2837,2620,2775,2660,2732,2700,2702,2720,2678,2740,2652,2760,2618,2780,2569,2800,2498,2800,2487,2840,2451,2840,2414,2860,2402,2880,2437,2900,2808,2900,2903,2920,3019,2960,3113,3000,3189,3020,3456,3020,3518,3040,3565,3080,3590,3120,3599,3160,3598,3200,3591,3260,3583,3300,3580,3380,3586,3440,3608,3500,3650,3580,3661,3480,3674,3420,3687,3380,3702,3360,3716,3320,3730,3280,3744,3240,3756,3160,3985,3160,4013,3100,4037,3020,4044,2960,4038,2920,4026,2900,4007,2880,3607,2880,3692,2860,3750,2800,3786,2760,3462,2760,3408,2740,3358,2720,3309,2680,3211,2640,3638,2640,3648,2620,3656,2600,3511,2600,3452,2580,3391,2580,3264,2540,3198,2540,3131,2520xe" filled="true" fillcolor="#6f7173" stroked="false">
                <v:path arrowok="t"/>
                <v:fill type="solid"/>
              </v:shape>
              <v:shape style="position:absolute;left:2402;top:2520;width:1831;height:2800" coordorigin="2402,2520" coordsize="1831,2800" path="m3980,2860l3697,2860,3607,2880,4007,2880,3980,2860xe" filled="true" fillcolor="#6f7173" stroked="false">
                <v:path arrowok="t"/>
                <v:fill type="solid"/>
              </v:shape>
              <v:shape style="position:absolute;left:2402;top:2520;width:1831;height:2800" coordorigin="2402,2520" coordsize="1831,2800" path="m3898,2840l3842,2840,3776,2860,3944,2860,3898,2840xe" filled="true" fillcolor="#6f7173" stroked="false">
                <v:path arrowok="t"/>
                <v:fill type="solid"/>
              </v:shape>
              <v:shape style="position:absolute;left:2402;top:2520;width:1831;height:2800" coordorigin="2402,2520" coordsize="1831,2800" path="m3817,2660l3730,2720,3652,2740,3582,2760,3786,2760,3807,2700,3817,2660xe" filled="true" fillcolor="#6f7173" stroked="false">
                <v:path arrowok="t"/>
                <v:fill type="solid"/>
              </v:shape>
              <v:shape style="position:absolute;left:2402;top:2520;width:1831;height:2800" coordorigin="2402,2520" coordsize="1831,2800" path="m3638,2640l3244,2640,3320,2660,3388,2680,3448,2700,3500,2700,3546,2720,3586,2700,3619,2680,3638,2640xe" filled="true" fillcolor="#6f7173" stroked="false">
                <v:path arrowok="t"/>
                <v:fill type="solid"/>
              </v:shape>
              <v:shape style="position:absolute;left:2402;top:2520;width:1831;height:2800" coordorigin="2402,2520" coordsize="1831,2800" path="m3671,2560l3621,2580,3567,2600,3656,2600,3671,2560xe" filled="true" fillcolor="#6f7173" stroked="false">
                <v:path arrowok="t"/>
                <v:fill type="solid"/>
              </v:shape>
              <v:shape style="position:absolute;left:3607;top:3681;width:299;height:811" type="#_x0000_t75" stroked="false">
                <v:imagedata r:id="rId321" o:title=""/>
              </v:shape>
              <v:shape style="position:absolute;left:3670;top:3744;width:171;height:683" type="#_x0000_t75" stroked="false">
                <v:imagedata r:id="rId780" o:title=""/>
              </v:shape>
              <v:shape style="position:absolute;left:2729;top:2636;width:858;height:378" type="#_x0000_t75" stroked="false">
                <v:imagedata r:id="rId323" o:title=""/>
              </v:shape>
              <v:shape style="position:absolute;left:2793;top:2699;width:726;height:245" type="#_x0000_t75" stroked="false">
                <v:imagedata r:id="rId781" o:title=""/>
              </v:shape>
              <v:shape style="position:absolute;left:2255;top:110;width:110;height:352" type="#_x0000_t75" stroked="false">
                <v:imagedata r:id="rId782" o:title=""/>
              </v:shape>
            </v:group>
            <v:group style="position:absolute;left:2315;top:462;width:2;height:1476" coordorigin="2315,462" coordsize="2,1476">
              <v:shape style="position:absolute;left:2315;top:462;width:2;height:1476" coordorigin="2315,462" coordsize="0,1476" path="m2315,462l2315,1938e" filled="false" stroked="true" strokeweight="2.503pt" strokecolor="#999b9e">
                <v:path arrowok="t"/>
              </v:shape>
            </v:group>
            <v:group style="position:absolute;left:2306;top:476;width:2;height:1401" coordorigin="2306,476" coordsize="2,1401">
              <v:shape style="position:absolute;left:2306;top:476;width:2;height:1401" coordorigin="2306,476" coordsize="0,1401" path="m2306,476l2306,1877e" filled="false" stroked="true" strokeweight=".889pt" strokecolor="#ffffff">
                <v:path arrowok="t"/>
              </v:shape>
              <v:shape style="position:absolute;left:2201;top:1025;width:121;height:108" type="#_x0000_t75" stroked="false">
                <v:imagedata r:id="rId783" o:title=""/>
              </v:shape>
              <v:shape style="position:absolute;left:2184;top:548;width:1386;height:630" type="#_x0000_t75" stroked="false">
                <v:imagedata r:id="rId784" o:title=""/>
              </v:shape>
              <v:shape style="position:absolute;left:2167;top:533;width:1419;height:660" type="#_x0000_t75" stroked="false">
                <v:imagedata r:id="rId785" o:title=""/>
              </v:shape>
              <v:shape style="position:absolute;left:2184;top:548;width:1386;height:630" type="#_x0000_t75" stroked="false">
                <v:imagedata r:id="rId786" o:title=""/>
              </v:shape>
              <v:shape style="position:absolute;left:2276;top:624;width:515;height:532" type="#_x0000_t75" stroked="false">
                <v:imagedata r:id="rId787" o:title=""/>
              </v:shape>
              <v:shape style="position:absolute;left:3137;top:3166;width:121;height:121" type="#_x0000_t75" stroked="false">
                <v:imagedata r:id="rId815" o:title=""/>
              </v:shape>
              <v:shape style="position:absolute;left:3139;top:3958;width:130;height:130" type="#_x0000_t75" stroked="false">
                <v:imagedata r:id="rId789" o:title=""/>
              </v:shape>
              <v:shape style="position:absolute;left:1279;top:3153;width:137;height:137" type="#_x0000_t75" stroked="false">
                <v:imagedata r:id="rId790" o:title=""/>
              </v:shape>
              <v:shape style="position:absolute;left:1268;top:3953;width:140;height:140" type="#_x0000_t75" stroked="false">
                <v:imagedata r:id="rId791" o:title=""/>
              </v:shape>
              <v:shape style="position:absolute;left:1368;top:4789;width:117;height:116" type="#_x0000_t75" stroked="false">
                <v:imagedata r:id="rId816" o:title=""/>
              </v:shape>
              <v:shape style="position:absolute;left:3056;top:4784;width:127;height:127" type="#_x0000_t75" stroked="false">
                <v:imagedata r:id="rId793" o:title=""/>
              </v:shape>
              <v:shape style="position:absolute;left:2202;top:5322;width:133;height:134" type="#_x0000_t75" stroked="false">
                <v:imagedata r:id="rId794" o:title=""/>
              </v:shape>
              <v:shape style="position:absolute;left:1677;top:1859;width:1158;height:1496" type="#_x0000_t75" stroked="false">
                <v:imagedata r:id="rId342" o:title=""/>
              </v:shape>
              <v:shape style="position:absolute;left:1754;top:1893;width:1001;height:1334" type="#_x0000_t75" stroked="false">
                <v:imagedata r:id="rId795" o:title=""/>
              </v:shape>
              <v:shape style="position:absolute;left:1741;top:1880;width:1028;height:1361" type="#_x0000_t75" stroked="false">
                <v:imagedata r:id="rId796" o:title=""/>
              </v:shape>
              <v:shape style="position:absolute;left:2496;top:2841;width:221;height:111" type="#_x0000_t75" stroked="false">
                <v:imagedata r:id="rId797" o:title=""/>
              </v:shape>
              <v:shape style="position:absolute;left:2280;top:2627;width:409;height:377" type="#_x0000_t75" stroked="false">
                <v:imagedata r:id="rId798" o:title=""/>
              </v:shape>
              <v:shape style="position:absolute;left:1814;top:2759;width:370;height:420" type="#_x0000_t75" stroked="false">
                <v:imagedata r:id="rId799" o:title=""/>
              </v:shape>
              <v:shape style="position:absolute;left:1995;top:1912;width:327;height:196" type="#_x0000_t75" stroked="false">
                <v:imagedata r:id="rId800" o:title=""/>
              </v:shape>
              <v:shape style="position:absolute;left:2273;top:1952;width:364;height:786" type="#_x0000_t75" stroked="false">
                <v:imagedata r:id="rId801" o:title=""/>
              </v:shape>
              <v:shape style="position:absolute;left:2127;top:2556;width:107;height:178" type="#_x0000_t75" stroked="false">
                <v:imagedata r:id="rId802"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b5b7b9"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b5b7b9"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b5b7b9"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b5b7b9"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b5b7b9" stroked="false">
                <v:path arrowok="t"/>
                <v:fill type="solid"/>
              </v:shape>
              <v:shape style="position:absolute;left:1868;top:2085;width:499;height:471" type="#_x0000_t75" stroked="false">
                <v:imagedata r:id="rId803" o:title=""/>
              </v:shape>
              <v:shape style="position:absolute;left:2496;top:2842;width:221;height:109" type="#_x0000_t75" stroked="false">
                <v:imagedata r:id="rId804" o:title=""/>
              </v:shape>
            </v:group>
            <v:group style="position:absolute;left:2280;top:2627;width:409;height:377" coordorigin="2280,2627" coordsize="409,377">
              <v:shape style="position:absolute;left:2280;top:2627;width:409;height:377" coordorigin="2280,2627" coordsize="409,377" path="m2496,2627l2464,2668,2419,2713,2358,2752,2280,2777,2340,2830,2370,2883,2375,2939,2361,3004,2407,2970,2504,2873,2558,2830,2619,2804,2686,2804,2584,2763,2527,2728,2503,2688,2496,2627xe" filled="true" fillcolor="#323031" stroked="false">
                <v:path arrowok="t"/>
                <v:fill type="solid"/>
              </v:shape>
              <v:shape style="position:absolute;left:2280;top:2627;width:409;height:377" coordorigin="2280,2627" coordsize="409,377" path="m2686,2804l2619,2804,2688,2805,2686,2804xe" filled="true" fillcolor="#323031" stroked="false">
                <v:path arrowok="t"/>
                <v:fill type="solid"/>
              </v:shape>
            </v:group>
            <v:group style="position:absolute;left:1814;top:2759;width:370;height:420" coordorigin="1814,2759" coordsize="370,420">
              <v:shape style="position:absolute;left:1814;top:2759;width:370;height:420" coordorigin="1814,2759" coordsize="370,420" path="m2120,2759l2064,2812,2018,2863,1977,2915,1938,2973,1900,3038,1860,3115,1851,3130,1841,3148,1829,3165,1814,3178,1866,3179,1934,3163,1969,3143,1899,3143,1937,3047,1987,2965,2043,2897,2098,2842,2147,2801,2183,2773,2165,2773,2148,2770,2132,2765,2120,2759xe" filled="true" fillcolor="#323031" stroked="false">
                <v:path arrowok="t"/>
                <v:fill type="solid"/>
              </v:shape>
              <v:shape style="position:absolute;left:1814;top:2759;width:370;height:420" coordorigin="1814,2759" coordsize="370,420" path="m2073,3044l2031,3084,1988,3115,1944,3134,1899,3143,1969,3143,2007,3121,2073,3044xe" filled="true" fillcolor="#323031" stroked="false">
                <v:path arrowok="t"/>
                <v:fill type="solid"/>
              </v:shape>
              <v:shape style="position:absolute;left:1814;top:2759;width:370;height:420" coordorigin="1814,2759" coordsize="370,420" path="m2184,2773l2165,2773,2183,2773,2184,2773xe" filled="true" fillcolor="#323031" stroked="false">
                <v:path arrowok="t"/>
                <v:fill type="solid"/>
              </v:shape>
              <v:shape style="position:absolute;left:1995;top:1913;width:327;height:196" type="#_x0000_t75" stroked="false">
                <v:imagedata r:id="rId805" o:title=""/>
              </v:shape>
            </v:group>
            <v:group style="position:absolute;left:2273;top:1952;width:365;height:786" coordorigin="2273,1952" coordsize="365,786">
              <v:shape style="position:absolute;left:2273;top:1952;width:365;height:786" coordorigin="2273,1952" coordsize="365,786" path="m2518,1952l2544,2001,2561,2063,2571,2134,2571,2210,2561,2287,2541,2359,2509,2424,2466,2477,2411,2513,2433,2559,2421,2609,2369,2668,2273,2737,2343,2710,2404,2670,2453,2620,2489,2560,2497,2520,2514,2494,2593,2400,2634,2283,2637,2212,2627,2139,2605,2069,2568,2005,2518,1952xe" filled="true" fillcolor="#323031" stroked="false">
                <v:path arrowok="t"/>
                <v:fill type="solid"/>
              </v:shape>
              <v:shape style="position:absolute;left:2127;top:2556;width:107;height:178" type="#_x0000_t75" stroked="false">
                <v:imagedata r:id="rId806" o:title=""/>
              </v:shape>
            </v:group>
            <v:group style="position:absolute;left:2020;top:3008;width:36;height:39" coordorigin="2020,3008" coordsize="36,39">
              <v:shape style="position:absolute;left:2020;top:3008;width:36;height:39" coordorigin="2020,3008" coordsize="36,39" path="m2048,3008l2031,3008,2024,3015,2020,3022,2020,3036,2027,3047,2048,3047,2056,3036,2056,3018,2048,3008xe" filled="true" fillcolor="#323031" stroked="false">
                <v:path arrowok="t"/>
                <v:fill type="solid"/>
              </v:shape>
            </v:group>
            <v:group style="position:absolute;left:1953;top:3068;width:36;height:40" coordorigin="1953,3068" coordsize="36,40">
              <v:shape style="position:absolute;left:1953;top:3068;width:36;height:40" coordorigin="1953,3068" coordsize="36,40" path="m1981,3068l1963,3068,1956,3075,1953,3082,1953,3097,1960,3107,1981,3107,1988,3097,1988,3079,1981,3068xe" filled="true" fillcolor="#323031" stroked="false">
                <v:path arrowok="t"/>
                <v:fill type="solid"/>
              </v:shape>
            </v:group>
            <v:group style="position:absolute;left:2112;top:2983;width:36;height:36" coordorigin="2112,2983" coordsize="36,36">
              <v:shape style="position:absolute;left:2112;top:2983;width:36;height:36" coordorigin="2112,2983" coordsize="36,36" path="m2141,2983l2123,2983,2116,2987,2116,2994,2112,2997,2112,3011,2123,3018,2141,3018,2148,3011,2148,2990,2141,2983xe" filled="true" fillcolor="#323031" stroked="false">
                <v:path arrowok="t"/>
                <v:fill type="solid"/>
              </v:shape>
            </v:group>
            <v:group style="position:absolute;left:2216;top:2997;width:36;height:36" coordorigin="2216,2997" coordsize="36,36">
              <v:shape style="position:absolute;left:2216;top:2997;width:36;height:36" coordorigin="2216,2997" coordsize="36,36" path="m2244,2997l2226,2997,2219,3001,2216,3008,2216,3026,2223,3033,2244,3033,2251,3026,2251,3004,2244,2997xe" filled="true" fillcolor="#323031" stroked="false">
                <v:path arrowok="t"/>
                <v:fill type="solid"/>
              </v:shape>
            </v:group>
            <v:group style="position:absolute;left:2308;top:2972;width:39;height:36" coordorigin="2308,2972" coordsize="39,36">
              <v:shape style="position:absolute;left:2308;top:2972;width:39;height:36" coordorigin="2308,2972" coordsize="39,36" path="m2336,2972l2319,2972,2312,2976,2312,2983,2308,2987,2308,2997,2319,3008,2336,3008,2347,2997,2347,2979,2336,2972xe" filled="true" fillcolor="#323031" stroked="false">
                <v:path arrowok="t"/>
                <v:fill type="solid"/>
              </v:shape>
            </v:group>
            <v:group style="position:absolute;left:1868;top:2086;width:499;height:470" coordorigin="1868,2086" coordsize="499,470">
              <v:shape style="position:absolute;left:1868;top:2086;width:499;height:470" coordorigin="1868,2086" coordsize="499,470" path="m2149,2492l1970,2492,1983,2513,1996,2531,2009,2546,2024,2556,2103,2519,2149,2492xe" filled="true" fillcolor="#323031" stroked="false">
                <v:path arrowok="t"/>
                <v:fill type="solid"/>
              </v:shape>
              <v:shape style="position:absolute;left:1868;top:2086;width:499;height:470" coordorigin="1868,2086" coordsize="499,470" path="m1919,2086l1902,2098,1893,2117,1899,2140,1877,2197,1868,2267,1874,2346,1897,2424,1942,2496,1949,2496,1967,2492,2149,2492,2172,2479,2235,2429,2294,2357,2347,2347,2366,2310,2356,2268,2342,2258,2273,2258,2223,2216,2164,2175,2096,2138,2020,2108,1938,2087,1919,2086xe" filled="true" fillcolor="#323031" stroked="false">
                <v:path arrowok="t"/>
                <v:fill type="solid"/>
              </v:shape>
              <v:shape style="position:absolute;left:1868;top:2086;width:499;height:470" coordorigin="1868,2086" coordsize="499,470" path="m2323,2244l2273,2258,2342,2258,2323,2244xe" filled="true" fillcolor="#323031" stroked="false">
                <v:path arrowok="t"/>
                <v:fill type="solid"/>
              </v:shape>
              <v:shape style="position:absolute;left:1905;top:2151;width:360;height:306" type="#_x0000_t75" stroked="false">
                <v:imagedata r:id="rId807" o:title=""/>
              </v:shape>
              <v:shape style="position:absolute;left:1985;top:2336;width:295;height:181" type="#_x0000_t75" stroked="false">
                <v:imagedata r:id="rId808" o:title=""/>
              </v:shape>
              <v:shape style="position:absolute;left:1905;top:2151;width:442;height:366" type="#_x0000_t75" stroked="false">
                <v:imagedata r:id="rId809" o:title=""/>
              </v:shape>
              <v:shape style="position:absolute;left:1941;top:1482;width:969;height:1000" type="#_x0000_t75" stroked="false">
                <v:imagedata r:id="rId357" o:title=""/>
              </v:shape>
              <v:shape style="position:absolute;left:1981;top:1509;width:883;height:920" type="#_x0000_t75" stroked="false">
                <v:imagedata r:id="rId810" o:title=""/>
              </v:shape>
            </v:group>
            <v:group style="position:absolute;left:2433;top:1996;width:2;height:2" coordorigin="2433,1996" coordsize="2,2">
              <v:shape style="position:absolute;left:2433;top:1996;width:2;height:2" coordorigin="2433,1996" coordsize="2,2" path="m2434,1997l2434,1998,2434,1997,2434,1997xe" filled="true" fillcolor="#58595b" stroked="false">
                <v:path arrowok="t"/>
                <v:fill type="solid"/>
              </v:shape>
              <v:shape style="position:absolute;left:2433;top:1996;width:2;height:2" coordorigin="2433,1996" coordsize="2,2" path="m2433,1996l2433,1997,2434,1997,2433,1996xe" filled="true" fillcolor="#58595b" stroked="false">
                <v:path arrowok="t"/>
                <v:fill type="solid"/>
              </v:shape>
            </v:group>
            <v:group style="position:absolute;left:2021;top:1533;width:782;height:858" coordorigin="2021,1533" coordsize="782,858">
              <v:shape style="position:absolute;left:2021;top:1533;width:782;height:858" coordorigin="2021,1533" coordsize="782,858" path="m2593,2185l2550,2185,2551,2197,2568,2273,2597,2329,2632,2369,2665,2391,2662,2383,2660,2373,2657,2365,2654,2351,2651,2339,2648,2325,2646,2309,2674,2309,2670,2293,2668,2279,2667,2265,2667,2247,2668,2229,2667,2217,2604,2217,2593,2185xe" filled="true" fillcolor="#ffffff" stroked="false">
                <v:path arrowok="t"/>
                <v:fill type="solid"/>
              </v:shape>
              <v:shape style="position:absolute;left:2021;top:1533;width:782;height:858" coordorigin="2021,1533" coordsize="782,858" path="m2674,2309l2646,2309,2655,2321,2666,2327,2677,2331,2684,2335,2675,2313,2674,2309xe" filled="true" fillcolor="#ffffff" stroked="false">
                <v:path arrowok="t"/>
                <v:fill type="solid"/>
              </v:shape>
              <v:shape style="position:absolute;left:2021;top:1533;width:782;height:858" coordorigin="2021,1533" coordsize="782,858" path="m2551,2003l2552,2041,2565,2085,2584,2141,2604,2217,2667,2217,2665,2207,2656,2179,2634,2141,2670,2141,2669,2135,2670,2115,2668,2101,2658,2083,2724,2083,2721,2075,2719,2067,2640,2067,2608,2047,2584,2031,2566,2017,2551,2003xe" filled="true" fillcolor="#ffffff" stroked="false">
                <v:path arrowok="t"/>
                <v:fill type="solid"/>
              </v:shape>
              <v:shape style="position:absolute;left:2021;top:1533;width:782;height:858" coordorigin="2021,1533" coordsize="782,858" path="m2559,2093l2486,2093,2500,2151,2502,2163,2504,2173,2511,2195,2516,2193,2525,2191,2550,2185,2593,2185,2585,2159,2561,2099,2559,2093xe" filled="true" fillcolor="#ffffff" stroked="false">
                <v:path arrowok="t"/>
                <v:fill type="solid"/>
              </v:shape>
              <v:shape style="position:absolute;left:2021;top:1533;width:782;height:858" coordorigin="2021,1533" coordsize="782,858" path="m2670,2141l2634,2141,2649,2155,2663,2167,2675,2173,2684,2181,2677,2165,2672,2153,2670,2143,2670,2141xe" filled="true" fillcolor="#ffffff" stroked="false">
                <v:path arrowok="t"/>
                <v:fill type="solid"/>
              </v:shape>
              <v:shape style="position:absolute;left:2021;top:1533;width:782;height:858" coordorigin="2021,1533" coordsize="782,858" path="m2724,2083l2658,2083,2674,2095,2690,2103,2705,2107,2718,2111,2726,2115,2735,2119,2744,2125,2739,2115,2734,2105,2728,2095,2724,2083xe" filled="true" fillcolor="#ffffff" stroked="false">
                <v:path arrowok="t"/>
                <v:fill type="solid"/>
              </v:shape>
              <v:shape style="position:absolute;left:2021;top:1533;width:782;height:858" coordorigin="2021,1533" coordsize="782,858" path="m2782,2037l2715,2037,2741,2069,2763,2093,2782,2107,2797,2115,2799,2117,2801,2117,2802,2119,2798,2109,2791,2099,2782,2085,2770,2069,2750,2043,2786,2043,2782,2037xe" filled="true" fillcolor="#ffffff" stroked="false">
                <v:path arrowok="t"/>
                <v:fill type="solid"/>
              </v:shape>
              <v:shape style="position:absolute;left:2021;top:1533;width:782;height:858" coordorigin="2021,1533" coordsize="782,858" path="m2560,1687l2361,1687,2408,1697,2415,1735,2394,1783,2361,1819,2361,1821,2356,1831,2352,1837,2338,1855,2329,1873,2323,1889,2321,1903,2321,1911,2360,1961,2425,1993,2431,1995,2434,1999,2443,2011,2447,2027,2450,2047,2451,2067,2452,2079,2453,2093,2456,2105,2459,2113,2460,2111,2461,2111,2474,2103,2486,2093,2559,2093,2541,2033,2536,1955,2375,1955,2383,1943,2397,1927,2421,1909,2461,1895,2463,1883,2459,1871,2453,1859,2447,1853,2461,1843,2474,1831,2494,1819,2526,1813,2519,1807,2507,1803,2495,1801,2486,1801,2503,1793,2519,1779,2532,1763,2542,1749,2523,1749,2538,1731,2559,1695,2560,1687xe" filled="true" fillcolor="#ffffff" stroked="false">
                <v:path arrowok="t"/>
                <v:fill type="solid"/>
              </v:shape>
              <v:shape style="position:absolute;left:2021;top:1533;width:782;height:858" coordorigin="2021,1533" coordsize="782,858" path="m2480,1919l2440,1919,2403,1933,2375,1955,2536,1955,2559,1983,2587,2017,2615,2045,2640,2067,2719,2067,2718,2063,2717,2057,2716,2051,2716,2043,2715,2037,2782,2037,2778,2029,2770,2009,2692,2009,2657,1959,2608,1959,2604,1945,2518,1945,2480,1919xe" filled="true" fillcolor="#ffffff" stroked="false">
                <v:path arrowok="t"/>
                <v:fill type="solid"/>
              </v:shape>
              <v:shape style="position:absolute;left:2021;top:1533;width:782;height:858" coordorigin="2021,1533" coordsize="782,858" path="m2786,2043l2750,2043,2784,2053,2790,2055,2793,2055,2786,2043xe" filled="true" fillcolor="#ffffff" stroked="false">
                <v:path arrowok="t"/>
                <v:fill type="solid"/>
              </v:shape>
              <v:shape style="position:absolute;left:2021;top:1533;width:782;height:858" coordorigin="2021,1533" coordsize="782,858" path="m2703,1817l2554,1817,2608,1851,2641,1903,2665,1959,2692,2009,2770,2009,2766,1999,2756,1969,2748,1937,2736,1887,2720,1843,2703,1817xe" filled="true" fillcolor="#ffffff" stroked="false">
                <v:path arrowok="t"/>
                <v:fill type="solid"/>
              </v:shape>
              <v:shape style="position:absolute;left:2021;top:1533;width:782;height:858" coordorigin="2021,1533" coordsize="782,858" path="m2583,1841l2592,1871,2598,1895,2603,1921,2608,1959,2657,1959,2652,1953,2625,1907,2604,1869,2583,1841xe" filled="true" fillcolor="#ffffff" stroked="false">
                <v:path arrowok="t"/>
                <v:fill type="solid"/>
              </v:shape>
              <v:shape style="position:absolute;left:2021;top:1533;width:782;height:858" coordorigin="2021,1533" coordsize="782,858" path="m2572,1761l2538,1771,2515,1795,2525,1801,2535,1807,2542,1813,2547,1823,2525,1823,2503,1829,2481,1841,2461,1859,2464,1867,2467,1877,2469,1887,2468,1899,2480,1907,2496,1921,2511,1935,2518,1945,2604,1945,2599,1927,2585,1887,2569,1849,2554,1817,2703,1817,2696,1805,2661,1773,2614,1763,2572,1761xe" filled="true" fillcolor="#ffffff" stroked="false">
                <v:path arrowok="t"/>
                <v:fill type="solid"/>
              </v:shape>
              <v:shape style="position:absolute;left:2021;top:1533;width:782;height:858" coordorigin="2021,1533" coordsize="782,858" path="m2151,1791l2086,1791,2086,1819,2084,1825,2080,1835,2075,1847,2073,1853,2080,1851,2086,1847,2093,1845,2101,1843,2111,1839,2124,1833,2140,1821,2158,1809,2195,1809,2212,1803,2223,1801,2147,1801,2151,1791xe" filled="true" fillcolor="#ffffff" stroked="false">
                <v:path arrowok="t"/>
                <v:fill type="solid"/>
              </v:shape>
              <v:shape style="position:absolute;left:2021;top:1533;width:782;height:858" coordorigin="2021,1533" coordsize="782,858" path="m2172,1715l2151,1721,2126,1729,2093,1739,2090,1741,2073,1761,2058,1783,2044,1805,2030,1825,2025,1833,2021,1839,2027,1835,2035,1829,2042,1823,2086,1791,2151,1791,2160,1771,2171,1749,2180,1733,2189,1719,2172,1715xe" filled="true" fillcolor="#ffffff" stroked="false">
                <v:path arrowok="t"/>
                <v:fill type="solid"/>
              </v:shape>
              <v:shape style="position:absolute;left:2021;top:1533;width:782;height:858" coordorigin="2021,1533" coordsize="782,858" path="m2195,1809l2158,1809,2158,1831,2169,1821,2181,1815,2195,1809xe" filled="true" fillcolor="#ffffff" stroked="false">
                <v:path arrowok="t"/>
                <v:fill type="solid"/>
              </v:shape>
              <v:shape style="position:absolute;left:2021;top:1533;width:782;height:858" coordorigin="2021,1533" coordsize="782,858" path="m2392,1773l2347,1773,2354,1775,2359,1779,2363,1785,2365,1791,2365,1799,2364,1809,2361,1819,2392,1773xe" filled="true" fillcolor="#ffffff" stroked="false">
                <v:path arrowok="t"/>
                <v:fill type="solid"/>
              </v:shape>
              <v:shape style="position:absolute;left:2021;top:1533;width:782;height:858" coordorigin="2021,1533" coordsize="782,858" path="m2218,1707l2181,1707,2214,1713,2196,1731,2177,1755,2159,1779,2147,1801,2223,1801,2226,1803,2248,1809,2267,1809,2283,1801,2299,1791,2306,1787,2197,1787,2210,1747,2217,1711,2218,1707xe" filled="true" fillcolor="#ffffff" stroked="false">
                <v:path arrowok="t"/>
                <v:fill type="solid"/>
              </v:shape>
              <v:shape style="position:absolute;left:2021;top:1533;width:782;height:858" coordorigin="2021,1533" coordsize="782,858" path="m2304,1731l2270,1759,2244,1773,2221,1779,2197,1787,2306,1787,2324,1777,2324,1777,2337,1773,2392,1773,2396,1767,2396,1763,2322,1763,2307,1759,2307,1737,2304,1731xe" filled="true" fillcolor="#ffffff" stroked="false">
                <v:path arrowok="t"/>
                <v:fill type="solid"/>
              </v:shape>
              <v:shape style="position:absolute;left:2021;top:1533;width:782;height:858" coordorigin="2021,1533" coordsize="782,858" path="m2561,1645l2286,1645,2244,1667,2230,1695,2228,1727,2222,1767,2245,1759,2270,1747,2293,1727,2311,1705,2357,1705,2357,1703,2361,1687,2560,1687,2564,1663,2561,1645xe" filled="true" fillcolor="#ffffff" stroked="false">
                <v:path arrowok="t"/>
                <v:fill type="solid"/>
              </v:shape>
              <v:shape style="position:absolute;left:2021;top:1533;width:782;height:858" coordorigin="2021,1533" coordsize="782,858" path="m2357,1713l2352,1727,2342,1741,2331,1753,2322,1763,2396,1763,2397,1733,2379,1715,2357,1713xe" filled="true" fillcolor="#ffffff" stroked="false">
                <v:path arrowok="t"/>
                <v:fill type="solid"/>
              </v:shape>
              <v:shape style="position:absolute;left:2021;top:1533;width:782;height:858" coordorigin="2021,1533" coordsize="782,858" path="m2357,1705l2311,1705,2309,1715,2310,1727,2315,1737,2325,1745,2341,1729,2351,1717,2357,1705xe" filled="true" fillcolor="#ffffff" stroked="false">
                <v:path arrowok="t"/>
                <v:fill type="solid"/>
              </v:shape>
              <v:shape style="position:absolute;left:2021;top:1533;width:782;height:858" coordorigin="2021,1533" coordsize="782,858" path="m2137,1719l2111,1719,2094,1737,2121,1727,2137,1719xe" filled="true" fillcolor="#ffffff" stroked="false">
                <v:path arrowok="t"/>
                <v:fill type="solid"/>
              </v:shape>
              <v:shape style="position:absolute;left:2021;top:1533;width:782;height:858" coordorigin="2021,1533" coordsize="782,858" path="m2199,1637l2158,1639,2106,1663,2046,1723,2053,1725,2062,1725,2081,1723,2111,1719,2137,1719,2150,1713,2181,1707,2218,1707,2229,1677,2254,1651,2253,1651,2229,1643,2199,1637xe" filled="true" fillcolor="#ffffff" stroked="false">
                <v:path arrowok="t"/>
                <v:fill type="solid"/>
              </v:shape>
              <v:shape style="position:absolute;left:2021;top:1533;width:782;height:858" coordorigin="2021,1533" coordsize="782,858" path="m2319,1593l2297,1595,2274,1609,2258,1641,2257,1643,2269,1647,2277,1645,2561,1645,2559,1635,2547,1613,2535,1601,2371,1601,2334,1595,2319,1593xe" filled="true" fillcolor="#ffffff" stroked="false">
                <v:path arrowok="t"/>
                <v:fill type="solid"/>
              </v:shape>
              <v:shape style="position:absolute;left:2021;top:1533;width:782;height:858" coordorigin="2021,1533" coordsize="782,858" path="m2351,1563l2331,1563,2335,1567,2338,1569,2342,1573,2371,1601,2535,1601,2520,1585,2400,1585,2377,1573,2363,1565,2351,1563xe" filled="true" fillcolor="#ffffff" stroked="false">
                <v:path arrowok="t"/>
                <v:fill type="solid"/>
              </v:shape>
              <v:shape style="position:absolute;left:2021;top:1533;width:782;height:858" coordorigin="2021,1533" coordsize="782,858" path="m2380,1533l2389,1543,2393,1559,2400,1585,2520,1585,2515,1579,2473,1553,2426,1537,2380,1533xe" filled="true" fillcolor="#ffffff" stroked="false">
                <v:path arrowok="t"/>
                <v:fill type="solid"/>
              </v:shape>
              <v:shape style="position:absolute;left:1795;top:3445;width:953;height:740" type="#_x0000_t75" stroked="false">
                <v:imagedata r:id="rId359" o:title=""/>
              </v:shape>
              <v:shape style="position:absolute;left:1834;top:3484;width:873;height:663" type="#_x0000_t75" stroked="false">
                <v:imagedata r:id="rId811" o:title=""/>
              </v:shape>
              <v:shape style="position:absolute;left:1834;top:3485;width:873;height:662" type="#_x0000_t75" stroked="false">
                <v:imagedata r:id="rId812"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707"/>
          <w:footerReference w:type="default" r:id="rId708"/>
          <w:pgSz w:w="11630" w:h="15310"/>
          <w:pgMar w:header="0" w:footer="0" w:top="1440" w:bottom="280" w:left="1640" w:right="1640"/>
        </w:sect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19"/>
          <w:szCs w:val="19"/>
        </w:rPr>
      </w:pPr>
    </w:p>
    <w:p>
      <w:pPr>
        <w:spacing w:line="240" w:lineRule="auto"/>
        <w:ind w:left="11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467.3pt;height:641.8pt;mso-position-horizontal-relative:char;mso-position-vertical-relative:line" coordorigin="0,0" coordsize="9346,12836">
            <v:shape style="position:absolute;left:0;top:0;width:9346;height:12835" type="#_x0000_t75" stroked="false">
              <v:imagedata r:id="rId819" o:title=""/>
            </v:shape>
            <v:group style="position:absolute;left:85;top:85;width:9176;height:12662" coordorigin="85,85" coordsize="9176,12662">
              <v:shape style="position:absolute;left:85;top:85;width:9176;height:12662" coordorigin="85,85" coordsize="9176,12662" path="m85,12746l9261,12746,9261,85,85,85,85,12746xe" filled="true" fillcolor="#ffffff" stroked="false">
                <v:path arrowok="t"/>
                <v:fill type="solid"/>
              </v:shape>
            </v:group>
            <v:group style="position:absolute;left:256;top:255;width:8833;height:12321" coordorigin="256,255" coordsize="8833,12321">
              <v:shape style="position:absolute;left:256;top:255;width:8833;height:12321" coordorigin="256,255" coordsize="8833,12321" path="m256,255l256,12575,9089,12575,9089,976,9089,255,256,255xe" filled="false" stroked="true" strokeweight="2.0110pt" strokecolor="#bcbec0">
                <v:path arrowok="t"/>
              </v:shape>
              <v:shape style="position:absolute;left:1774;top:9240;width:578;height:142" type="#_x0000_t75" stroked="false">
                <v:imagedata r:id="rId820" o:title=""/>
              </v:shape>
              <v:shape style="position:absolute;left:2402;top:9251;width:194;height:131" type="#_x0000_t75" stroked="false">
                <v:imagedata r:id="rId821" o:title=""/>
              </v:shape>
              <v:shape style="position:absolute;left:2618;top:9229;width:396;height:166" type="#_x0000_t75" stroked="false">
                <v:imagedata r:id="rId822" o:title=""/>
              </v:shape>
              <v:shape style="position:absolute;left:3070;top:9244;width:522;height:139" type="#_x0000_t75" stroked="false">
                <v:imagedata r:id="rId823" o:title=""/>
              </v:shape>
            </v:group>
            <v:group style="position:absolute;left:3651;top:9287;width:94;height:96" coordorigin="3651,9287" coordsize="94,96">
              <v:shape style="position:absolute;left:3651;top:9287;width:94;height:96" coordorigin="3651,9287" coordsize="94,96" path="m3706,9287l3693,9287,3687,9288,3651,9328,3651,9343,3682,9379,3688,9382,3694,9383,3710,9383,3718,9381,3732,9374,3737,9370,3741,9364,3736,9360,3698,9360,3696,9360,3680,9343,3745,9343,3745,9328,3744,9325,3680,9325,3680,9322,3697,9308,3738,9308,3736,9304,3728,9296,3723,9293,3712,9288,3706,9287xe" filled="true" fillcolor="#231f20" stroked="false">
                <v:path arrowok="t"/>
                <v:fill type="solid"/>
              </v:shape>
              <v:shape style="position:absolute;left:3651;top:9287;width:94;height:96" coordorigin="3651,9287" coordsize="94,96" path="m3721,9351l3719,9353,3716,9356,3710,9359,3706,9360,3736,9360,3721,9351xe" filled="true" fillcolor="#231f20" stroked="false">
                <v:path arrowok="t"/>
                <v:fill type="solid"/>
              </v:shape>
              <v:shape style="position:absolute;left:3651;top:9287;width:94;height:96" coordorigin="3651,9287" coordsize="94,96" path="m3738,9308l3706,9308,3710,9309,3716,9316,3718,9320,3718,9325,3744,9325,3744,9321,3739,9309,3738,9308xe" filled="true" fillcolor="#231f20" stroked="false">
                <v:path arrowok="t"/>
                <v:fill type="solid"/>
              </v:shape>
              <v:shape style="position:absolute;left:3763;top:9229;width:350;height:166" type="#_x0000_t75" stroked="false">
                <v:imagedata r:id="rId824" o:title=""/>
              </v:shape>
            </v:group>
            <v:group style="position:absolute;left:4180;top:9252;width:70;height:128" coordorigin="4180,9252" coordsize="70,128">
              <v:shape style="position:absolute;left:4180;top:9252;width:70;height:128" coordorigin="4180,9252" coordsize="70,128" path="m4250,9286l4220,9286,4220,9380,4250,9380,4250,9286xe" filled="true" fillcolor="#231f20" stroked="false">
                <v:path arrowok="t"/>
                <v:fill type="solid"/>
              </v:shape>
              <v:shape style="position:absolute;left:4180;top:9252;width:70;height:128" coordorigin="4180,9252" coordsize="70,128" path="m4250,9252l4222,9252,4180,9283,4196,9304,4220,9286,4250,9286,4250,9252xe" filled="true" fillcolor="#231f20" stroked="false">
                <v:path arrowok="t"/>
                <v:fill type="solid"/>
              </v:shape>
              <v:shape style="position:absolute;left:4337;top:9244;width:911;height:139" type="#_x0000_t75" stroked="false">
                <v:imagedata r:id="rId825" o:title=""/>
              </v:shape>
              <v:shape style="position:absolute;left:5270;top:9229;width:284;height:166" type="#_x0000_t75" stroked="false">
                <v:imagedata r:id="rId826" o:title=""/>
              </v:shape>
              <v:shape style="position:absolute;left:5641;top:9244;width:212;height:139" type="#_x0000_t75" stroked="false">
                <v:imagedata r:id="rId827" o:title=""/>
              </v:shape>
              <v:shape style="position:absolute;left:5912;top:9244;width:872;height:139" type="#_x0000_t75" stroked="false">
                <v:imagedata r:id="rId828" o:title=""/>
              </v:shape>
              <v:shape style="position:absolute;left:6843;top:9244;width:212;height:139" type="#_x0000_t75" stroked="false">
                <v:imagedata r:id="rId829" o:title=""/>
              </v:shape>
              <v:shape style="position:absolute;left:7117;top:9249;width:304;height:134" type="#_x0000_t75" stroked="false">
                <v:imagedata r:id="rId830" o:title=""/>
              </v:shape>
            </v:group>
            <v:group style="position:absolute;left:7462;top:9249;width:100;height:135" coordorigin="7462,9249" coordsize="100,135">
              <v:shape style="position:absolute;left:7462;top:9249;width:100;height:135" coordorigin="7462,9249" coordsize="100,135" path="m7490,9342l7462,9349,7463,9355,7466,9360,7507,9383,7519,9383,7558,9358,7506,9358,7501,9356,7497,9353,7493,9350,7491,9346,7490,9342xe" filled="true" fillcolor="#231f20" stroked="false">
                <v:path arrowok="t"/>
                <v:fill type="solid"/>
              </v:shape>
              <v:shape style="position:absolute;left:7462;top:9249;width:100;height:135" coordorigin="7462,9249" coordsize="100,135" path="m7556,9274l7515,9274,7519,9275,7525,9280,7527,9283,7527,9291,7526,9293,7524,9297,7522,9299,7520,9300,7518,9301,7516,9302,7510,9303,7508,9303,7496,9303,7496,9325,7507,9325,7510,9325,7530,9338,7530,9345,7529,9347,7528,9350,7527,9351,7514,9358,7558,9358,7559,9356,7561,9350,7561,9338,7536,9313,7536,9313,7543,9311,7548,9308,7556,9298,7558,9292,7558,9279,7556,9274xe" filled="true" fillcolor="#231f20" stroked="false">
                <v:path arrowok="t"/>
                <v:fill type="solid"/>
              </v:shape>
              <v:shape style="position:absolute;left:7462;top:9249;width:100;height:135" coordorigin="7462,9249" coordsize="100,135" path="m7519,9249l7508,9249,7502,9250,7465,9281,7494,9288,7494,9283,7497,9280,7503,9275,7507,9274,7556,9274,7524,9250,7519,9249xe" filled="true" fillcolor="#231f20" stroked="false">
                <v:path arrowok="t"/>
                <v:fill type="solid"/>
              </v:shape>
              <v:shape style="position:absolute;left:1419;top:9468;width:430;height:130" type="#_x0000_t75" stroked="false">
                <v:imagedata r:id="rId831" o:title=""/>
              </v:shape>
              <v:shape style="position:absolute;left:1899;top:9456;width:541;height:142" type="#_x0000_t75" stroked="false">
                <v:imagedata r:id="rId832" o:title=""/>
              </v:shape>
              <v:shape style="position:absolute;left:2489;top:9467;width:531;height:131" type="#_x0000_t75" stroked="false">
                <v:imagedata r:id="rId833" o:title=""/>
              </v:shape>
              <v:shape style="position:absolute;left:3083;top:9460;width:212;height:139" type="#_x0000_t75" stroked="false">
                <v:imagedata r:id="rId834" o:title=""/>
              </v:shape>
              <v:shape style="position:absolute;left:3352;top:9460;width:701;height:139" type="#_x0000_t75" stroked="false">
                <v:imagedata r:id="rId835" o:title=""/>
              </v:shape>
            </v:group>
            <v:group style="position:absolute;left:4111;top:9503;width:86;height:95" coordorigin="4111,9503" coordsize="86,95">
              <v:shape style="position:absolute;left:4111;top:9503;width:86;height:95" coordorigin="4111,9503" coordsize="86,95" path="m4193,9525l4157,9525,4161,9526,4167,9530,4169,9534,4169,9540,4162,9540,4156,9540,4111,9563,4111,9575,4112,9580,4114,9583,4116,9587,4140,9598,4149,9598,4154,9597,4163,9593,4167,9590,4169,9586,4197,9586,4197,9578,4157,9578,4148,9578,4147,9578,4145,9577,4144,9577,4143,9576,4141,9575,4140,9574,4139,9572,4138,9571,4138,9566,4170,9557,4197,9557,4197,9541,4196,9535,4193,9525xe" filled="true" fillcolor="#231f20" stroked="false">
                <v:path arrowok="t"/>
                <v:fill type="solid"/>
              </v:shape>
              <v:shape style="position:absolute;left:4111;top:9503;width:86;height:95" coordorigin="4111,9503" coordsize="86,95" path="m4197,9586l4170,9586,4170,9596,4197,9596,4197,9586xe" filled="true" fillcolor="#231f20" stroked="false">
                <v:path arrowok="t"/>
                <v:fill type="solid"/>
              </v:shape>
              <v:shape style="position:absolute;left:4111;top:9503;width:86;height:95" coordorigin="4111,9503" coordsize="86,95" path="m4197,9557l4170,9557,4170,9565,4168,9570,4162,9576,4157,9578,4197,9578,4197,9557xe" filled="true" fillcolor="#231f20" stroked="false">
                <v:path arrowok="t"/>
                <v:fill type="solid"/>
              </v:shape>
              <v:shape style="position:absolute;left:4111;top:9503;width:86;height:95" coordorigin="4111,9503" coordsize="86,95" path="m4163,9503l4148,9503,4141,9504,4127,9510,4121,9513,4115,9518,4130,9534,4133,9532,4137,9530,4140,9528,4144,9526,4148,9525,4193,9525,4193,9523,4191,9519,4184,9511,4180,9508,4169,9504,4163,9503xe" filled="true" fillcolor="#231f20" stroked="false">
                <v:path arrowok="t"/>
                <v:fill type="solid"/>
              </v:shape>
              <v:shape style="position:absolute;left:4264;top:9445;width:133;height:166" type="#_x0000_t75" stroked="false">
                <v:imagedata r:id="rId836" o:title=""/>
              </v:shape>
              <v:shape style="position:absolute;left:4466;top:9468;width:291;height:171" type="#_x0000_t75" stroked="false">
                <v:imagedata r:id="rId837" o:title=""/>
              </v:shape>
              <v:shape style="position:absolute;left:4809;top:9460;width:212;height:139" type="#_x0000_t75" stroked="false">
                <v:imagedata r:id="rId838" o:title=""/>
              </v:shape>
              <v:shape style="position:absolute;left:5086;top:9453;width:731;height:186" type="#_x0000_t75" stroked="false">
                <v:imagedata r:id="rId839" o:title=""/>
              </v:shape>
              <v:shape style="position:absolute;left:5873;top:9460;width:212;height:139" type="#_x0000_t75" stroked="false">
                <v:imagedata r:id="rId838" o:title=""/>
              </v:shape>
              <v:shape style="position:absolute;left:6104;top:9445;width:675;height:166" type="#_x0000_t75" stroked="false">
                <v:imagedata r:id="rId840" o:title=""/>
              </v:shape>
              <v:shape style="position:absolute;left:6838;top:9460;width:212;height:139" type="#_x0000_t75" stroked="false">
                <v:imagedata r:id="rId838" o:title=""/>
              </v:shape>
              <v:shape style="position:absolute;left:7109;top:9460;width:395;height:139" type="#_x0000_t75" stroked="false">
                <v:imagedata r:id="rId841" o:title=""/>
              </v:shape>
              <v:shape style="position:absolute;left:7565;top:9468;width:366;height:130" type="#_x0000_t75" stroked="false">
                <v:imagedata r:id="rId842" o:title=""/>
              </v:shape>
              <v:shape style="position:absolute;left:3878;top:9900;width:136;height:127" type="#_x0000_t75" stroked="false">
                <v:imagedata r:id="rId843" o:title=""/>
              </v:shape>
              <v:shape style="position:absolute;left:3511;top:9915;width:1947;height:332" type="#_x0000_t75" stroked="false">
                <v:imagedata r:id="rId844" o:title=""/>
              </v:shape>
              <v:shape style="position:absolute;left:4380;top:10108;width:212;height:139" type="#_x0000_t75" stroked="false">
                <v:imagedata r:id="rId845" o:title=""/>
              </v:shape>
              <v:shape style="position:absolute;left:4657;top:10108;width:324;height:139" type="#_x0000_t75" stroked="false">
                <v:imagedata r:id="rId846" o:title=""/>
              </v:shape>
              <v:shape style="position:absolute;left:5000;top:10093;width:844;height:166" type="#_x0000_t75" stroked="false">
                <v:imagedata r:id="rId847" o:title=""/>
              </v:shape>
              <v:shape style="position:absolute;left:1067;top:10514;width:209;height:114" type="#_x0000_t75" stroked="false">
                <v:imagedata r:id="rId848" o:title=""/>
              </v:shape>
              <v:shape style="position:absolute;left:1343;top:10501;width:940;height:165" type="#_x0000_t75" stroked="false">
                <v:imagedata r:id="rId849" o:title=""/>
              </v:shape>
              <v:shape style="position:absolute;left:2338;top:10501;width:304;height:132" type="#_x0000_t75" stroked="false">
                <v:imagedata r:id="rId850" o:title=""/>
              </v:shape>
              <v:shape style="position:absolute;left:2669;top:10501;width:210;height:132" type="#_x0000_t75" stroked="false">
                <v:imagedata r:id="rId851" o:title=""/>
              </v:shape>
              <v:shape style="position:absolute;left:2947;top:10512;width:248;height:119" type="#_x0000_t75" stroked="false">
                <v:imagedata r:id="rId852" o:title=""/>
              </v:shape>
            </v:group>
            <v:group style="position:absolute;left:3225;top:10514;width:40;height:114" coordorigin="3225,10514" coordsize="40,114">
              <v:shape style="position:absolute;left:3225;top:10514;width:40;height:114" coordorigin="3225,10514" coordsize="40,114" path="m3264,10529l3252,10529,3252,10628,3264,10628,3264,10529xe" filled="true" fillcolor="#231f20" stroked="false">
                <v:path arrowok="t"/>
                <v:fill type="solid"/>
              </v:shape>
              <v:shape style="position:absolute;left:3225;top:10514;width:40;height:114" coordorigin="3225,10514" coordsize="40,114" path="m3264,10514l3254,10514,3225,10538,3232,10546,3252,10529,3264,10529,3264,10514xe" filled="true" fillcolor="#231f20" stroked="false">
                <v:path arrowok="t"/>
                <v:fill type="solid"/>
              </v:shape>
            </v:group>
            <v:group style="position:absolute;left:3307;top:10613;width:23;height:38" coordorigin="3307,10613" coordsize="23,38">
              <v:shape style="position:absolute;left:3307;top:10613;width:23;height:38" coordorigin="3307,10613" coordsize="23,38" path="m3329,10613l3317,10613,3307,10650,3316,10650,3329,10613xe" filled="true" fillcolor="#231f20" stroked="false">
                <v:path arrowok="t"/>
                <v:fill type="solid"/>
              </v:shape>
              <v:shape style="position:absolute;left:3390;top:10505;width:520;height:125" type="#_x0000_t75" stroked="false">
                <v:imagedata r:id="rId853" o:title=""/>
              </v:shape>
              <v:shape style="position:absolute;left:3966;top:10512;width:262;height:139" type="#_x0000_t75" stroked="false">
                <v:imagedata r:id="rId854" o:title=""/>
              </v:shape>
              <v:shape style="position:absolute;left:4294;top:10516;width:474;height:150" type="#_x0000_t75" stroked="false">
                <v:imagedata r:id="rId855" o:title=""/>
              </v:shape>
              <v:shape style="position:absolute;left:4824;top:10516;width:325;height:150" type="#_x0000_t75" stroked="false">
                <v:imagedata r:id="rId856" o:title=""/>
              </v:shape>
              <v:shape style="position:absolute;left:5211;top:10512;width:191;height:119" type="#_x0000_t75" stroked="false">
                <v:imagedata r:id="rId857" o:title=""/>
              </v:shape>
              <v:shape style="position:absolute;left:5456;top:10512;width:487;height:139" type="#_x0000_t75" stroked="false">
                <v:imagedata r:id="rId858" o:title=""/>
              </v:shape>
              <v:shape style="position:absolute;left:5997;top:10501;width:251;height:132" type="#_x0000_t75" stroked="false">
                <v:imagedata r:id="rId859" o:title=""/>
              </v:shape>
              <v:shape style="position:absolute;left:6308;top:10512;width:235;height:119" type="#_x0000_t75" stroked="false">
                <v:imagedata r:id="rId860" o:title=""/>
              </v:shape>
            </v:group>
            <v:group style="position:absolute;left:6588;top:10512;width:74;height:117" coordorigin="6588,10512" coordsize="74,117">
              <v:shape style="position:absolute;left:6588;top:10512;width:74;height:117" coordorigin="6588,10512" coordsize="74,117" path="m6651,10578l6639,10578,6639,10578,6607,10628,6621,10628,6651,10578xe" filled="true" fillcolor="#231f20" stroked="false">
                <v:path arrowok="t"/>
                <v:fill type="solid"/>
              </v:shape>
              <v:shape style="position:absolute;left:6588;top:10512;width:74;height:117" coordorigin="6588,10512" coordsize="74,117" path="m6630,10512l6620,10512,6615,10512,6588,10542,6588,10553,6618,10582,6626,10582,6629,10582,6635,10580,6637,10579,6639,10578,6651,10578,6654,10573,6655,10573,6621,10573,6618,10572,6600,10551,6600,10544,6615,10523,6618,10522,6621,10521,6651,10521,6648,10518,6644,10516,6635,10512,6630,10512xe" filled="true" fillcolor="#231f20" stroked="false">
                <v:path arrowok="t"/>
                <v:fill type="solid"/>
              </v:shape>
              <v:shape style="position:absolute;left:6588;top:10512;width:74;height:117" coordorigin="6588,10512" coordsize="74,117" path="m6651,10521l6629,10521,6632,10522,6635,10523,6650,10544,6650,10551,6629,10573,6655,10573,6657,10569,6661,10559,6662,10553,6662,10542,6661,10537,6657,10528,6655,10525,6651,10521xe" filled="true" fillcolor="#231f20" stroked="false">
                <v:path arrowok="t"/>
                <v:fill type="solid"/>
              </v:shape>
              <v:shape style="position:absolute;left:6719;top:10512;width:392;height:139" type="#_x0000_t75" stroked="false">
                <v:imagedata r:id="rId861" o:title=""/>
              </v:shape>
              <v:shape style="position:absolute;left:7179;top:10514;width:235;height:115" type="#_x0000_t75" stroked="false">
                <v:imagedata r:id="rId862" o:title=""/>
              </v:shape>
              <v:shape style="position:absolute;left:7464;top:10512;width:235;height:119" type="#_x0000_t75" stroked="false">
                <v:imagedata r:id="rId863" o:title=""/>
              </v:shape>
            </v:group>
            <v:group style="position:absolute;left:7745;top:10512;width:74;height:117" coordorigin="7745,10512" coordsize="74,117">
              <v:shape style="position:absolute;left:7745;top:10512;width:74;height:117" coordorigin="7745,10512" coordsize="74,117" path="m7808,10578l7796,10578,7796,10578,7764,10628,7777,10628,7808,10578xe" filled="true" fillcolor="#231f20" stroked="false">
                <v:path arrowok="t"/>
                <v:fill type="solid"/>
              </v:shape>
              <v:shape style="position:absolute;left:7745;top:10512;width:74;height:117" coordorigin="7745,10512" coordsize="74,117" path="m7787,10512l7776,10512,7771,10512,7745,10553,7746,10557,7775,10582,7782,10582,7785,10582,7791,10580,7794,10579,7796,10578,7808,10578,7811,10573,7811,10573,7778,10573,7774,10572,7756,10551,7756,10544,7771,10523,7775,10522,7778,10521,7808,10521,7805,10518,7801,10516,7792,10512,7787,10512xe" filled="true" fillcolor="#231f20" stroked="false">
                <v:path arrowok="t"/>
                <v:fill type="solid"/>
              </v:shape>
              <v:shape style="position:absolute;left:7745;top:10512;width:74;height:117" coordorigin="7745,10512" coordsize="74,117" path="m7808,10521l7785,10521,7789,10522,7792,10523,7795,10525,7798,10526,7800,10529,7802,10531,7804,10534,7805,10537,7806,10540,7807,10544,7807,10551,7786,10573,7811,10573,7813,10569,7816,10563,7817,10559,7818,10553,7818,10542,7818,10537,7814,10528,7811,10525,7808,10521xe" filled="true" fillcolor="#231f20" stroked="false">
                <v:path arrowok="t"/>
                <v:fill type="solid"/>
              </v:shape>
              <v:shape style="position:absolute;left:7876;top:10512;width:392;height:117" type="#_x0000_t75" stroked="false">
                <v:imagedata r:id="rId864" o:title=""/>
              </v:shape>
              <v:shape style="position:absolute;left:3952;top:10699;width:469;height:124" type="#_x0000_t75" stroked="false">
                <v:imagedata r:id="rId865" o:title=""/>
              </v:shape>
              <v:shape style="position:absolute;left:4448;top:10693;width:409;height:165" type="#_x0000_t75" stroked="false">
                <v:imagedata r:id="rId866" o:title=""/>
              </v:shape>
              <v:shape style="position:absolute;left:4913;top:10706;width:148;height:116" type="#_x0000_t75" stroked="false">
                <v:imagedata r:id="rId867" o:title=""/>
              </v:shape>
              <v:shape style="position:absolute;left:5088;top:10693;width:305;height:132" type="#_x0000_t75" stroked="false">
                <v:imagedata r:id="rId868" o:title=""/>
              </v:shape>
              <v:shape style="position:absolute;left:3357;top:11124;width:497;height:130" type="#_x0000_t75" stroked="false">
                <v:imagedata r:id="rId869" o:title=""/>
              </v:shape>
              <v:shape style="position:absolute;left:3914;top:11116;width:212;height:139" type="#_x0000_t75" stroked="false">
                <v:imagedata r:id="rId870" o:title=""/>
              </v:shape>
              <v:shape style="position:absolute;left:4175;top:11124;width:502;height:130" type="#_x0000_t75" stroked="false">
                <v:imagedata r:id="rId871" o:title=""/>
              </v:shape>
              <v:shape style="position:absolute;left:4732;top:11117;width:1259;height:178" type="#_x0000_t75" stroked="false">
                <v:imagedata r:id="rId872" o:title=""/>
              </v:shape>
              <v:shape style="position:absolute;left:1327;top:11330;width:209;height:114" type="#_x0000_t75" stroked="false">
                <v:imagedata r:id="rId873" o:title=""/>
              </v:shape>
              <v:shape style="position:absolute;left:1604;top:11317;width:940;height:165" type="#_x0000_t75" stroked="false">
                <v:imagedata r:id="rId874" o:title=""/>
              </v:shape>
              <v:shape style="position:absolute;left:2599;top:11317;width:304;height:132" type="#_x0000_t75" stroked="false">
                <v:imagedata r:id="rId875" o:title=""/>
              </v:shape>
              <v:shape style="position:absolute;left:2930;top:11317;width:210;height:132" type="#_x0000_t75" stroked="false">
                <v:imagedata r:id="rId876" o:title=""/>
              </v:shape>
              <v:shape style="position:absolute;left:3208;top:11328;width:382;height:139" type="#_x0000_t75" stroked="false">
                <v:imagedata r:id="rId877" o:title=""/>
              </v:shape>
              <v:shape style="position:absolute;left:3656;top:11317;width:430;height:165" type="#_x0000_t75" stroked="false">
                <v:imagedata r:id="rId878" o:title=""/>
              </v:shape>
              <v:shape style="position:absolute;left:4153;top:11323;width:327;height:159" type="#_x0000_t75" stroked="false">
                <v:imagedata r:id="rId879" o:title=""/>
              </v:shape>
            </v:group>
            <v:group style="position:absolute;left:4548;top:11330;width:73;height:114" coordorigin="4548,11330" coordsize="73,114">
              <v:shape style="position:absolute;left:4548;top:11330;width:73;height:114" coordorigin="4548,11330" coordsize="73,114" path="m4618,11330l4548,11330,4548,11444,4620,11444,4620,11434,4560,11434,4560,11390,4615,11390,4615,11380,4560,11380,4560,11341,4618,11341,4618,11330xe" filled="true" fillcolor="#231f20" stroked="false">
                <v:path arrowok="t"/>
                <v:fill type="solid"/>
              </v:shape>
            </v:group>
            <v:group style="position:absolute;left:4637;top:11323;width:79;height:123" coordorigin="4637,11323" coordsize="79,123">
              <v:shape style="position:absolute;left:4637;top:11323;width:79;height:123" coordorigin="4637,11323" coordsize="79,123" path="m4681,11367l4670,11367,4664,11368,4637,11401,4637,11412,4670,11446,4681,11446,4686,11444,4696,11440,4700,11436,4672,11436,4668,11436,4650,11418,4649,11414,4648,11411,4648,11402,4649,11398,4672,11376,4700,11376,4696,11373,4686,11368,4681,11367xe" filled="true" fillcolor="#231f20" stroked="false">
                <v:path arrowok="t"/>
                <v:fill type="solid"/>
              </v:shape>
              <v:shape style="position:absolute;left:4637;top:11323;width:79;height:123" coordorigin="4637,11323" coordsize="79,123" path="m4715,11431l4704,11431,4704,11444,4715,11444,4715,11431xe" filled="true" fillcolor="#231f20" stroked="false">
                <v:path arrowok="t"/>
                <v:fill type="solid"/>
              </v:shape>
              <v:shape style="position:absolute;left:4637;top:11323;width:79;height:123" coordorigin="4637,11323" coordsize="79,123" path="m4700,11376l4681,11376,4685,11377,4692,11380,4705,11402,4705,11411,4681,11436,4700,11436,4701,11436,4704,11431,4715,11431,4715,11382,4704,11382,4701,11377,4700,11376xe" filled="true" fillcolor="#231f20" stroked="false">
                <v:path arrowok="t"/>
                <v:fill type="solid"/>
              </v:shape>
              <v:shape style="position:absolute;left:4637;top:11323;width:79;height:123" coordorigin="4637,11323" coordsize="79,123" path="m4715,11323l4704,11323,4704,11382,4715,11382,4715,11323xe" filled="true" fillcolor="#231f20" stroked="false">
                <v:path arrowok="t"/>
                <v:fill type="solid"/>
              </v:shape>
            </v:group>
            <v:group style="position:absolute;left:4742;top:11332;width:16;height:112" coordorigin="4742,11332" coordsize="16,112">
              <v:shape style="position:absolute;left:4742;top:11332;width:16;height:112" coordorigin="4742,11332" coordsize="16,112" path="m4755,11369l4744,11369,4744,11444,4755,11444,4755,11369xe" filled="true" fillcolor="#231f20" stroked="false">
                <v:path arrowok="t"/>
                <v:fill type="solid"/>
              </v:shape>
              <v:shape style="position:absolute;left:4742;top:11332;width:16;height:112" coordorigin="4742,11332" coordsize="16,112" path="m4752,11332l4748,11332,4746,11333,4743,11336,4742,11338,4742,11342,4743,11344,4746,11347,4748,11348,4752,11348,4753,11347,4757,11344,4757,11342,4757,11338,4757,11336,4753,11333,4752,11332xe" filled="true" fillcolor="#231f20" stroked="false">
                <v:path arrowok="t"/>
                <v:fill type="solid"/>
              </v:shape>
            </v:group>
            <v:group style="position:absolute;left:4772;top:11321;width:73;height:123" coordorigin="4772,11321" coordsize="73,123">
              <v:shape style="position:absolute;left:4772;top:11321;width:73;height:123" coordorigin="4772,11321" coordsize="73,123" path="m4842,11369l4831,11369,4831,11444,4842,11444,4842,11369xe" filled="true" fillcolor="#231f20" stroked="false">
                <v:path arrowok="t"/>
                <v:fill type="solid"/>
              </v:shape>
              <v:shape style="position:absolute;left:4772;top:11321;width:73;height:123" coordorigin="4772,11321" coordsize="73,123" path="m4839,11332l4835,11332,4833,11333,4830,11336,4829,11338,4829,11342,4830,11344,4833,11347,4835,11348,4839,11348,4840,11347,4844,11344,4844,11342,4844,11338,4844,11336,4840,11333,4839,11332xe" filled="true" fillcolor="#231f20" stroked="false">
                <v:path arrowok="t"/>
                <v:fill type="solid"/>
              </v:shape>
              <v:shape style="position:absolute;left:4772;top:11321;width:73;height:123" coordorigin="4772,11321" coordsize="73,123" path="m4798,11378l4787,11378,4787,11444,4798,11444,4798,11378xe" filled="true" fillcolor="#231f20" stroked="false">
                <v:path arrowok="t"/>
                <v:fill type="solid"/>
              </v:shape>
              <v:shape style="position:absolute;left:4772;top:11321;width:73;height:123" coordorigin="4772,11321" coordsize="73,123" path="m4816,11369l4772,11369,4772,11378,4816,11378,4816,11369xe" filled="true" fillcolor="#231f20" stroked="false">
                <v:path arrowok="t"/>
                <v:fill type="solid"/>
              </v:shape>
              <v:shape style="position:absolute;left:4772;top:11321;width:73;height:123" coordorigin="4772,11321" coordsize="73,123" path="m4804,11321l4798,11323,4789,11333,4787,11340,4787,11369,4798,11369,4798,11344,4799,11342,4805,11332,4807,11331,4809,11330,4820,11330,4822,11322,4820,11322,4819,11321,4817,11321,4804,11321xe" filled="true" fillcolor="#231f20" stroked="false">
                <v:path arrowok="t"/>
                <v:fill type="solid"/>
              </v:shape>
              <v:shape style="position:absolute;left:4772;top:11321;width:73;height:123" coordorigin="4772,11321" coordsize="73,123" path="m4820,11330l4809,11330,4815,11331,4818,11331,4819,11331,4820,11332,4820,11330xe" filled="true" fillcolor="#231f20" stroked="false">
                <v:path arrowok="t"/>
                <v:fill type="solid"/>
              </v:shape>
            </v:group>
            <v:group style="position:absolute;left:4866;top:11367;width:69;height:79" coordorigin="4866,11367" coordsize="69,79">
              <v:shape style="position:absolute;left:4866;top:11367;width:69;height:79" coordorigin="4866,11367" coordsize="69,79" path="m4911,11367l4900,11367,4894,11368,4866,11401,4866,11412,4900,11446,4912,11446,4918,11444,4927,11440,4931,11437,4931,11436,4901,11436,4897,11436,4877,11411,4877,11402,4902,11376,4931,11376,4930,11376,4926,11372,4916,11368,4911,11367xe" filled="true" fillcolor="#231f20" stroked="false">
                <v:path arrowok="t"/>
                <v:fill type="solid"/>
              </v:shape>
              <v:shape style="position:absolute;left:4866;top:11367;width:69;height:79" coordorigin="4866,11367" coordsize="69,79" path="m4926,11427l4924,11429,4921,11432,4915,11435,4911,11436,4931,11436,4934,11433,4926,11427xe" filled="true" fillcolor="#231f20" stroked="false">
                <v:path arrowok="t"/>
                <v:fill type="solid"/>
              </v:shape>
              <v:shape style="position:absolute;left:4866;top:11367;width:69;height:79" coordorigin="4866,11367" coordsize="69,79" path="m4931,11376l4910,11376,4914,11377,4921,11381,4923,11383,4925,11386,4934,11380,4931,11376xe" filled="true" fillcolor="#231f20" stroked="false">
                <v:path arrowok="t"/>
                <v:fill type="solid"/>
              </v:shape>
            </v:group>
            <v:group style="position:absolute;left:4949;top:11332;width:16;height:112" coordorigin="4949,11332" coordsize="16,112">
              <v:shape style="position:absolute;left:4949;top:11332;width:16;height:112" coordorigin="4949,11332" coordsize="16,112" path="m4962,11369l4951,11369,4951,11444,4962,11444,4962,11369xe" filled="true" fillcolor="#231f20" stroked="false">
                <v:path arrowok="t"/>
                <v:fill type="solid"/>
              </v:shape>
              <v:shape style="position:absolute;left:4949;top:11332;width:16;height:112" coordorigin="4949,11332" coordsize="16,112" path="m4959,11332l4955,11332,4953,11333,4950,11336,4949,11338,4949,11342,4950,11344,4953,11347,4955,11348,4959,11348,4960,11347,4964,11344,4964,11342,4964,11338,4964,11336,4960,11333,4959,11332xe" filled="true" fillcolor="#231f20" stroked="false">
                <v:path arrowok="t"/>
                <v:fill type="solid"/>
              </v:shape>
            </v:group>
            <v:group style="position:absolute;left:4986;top:11367;width:80;height:79" coordorigin="4986,11367" coordsize="80,79">
              <v:shape style="position:absolute;left:4986;top:11367;width:80;height:79" coordorigin="4986,11367" coordsize="80,79" path="m5031,11367l5020,11367,5014,11368,4986,11401,4986,11412,5020,11446,5031,11446,5037,11445,5047,11441,5051,11438,5052,11436,5021,11436,5017,11436,5010,11432,5007,11430,5005,11428,5002,11425,5001,11422,4998,11414,4997,11410,4997,11402,5021,11376,5052,11376,5051,11375,5047,11372,5037,11368,5031,11367xe" filled="true" fillcolor="#231f20" stroked="false">
                <v:path arrowok="t"/>
                <v:fill type="solid"/>
              </v:shape>
              <v:shape style="position:absolute;left:4986;top:11367;width:80;height:79" coordorigin="4986,11367" coordsize="80,79" path="m5052,11376l5030,11376,5034,11377,5041,11380,5054,11402,5054,11410,5030,11436,5052,11436,5058,11431,5061,11427,5065,11417,5066,11412,5066,11401,5065,11395,5061,11386,5058,11382,5052,11376xe" filled="true" fillcolor="#231f20" stroked="false">
                <v:path arrowok="t"/>
                <v:fill type="solid"/>
              </v:shape>
              <v:shape style="position:absolute;left:5116;top:11323;width:621;height:123" type="#_x0000_t75" stroked="false">
                <v:imagedata r:id="rId880" o:title=""/>
              </v:shape>
              <v:shape style="position:absolute;left:5793;top:11328;width:522;height:119" type="#_x0000_t75" stroked="false">
                <v:imagedata r:id="rId881" o:title=""/>
              </v:shape>
              <v:shape style="position:absolute;left:6343;top:11317;width:217;height:149" type="#_x0000_t75" stroked="false">
                <v:imagedata r:id="rId882" o:title=""/>
              </v:shape>
              <v:shape style="position:absolute;left:6622;top:11332;width:554;height:150" type="#_x0000_t75" stroked="false">
                <v:imagedata r:id="rId883" o:title=""/>
              </v:shape>
              <v:shape style="position:absolute;left:7237;top:11323;width:771;height:124" type="#_x0000_t75" stroked="false">
                <v:imagedata r:id="rId884" o:title=""/>
              </v:shape>
              <v:shape style="position:absolute;left:2179;top:11509;width:619;height:132" type="#_x0000_t75" stroked="false">
                <v:imagedata r:id="rId885" o:title=""/>
              </v:shape>
              <v:shape style="position:absolute;left:2855;top:11520;width:235;height:119" type="#_x0000_t75" stroked="false">
                <v:imagedata r:id="rId886" o:title=""/>
              </v:shape>
            </v:group>
            <v:group style="position:absolute;left:3136;top:11520;width:74;height:117" coordorigin="3136,11520" coordsize="74,117">
              <v:shape style="position:absolute;left:3136;top:11520;width:74;height:117" coordorigin="3136,11520" coordsize="74,117" path="m3199,11586l3186,11586,3187,11586,3155,11636,3168,11636,3199,11586xe" filled="true" fillcolor="#231f20" stroked="false">
                <v:path arrowok="t"/>
                <v:fill type="solid"/>
              </v:shape>
              <v:shape style="position:absolute;left:3136;top:11520;width:74;height:117" coordorigin="3136,11520" coordsize="74,117" path="m3178,11520l3167,11520,3162,11520,3136,11550,3136,11561,3165,11590,3173,11590,3176,11590,3182,11588,3185,11587,3186,11586,3199,11586,3202,11581,3202,11581,3168,11581,3165,11580,3147,11559,3147,11552,3169,11529,3199,11529,3195,11526,3192,11524,3183,11520,3178,11520xe" filled="true" fillcolor="#231f20" stroked="false">
                <v:path arrowok="t"/>
                <v:fill type="solid"/>
              </v:shape>
              <v:shape style="position:absolute;left:3136;top:11520;width:74;height:117" coordorigin="3136,11520" coordsize="74,117" path="m3199,11529l3176,11529,3179,11530,3186,11533,3198,11552,3198,11559,3176,11581,3202,11581,3204,11577,3208,11567,3209,11561,3209,11550,3208,11545,3205,11536,3202,11533,3199,11529xe" filled="true" fillcolor="#231f20" stroked="false">
                <v:path arrowok="t"/>
                <v:fill type="solid"/>
              </v:shape>
              <v:shape style="position:absolute;left:3267;top:11520;width:392;height:139" type="#_x0000_t75" stroked="false">
                <v:imagedata r:id="rId887" o:title=""/>
              </v:shape>
              <v:shape style="position:absolute;left:3726;top:11522;width:849;height:115" type="#_x0000_t75" stroked="false">
                <v:imagedata r:id="rId888" o:title=""/>
              </v:shape>
              <v:shape style="position:absolute;left:4630;top:11520;width:448;height:119" type="#_x0000_t75" stroked="false">
                <v:imagedata r:id="rId889" o:title=""/>
              </v:shape>
            </v:group>
            <v:group style="position:absolute;left:5129;top:11561;width:73;height:114" coordorigin="5129,11561" coordsize="73,114">
              <v:shape style="position:absolute;left:5129;top:11561;width:73;height:114" coordorigin="5129,11561" coordsize="73,114" path="m5133,11663l5132,11673,5135,11674,5138,11674,5148,11674,5153,11672,5157,11669,5160,11665,5161,11665,5138,11665,5135,11664,5133,11663xe" filled="true" fillcolor="#231f20" stroked="false">
                <v:path arrowok="t"/>
                <v:fill type="solid"/>
              </v:shape>
              <v:shape style="position:absolute;left:5129;top:11561;width:73;height:114" coordorigin="5129,11561" coordsize="73,114" path="m5142,11561l5129,11561,5161,11636,5155,11651,5154,11655,5152,11659,5148,11663,5145,11665,5161,11665,5163,11661,5165,11655,5177,11624,5167,11624,5142,11561xe" filled="true" fillcolor="#231f20" stroked="false">
                <v:path arrowok="t"/>
                <v:fill type="solid"/>
              </v:shape>
              <v:shape style="position:absolute;left:5129;top:11561;width:73;height:114" coordorigin="5129,11561" coordsize="73,114" path="m5202,11561l5191,11561,5167,11624,5177,11624,5202,11561xe" filled="true" fillcolor="#231f20" stroked="false">
                <v:path arrowok="t"/>
                <v:fill type="solid"/>
              </v:shape>
              <v:shape style="position:absolute;left:5252;top:11520;width:487;height:119" type="#_x0000_t75" stroked="false">
                <v:imagedata r:id="rId890" o:title=""/>
              </v:shape>
              <v:shape style="position:absolute;left:5806;top:11515;width:528;height:123" type="#_x0000_t75" stroked="false">
                <v:imagedata r:id="rId891" o:title=""/>
              </v:shape>
              <v:shape style="position:absolute;left:6394;top:11520;width:235;height:119" type="#_x0000_t75" stroked="false">
                <v:imagedata r:id="rId892" o:title=""/>
              </v:shape>
            </v:group>
            <v:group style="position:absolute;left:6675;top:11520;width:74;height:117" coordorigin="6675,11520" coordsize="74,117">
              <v:shape style="position:absolute;left:6675;top:11520;width:74;height:117" coordorigin="6675,11520" coordsize="74,117" path="m6738,11586l6725,11586,6726,11586,6694,11636,6707,11636,6738,11586xe" filled="true" fillcolor="#231f20" stroked="false">
                <v:path arrowok="t"/>
                <v:fill type="solid"/>
              </v:shape>
              <v:shape style="position:absolute;left:6675;top:11520;width:74;height:117" coordorigin="6675,11520" coordsize="74,117" path="m6717,11520l6706,11520,6701,11520,6677,11541,6675,11545,6675,11548,6675,11561,6675,11565,6704,11590,6712,11590,6715,11590,6721,11588,6724,11587,6725,11586,6738,11586,6741,11581,6741,11581,6707,11581,6704,11580,6686,11559,6686,11552,6708,11529,6738,11529,6734,11526,6730,11524,6722,11520,6717,11520xe" filled="true" fillcolor="#231f20" stroked="false">
                <v:path arrowok="t"/>
                <v:fill type="solid"/>
              </v:shape>
              <v:shape style="position:absolute;left:6675;top:11520;width:74;height:117" coordorigin="6675,11520" coordsize="74,117" path="m6738,11529l6715,11529,6718,11530,6725,11533,6727,11534,6732,11539,6734,11542,6735,11545,6736,11548,6737,11552,6737,11559,6715,11581,6741,11581,6743,11577,6747,11567,6748,11561,6748,11550,6747,11545,6744,11536,6741,11533,6738,11529xe" filled="true" fillcolor="#231f20" stroked="false">
                <v:path arrowok="t"/>
                <v:fill type="solid"/>
              </v:shape>
              <v:shape style="position:absolute;left:6806;top:11520;width:353;height:119" type="#_x0000_t75" stroked="false">
                <v:imagedata r:id="rId893" o:title=""/>
              </v:shape>
              <v:shape style="position:absolute;left:3568;top:11897;width:1072;height:161" type="#_x0000_t75" stroked="false">
                <v:imagedata r:id="rId894" o:title=""/>
              </v:shape>
              <v:shape style="position:absolute;left:4667;top:11893;width:180;height:165" type="#_x0000_t75" stroked="false">
                <v:imagedata r:id="rId895" o:title=""/>
              </v:shape>
              <v:shape style="position:absolute;left:4875;top:11893;width:915;height:165" type="#_x0000_t75" stroked="false">
                <v:imagedata r:id="rId896" o:title=""/>
              </v:shape>
              <v:shape style="position:absolute;left:2640;top:12092;width:535;height:158" type="#_x0000_t75" stroked="false">
                <v:imagedata r:id="rId897" o:title=""/>
              </v:shape>
              <v:shape style="position:absolute;left:3219;top:12092;width:1099;height:158" type="#_x0000_t75" stroked="false">
                <v:imagedata r:id="rId898" o:title=""/>
              </v:shape>
              <v:shape style="position:absolute;left:4379;top:12091;width:292;height:159" type="#_x0000_t75" stroked="false">
                <v:imagedata r:id="rId899" o:title=""/>
              </v:shape>
              <v:shape style="position:absolute;left:4688;top:12077;width:2024;height:173" type="#_x0000_t75" stroked="false">
                <v:imagedata r:id="rId900" o:title=""/>
              </v:shape>
              <v:shape style="position:absolute;left:1102;top:439;width:709;height:194" type="#_x0000_t75" stroked="false">
                <v:imagedata r:id="rId901" o:title=""/>
              </v:shape>
              <v:shape style="position:absolute;left:1847;top:422;width:208;height:229" type="#_x0000_t75" stroked="false">
                <v:imagedata r:id="rId902" o:title=""/>
              </v:shape>
              <v:shape style="position:absolute;left:2083;top:422;width:581;height:229" type="#_x0000_t75" stroked="false">
                <v:imagedata r:id="rId903" o:title=""/>
              </v:shape>
              <v:shape style="position:absolute;left:2757;top:444;width:703;height:184" type="#_x0000_t75" stroked="false">
                <v:imagedata r:id="rId904" o:title=""/>
              </v:shape>
              <v:shape style="position:absolute;left:3540;top:444;width:322;height:189" type="#_x0000_t75" stroked="false">
                <v:imagedata r:id="rId905" o:title=""/>
              </v:shape>
            </v:group>
            <v:group style="position:absolute;left:3898;top:444;width:144;height:185" coordorigin="3898,444" coordsize="144,185">
              <v:shape style="position:absolute;left:3898;top:444;width:144;height:185" coordorigin="3898,444" coordsize="144,185" path="m3979,444l3898,444,3898,628,3980,628,3989,627,4040,593,4040,593,3941,593,3941,550,4035,550,4034,549,4004,532,4004,531,4013,528,4020,524,4025,518,3941,518,3941,480,4033,480,4032,475,3986,445,3979,444xe" filled="true" fillcolor="#231f20" stroked="false">
                <v:path arrowok="t"/>
                <v:fill type="solid"/>
              </v:shape>
              <v:shape style="position:absolute;left:3898;top:444;width:144;height:185" coordorigin="3898,444" coordsize="144,185" path="m4035,550l3975,550,3983,552,3994,558,3997,563,3997,575,3969,593,4040,593,4042,585,4042,569,4041,563,4037,554,4035,550xe" filled="true" fillcolor="#231f20" stroked="false">
                <v:path arrowok="t"/>
                <v:fill type="solid"/>
              </v:shape>
              <v:shape style="position:absolute;left:3898;top:444;width:144;height:185" coordorigin="3898,444" coordsize="144,185" path="m4033,480l3972,480,3979,481,3989,487,3991,491,3991,504,3989,509,3980,516,3973,518,4025,518,4031,510,4034,502,4034,482,4033,480xe" filled="true" fillcolor="#231f20" stroked="false">
                <v:path arrowok="t"/>
                <v:fill type="solid"/>
              </v:shape>
            </v:group>
            <v:group style="position:absolute;left:4071;top:609;width:116;height:2" coordorigin="4071,609" coordsize="116,2">
              <v:shape style="position:absolute;left:4071;top:609;width:116;height:2" coordorigin="4071,609" coordsize="116,0" path="m4071,609l4187,609e" filled="false" stroked="true" strokeweight="1.9pt" strokecolor="#231f20">
                <v:path arrowok="t"/>
              </v:shape>
            </v:group>
            <v:group style="position:absolute;left:4093;top:444;width:2;height:146" coordorigin="4093,444" coordsize="2,146">
              <v:shape style="position:absolute;left:4093;top:444;width:2;height:146" coordorigin="4093,444" coordsize="0,146" path="m4093,444l4093,590e" filled="false" stroked="true" strokeweight="2.236pt" strokecolor="#231f20">
                <v:path arrowok="t"/>
              </v:shape>
            </v:group>
            <v:group style="position:absolute;left:4230;top:444;width:2;height:185" coordorigin="4230,444" coordsize="2,185">
              <v:shape style="position:absolute;left:4230;top:444;width:2;height:185" coordorigin="4230,444" coordsize="0,185" path="m4230,444l4230,628e" filled="false" stroked="true" strokeweight="2.236pt" strokecolor="#231f20">
                <v:path arrowok="t"/>
              </v:shape>
            </v:group>
            <v:group style="position:absolute;left:4282;top:439;width:171;height:194" coordorigin="4282,439" coordsize="171,194">
              <v:shape style="position:absolute;left:4282;top:439;width:171;height:194" coordorigin="4282,439" coordsize="171,194" path="m4395,439l4368,439,4355,442,4302,474,4282,536,4282,547,4319,615,4381,633,4392,633,4452,603,4441,593,4375,593,4368,591,4330,544,4330,528,4368,481,4375,480,4437,480,4451,466,4443,458,4433,451,4408,442,4395,439xe" filled="true" fillcolor="#231f20" stroked="false">
                <v:path arrowok="t"/>
                <v:fill type="solid"/>
              </v:shape>
              <v:shape style="position:absolute;left:4282;top:439;width:171;height:194" coordorigin="4282,439" coordsize="171,194" path="m4422,574l4418,579,4412,584,4399,591,4391,593,4441,593,4422,574xe" filled="true" fillcolor="#231f20" stroked="false">
                <v:path arrowok="t"/>
                <v:fill type="solid"/>
              </v:shape>
              <v:shape style="position:absolute;left:4282;top:439;width:171;height:194" coordorigin="4282,439" coordsize="171,194" path="m4437,480l4390,480,4397,481,4411,487,4416,491,4420,497,4437,480xe" filled="true" fillcolor="#231f20" stroked="false">
                <v:path arrowok="t"/>
                <v:fill type="solid"/>
              </v:shape>
            </v:group>
            <v:group style="position:absolute;left:4449;top:444;width:197;height:185" coordorigin="4449,444" coordsize="197,185">
              <v:shape style="position:absolute;left:4449;top:444;width:197;height:185" coordorigin="4449,444" coordsize="197,185" path="m4569,444l4526,444,4449,628,4497,628,4511,592,4631,592,4616,557,4523,557,4547,493,4590,493,4569,444xe" filled="true" fillcolor="#231f20" stroked="false">
                <v:path arrowok="t"/>
                <v:fill type="solid"/>
              </v:shape>
              <v:shape style="position:absolute;left:4449;top:444;width:197;height:185" coordorigin="4449,444" coordsize="197,185" path="m4631,592l4582,592,4596,628,4646,628,4631,592xe" filled="true" fillcolor="#231f20" stroked="false">
                <v:path arrowok="t"/>
                <v:fill type="solid"/>
              </v:shape>
              <v:shape style="position:absolute;left:4449;top:444;width:197;height:185" coordorigin="4449,444" coordsize="197,185" path="m4590,493l4547,493,4570,557,4616,557,4590,493xe" filled="true" fillcolor="#231f20" stroked="false">
                <v:path arrowok="t"/>
                <v:fill type="solid"/>
              </v:shape>
            </v:group>
            <v:group style="position:absolute;left:4661;top:444;width:151;height:185" coordorigin="4661,444" coordsize="151,185">
              <v:shape style="position:absolute;left:4661;top:444;width:151;height:185" coordorigin="4661,444" coordsize="151,185" path="m4740,444l4661,444,4661,628,4704,628,4704,555,4767,555,4763,550,4775,546,4785,540,4798,523,4704,523,4704,480,4799,480,4792,466,4786,461,4773,452,4765,449,4749,445,4740,444xe" filled="true" fillcolor="#231f20" stroked="false">
                <v:path arrowok="t"/>
                <v:fill type="solid"/>
              </v:shape>
              <v:shape style="position:absolute;left:4661;top:444;width:151;height:185" coordorigin="4661,444" coordsize="151,185" path="m4767,555l4720,555,4759,628,4811,628,4767,555xe" filled="true" fillcolor="#231f20" stroked="false">
                <v:path arrowok="t"/>
                <v:fill type="solid"/>
              </v:shape>
              <v:shape style="position:absolute;left:4661;top:444;width:151;height:185" coordorigin="4661,444" coordsize="151,185" path="m4799,480l4731,480,4735,480,4742,482,4755,490,4757,493,4758,496,4758,505,4729,523,4798,523,4798,523,4802,512,4802,489,4800,481,4799,480xe" filled="true" fillcolor="#231f20" stroked="false">
                <v:path arrowok="t"/>
                <v:fill type="solid"/>
              </v:shape>
              <v:shape style="position:absolute;left:4898;top:444;width:325;height:184" type="#_x0000_t75" stroked="false">
                <v:imagedata r:id="rId906" o:title=""/>
              </v:shape>
              <v:shape style="position:absolute;left:5327;top:422;width:293;height:206" type="#_x0000_t75" stroked="false">
                <v:imagedata r:id="rId907" o:title=""/>
              </v:shape>
              <v:shape style="position:absolute;left:5686;top:444;width:475;height:184" type="#_x0000_t75" stroked="false">
                <v:imagedata r:id="rId908" o:title=""/>
              </v:shape>
              <v:shape style="position:absolute;left:6183;top:392;width:476;height:258" type="#_x0000_t75" stroked="false">
                <v:imagedata r:id="rId909" o:title=""/>
              </v:shape>
              <v:shape style="position:absolute;left:6688;top:422;width:455;height:229" type="#_x0000_t75" stroked="false">
                <v:imagedata r:id="rId910" o:title=""/>
              </v:shape>
              <v:shape style="position:absolute;left:7229;top:439;width:351;height:194" type="#_x0000_t75" stroked="false">
                <v:imagedata r:id="rId911" o:title=""/>
              </v:shape>
              <v:shape style="position:absolute;left:7609;top:422;width:245;height:229" type="#_x0000_t75" stroked="false">
                <v:imagedata r:id="rId912" o:title=""/>
              </v:shape>
              <v:shape style="position:absolute;left:7872;top:422;width:407;height:229" type="#_x0000_t75" stroked="false">
                <v:imagedata r:id="rId913" o:title=""/>
              </v:shape>
              <v:shape style="position:absolute;left:2589;top:716;width:242;height:130" type="#_x0000_t75" stroked="false">
                <v:imagedata r:id="rId914" o:title=""/>
              </v:shape>
              <v:shape style="position:absolute;left:2897;top:702;width:307;height:144" type="#_x0000_t75" stroked="false">
                <v:imagedata r:id="rId915" o:title=""/>
              </v:shape>
              <v:shape style="position:absolute;left:3270;top:712;width:186;height:134" type="#_x0000_t75" stroked="false">
                <v:imagedata r:id="rId916" o:title=""/>
              </v:shape>
              <v:shape style="position:absolute;left:3528;top:702;width:1221;height:179" type="#_x0000_t75" stroked="false">
                <v:imagedata r:id="rId917" o:title=""/>
              </v:shape>
              <v:shape style="position:absolute;left:4827;top:724;width:590;height:152" type="#_x0000_t75" stroked="false">
                <v:imagedata r:id="rId918" o:title=""/>
              </v:shape>
              <v:shape style="position:absolute;left:5493;top:715;width:514;height:167" type="#_x0000_t75" stroked="false">
                <v:imagedata r:id="rId919" o:title=""/>
              </v:shape>
            </v:group>
            <v:group style="position:absolute;left:6069;top:750;width:87;height:132" coordorigin="6069,750" coordsize="87,132">
              <v:shape style="position:absolute;left:6069;top:750;width:87;height:132" coordorigin="6069,750" coordsize="87,132" path="m6086,750l6069,750,6097,823,6100,829,6103,839,6104,844,6104,854,6102,858,6092,865,6086,866,6079,866,6079,881,6087,881,6095,879,6109,871,6113,866,6129,823,6114,823,6086,750xe" filled="true" fillcolor="#231f20" stroked="false">
                <v:path arrowok="t"/>
                <v:fill type="solid"/>
              </v:shape>
              <v:shape style="position:absolute;left:6069;top:750;width:87;height:132" coordorigin="6069,750" coordsize="87,132" path="m6155,750l6138,750,6114,823,6129,823,6155,750xe" filled="true" fillcolor="#231f20" stroked="false">
                <v:path arrowok="t"/>
                <v:fill type="solid"/>
              </v:shape>
              <v:shape style="position:absolute;left:6216;top:702;width:548;height:144" type="#_x0000_t75" stroked="false">
                <v:imagedata r:id="rId920" o:title=""/>
              </v:shape>
              <v:shape style="position:absolute;left:646;top:1268;width:393;height:144" type="#_x0000_t75" stroked="false">
                <v:imagedata r:id="rId921" o:title=""/>
              </v:shape>
              <v:shape style="position:absolute;left:1108;top:1260;width:1381;height:174" type="#_x0000_t75" stroked="false">
                <v:imagedata r:id="rId922" o:title=""/>
              </v:shape>
              <v:shape style="position:absolute;left:2557;top:1259;width:722;height:154" type="#_x0000_t75" stroked="false">
                <v:imagedata r:id="rId923" o:title=""/>
              </v:shape>
              <v:shape style="position:absolute;left:3334;top:1255;width:1121;height:180" type="#_x0000_t75" stroked="false">
                <v:imagedata r:id="rId924" o:title=""/>
              </v:shape>
              <v:shape style="position:absolute;left:4528;top:1259;width:220;height:154" type="#_x0000_t75" stroked="false">
                <v:imagedata r:id="rId925" o:title=""/>
              </v:shape>
              <v:shape style="position:absolute;left:4773;top:1242;width:592;height:185" type="#_x0000_t75" stroked="false">
                <v:imagedata r:id="rId926" o:title=""/>
              </v:shape>
              <v:shape style="position:absolute;left:5419;top:1310;width:114;height:148" type="#_x0000_t75" stroked="false">
                <v:imagedata r:id="rId927" o:title=""/>
              </v:shape>
              <v:shape style="position:absolute;left:5586;top:1260;width:575;height:153" type="#_x0000_t75" stroked="false">
                <v:imagedata r:id="rId928" o:title=""/>
              </v:shape>
            </v:group>
            <v:group style="position:absolute;left:932;top:1498;width:44;height:128" coordorigin="932,1498" coordsize="44,128">
              <v:shape style="position:absolute;left:932;top:1498;width:44;height:128" coordorigin="932,1498" coordsize="44,128" path="m976,1514l963,1514,963,1626,976,1626,976,1514xe" filled="true" fillcolor="#231f20" stroked="false">
                <v:path arrowok="t"/>
                <v:fill type="solid"/>
              </v:shape>
              <v:shape style="position:absolute;left:932;top:1498;width:44;height:128" coordorigin="932,1498" coordsize="44,128" path="m976,1498l964,1498,932,1525,940,1534,963,1514,976,1514,976,1498xe" filled="true" fillcolor="#231f20" stroked="false">
                <v:path arrowok="t"/>
                <v:fill type="solid"/>
              </v:shape>
            </v:group>
            <v:group style="position:absolute;left:1029;top:1607;width:20;height:20" coordorigin="1029,1607" coordsize="20,20">
              <v:shape style="position:absolute;left:1029;top:1607;width:20;height:20" coordorigin="1029,1607" coordsize="20,20" path="m1042,1607l1036,1607,1034,1608,1030,1612,1029,1615,1029,1620,1030,1622,1032,1624,1034,1626,1036,1627,1042,1627,1044,1626,1048,1622,1049,1620,1049,1615,1048,1612,1044,1608,1042,1607xe" filled="true" fillcolor="#231f20" stroked="false">
                <v:path arrowok="t"/>
                <v:fill type="solid"/>
              </v:shape>
              <v:shape style="position:absolute;left:1173;top:1495;width:339;height:133" type="#_x0000_t75" stroked="false">
                <v:imagedata r:id="rId929" o:title=""/>
              </v:shape>
            </v:group>
            <v:group style="position:absolute;left:1574;top:1539;width:65;height:89" coordorigin="1574,1539" coordsize="65,89">
              <v:shape style="position:absolute;left:1574;top:1539;width:65;height:89" coordorigin="1574,1539" coordsize="65,89" path="m1583,1604l1574,1612,1578,1617,1582,1621,1594,1627,1601,1628,1611,1628,1634,1617,1602,1617,1597,1616,1589,1611,1586,1608,1583,1604xe" filled="true" fillcolor="#231f20" stroked="false">
                <v:path arrowok="t"/>
                <v:fill type="solid"/>
              </v:shape>
              <v:shape style="position:absolute;left:1574;top:1539;width:65;height:89" coordorigin="1574,1539" coordsize="65,89" path="m1614,1539l1604,1539,1600,1540,1578,1560,1578,1568,1610,1588,1616,1590,1625,1595,1627,1598,1627,1605,1609,1617,1634,1617,1634,1617,1638,1611,1639,1607,1639,1595,1636,1590,1627,1582,1620,1579,1603,1576,1597,1574,1591,1570,1589,1567,1589,1560,1605,1550,1634,1550,1630,1546,1619,1541,1614,1539xe" filled="true" fillcolor="#231f20" stroked="false">
                <v:path arrowok="t"/>
                <v:fill type="solid"/>
              </v:shape>
              <v:shape style="position:absolute;left:1574;top:1539;width:65;height:89" coordorigin="1574,1539" coordsize="65,89" path="m1634,1550l1612,1550,1616,1551,1623,1555,1626,1558,1628,1561,1637,1554,1635,1550,1634,1550xe" filled="true" fillcolor="#231f20" stroked="false">
                <v:path arrowok="t"/>
                <v:fill type="solid"/>
              </v:shape>
            </v:group>
            <v:group style="position:absolute;left:1657;top:1539;width:83;height:89" coordorigin="1657,1539" coordsize="83,89">
              <v:shape style="position:absolute;left:1657;top:1539;width:83;height:89" coordorigin="1657,1539" coordsize="83,89" path="m1706,1539l1693,1539,1688,1540,1657,1590,1658,1596,1694,1628,1707,1628,1714,1627,1726,1621,1730,1617,1696,1617,1692,1617,1670,1587,1740,1587,1740,1577,1670,1577,1670,1574,1695,1550,1728,1550,1726,1548,1722,1545,1712,1540,1706,1539xe" filled="true" fillcolor="#231f20" stroked="false">
                <v:path arrowok="t"/>
                <v:fill type="solid"/>
              </v:shape>
              <v:shape style="position:absolute;left:1657;top:1539;width:83;height:89" coordorigin="1657,1539" coordsize="83,89" path="m1727,1603l1725,1607,1722,1610,1712,1616,1707,1617,1730,1617,1732,1616,1737,1610,1727,1603xe" filled="true" fillcolor="#231f20" stroked="false">
                <v:path arrowok="t"/>
                <v:fill type="solid"/>
              </v:shape>
              <v:shape style="position:absolute;left:1657;top:1539;width:83;height:89" coordorigin="1657,1539" coordsize="83,89" path="m1728,1550l1708,1550,1715,1552,1724,1563,1727,1569,1727,1577,1740,1577,1740,1575,1739,1570,1735,1560,1733,1555,1728,1550xe" filled="true" fillcolor="#231f20" stroked="false">
                <v:path arrowok="t"/>
                <v:fill type="solid"/>
              </v:shape>
            </v:group>
            <v:group style="position:absolute;left:1760;top:1539;width:73;height:89" coordorigin="1760,1539" coordsize="73,89">
              <v:shape style="position:absolute;left:1760;top:1539;width:73;height:89" coordorigin="1760,1539" coordsize="73,89" path="m1824,1550l1804,1550,1809,1551,1817,1559,1819,1564,1819,1574,1811,1574,1804,1574,1760,1596,1760,1607,1786,1628,1796,1628,1802,1627,1811,1622,1815,1618,1790,1618,1787,1618,1772,1605,1772,1598,1810,1584,1831,1584,1830,1564,1830,1560,1826,1553,1824,1550xe" filled="true" fillcolor="#231f20" stroked="false">
                <v:path arrowok="t"/>
                <v:fill type="solid"/>
              </v:shape>
              <v:shape style="position:absolute;left:1760;top:1539;width:73;height:89" coordorigin="1760,1539" coordsize="73,89" path="m1831,1612l1820,1612,1820,1613,1820,1618,1820,1622,1821,1624,1821,1626,1832,1626,1832,1623,1831,1620,1831,1616,1831,1612xe" filled="true" fillcolor="#231f20" stroked="false">
                <v:path arrowok="t"/>
                <v:fill type="solid"/>
              </v:shape>
              <v:shape style="position:absolute;left:1760;top:1539;width:73;height:89" coordorigin="1760,1539" coordsize="73,89" path="m1831,1584l1819,1584,1819,1595,1818,1597,1796,1618,1815,1618,1819,1612,1831,1612,1831,1584xe" filled="true" fillcolor="#231f20" stroked="false">
                <v:path arrowok="t"/>
                <v:fill type="solid"/>
              </v:shape>
              <v:shape style="position:absolute;left:1760;top:1539;width:73;height:89" coordorigin="1760,1539" coordsize="73,89" path="m1802,1539l1791,1539,1784,1540,1773,1545,1768,1548,1765,1551,1772,1560,1775,1557,1778,1554,1787,1551,1792,1550,1824,1550,1818,1544,1815,1542,1807,1540,1802,1539xe" filled="true" fillcolor="#231f20" stroked="false">
                <v:path arrowok="t"/>
                <v:fill type="solid"/>
              </v:shape>
            </v:group>
            <v:group style="position:absolute;left:1861;top:1539;width:74;height:87" coordorigin="1861,1539" coordsize="74,87">
              <v:shape style="position:absolute;left:1861;top:1539;width:74;height:87" coordorigin="1861,1539" coordsize="74,87" path="m1873,1542l1861,1542,1862,1544,1862,1547,1862,1571,1862,1626,1874,1626,1874,1577,1875,1572,1878,1564,1880,1560,1884,1556,1874,1556,1874,1549,1873,1544,1873,1542xe" filled="true" fillcolor="#231f20" stroked="false">
                <v:path arrowok="t"/>
                <v:fill type="solid"/>
              </v:shape>
              <v:shape style="position:absolute;left:1861;top:1539;width:74;height:87" coordorigin="1861,1539" coordsize="74,87" path="m1928,1550l1904,1550,1908,1550,1914,1553,1923,1575,1923,1626,1935,1626,1935,1563,1932,1555,1928,1550xe" filled="true" fillcolor="#231f20" stroked="false">
                <v:path arrowok="t"/>
                <v:fill type="solid"/>
              </v:shape>
              <v:shape style="position:absolute;left:1861;top:1539;width:74;height:87" coordorigin="1861,1539" coordsize="74,87" path="m1914,1539l1897,1539,1891,1541,1886,1544,1880,1547,1877,1551,1874,1556,1884,1556,1885,1555,1887,1553,1893,1550,1897,1550,1928,1550,1922,1543,1914,1539xe" filled="true" fillcolor="#231f20" stroked="false">
                <v:path arrowok="t"/>
                <v:fill type="solid"/>
              </v:shape>
              <v:shape style="position:absolute;left:2006;top:1500;width:555;height:168" type="#_x0000_t75" stroked="false">
                <v:imagedata r:id="rId930" o:title=""/>
              </v:shape>
              <v:shape style="position:absolute;left:2591;top:1484;width:204;height:148" type="#_x0000_t75" stroked="false">
                <v:imagedata r:id="rId931" o:title=""/>
              </v:shape>
              <v:shape style="position:absolute;left:920;top:1711;width:128;height:132" type="#_x0000_t75" stroked="false">
                <v:imagedata r:id="rId932" o:title=""/>
              </v:shape>
              <v:shape style="position:absolute;left:1173;top:1711;width:339;height:133" type="#_x0000_t75" stroked="false">
                <v:imagedata r:id="rId933" o:title=""/>
              </v:shape>
              <v:shape style="position:absolute;left:1577;top:1714;width:422;height:130" type="#_x0000_t75" stroked="false">
                <v:imagedata r:id="rId934" o:title=""/>
              </v:shape>
              <v:shape style="position:absolute;left:2076;top:1700;width:277;height:185" type="#_x0000_t75" stroked="false">
                <v:imagedata r:id="rId935" o:title=""/>
              </v:shape>
            </v:group>
            <v:group style="position:absolute;left:2383;top:1706;width:88;height:139" coordorigin="2383,1706" coordsize="88,139">
              <v:shape style="position:absolute;left:2383;top:1706;width:88;height:139" coordorigin="2383,1706" coordsize="88,139" path="m2407,1828l2396,1828,2399,1833,2404,1837,2415,1843,2421,1844,2434,1844,2440,1843,2451,1838,2455,1835,2457,1833,2421,1833,2417,1833,2409,1829,2407,1828xe" filled="true" fillcolor="#231f20" stroked="false">
                <v:path arrowok="t"/>
                <v:fill type="solid"/>
              </v:shape>
              <v:shape style="position:absolute;left:2383;top:1706;width:88;height:139" coordorigin="2383,1706" coordsize="88,139" path="m2395,1706l2383,1706,2383,1842,2395,1842,2395,1828,2407,1828,2394,1804,2394,1795,2406,1772,2395,1772,2395,1706xe" filled="true" fillcolor="#231f20" stroked="false">
                <v:path arrowok="t"/>
                <v:fill type="solid"/>
              </v:shape>
              <v:shape style="position:absolute;left:2383;top:1706;width:88;height:139" coordorigin="2383,1706" coordsize="88,139" path="m2457,1766l2431,1766,2436,1767,2444,1770,2458,1795,2458,1804,2431,1833,2457,1833,2463,1827,2466,1822,2470,1812,2471,1806,2471,1793,2470,1788,2466,1777,2463,1772,2457,1766xe" filled="true" fillcolor="#231f20" stroked="false">
                <v:path arrowok="t"/>
                <v:fill type="solid"/>
              </v:shape>
              <v:shape style="position:absolute;left:2383;top:1706;width:88;height:139" coordorigin="2383,1706" coordsize="88,139" path="m2434,1755l2421,1755,2415,1757,2404,1762,2399,1767,2396,1772,2406,1772,2409,1770,2417,1766,2421,1766,2457,1766,2455,1764,2451,1761,2440,1756,2434,1755xe" filled="true" fillcolor="#231f20" stroked="false">
                <v:path arrowok="t"/>
                <v:fill type="solid"/>
              </v:shape>
              <v:shape style="position:absolute;left:2498;top:1700;width:204;height:148" type="#_x0000_t75" stroked="false">
                <v:imagedata r:id="rId936" o:title=""/>
              </v:shape>
              <v:shape style="position:absolute;left:920;top:1927;width:129;height:134" type="#_x0000_t75" stroked="false">
                <v:imagedata r:id="rId937" o:title=""/>
              </v:shape>
              <v:shape style="position:absolute;left:1173;top:1927;width:471;height:174" type="#_x0000_t75" stroked="false">
                <v:imagedata r:id="rId938" o:title=""/>
              </v:shape>
              <v:shape style="position:absolute;left:1713;top:1922;width:197;height:138" type="#_x0000_t75" stroked="false">
                <v:imagedata r:id="rId939" o:title=""/>
              </v:shape>
              <v:shape style="position:absolute;left:1937;top:1916;width:215;height:148" type="#_x0000_t75" stroked="false">
                <v:imagedata r:id="rId940" o:title=""/>
              </v:shape>
              <v:shape style="position:absolute;left:2182;top:1927;width:294;height:134" type="#_x0000_t75" stroked="false">
                <v:imagedata r:id="rId941" o:title=""/>
              </v:shape>
              <v:shape style="position:absolute;left:2545;top:1922;width:197;height:138" type="#_x0000_t75" stroked="false">
                <v:imagedata r:id="rId942" o:title=""/>
              </v:shape>
              <v:shape style="position:absolute;left:2814;top:1916;width:111;height:148" type="#_x0000_t75" stroked="false">
                <v:imagedata r:id="rId943" o:title=""/>
              </v:shape>
            </v:group>
            <v:group style="position:absolute;left:2994;top:1971;width:83;height:89" coordorigin="2994,1971" coordsize="83,89">
              <v:shape style="position:absolute;left:2994;top:1971;width:83;height:89" coordorigin="2994,1971" coordsize="83,89" path="m3043,1971l3030,1971,3025,1972,2994,2022,2995,2028,3031,2060,3044,2060,3051,2059,3063,2053,3067,2049,3033,2049,3029,2049,3006,2019,3076,2019,3076,2009,3007,2009,3007,2006,3032,1982,3064,1982,3063,1980,3059,1977,3049,1972,3043,1971xe" filled="true" fillcolor="#231f20" stroked="false">
                <v:path arrowok="t"/>
                <v:fill type="solid"/>
              </v:shape>
              <v:shape style="position:absolute;left:2994;top:1971;width:83;height:89" coordorigin="2994,1971" coordsize="83,89" path="m3064,2035l3062,2039,3058,2042,3049,2048,3044,2049,3067,2049,3068,2048,3073,2042,3064,2035xe" filled="true" fillcolor="#231f20" stroked="false">
                <v:path arrowok="t"/>
                <v:fill type="solid"/>
              </v:shape>
              <v:shape style="position:absolute;left:2994;top:1971;width:83;height:89" coordorigin="2994,1971" coordsize="83,89" path="m3064,1982l3045,1982,3052,1984,3061,1995,3064,2001,3064,2009,3076,2009,3076,2007,3076,2002,3072,1992,3070,1987,3064,1982xe" filled="true" fillcolor="#231f20" stroked="false">
                <v:path arrowok="t"/>
                <v:fill type="solid"/>
              </v:shape>
            </v:group>
            <v:group style="position:absolute;left:3102;top:1971;width:128;height:87" coordorigin="3102,1971" coordsize="128,87">
              <v:shape style="position:absolute;left:3102;top:1971;width:128;height:87" coordorigin="3102,1971" coordsize="128,87" path="m3114,1974l3102,1974,3102,1978,3103,2009,3103,2058,3115,2058,3115,2009,3116,2004,3119,1996,3120,1992,3124,1988,3114,1988,3114,1981,3114,1976,3114,1974xe" filled="true" fillcolor="#231f20" stroked="false">
                <v:path arrowok="t"/>
                <v:fill type="solid"/>
              </v:shape>
              <v:shape style="position:absolute;left:3102;top:1971;width:128;height:87" coordorigin="3102,1971" coordsize="128,87" path="m3164,1982l3144,1982,3147,1982,3152,1985,3160,2058,3172,2058,3174,1998,3179,1989,3168,1989,3167,1986,3165,1983,3164,1982xe" filled="true" fillcolor="#231f20" stroked="false">
                <v:path arrowok="t"/>
                <v:fill type="solid"/>
              </v:shape>
              <v:shape style="position:absolute;left:3102;top:1971;width:128;height:87" coordorigin="3102,1971" coordsize="128,87" path="m3223,1982l3204,1982,3210,1984,3216,1995,3218,2002,3218,2058,3230,2058,3230,1995,3227,1987,3223,1982xe" filled="true" fillcolor="#231f20" stroked="false">
                <v:path arrowok="t"/>
                <v:fill type="solid"/>
              </v:shape>
              <v:shape style="position:absolute;left:3102;top:1971;width:128;height:87" coordorigin="3102,1971" coordsize="128,87" path="m3209,1971l3191,1971,3185,1973,3175,1979,3171,1983,3168,1989,3179,1989,3179,1988,3182,1986,3188,1983,3192,1982,3223,1982,3217,1975,3209,1971xe" filled="true" fillcolor="#231f20" stroked="false">
                <v:path arrowok="t"/>
                <v:fill type="solid"/>
              </v:shape>
              <v:shape style="position:absolute;left:3102;top:1971;width:128;height:87" coordorigin="3102,1971" coordsize="128,87" path="m3145,1971l3136,1971,3131,1973,3121,1979,3117,1983,3115,1988,3124,1988,3125,1987,3128,1985,3134,1982,3137,1982,3164,1982,3161,1978,3159,1976,3155,1973,3152,1973,3147,1972,3145,1971xe" filled="true" fillcolor="#231f20" stroked="false">
                <v:path arrowok="t"/>
                <v:fill type="solid"/>
              </v:shape>
              <v:shape style="position:absolute;left:3262;top:1971;width:428;height:130" type="#_x0000_t75" stroked="false">
                <v:imagedata r:id="rId944" o:title=""/>
              </v:shape>
              <v:shape style="position:absolute;left:919;top:2146;width:130;height:129" type="#_x0000_t75" stroked="false">
                <v:imagedata r:id="rId945" o:title=""/>
              </v:shape>
              <v:shape style="position:absolute;left:1180;top:2138;width:746;height:138" type="#_x0000_t75" stroked="false">
                <v:imagedata r:id="rId946" o:title=""/>
              </v:shape>
              <v:shape style="position:absolute;left:1984;top:2141;width:337;height:161" type="#_x0000_t75" stroked="false">
                <v:imagedata r:id="rId947" o:title=""/>
              </v:shape>
            </v:group>
            <v:group style="position:absolute;left:2397;top:2187;width:74;height:87" coordorigin="2397,2187" coordsize="74,87">
              <v:shape style="position:absolute;left:2397;top:2187;width:74;height:87" coordorigin="2397,2187" coordsize="74,87" path="m2409,2190l2397,2190,2397,2192,2398,2195,2398,2219,2398,2274,2410,2274,2410,2225,2411,2220,2414,2212,2416,2208,2420,2204,2410,2204,2409,2197,2409,2192,2409,2190xe" filled="true" fillcolor="#231f20" stroked="false">
                <v:path arrowok="t"/>
                <v:fill type="solid"/>
              </v:shape>
              <v:shape style="position:absolute;left:2397;top:2187;width:74;height:87" coordorigin="2397,2187" coordsize="74,87" path="m2463,2198l2440,2198,2444,2198,2450,2201,2459,2223,2459,2274,2471,2274,2471,2211,2468,2203,2463,2198xe" filled="true" fillcolor="#231f20" stroked="false">
                <v:path arrowok="t"/>
                <v:fill type="solid"/>
              </v:shape>
              <v:shape style="position:absolute;left:2397;top:2187;width:74;height:87" coordorigin="2397,2187" coordsize="74,87" path="m2450,2187l2433,2187,2427,2189,2422,2192,2416,2195,2412,2199,2410,2204,2420,2204,2421,2203,2423,2201,2429,2198,2433,2198,2463,2198,2458,2191,2450,2187xe" filled="true" fillcolor="#231f20" stroked="false">
                <v:path arrowok="t"/>
                <v:fill type="solid"/>
              </v:shape>
            </v:group>
            <v:group style="position:absolute;left:2496;top:2187;width:90;height:89" coordorigin="2496,2187" coordsize="90,89">
              <v:shape style="position:absolute;left:2496;top:2187;width:90;height:89" coordorigin="2496,2187" coordsize="90,89" path="m2548,2187l2535,2187,2529,2188,2496,2225,2496,2238,2535,2276,2548,2276,2554,2275,2565,2270,2570,2267,2571,2265,2536,2265,2532,2265,2509,2236,2509,2227,2536,2198,2571,2198,2570,2196,2565,2193,2554,2188,2548,2187xe" filled="true" fillcolor="#231f20" stroked="false">
                <v:path arrowok="t"/>
                <v:fill type="solid"/>
              </v:shape>
              <v:shape style="position:absolute;left:2496;top:2187;width:90;height:89" coordorigin="2496,2187" coordsize="90,89" path="m2571,2198l2546,2198,2551,2199,2559,2202,2573,2227,2573,2236,2546,2265,2571,2265,2578,2259,2581,2255,2585,2244,2586,2238,2586,2225,2585,2219,2581,2209,2578,2204,2571,2198xe" filled="true" fillcolor="#231f20" stroked="false">
                <v:path arrowok="t"/>
                <v:fill type="solid"/>
              </v:shape>
            </v:group>
            <v:group style="position:absolute;left:2612;top:2187;width:128;height:87" coordorigin="2612,2187" coordsize="128,87">
              <v:shape style="position:absolute;left:2612;top:2187;width:128;height:87" coordorigin="2612,2187" coordsize="128,87" path="m2624,2190l2612,2190,2612,2194,2612,2225,2613,2274,2625,2274,2625,2225,2625,2220,2628,2212,2630,2208,2634,2204,2624,2204,2624,2197,2624,2192,2624,2190xe" filled="true" fillcolor="#231f20" stroked="false">
                <v:path arrowok="t"/>
                <v:fill type="solid"/>
              </v:shape>
              <v:shape style="position:absolute;left:2612;top:2187;width:128;height:87" coordorigin="2612,2187" coordsize="128,87" path="m2674,2198l2653,2198,2657,2198,2662,2201,2670,2274,2682,2274,2684,2214,2689,2205,2678,2205,2677,2202,2675,2199,2674,2198xe" filled="true" fillcolor="#231f20" stroked="false">
                <v:path arrowok="t"/>
                <v:fill type="solid"/>
              </v:shape>
              <v:shape style="position:absolute;left:2612;top:2187;width:128;height:87" coordorigin="2612,2187" coordsize="128,87" path="m2732,2198l2714,2198,2719,2200,2726,2211,2728,2218,2728,2274,2740,2274,2740,2211,2737,2203,2732,2198xe" filled="true" fillcolor="#231f20" stroked="false">
                <v:path arrowok="t"/>
                <v:fill type="solid"/>
              </v:shape>
              <v:shape style="position:absolute;left:2612;top:2187;width:128;height:87" coordorigin="2612,2187" coordsize="128,87" path="m2718,2187l2701,2187,2695,2189,2685,2195,2681,2199,2678,2205,2689,2205,2689,2204,2691,2202,2698,2199,2701,2198,2732,2198,2726,2191,2718,2187xe" filled="true" fillcolor="#231f20" stroked="false">
                <v:path arrowok="t"/>
                <v:fill type="solid"/>
              </v:shape>
              <v:shape style="position:absolute;left:2612;top:2187;width:128;height:87" coordorigin="2612,2187" coordsize="128,87" path="m2655,2187l2646,2187,2641,2189,2631,2195,2627,2199,2625,2204,2634,2204,2635,2203,2638,2201,2644,2198,2646,2198,2674,2198,2671,2194,2669,2192,2664,2189,2662,2189,2657,2188,2655,2187xe" filled="true" fillcolor="#231f20" stroked="false">
                <v:path arrowok="t"/>
                <v:fill type="solid"/>
              </v:shape>
              <v:shape style="position:absolute;left:2772;top:2138;width:256;height:138" type="#_x0000_t75" stroked="false">
                <v:imagedata r:id="rId948" o:title=""/>
              </v:shape>
            </v:group>
            <v:group style="position:absolute;left:3086;top:2190;width:83;height:128" coordorigin="3086,2190" coordsize="83,128">
              <v:shape style="position:absolute;left:3086;top:2190;width:83;height:128" coordorigin="3086,2190" coordsize="83,128" path="m3090,2305l3088,2316,3092,2317,3096,2317,3107,2317,3112,2315,3120,2307,3121,2306,3095,2306,3092,2306,3090,2305xe" filled="true" fillcolor="#231f20" stroked="false">
                <v:path arrowok="t"/>
                <v:fill type="solid"/>
              </v:shape>
              <v:shape style="position:absolute;left:3086;top:2190;width:83;height:128" coordorigin="3086,2190" coordsize="83,128" path="m3099,2190l3086,2190,3122,2274,3115,2291,3113,2296,3111,2300,3106,2305,3103,2306,3121,2306,3123,2302,3126,2296,3140,2261,3128,2261,3099,2190xe" filled="true" fillcolor="#231f20" stroked="false">
                <v:path arrowok="t"/>
                <v:fill type="solid"/>
              </v:shape>
              <v:shape style="position:absolute;left:3086;top:2190;width:83;height:128" coordorigin="3086,2190" coordsize="83,128" path="m3168,2190l3154,2190,3128,2261,3140,2261,3168,2190xe" filled="true" fillcolor="#231f20" stroked="false">
                <v:path arrowok="t"/>
                <v:fill type="solid"/>
              </v:shape>
              <v:shape style="position:absolute;left:3231;top:2146;width:138;height:130" type="#_x0000_t75" stroked="false">
                <v:imagedata r:id="rId949" o:title=""/>
              </v:shape>
              <v:shape style="position:absolute;left:3401;top:2138;width:442;height:165" type="#_x0000_t75" stroked="false">
                <v:imagedata r:id="rId950" o:title=""/>
              </v:shape>
              <v:shape style="position:absolute;left:921;top:2362;width:127;height:131" type="#_x0000_t75" stroked="false">
                <v:imagedata r:id="rId951" o:title=""/>
              </v:shape>
              <v:shape style="position:absolute;left:1180;top:2362;width:397;height:171" type="#_x0000_t75" stroked="false">
                <v:imagedata r:id="rId952" o:title=""/>
              </v:shape>
            </v:group>
            <v:group style="position:absolute;left:1642;top:2403;width:78;height:89" coordorigin="1642,2403" coordsize="78,89">
              <v:shape style="position:absolute;left:1642;top:2403;width:78;height:89" coordorigin="1642,2403" coordsize="78,89" path="m1693,2403l1680,2403,1674,2404,1642,2441,1642,2454,1680,2492,1694,2492,1701,2491,1711,2485,1715,2482,1716,2481,1682,2481,1678,2481,1655,2452,1655,2443,1656,2438,1659,2430,1661,2426,1664,2423,1666,2420,1670,2418,1678,2414,1682,2414,1715,2414,1715,2413,1710,2409,1698,2405,1693,2403xe" filled="true" fillcolor="#231f20" stroked="false">
                <v:path arrowok="t"/>
                <v:fill type="solid"/>
              </v:shape>
              <v:shape style="position:absolute;left:1642;top:2403;width:78;height:89" coordorigin="1642,2403" coordsize="78,89" path="m1710,2470l1707,2474,1704,2476,1697,2480,1692,2481,1716,2481,1719,2477,1710,2470xe" filled="true" fillcolor="#231f20" stroked="false">
                <v:path arrowok="t"/>
                <v:fill type="solid"/>
              </v:shape>
              <v:shape style="position:absolute;left:1642;top:2403;width:78;height:89" coordorigin="1642,2403" coordsize="78,89" path="m1715,2414l1692,2414,1696,2415,1704,2419,1707,2422,1709,2425,1718,2418,1715,2414xe" filled="true" fillcolor="#231f20" stroked="false">
                <v:path arrowok="t"/>
                <v:fill type="solid"/>
              </v:shape>
            </v:group>
            <v:group style="position:absolute;left:1732;top:2403;width:90;height:89" coordorigin="1732,2403" coordsize="90,89">
              <v:shape style="position:absolute;left:1732;top:2403;width:90;height:89" coordorigin="1732,2403" coordsize="90,89" path="m1783,2403l1770,2403,1764,2404,1732,2441,1732,2454,1770,2492,1783,2492,1789,2491,1800,2486,1805,2483,1807,2481,1772,2481,1767,2481,1745,2452,1745,2443,1772,2414,1807,2414,1805,2412,1800,2409,1789,2404,1783,2403xe" filled="true" fillcolor="#231f20" stroked="false">
                <v:path arrowok="t"/>
                <v:fill type="solid"/>
              </v:shape>
              <v:shape style="position:absolute;left:1732;top:2403;width:90;height:89" coordorigin="1732,2403" coordsize="90,89" path="m1807,2414l1782,2414,1786,2415,1794,2418,1809,2443,1809,2452,1782,2481,1807,2481,1813,2475,1816,2471,1821,2460,1822,2454,1822,2441,1821,2435,1816,2425,1813,2420,1807,2414xe" filled="true" fillcolor="#231f20" stroked="false">
                <v:path arrowok="t"/>
                <v:fill type="solid"/>
              </v:shape>
            </v:group>
            <v:group style="position:absolute;left:1847;top:2403;width:74;height:87" coordorigin="1847,2403" coordsize="74,87">
              <v:shape style="position:absolute;left:1847;top:2403;width:74;height:87" coordorigin="1847,2403" coordsize="74,87" path="m1859,2406l1847,2406,1848,2408,1848,2411,1848,2435,1848,2490,1860,2490,1860,2441,1861,2436,1864,2428,1866,2424,1870,2420,1860,2420,1860,2413,1859,2408,1859,2406xe" filled="true" fillcolor="#231f20" stroked="false">
                <v:path arrowok="t"/>
                <v:fill type="solid"/>
              </v:shape>
              <v:shape style="position:absolute;left:1847;top:2403;width:74;height:87" coordorigin="1847,2403" coordsize="74,87" path="m1914,2414l1890,2414,1894,2414,1900,2417,1909,2439,1909,2490,1921,2490,1921,2427,1918,2419,1914,2414xe" filled="true" fillcolor="#231f20" stroked="false">
                <v:path arrowok="t"/>
                <v:fill type="solid"/>
              </v:shape>
              <v:shape style="position:absolute;left:1847;top:2403;width:74;height:87" coordorigin="1847,2403" coordsize="74,87" path="m1900,2403l1883,2403,1877,2405,1872,2408,1866,2411,1863,2415,1860,2420,1870,2420,1871,2419,1873,2417,1879,2414,1883,2414,1914,2414,1908,2407,1900,2403xe" filled="true" fillcolor="#231f20" stroked="false">
                <v:path arrowok="t"/>
                <v:fill type="solid"/>
              </v:shape>
              <v:shape style="position:absolute;left:1991;top:2354;width:1154;height:179" type="#_x0000_t75" stroked="false">
                <v:imagedata r:id="rId953" o:title=""/>
              </v:shape>
              <v:shape style="position:absolute;left:3177;top:2354;width:256;height:138" type="#_x0000_t75" stroked="false">
                <v:imagedata r:id="rId954" o:title=""/>
              </v:shape>
              <v:shape style="position:absolute;left:3498;top:2354;width:197;height:138" type="#_x0000_t75" stroked="false">
                <v:imagedata r:id="rId955" o:title=""/>
              </v:shape>
              <v:shape style="position:absolute;left:3767;top:2348;width:111;height:148" type="#_x0000_t75" stroked="false">
                <v:imagedata r:id="rId956" o:title=""/>
              </v:shape>
              <v:shape style="position:absolute;left:3946;top:2359;width:798;height:134" type="#_x0000_t75" stroked="false">
                <v:imagedata r:id="rId957" o:title=""/>
              </v:shape>
              <v:shape style="position:absolute;left:4814;top:2354;width:197;height:138" type="#_x0000_t75" stroked="false">
                <v:imagedata r:id="rId958" o:title=""/>
              </v:shape>
              <v:shape style="position:absolute;left:5083;top:2362;width:723;height:153" type="#_x0000_t75" stroked="false">
                <v:imagedata r:id="rId959" o:title=""/>
              </v:shape>
            </v:group>
            <v:group style="position:absolute;left:5875;top:2403;width:89;height:130" coordorigin="5875,2403" coordsize="89,130">
              <v:shape style="position:absolute;left:5875;top:2403;width:89;height:130" coordorigin="5875,2403" coordsize="89,130" path="m5963,2476l5951,2476,5951,2533,5963,2533,5963,2476xe" filled="true" fillcolor="#231f20" stroked="false">
                <v:path arrowok="t"/>
                <v:fill type="solid"/>
              </v:shape>
              <v:shape style="position:absolute;left:5875;top:2403;width:89;height:130" coordorigin="5875,2403" coordsize="89,130" path="m5925,2403l5912,2403,5906,2404,5875,2441,5875,2454,5912,2492,5925,2492,5931,2491,5942,2485,5946,2481,5915,2481,5910,2481,5888,2452,5888,2443,5915,2414,5946,2414,5942,2410,5931,2405,5925,2403xe" filled="true" fillcolor="#231f20" stroked="false">
                <v:path arrowok="t"/>
                <v:fill type="solid"/>
              </v:shape>
              <v:shape style="position:absolute;left:5875;top:2403;width:89;height:130" coordorigin="5875,2403" coordsize="89,130" path="m5946,2414l5925,2414,5929,2414,5937,2418,5952,2443,5952,2452,5925,2481,5946,2481,5947,2481,5950,2476,5963,2476,5963,2420,5950,2420,5947,2415,5946,2414xe" filled="true" fillcolor="#231f20" stroked="false">
                <v:path arrowok="t"/>
                <v:fill type="solid"/>
              </v:shape>
              <v:shape style="position:absolute;left:5875;top:2403;width:89;height:130" coordorigin="5875,2403" coordsize="89,130" path="m5963,2406l5951,2406,5951,2420,5963,2420,5963,2406xe" filled="true" fillcolor="#231f20" stroked="false">
                <v:path arrowok="t"/>
                <v:fill type="solid"/>
              </v:shape>
            </v:group>
            <v:group style="position:absolute;left:5995;top:2406;width:74;height:87" coordorigin="5995,2406" coordsize="74,87">
              <v:shape style="position:absolute;left:5995;top:2406;width:74;height:87" coordorigin="5995,2406" coordsize="74,87" path="m6007,2406l5995,2406,5995,2468,5997,2476,6008,2489,6016,2492,6033,2492,6038,2490,6049,2484,6052,2482,6025,2482,6022,2481,6007,2457,6007,2406xe" filled="true" fillcolor="#231f20" stroked="false">
                <v:path arrowok="t"/>
                <v:fill type="solid"/>
              </v:shape>
              <v:shape style="position:absolute;left:5995;top:2406;width:74;height:87" coordorigin="5995,2406" coordsize="74,87" path="m6068,2475l6056,2475,6056,2484,6056,2487,6057,2490,6068,2490,6068,2487,6068,2484,6068,2475xe" filled="true" fillcolor="#231f20" stroked="false">
                <v:path arrowok="t"/>
                <v:fill type="solid"/>
              </v:shape>
              <v:shape style="position:absolute;left:5995;top:2406;width:74;height:87" coordorigin="5995,2406" coordsize="74,87" path="m6068,2406l6055,2406,6055,2454,6055,2459,6033,2482,6052,2482,6053,2480,6056,2475,6068,2475,6068,2406xe" filled="true" fillcolor="#231f20" stroked="false">
                <v:path arrowok="t"/>
                <v:fill type="solid"/>
              </v:shape>
            </v:group>
            <v:group style="position:absolute;left:6094;top:2403;width:83;height:89" coordorigin="6094,2403" coordsize="83,89">
              <v:shape style="position:absolute;left:6094;top:2403;width:83;height:89" coordorigin="6094,2403" coordsize="83,89" path="m6143,2403l6130,2403,6125,2404,6094,2454,6095,2460,6131,2492,6144,2492,6151,2491,6163,2485,6167,2481,6133,2481,6129,2481,6107,2451,6177,2451,6177,2441,6107,2441,6107,2438,6132,2414,6165,2414,6163,2412,6159,2409,6149,2404,6143,2403xe" filled="true" fillcolor="#231f20" stroked="false">
                <v:path arrowok="t"/>
                <v:fill type="solid"/>
              </v:shape>
              <v:shape style="position:absolute;left:6094;top:2403;width:83;height:89" coordorigin="6094,2403" coordsize="83,89" path="m6164,2467l6162,2471,6159,2474,6149,2480,6144,2481,6167,2481,6169,2480,6174,2474,6164,2467xe" filled="true" fillcolor="#231f20" stroked="false">
                <v:path arrowok="t"/>
                <v:fill type="solid"/>
              </v:shape>
              <v:shape style="position:absolute;left:6094;top:2403;width:83;height:89" coordorigin="6094,2403" coordsize="83,89" path="m6165,2414l6145,2414,6152,2416,6161,2427,6164,2433,6164,2441,6177,2441,6177,2439,6176,2434,6172,2424,6170,2419,6165,2414xe" filled="true" fillcolor="#231f20" stroked="false">
                <v:path arrowok="t"/>
                <v:fill type="solid"/>
              </v:shape>
              <v:shape style="position:absolute;left:6242;top:2362;width:323;height:130" type="#_x0000_t75" stroked="false">
                <v:imagedata r:id="rId960" o:title=""/>
              </v:shape>
              <v:shape style="position:absolute;left:6630;top:2352;width:848;height:140" type="#_x0000_t75" stroked="false">
                <v:imagedata r:id="rId961" o:title=""/>
              </v:shape>
              <v:shape style="position:absolute;left:646;top:2804;width:407;height:144" type="#_x0000_t75" stroked="false">
                <v:imagedata r:id="rId962" o:title=""/>
              </v:shape>
              <v:shape style="position:absolute;left:1123;top:2795;width:693;height:154" type="#_x0000_t75" stroked="false">
                <v:imagedata r:id="rId963" o:title=""/>
              </v:shape>
            </v:group>
            <v:group style="position:absolute;left:932;top:3034;width:44;height:128" coordorigin="932,3034" coordsize="44,128">
              <v:shape style="position:absolute;left:932;top:3034;width:44;height:128" coordorigin="932,3034" coordsize="44,128" path="m976,3050l963,3050,963,3162,976,3162,976,3050xe" filled="true" fillcolor="#231f20" stroked="false">
                <v:path arrowok="t"/>
                <v:fill type="solid"/>
              </v:shape>
              <v:shape style="position:absolute;left:932;top:3034;width:44;height:128" coordorigin="932,3034" coordsize="44,128" path="m976,3034l964,3034,932,3061,940,3070,963,3050,976,3050,976,3034xe" filled="true" fillcolor="#231f20" stroked="false">
                <v:path arrowok="t"/>
                <v:fill type="solid"/>
              </v:shape>
            </v:group>
            <v:group style="position:absolute;left:1029;top:3143;width:20;height:20" coordorigin="1029,3143" coordsize="20,20">
              <v:shape style="position:absolute;left:1029;top:3143;width:20;height:20" coordorigin="1029,3143" coordsize="20,20" path="m1042,3143l1036,3143,1034,3144,1030,3148,1029,3151,1029,3156,1030,3158,1032,3160,1034,3162,1036,3163,1042,3163,1044,3162,1048,3158,1049,3156,1049,3151,1048,3148,1044,3144,1042,3143xe" filled="true" fillcolor="#231f20" stroked="false">
                <v:path arrowok="t"/>
                <v:fill type="solid"/>
              </v:shape>
              <v:shape style="position:absolute;left:1173;top:3031;width:339;height:133" type="#_x0000_t75" stroked="false">
                <v:imagedata r:id="rId933" o:title=""/>
              </v:shape>
            </v:group>
            <v:group style="position:absolute;left:1574;top:3075;width:65;height:89" coordorigin="1574,3075" coordsize="65,89">
              <v:shape style="position:absolute;left:1574;top:3075;width:65;height:89" coordorigin="1574,3075" coordsize="65,89" path="m1583,3140l1574,3148,1578,3153,1582,3157,1594,3163,1601,3164,1611,3164,1634,3153,1602,3153,1597,3152,1589,3147,1586,3144,1583,3140xe" filled="true" fillcolor="#231f20" stroked="false">
                <v:path arrowok="t"/>
                <v:fill type="solid"/>
              </v:shape>
              <v:shape style="position:absolute;left:1574;top:3075;width:65;height:89" coordorigin="1574,3075" coordsize="65,89" path="m1614,3075l1604,3075,1600,3076,1578,3096,1578,3104,1610,3124,1616,3127,1625,3131,1627,3134,1627,3141,1609,3153,1634,3153,1634,3153,1638,3147,1639,3143,1639,3131,1636,3126,1627,3118,1620,3115,1603,3112,1597,3110,1591,3106,1589,3103,1589,3096,1605,3086,1634,3086,1630,3082,1619,3077,1614,3075xe" filled="true" fillcolor="#231f20" stroked="false">
                <v:path arrowok="t"/>
                <v:fill type="solid"/>
              </v:shape>
              <v:shape style="position:absolute;left:1574;top:3075;width:65;height:89" coordorigin="1574,3075" coordsize="65,89" path="m1634,3086l1612,3086,1616,3087,1623,3091,1626,3094,1628,3098,1637,3090,1635,3086,1634,3086xe" filled="true" fillcolor="#231f20" stroked="false">
                <v:path arrowok="t"/>
                <v:fill type="solid"/>
              </v:shape>
            </v:group>
            <v:group style="position:absolute;left:1657;top:3075;width:83;height:89" coordorigin="1657,3075" coordsize="83,89">
              <v:shape style="position:absolute;left:1657;top:3075;width:83;height:89" coordorigin="1657,3075" coordsize="83,89" path="m1706,3075l1693,3075,1688,3076,1657,3126,1658,3132,1694,3164,1707,3164,1714,3163,1726,3157,1730,3153,1696,3153,1692,3153,1670,3123,1740,3123,1740,3113,1670,3113,1670,3110,1695,3086,1728,3086,1726,3084,1722,3081,1712,3076,1706,3075xe" filled="true" fillcolor="#231f20" stroked="false">
                <v:path arrowok="t"/>
                <v:fill type="solid"/>
              </v:shape>
              <v:shape style="position:absolute;left:1657;top:3075;width:83;height:89" coordorigin="1657,3075" coordsize="83,89" path="m1727,3139l1725,3143,1722,3146,1712,3152,1707,3153,1730,3153,1732,3152,1737,3146,1727,3139xe" filled="true" fillcolor="#231f20" stroked="false">
                <v:path arrowok="t"/>
                <v:fill type="solid"/>
              </v:shape>
              <v:shape style="position:absolute;left:1657;top:3075;width:83;height:89" coordorigin="1657,3075" coordsize="83,89" path="m1728,3086l1708,3086,1715,3088,1724,3099,1727,3105,1727,3113,1740,3113,1740,3111,1739,3106,1735,3096,1733,3091,1728,3086xe" filled="true" fillcolor="#231f20" stroked="false">
                <v:path arrowok="t"/>
                <v:fill type="solid"/>
              </v:shape>
            </v:group>
            <v:group style="position:absolute;left:1760;top:3075;width:73;height:89" coordorigin="1760,3075" coordsize="73,89">
              <v:shape style="position:absolute;left:1760;top:3075;width:73;height:89" coordorigin="1760,3075" coordsize="73,89" path="m1824,3086l1804,3086,1809,3087,1817,3095,1819,3100,1819,3110,1811,3110,1804,3110,1760,3132,1760,3143,1786,3164,1796,3164,1802,3163,1811,3158,1815,3154,1790,3154,1787,3154,1772,3141,1772,3134,1810,3120,1831,3120,1830,3100,1830,3096,1826,3089,1824,3086xe" filled="true" fillcolor="#231f20" stroked="false">
                <v:path arrowok="t"/>
                <v:fill type="solid"/>
              </v:shape>
              <v:shape style="position:absolute;left:1760;top:3075;width:73;height:89" coordorigin="1760,3075" coordsize="73,89" path="m1831,3148l1820,3148,1820,3149,1820,3154,1820,3158,1821,3160,1821,3162,1832,3162,1832,3159,1831,3156,1831,3152,1831,3148xe" filled="true" fillcolor="#231f20" stroked="false">
                <v:path arrowok="t"/>
                <v:fill type="solid"/>
              </v:shape>
              <v:shape style="position:absolute;left:1760;top:3075;width:73;height:89" coordorigin="1760,3075" coordsize="73,89" path="m1831,3120l1819,3120,1819,3131,1818,3133,1796,3154,1815,3154,1819,3148,1831,3148,1831,3120xe" filled="true" fillcolor="#231f20" stroked="false">
                <v:path arrowok="t"/>
                <v:fill type="solid"/>
              </v:shape>
              <v:shape style="position:absolute;left:1760;top:3075;width:73;height:89" coordorigin="1760,3075" coordsize="73,89" path="m1802,3075l1791,3075,1784,3077,1773,3081,1768,3084,1765,3087,1772,3096,1775,3093,1778,3090,1787,3087,1792,3086,1824,3086,1818,3080,1815,3079,1807,3076,1802,3075xe" filled="true" fillcolor="#231f20" stroked="false">
                <v:path arrowok="t"/>
                <v:fill type="solid"/>
              </v:shape>
            </v:group>
            <v:group style="position:absolute;left:1861;top:3075;width:74;height:87" coordorigin="1861,3075" coordsize="74,87">
              <v:shape style="position:absolute;left:1861;top:3075;width:74;height:87" coordorigin="1861,3075" coordsize="74,87" path="m1873,3078l1861,3078,1862,3080,1862,3083,1862,3107,1862,3162,1874,3162,1874,3113,1875,3108,1878,3100,1880,3096,1884,3092,1874,3092,1874,3085,1873,3080,1873,3078xe" filled="true" fillcolor="#231f20" stroked="false">
                <v:path arrowok="t"/>
                <v:fill type="solid"/>
              </v:shape>
              <v:shape style="position:absolute;left:1861;top:3075;width:74;height:87" coordorigin="1861,3075" coordsize="74,87" path="m1928,3086l1904,3086,1908,3086,1914,3089,1923,3111,1923,3162,1935,3162,1935,3099,1932,3091,1928,3086xe" filled="true" fillcolor="#231f20" stroked="false">
                <v:path arrowok="t"/>
                <v:fill type="solid"/>
              </v:shape>
              <v:shape style="position:absolute;left:1861;top:3075;width:74;height:87" coordorigin="1861,3075" coordsize="74,87" path="m1914,3075l1897,3075,1891,3077,1886,3080,1880,3083,1877,3087,1874,3092,1884,3092,1885,3091,1887,3089,1893,3086,1897,3086,1928,3086,1922,3079,1914,3075xe" filled="true" fillcolor="#231f20" stroked="false">
                <v:path arrowok="t"/>
                <v:fill type="solid"/>
              </v:shape>
              <v:shape style="position:absolute;left:2006;top:3036;width:555;height:168" type="#_x0000_t75" stroked="false">
                <v:imagedata r:id="rId964" o:title=""/>
              </v:shape>
              <v:shape style="position:absolute;left:2591;top:3020;width:204;height:148" type="#_x0000_t75" stroked="false">
                <v:imagedata r:id="rId965" o:title=""/>
              </v:shape>
              <v:shape style="position:absolute;left:920;top:3247;width:128;height:132" type="#_x0000_t75" stroked="false">
                <v:imagedata r:id="rId966" o:title=""/>
              </v:shape>
              <v:shape style="position:absolute;left:1173;top:3247;width:339;height:133" type="#_x0000_t75" stroked="false">
                <v:imagedata r:id="rId929" o:title=""/>
              </v:shape>
            </v:group>
            <v:group style="position:absolute;left:1577;top:3291;width:83;height:89" coordorigin="1577,3291" coordsize="83,89">
              <v:shape style="position:absolute;left:1577;top:3291;width:83;height:89" coordorigin="1577,3291" coordsize="83,89" path="m1626,3291l1613,3291,1608,3292,1577,3342,1578,3348,1614,3380,1627,3380,1634,3379,1646,3373,1650,3369,1616,3369,1612,3369,1590,3339,1660,3339,1660,3329,1590,3329,1590,3326,1615,3302,1648,3302,1646,3300,1642,3297,1632,3292,1626,3291xe" filled="true" fillcolor="#231f20" stroked="false">
                <v:path arrowok="t"/>
                <v:fill type="solid"/>
              </v:shape>
              <v:shape style="position:absolute;left:1577;top:3291;width:83;height:89" coordorigin="1577,3291" coordsize="83,89" path="m1648,3355l1645,3359,1642,3362,1632,3368,1627,3369,1650,3369,1652,3368,1657,3362,1648,3355xe" filled="true" fillcolor="#231f20" stroked="false">
                <v:path arrowok="t"/>
                <v:fill type="solid"/>
              </v:shape>
              <v:shape style="position:absolute;left:1577;top:3291;width:83;height:89" coordorigin="1577,3291" coordsize="83,89" path="m1648,3302l1628,3302,1635,3304,1644,3315,1647,3321,1647,3329,1660,3329,1660,3327,1659,3322,1655,3312,1653,3307,1648,3302xe" filled="true" fillcolor="#231f20" stroked="false">
                <v:path arrowok="t"/>
                <v:fill type="solid"/>
              </v:shape>
            </v:group>
            <v:group style="position:absolute;left:1693;top:3242;width:2;height:137" coordorigin="1693,3242" coordsize="2,137">
              <v:shape style="position:absolute;left:1693;top:3242;width:2;height:137" coordorigin="1693,3242" coordsize="0,137" path="m1693,3242l1693,3378e" filled="false" stroked="true" strokeweight=".612pt" strokecolor="#231f20">
                <v:path arrowok="t"/>
              </v:shape>
            </v:group>
            <v:group style="position:absolute;left:1767;top:3291;width:65;height:89" coordorigin="1767,3291" coordsize="65,89">
              <v:shape style="position:absolute;left:1767;top:3291;width:65;height:89" coordorigin="1767,3291" coordsize="65,89" path="m1777,3356l1767,3364,1771,3369,1776,3373,1788,3379,1794,3380,1804,3380,1827,3369,1795,3369,1790,3368,1782,3363,1779,3360,1777,3356xe" filled="true" fillcolor="#231f20" stroked="false">
                <v:path arrowok="t"/>
                <v:fill type="solid"/>
              </v:shape>
              <v:shape style="position:absolute;left:1767;top:3291;width:65;height:89" coordorigin="1767,3291" coordsize="65,89" path="m1807,3291l1797,3291,1793,3292,1771,3312,1771,3320,1803,3340,1809,3342,1818,3347,1820,3350,1820,3357,1803,3369,1827,3369,1827,3369,1831,3363,1832,3359,1832,3347,1830,3342,1820,3334,1813,3331,1796,3328,1791,3326,1784,3322,1783,3319,1783,3312,1798,3302,1828,3302,1824,3298,1813,3293,1807,3291xe" filled="true" fillcolor="#231f20" stroked="false">
                <v:path arrowok="t"/>
                <v:fill type="solid"/>
              </v:shape>
              <v:shape style="position:absolute;left:1767;top:3291;width:65;height:89" coordorigin="1767,3291" coordsize="65,89" path="m1828,3302l1805,3302,1809,3303,1817,3307,1819,3310,1821,3313,1831,3306,1828,3302,1828,3302xe" filled="true" fillcolor="#231f20" stroked="false">
                <v:path arrowok="t"/>
                <v:fill type="solid"/>
              </v:shape>
            </v:group>
            <v:group style="position:absolute;left:1850;top:3291;width:83;height:89" coordorigin="1850,3291" coordsize="83,89">
              <v:shape style="position:absolute;left:1850;top:3291;width:83;height:89" coordorigin="1850,3291" coordsize="83,89" path="m1899,3291l1887,3291,1881,3292,1850,3342,1851,3348,1888,3380,1901,3380,1907,3379,1919,3373,1924,3369,1889,3369,1885,3369,1863,3339,1933,3339,1933,3329,1863,3329,1863,3326,1889,3302,1921,3302,1919,3300,1915,3297,1905,3292,1899,3291xe" filled="true" fillcolor="#231f20" stroked="false">
                <v:path arrowok="t"/>
                <v:fill type="solid"/>
              </v:shape>
              <v:shape style="position:absolute;left:1850;top:3291;width:83;height:89" coordorigin="1850,3291" coordsize="83,89" path="m1921,3355l1918,3359,1915,3362,1906,3368,1900,3369,1924,3369,1925,3368,1930,3362,1921,3355xe" filled="true" fillcolor="#231f20" stroked="false">
                <v:path arrowok="t"/>
                <v:fill type="solid"/>
              </v:shape>
              <v:shape style="position:absolute;left:1850;top:3291;width:83;height:89" coordorigin="1850,3291" coordsize="83,89" path="m1921,3302l1901,3302,1908,3304,1918,3315,1920,3321,1921,3329,1933,3329,1933,3327,1932,3322,1929,3312,1926,3307,1921,3302xe" filled="true" fillcolor="#231f20" stroked="false">
                <v:path arrowok="t"/>
                <v:fill type="solid"/>
              </v:shape>
              <v:shape style="position:absolute;left:1960;top:3236;width:174;height:148" type="#_x0000_t75" stroked="false">
                <v:imagedata r:id="rId967" o:title=""/>
              </v:shape>
            </v:group>
            <v:group style="position:absolute;left:2192;top:3294;width:83;height:128" coordorigin="2192,3294" coordsize="83,128">
              <v:shape style="position:absolute;left:2192;top:3294;width:83;height:128" coordorigin="2192,3294" coordsize="83,128" path="m2196,3409l2194,3420,2198,3421,2202,3421,2213,3421,2218,3419,2226,3411,2227,3410,2201,3410,2198,3410,2196,3409xe" filled="true" fillcolor="#231f20" stroked="false">
                <v:path arrowok="t"/>
                <v:fill type="solid"/>
              </v:shape>
              <v:shape style="position:absolute;left:2192;top:3294;width:83;height:128" coordorigin="2192,3294" coordsize="83,128" path="m2205,3294l2192,3294,2228,3378,2221,3395,2219,3400,2217,3404,2212,3409,2209,3410,2227,3410,2229,3406,2232,3400,2246,3365,2234,3365,2205,3294xe" filled="true" fillcolor="#231f20" stroked="false">
                <v:path arrowok="t"/>
                <v:fill type="solid"/>
              </v:shape>
              <v:shape style="position:absolute;left:2192;top:3294;width:83;height:128" coordorigin="2192,3294" coordsize="83,128" path="m2274,3294l2260,3294,2234,3365,2246,3365,2274,3294xe" filled="true" fillcolor="#231f20" stroked="false">
                <v:path arrowok="t"/>
                <v:fill type="solid"/>
              </v:shape>
            </v:group>
            <v:group style="position:absolute;left:2332;top:3291;width:83;height:89" coordorigin="2332,3291" coordsize="83,89">
              <v:shape style="position:absolute;left:2332;top:3291;width:83;height:89" coordorigin="2332,3291" coordsize="83,89" path="m2381,3291l2368,3291,2363,3292,2332,3342,2333,3348,2369,3380,2382,3380,2389,3379,2401,3373,2405,3369,2371,3369,2367,3369,2344,3339,2414,3339,2414,3329,2345,3329,2345,3326,2370,3302,2402,3302,2401,3300,2397,3297,2387,3292,2381,3291xe" filled="true" fillcolor="#231f20" stroked="false">
                <v:path arrowok="t"/>
                <v:fill type="solid"/>
              </v:shape>
              <v:shape style="position:absolute;left:2332;top:3291;width:83;height:89" coordorigin="2332,3291" coordsize="83,89" path="m2402,3355l2400,3359,2396,3362,2387,3368,2382,3369,2405,3369,2406,3368,2411,3362,2402,3355xe" filled="true" fillcolor="#231f20" stroked="false">
                <v:path arrowok="t"/>
                <v:fill type="solid"/>
              </v:shape>
              <v:shape style="position:absolute;left:2332;top:3291;width:83;height:89" coordorigin="2332,3291" coordsize="83,89" path="m2402,3302l2383,3302,2390,3304,2399,3315,2402,3321,2402,3329,2414,3329,2414,3327,2414,3322,2410,3312,2407,3307,2402,3302xe" filled="true" fillcolor="#231f20" stroked="false">
                <v:path arrowok="t"/>
                <v:fill type="solid"/>
              </v:shape>
              <v:shape style="position:absolute;left:2441;top:3236;width:275;height:148" type="#_x0000_t75" stroked="false">
                <v:imagedata r:id="rId968" o:title=""/>
              </v:shape>
              <v:shape style="position:absolute;left:2746;top:3252;width:278;height:127" type="#_x0000_t75" stroked="false">
                <v:imagedata r:id="rId969" o:title=""/>
              </v:shape>
              <v:shape style="position:absolute;left:3090;top:3250;width:422;height:130" type="#_x0000_t75" stroked="false">
                <v:imagedata r:id="rId970" o:title=""/>
              </v:shape>
              <v:shape style="position:absolute;left:3589;top:3236;width:277;height:185" type="#_x0000_t75" stroked="false">
                <v:imagedata r:id="rId971" o:title=""/>
              </v:shape>
            </v:group>
            <v:group style="position:absolute;left:3896;top:3242;width:88;height:139" coordorigin="3896,3242" coordsize="88,139">
              <v:shape style="position:absolute;left:3896;top:3242;width:88;height:139" coordorigin="3896,3242" coordsize="88,139" path="m3920,3364l3908,3364,3912,3369,3916,3373,3928,3379,3934,3380,3947,3380,3953,3379,3963,3374,3968,3371,3969,3369,3934,3369,3930,3369,3922,3365,3920,3364xe" filled="true" fillcolor="#231f20" stroked="false">
                <v:path arrowok="t"/>
                <v:fill type="solid"/>
              </v:shape>
              <v:shape style="position:absolute;left:3896;top:3242;width:88;height:139" coordorigin="3896,3242" coordsize="88,139" path="m3908,3242l3896,3242,3896,3378,3908,3378,3908,3364,3920,3364,3906,3340,3906,3331,3919,3308,3908,3308,3908,3242xe" filled="true" fillcolor="#231f20" stroked="false">
                <v:path arrowok="t"/>
                <v:fill type="solid"/>
              </v:shape>
              <v:shape style="position:absolute;left:3896;top:3242;width:88;height:139" coordorigin="3896,3242" coordsize="88,139" path="m3969,3302l3944,3302,3948,3303,3956,3306,3971,3331,3971,3340,3944,3369,3969,3369,3975,3363,3978,3358,3983,3348,3984,3342,3984,3329,3983,3324,3978,3313,3975,3308,3969,3302xe" filled="true" fillcolor="#231f20" stroked="false">
                <v:path arrowok="t"/>
                <v:fill type="solid"/>
              </v:shape>
              <v:shape style="position:absolute;left:3896;top:3242;width:88;height:139" coordorigin="3896,3242" coordsize="88,139" path="m3947,3291l3934,3291,3928,3293,3916,3298,3912,3303,3908,3308,3919,3308,3922,3306,3930,3302,3934,3302,3969,3302,3968,3300,3963,3297,3953,3292,3947,3291xe" filled="true" fillcolor="#231f20" stroked="false">
                <v:path arrowok="t"/>
                <v:fill type="solid"/>
              </v:shape>
              <v:shape style="position:absolute;left:4010;top:3236;width:204;height:148" type="#_x0000_t75" stroked="false">
                <v:imagedata r:id="rId972" o:title=""/>
              </v:shape>
              <v:shape style="position:absolute;left:920;top:3463;width:129;height:134" type="#_x0000_t75" stroked="false">
                <v:imagedata r:id="rId973" o:title=""/>
              </v:shape>
              <v:shape style="position:absolute;left:1173;top:3463;width:339;height:133" type="#_x0000_t75" stroked="false">
                <v:imagedata r:id="rId974" o:title=""/>
              </v:shape>
              <v:shape style="position:absolute;left:1577;top:3466;width:422;height:130" type="#_x0000_t75" stroked="false">
                <v:imagedata r:id="rId975" o:title=""/>
              </v:shape>
            </v:group>
            <v:group style="position:absolute;left:2066;top:3507;width:65;height:89" coordorigin="2066,3507" coordsize="65,89">
              <v:shape style="position:absolute;left:2066;top:3507;width:65;height:89" coordorigin="2066,3507" coordsize="65,89" path="m2076,3572l2066,3580,2070,3585,2075,3589,2087,3595,2093,3596,2103,3596,2126,3585,2094,3585,2090,3584,2081,3579,2078,3576,2076,3572xe" filled="true" fillcolor="#231f20" stroked="false">
                <v:path arrowok="t"/>
                <v:fill type="solid"/>
              </v:shape>
              <v:shape style="position:absolute;left:2066;top:3507;width:65;height:89" coordorigin="2066,3507" coordsize="65,89" path="m2106,3507l2096,3507,2093,3508,2070,3528,2070,3536,2102,3556,2108,3558,2117,3563,2119,3566,2119,3573,2102,3585,2126,3585,2127,3585,2130,3579,2131,3575,2131,3563,2129,3558,2119,3550,2112,3547,2095,3544,2090,3542,2083,3538,2082,3535,2082,3528,2097,3518,2127,3518,2123,3514,2112,3509,2106,3507xe" filled="true" fillcolor="#231f20" stroked="false">
                <v:path arrowok="t"/>
                <v:fill type="solid"/>
              </v:shape>
              <v:shape style="position:absolute;left:2066;top:3507;width:65;height:89" coordorigin="2066,3507" coordsize="65,89" path="m2127,3518l2104,3518,2108,3519,2116,3523,2119,3526,2120,3529,2130,3522,2127,3518,2127,3518xe" filled="true" fillcolor="#231f20" stroked="false">
                <v:path arrowok="t"/>
                <v:fill type="solid"/>
              </v:shape>
            </v:group>
            <v:group style="position:absolute;left:2149;top:3507;width:83;height:89" coordorigin="2149,3507" coordsize="83,89">
              <v:shape style="position:absolute;left:2149;top:3507;width:83;height:89" coordorigin="2149,3507" coordsize="83,89" path="m2198,3507l2186,3507,2180,3508,2149,3558,2150,3564,2187,3596,2200,3596,2206,3595,2218,3589,2223,3585,2189,3585,2185,3585,2162,3555,2232,3555,2232,3545,2162,3545,2163,3542,2188,3518,2220,3518,2219,3516,2214,3513,2204,3508,2198,3507xe" filled="true" fillcolor="#231f20" stroked="false">
                <v:path arrowok="t"/>
                <v:fill type="solid"/>
              </v:shape>
              <v:shape style="position:absolute;left:2149;top:3507;width:83;height:89" coordorigin="2149,3507" coordsize="83,89" path="m2220,3571l2218,3575,2214,3578,2205,3584,2199,3585,2223,3585,2224,3584,2229,3578,2220,3571xe" filled="true" fillcolor="#231f20" stroked="false">
                <v:path arrowok="t"/>
                <v:fill type="solid"/>
              </v:shape>
              <v:shape style="position:absolute;left:2149;top:3507;width:83;height:89" coordorigin="2149,3507" coordsize="83,89" path="m2220,3518l2201,3518,2207,3520,2217,3531,2219,3537,2220,3545,2232,3545,2232,3543,2231,3538,2228,3528,2225,3523,2220,3518xe" filled="true" fillcolor="#231f20" stroked="false">
                <v:path arrowok="t"/>
                <v:fill type="solid"/>
              </v:shape>
              <v:shape style="position:absolute;left:2259;top:3452;width:467;height:148" type="#_x0000_t75" stroked="false">
                <v:imagedata r:id="rId976" o:title=""/>
              </v:shape>
              <v:shape style="position:absolute;left:2784;top:3461;width:146;height:176" type="#_x0000_t75" stroked="false">
                <v:imagedata r:id="rId977" o:title=""/>
              </v:shape>
            </v:group>
            <v:group style="position:absolute;left:2962;top:3510;width:74;height:87" coordorigin="2962,3510" coordsize="74,87">
              <v:shape style="position:absolute;left:2962;top:3510;width:74;height:87" coordorigin="2962,3510" coordsize="74,87" path="m2975,3510l2962,3510,2962,3572,2965,3580,2976,3593,2984,3596,3000,3596,3006,3594,3017,3588,3019,3586,2993,3586,2989,3585,2975,3561,2975,3510xe" filled="true" fillcolor="#231f20" stroked="false">
                <v:path arrowok="t"/>
                <v:fill type="solid"/>
              </v:shape>
              <v:shape style="position:absolute;left:2962;top:3510;width:74;height:87" coordorigin="2962,3510" coordsize="74,87" path="m3036,3579l3024,3579,3024,3588,3024,3591,3024,3594,3036,3594,3036,3591,3036,3588,3036,3579xe" filled="true" fillcolor="#231f20" stroked="false">
                <v:path arrowok="t"/>
                <v:fill type="solid"/>
              </v:shape>
              <v:shape style="position:absolute;left:2962;top:3510;width:74;height:87" coordorigin="2962,3510" coordsize="74,87" path="m3035,3510l3023,3510,3023,3558,3022,3563,3001,3586,3019,3586,3021,3584,3023,3579,3036,3579,3035,3510xe" filled="true" fillcolor="#231f20" stroked="false">
                <v:path arrowok="t"/>
                <v:fill type="solid"/>
              </v:shape>
            </v:group>
            <v:group style="position:absolute;left:3062;top:3507;width:83;height:89" coordorigin="3062,3507" coordsize="83,89">
              <v:shape style="position:absolute;left:3062;top:3507;width:83;height:89" coordorigin="3062,3507" coordsize="83,89" path="m3111,3507l3098,3507,3092,3508,3062,3558,3063,3564,3099,3596,3112,3596,3119,3595,3131,3589,3135,3585,3101,3585,3097,3585,3074,3555,3144,3555,3144,3545,3075,3545,3075,3542,3100,3518,3132,3518,3131,3516,3127,3513,3116,3508,3111,3507xe" filled="true" fillcolor="#231f20" stroked="false">
                <v:path arrowok="t"/>
                <v:fill type="solid"/>
              </v:shape>
              <v:shape style="position:absolute;left:3062;top:3507;width:83;height:89" coordorigin="3062,3507" coordsize="83,89" path="m3132,3571l3130,3575,3126,3578,3117,3584,3111,3585,3135,3585,3136,3584,3141,3578,3132,3571xe" filled="true" fillcolor="#231f20" stroked="false">
                <v:path arrowok="t"/>
                <v:fill type="solid"/>
              </v:shape>
              <v:shape style="position:absolute;left:3062;top:3507;width:83;height:89" coordorigin="3062,3507" coordsize="83,89" path="m3132,3518l3113,3518,3120,3520,3129,3531,3132,3537,3132,3545,3144,3545,3144,3543,3143,3538,3140,3528,3137,3523,3132,3518xe" filled="true" fillcolor="#231f20" stroked="false">
                <v:path arrowok="t"/>
                <v:fill type="solid"/>
              </v:shape>
            </v:group>
            <v:group style="position:absolute;left:3209;top:3507;width:83;height:89" coordorigin="3209,3507" coordsize="83,89">
              <v:shape style="position:absolute;left:3209;top:3507;width:83;height:89" coordorigin="3209,3507" coordsize="83,89" path="m3259,3507l3246,3507,3240,3508,3209,3558,3211,3564,3247,3596,3260,3596,3267,3595,3279,3589,3283,3585,3249,3585,3245,3585,3222,3555,3292,3555,3292,3545,3222,3545,3223,3542,3248,3518,3280,3518,3279,3516,3274,3513,3264,3508,3259,3507xe" filled="true" fillcolor="#231f20" stroked="false">
                <v:path arrowok="t"/>
                <v:fill type="solid"/>
              </v:shape>
              <v:shape style="position:absolute;left:3209;top:3507;width:83;height:89" coordorigin="3209,3507" coordsize="83,89" path="m3280,3571l3278,3575,3274,3578,3265,3584,3259,3585,3283,3585,3284,3584,3289,3578,3280,3571xe" filled="true" fillcolor="#231f20" stroked="false">
                <v:path arrowok="t"/>
                <v:fill type="solid"/>
              </v:shape>
              <v:shape style="position:absolute;left:3209;top:3507;width:83;height:89" coordorigin="3209,3507" coordsize="83,89" path="m3280,3518l3261,3518,3267,3520,3277,3531,3279,3537,3280,3545,3292,3545,3292,3543,3291,3538,3288,3528,3285,3523,3280,3518xe" filled="true" fillcolor="#231f20" stroked="false">
                <v:path arrowok="t"/>
                <v:fill type="solid"/>
              </v:shape>
            </v:group>
            <v:group style="position:absolute;left:3325;top:3458;width:2;height:137" coordorigin="3325,3458" coordsize="2,137">
              <v:shape style="position:absolute;left:3325;top:3458;width:2;height:137" coordorigin="3325,3458" coordsize="0,137" path="m3325,3458l3325,3594e" filled="false" stroked="true" strokeweight=".612pt" strokecolor="#231f20">
                <v:path arrowok="t"/>
              </v:shape>
            </v:group>
            <v:group style="position:absolute;left:3400;top:3507;width:65;height:89" coordorigin="3400,3507" coordsize="65,89">
              <v:shape style="position:absolute;left:3400;top:3507;width:65;height:89" coordorigin="3400,3507" coordsize="65,89" path="m3409,3572l3400,3580,3403,3585,3408,3589,3420,3595,3426,3596,3437,3596,3460,3585,3428,3585,3423,3584,3415,3579,3411,3576,3409,3572xe" filled="true" fillcolor="#231f20" stroked="false">
                <v:path arrowok="t"/>
                <v:fill type="solid"/>
              </v:shape>
              <v:shape style="position:absolute;left:3400;top:3507;width:65;height:89" coordorigin="3400,3507" coordsize="65,89" path="m3439,3507l3430,3507,3426,3508,3404,3528,3404,3536,3436,3556,3442,3558,3450,3563,3452,3566,3452,3573,3435,3585,3460,3585,3460,3585,3464,3579,3465,3575,3464,3563,3462,3558,3453,3550,3445,3547,3428,3544,3423,3542,3417,3538,3415,3535,3415,3528,3431,3518,3460,3518,3456,3514,3445,3509,3439,3507xe" filled="true" fillcolor="#231f20" stroked="false">
                <v:path arrowok="t"/>
                <v:fill type="solid"/>
              </v:shape>
              <v:shape style="position:absolute;left:3400;top:3507;width:65;height:89" coordorigin="3400,3507" coordsize="65,89" path="m3460,3518l3438,3518,3442,3519,3449,3523,3452,3526,3454,3529,3463,3522,3460,3518,3460,3518xe" filled="true" fillcolor="#231f20" stroked="false">
                <v:path arrowok="t"/>
                <v:fill type="solid"/>
              </v:shape>
            </v:group>
            <v:group style="position:absolute;left:3483;top:3507;width:83;height:89" coordorigin="3483,3507" coordsize="83,89">
              <v:shape style="position:absolute;left:3483;top:3507;width:83;height:89" coordorigin="3483,3507" coordsize="83,89" path="m3532,3507l3519,3507,3514,3508,3483,3558,3484,3564,3520,3596,3533,3596,3540,3595,3552,3589,3556,3585,3522,3585,3518,3585,3495,3555,3565,3555,3566,3545,3496,3545,3496,3542,3521,3518,3553,3518,3552,3516,3548,3513,3538,3508,3532,3507xe" filled="true" fillcolor="#231f20" stroked="false">
                <v:path arrowok="t"/>
                <v:fill type="solid"/>
              </v:shape>
              <v:shape style="position:absolute;left:3483;top:3507;width:83;height:89" coordorigin="3483,3507" coordsize="83,89" path="m3553,3571l3551,3575,3547,3578,3538,3584,3533,3585,3556,3585,3557,3584,3562,3578,3553,3571xe" filled="true" fillcolor="#231f20" stroked="false">
                <v:path arrowok="t"/>
                <v:fill type="solid"/>
              </v:shape>
              <v:shape style="position:absolute;left:3483;top:3507;width:83;height:89" coordorigin="3483,3507" coordsize="83,89" path="m3553,3518l3534,3518,3541,3520,3550,3531,3553,3537,3553,3545,3566,3545,3566,3543,3565,3538,3561,3528,3559,3523,3553,3518xe" filled="true" fillcolor="#231f20" stroked="false">
                <v:path arrowok="t"/>
                <v:fill type="solid"/>
              </v:shape>
              <v:shape style="position:absolute;left:3592;top:3452;width:174;height:148" type="#_x0000_t75" stroked="false">
                <v:imagedata r:id="rId978" o:title=""/>
              </v:shape>
            </v:group>
            <v:group style="position:absolute;left:3837;top:3507;width:74;height:87" coordorigin="3837,3507" coordsize="74,87">
              <v:shape style="position:absolute;left:3837;top:3507;width:74;height:87" coordorigin="3837,3507" coordsize="74,87" path="m3848,3510l3837,3510,3837,3512,3837,3515,3837,3539,3837,3594,3850,3594,3850,3545,3850,3540,3853,3532,3855,3528,3859,3524,3849,3524,3849,3517,3849,3512,3848,3510xe" filled="true" fillcolor="#231f20" stroked="false">
                <v:path arrowok="t"/>
                <v:fill type="solid"/>
              </v:shape>
              <v:shape style="position:absolute;left:3837;top:3507;width:74;height:87" coordorigin="3837,3507" coordsize="74,87" path="m3903,3518l3880,3518,3883,3518,3889,3521,3898,3543,3898,3594,3910,3594,3910,3531,3908,3523,3903,3518xe" filled="true" fillcolor="#231f20" stroked="false">
                <v:path arrowok="t"/>
                <v:fill type="solid"/>
              </v:shape>
              <v:shape style="position:absolute;left:3837;top:3507;width:74;height:87" coordorigin="3837,3507" coordsize="74,87" path="m3889,3507l3872,3507,3867,3509,3861,3512,3856,3515,3852,3519,3850,3524,3859,3524,3860,3523,3863,3521,3869,3518,3872,3518,3903,3518,3897,3511,3889,3507xe" filled="true" fillcolor="#231f20" stroked="false">
                <v:path arrowok="t"/>
                <v:fill type="solid"/>
              </v:shape>
            </v:group>
            <v:group style="position:absolute;left:3936;top:3507;width:90;height:89" coordorigin="3936,3507" coordsize="90,89">
              <v:shape style="position:absolute;left:3936;top:3507;width:90;height:89" coordorigin="3936,3507" coordsize="90,89" path="m3987,3507l3974,3507,3968,3508,3936,3545,3936,3558,3974,3596,3987,3596,3993,3595,4004,3590,4009,3587,4011,3585,3976,3585,3971,3585,3949,3556,3949,3547,3976,3518,4011,3518,4009,3516,4004,3513,3993,3508,3987,3507xe" filled="true" fillcolor="#231f20" stroked="false">
                <v:path arrowok="t"/>
                <v:fill type="solid"/>
              </v:shape>
              <v:shape style="position:absolute;left:3936;top:3507;width:90;height:89" coordorigin="3936,3507" coordsize="90,89" path="m4011,3518l3986,3518,3990,3519,3998,3522,4013,3547,4013,3556,3986,3585,4011,3585,4017,3579,4020,3575,4025,3564,4026,3558,4026,3545,4025,3539,4020,3529,4017,3524,4011,3518xe" filled="true" fillcolor="#231f20" stroked="false">
                <v:path arrowok="t"/>
                <v:fill type="solid"/>
              </v:shape>
              <v:shape style="position:absolute;left:4095;top:3458;width:517;height:138" type="#_x0000_t75" stroked="false">
                <v:imagedata r:id="rId979" o:title=""/>
              </v:shape>
              <v:shape style="position:absolute;left:4687;top:3452;width:197;height:148" type="#_x0000_t75" stroked="false">
                <v:imagedata r:id="rId980" o:title=""/>
              </v:shape>
              <v:shape style="position:absolute;left:4953;top:3452;width:422;height:148" type="#_x0000_t75" stroked="false">
                <v:imagedata r:id="rId981" o:title=""/>
              </v:shape>
              <v:shape style="position:absolute;left:5438;top:3458;width:197;height:138" type="#_x0000_t75" stroked="false">
                <v:imagedata r:id="rId958" o:title=""/>
              </v:shape>
              <v:shape style="position:absolute;left:5662;top:3452;width:902;height:148" type="#_x0000_t75" stroked="false">
                <v:imagedata r:id="rId982" o:title=""/>
              </v:shape>
              <v:shape style="position:absolute;left:6630;top:3458;width:197;height:138" type="#_x0000_t75" stroked="false">
                <v:imagedata r:id="rId958" o:title=""/>
              </v:shape>
              <v:shape style="position:absolute;left:6854;top:3452;width:275;height:148" type="#_x0000_t75" stroked="false">
                <v:imagedata r:id="rId983" o:title=""/>
              </v:shape>
              <v:shape style="position:absolute;left:7159;top:3461;width:336;height:161" type="#_x0000_t75" stroked="false">
                <v:imagedata r:id="rId984" o:title=""/>
              </v:shape>
              <v:shape style="position:absolute;left:919;top:3682;width:130;height:129" type="#_x0000_t75" stroked="false">
                <v:imagedata r:id="rId945" o:title=""/>
              </v:shape>
              <v:shape style="position:absolute;left:1180;top:3674;width:746;height:138" type="#_x0000_t75" stroked="false">
                <v:imagedata r:id="rId985" o:title=""/>
              </v:shape>
              <v:shape style="position:absolute;left:1984;top:3677;width:337;height:161" type="#_x0000_t75" stroked="false">
                <v:imagedata r:id="rId986" o:title=""/>
              </v:shape>
            </v:group>
            <v:group style="position:absolute;left:2397;top:3723;width:74;height:87" coordorigin="2397,3723" coordsize="74,87">
              <v:shape style="position:absolute;left:2397;top:3723;width:74;height:87" coordorigin="2397,3723" coordsize="74,87" path="m2409,3726l2397,3726,2397,3728,2398,3731,2398,3755,2398,3810,2410,3810,2410,3761,2411,3756,2414,3748,2416,3744,2420,3740,2410,3740,2409,3733,2409,3728,2409,3726xe" filled="true" fillcolor="#231f20" stroked="false">
                <v:path arrowok="t"/>
                <v:fill type="solid"/>
              </v:shape>
              <v:shape style="position:absolute;left:2397;top:3723;width:74;height:87" coordorigin="2397,3723" coordsize="74,87" path="m2463,3734l2440,3734,2444,3734,2450,3737,2459,3759,2459,3810,2471,3810,2471,3747,2468,3739,2463,3734xe" filled="true" fillcolor="#231f20" stroked="false">
                <v:path arrowok="t"/>
                <v:fill type="solid"/>
              </v:shape>
              <v:shape style="position:absolute;left:2397;top:3723;width:74;height:87" coordorigin="2397,3723" coordsize="74,87" path="m2450,3723l2433,3723,2427,3725,2422,3728,2416,3731,2412,3735,2410,3740,2420,3740,2421,3739,2423,3737,2429,3734,2433,3734,2463,3734,2458,3727,2450,3723xe" filled="true" fillcolor="#231f20" stroked="false">
                <v:path arrowok="t"/>
                <v:fill type="solid"/>
              </v:shape>
            </v:group>
            <v:group style="position:absolute;left:2496;top:3723;width:90;height:89" coordorigin="2496,3723" coordsize="90,89">
              <v:shape style="position:absolute;left:2496;top:3723;width:90;height:89" coordorigin="2496,3723" coordsize="90,89" path="m2548,3723l2535,3723,2529,3724,2496,3761,2496,3774,2535,3812,2548,3812,2554,3811,2565,3806,2570,3803,2571,3801,2536,3801,2532,3801,2509,3772,2509,3763,2536,3734,2571,3734,2570,3732,2565,3729,2554,3724,2548,3723xe" filled="true" fillcolor="#231f20" stroked="false">
                <v:path arrowok="t"/>
                <v:fill type="solid"/>
              </v:shape>
              <v:shape style="position:absolute;left:2496;top:3723;width:90;height:89" coordorigin="2496,3723" coordsize="90,89" path="m2571,3734l2546,3734,2551,3735,2559,3738,2573,3763,2573,3772,2546,3801,2571,3801,2578,3795,2581,3791,2585,3780,2586,3774,2586,3761,2585,3755,2581,3745,2578,3740,2571,3734xe" filled="true" fillcolor="#231f20" stroked="false">
                <v:path arrowok="t"/>
                <v:fill type="solid"/>
              </v:shape>
            </v:group>
            <v:group style="position:absolute;left:2612;top:3723;width:128;height:87" coordorigin="2612,3723" coordsize="128,87">
              <v:shape style="position:absolute;left:2612;top:3723;width:128;height:87" coordorigin="2612,3723" coordsize="128,87" path="m2624,3726l2612,3726,2612,3730,2612,3761,2613,3810,2625,3810,2625,3761,2625,3756,2628,3748,2630,3744,2634,3740,2624,3740,2624,3733,2624,3728,2624,3726xe" filled="true" fillcolor="#231f20" stroked="false">
                <v:path arrowok="t"/>
                <v:fill type="solid"/>
              </v:shape>
              <v:shape style="position:absolute;left:2612;top:3723;width:128;height:87" coordorigin="2612,3723" coordsize="128,87" path="m2674,3734l2653,3734,2657,3734,2662,3737,2670,3810,2682,3810,2684,3750,2689,3741,2678,3741,2677,3738,2675,3735,2674,3734xe" filled="true" fillcolor="#231f20" stroked="false">
                <v:path arrowok="t"/>
                <v:fill type="solid"/>
              </v:shape>
              <v:shape style="position:absolute;left:2612;top:3723;width:128;height:87" coordorigin="2612,3723" coordsize="128,87" path="m2732,3734l2714,3734,2719,3736,2726,3747,2728,3754,2728,3810,2740,3810,2740,3747,2737,3739,2732,3734xe" filled="true" fillcolor="#231f20" stroked="false">
                <v:path arrowok="t"/>
                <v:fill type="solid"/>
              </v:shape>
              <v:shape style="position:absolute;left:2612;top:3723;width:128;height:87" coordorigin="2612,3723" coordsize="128,87" path="m2718,3723l2701,3723,2695,3725,2685,3731,2681,3735,2678,3741,2689,3741,2689,3740,2691,3738,2698,3735,2701,3734,2732,3734,2726,3727,2718,3723xe" filled="true" fillcolor="#231f20" stroked="false">
                <v:path arrowok="t"/>
                <v:fill type="solid"/>
              </v:shape>
              <v:shape style="position:absolute;left:2612;top:3723;width:128;height:87" coordorigin="2612,3723" coordsize="128,87" path="m2655,3723l2646,3723,2641,3725,2631,3731,2627,3735,2625,3740,2634,3740,2635,3739,2638,3737,2644,3734,2646,3734,2674,3734,2671,3730,2669,3728,2664,3725,2662,3725,2657,3724,2655,3723xe" filled="true" fillcolor="#231f20" stroked="false">
                <v:path arrowok="t"/>
                <v:fill type="solid"/>
              </v:shape>
              <v:shape style="position:absolute;left:2772;top:3674;width:256;height:138" type="#_x0000_t75" stroked="false">
                <v:imagedata r:id="rId948" o:title=""/>
              </v:shape>
            </v:group>
            <v:group style="position:absolute;left:3086;top:3726;width:83;height:128" coordorigin="3086,3726" coordsize="83,128">
              <v:shape style="position:absolute;left:3086;top:3726;width:83;height:128" coordorigin="3086,3726" coordsize="83,128" path="m3090,3841l3088,3852,3092,3853,3096,3853,3107,3853,3112,3851,3120,3843,3121,3842,3095,3842,3092,3842,3090,3841xe" filled="true" fillcolor="#231f20" stroked="false">
                <v:path arrowok="t"/>
                <v:fill type="solid"/>
              </v:shape>
              <v:shape style="position:absolute;left:3086;top:3726;width:83;height:128" coordorigin="3086,3726" coordsize="83,128" path="m3099,3726l3086,3726,3122,3810,3115,3827,3113,3832,3111,3836,3106,3841,3103,3842,3121,3842,3123,3838,3126,3832,3140,3797,3128,3797,3099,3726xe" filled="true" fillcolor="#231f20" stroked="false">
                <v:path arrowok="t"/>
                <v:fill type="solid"/>
              </v:shape>
              <v:shape style="position:absolute;left:3086;top:3726;width:83;height:128" coordorigin="3086,3726" coordsize="83,128" path="m3168,3726l3154,3726,3128,3797,3140,3797,3168,3726xe" filled="true" fillcolor="#231f20" stroked="false">
                <v:path arrowok="t"/>
                <v:fill type="solid"/>
              </v:shape>
              <v:shape style="position:absolute;left:3231;top:3682;width:138;height:130" type="#_x0000_t75" stroked="false">
                <v:imagedata r:id="rId949" o:title=""/>
              </v:shape>
              <v:shape style="position:absolute;left:3401;top:3674;width:442;height:165" type="#_x0000_t75" stroked="false">
                <v:imagedata r:id="rId987" o:title=""/>
              </v:shape>
              <v:shape style="position:absolute;left:646;top:4124;width:407;height:144" type="#_x0000_t75" stroked="false">
                <v:imagedata r:id="rId962" o:title=""/>
              </v:shape>
              <v:shape style="position:absolute;left:1128;top:4098;width:262;height:185" type="#_x0000_t75" stroked="false">
                <v:imagedata r:id="rId988" o:title=""/>
              </v:shape>
              <v:shape style="position:absolute;left:1453;top:4115;width:340;height:154" type="#_x0000_t75" stroked="false">
                <v:imagedata r:id="rId989" o:title=""/>
              </v:shape>
              <v:shape style="position:absolute;left:1856;top:4163;width:516;height:106" type="#_x0000_t75" stroked="false">
                <v:imagedata r:id="rId990" o:title=""/>
              </v:shape>
            </v:group>
            <v:group style="position:absolute;left:920;top:4438;width:41;height:2" coordorigin="920,4438" coordsize="41,2">
              <v:shape style="position:absolute;left:920;top:4438;width:41;height:2" coordorigin="920,4438" coordsize="41,0" path="m920,4438l960,4438e" filled="false" stroked="true" strokeweight=".513pt" strokecolor="#231f20">
                <v:path arrowok="t"/>
              </v:shape>
              <v:shape style="position:absolute;left:1173;top:4351;width:339;height:133" type="#_x0000_t75" stroked="false">
                <v:imagedata r:id="rId991" o:title=""/>
              </v:shape>
            </v:group>
            <v:group style="position:absolute;left:1582;top:4395;width:74;height:87" coordorigin="1582,4395" coordsize="74,87">
              <v:shape style="position:absolute;left:1582;top:4395;width:74;height:87" coordorigin="1582,4395" coordsize="74,87" path="m1594,4398l1582,4398,1583,4400,1583,4403,1583,4427,1583,4482,1595,4482,1595,4433,1596,4428,1599,4420,1601,4416,1605,4412,1595,4412,1595,4405,1594,4400,1594,4398xe" filled="true" fillcolor="#231f20" stroked="false">
                <v:path arrowok="t"/>
                <v:fill type="solid"/>
              </v:shape>
              <v:shape style="position:absolute;left:1582;top:4395;width:74;height:87" coordorigin="1582,4395" coordsize="74,87" path="m1649,4406l1625,4406,1629,4406,1635,4409,1644,4431,1644,4482,1656,4482,1656,4419,1653,4411,1649,4406xe" filled="true" fillcolor="#231f20" stroked="false">
                <v:path arrowok="t"/>
                <v:fill type="solid"/>
              </v:shape>
              <v:shape style="position:absolute;left:1582;top:4395;width:74;height:87" coordorigin="1582,4395" coordsize="74,87" path="m1635,4395l1618,4395,1612,4397,1607,4400,1601,4403,1598,4407,1595,4412,1605,4412,1606,4411,1608,4409,1615,4406,1618,4406,1649,4406,1643,4399,1635,4395xe" filled="true" fillcolor="#231f20" stroked="false">
                <v:path arrowok="t"/>
                <v:fill type="solid"/>
              </v:shape>
            </v:group>
            <v:group style="position:absolute;left:1682;top:4395;width:90;height:89" coordorigin="1682,4395" coordsize="90,89">
              <v:shape style="position:absolute;left:1682;top:4395;width:90;height:89" coordorigin="1682,4395" coordsize="90,89" path="m1733,4395l1720,4395,1714,4396,1682,4433,1682,4446,1720,4484,1733,4484,1739,4483,1750,4478,1755,4475,1757,4473,1721,4473,1717,4473,1695,4444,1695,4435,1721,4406,1756,4406,1755,4404,1750,4401,1739,4396,1733,4395xe" filled="true" fillcolor="#231f20" stroked="false">
                <v:path arrowok="t"/>
                <v:fill type="solid"/>
              </v:shape>
              <v:shape style="position:absolute;left:1682;top:4395;width:90;height:89" coordorigin="1682,4395" coordsize="90,89" path="m1756,4406l1731,4406,1736,4407,1744,4410,1758,4435,1758,4444,1731,4473,1757,4473,1763,4467,1766,4463,1770,4452,1771,4446,1771,4433,1770,4427,1766,4417,1763,4412,1756,4406xe" filled="true" fillcolor="#231f20" stroked="false">
                <v:path arrowok="t"/>
                <v:fill type="solid"/>
              </v:shape>
              <v:shape style="position:absolute;left:1837;top:4354;width:422;height:130" type="#_x0000_t75" stroked="false">
                <v:imagedata r:id="rId992" o:title=""/>
              </v:shape>
              <v:shape style="position:absolute;left:2329;top:4356;width:611;height:127" type="#_x0000_t75" stroked="false">
                <v:imagedata r:id="rId993" o:title=""/>
              </v:shape>
              <v:shape style="position:absolute;left:3010;top:4395;width:271;height:130" type="#_x0000_t75" stroked="false">
                <v:imagedata r:id="rId994" o:title=""/>
              </v:shape>
              <v:shape style="position:absolute;left:3344;top:4340;width:111;height:148" type="#_x0000_t75" stroked="false">
                <v:imagedata r:id="rId995" o:title=""/>
              </v:shape>
              <v:shape style="position:absolute;left:3530;top:4374;width:409;height:151" type="#_x0000_t75" stroked="false">
                <v:imagedata r:id="rId996" o:title=""/>
              </v:shape>
              <v:shape style="position:absolute;left:4004;top:4346;width:197;height:138" type="#_x0000_t75" stroked="false">
                <v:imagedata r:id="rId997" o:title=""/>
              </v:shape>
              <v:shape style="position:absolute;left:4267;top:4354;width:376;height:130" type="#_x0000_t75" stroked="false">
                <v:imagedata r:id="rId998" o:title=""/>
              </v:shape>
            </v:group>
            <v:group style="position:absolute;left:4706;top:4395;width:78;height:89" coordorigin="4706,4395" coordsize="78,89">
              <v:shape style="position:absolute;left:4706;top:4395;width:78;height:89" coordorigin="4706,4395" coordsize="78,89" path="m4757,4395l4744,4395,4738,4396,4706,4433,4706,4446,4744,4484,4758,4484,4765,4483,4775,4477,4779,4474,4780,4473,4746,4473,4742,4473,4719,4444,4719,4435,4720,4430,4723,4422,4725,4418,4728,4415,4731,4412,4734,4410,4742,4406,4746,4406,4779,4406,4779,4405,4774,4401,4762,4397,4757,4395xe" filled="true" fillcolor="#231f20" stroked="false">
                <v:path arrowok="t"/>
                <v:fill type="solid"/>
              </v:shape>
              <v:shape style="position:absolute;left:4706;top:4395;width:78;height:89" coordorigin="4706,4395" coordsize="78,89" path="m4774,4462l4771,4466,4768,4468,4761,4472,4756,4473,4780,4473,4783,4469,4774,4462xe" filled="true" fillcolor="#231f20" stroked="false">
                <v:path arrowok="t"/>
                <v:fill type="solid"/>
              </v:shape>
              <v:shape style="position:absolute;left:4706;top:4395;width:78;height:89" coordorigin="4706,4395" coordsize="78,89" path="m4779,4406l4756,4406,4760,4407,4768,4411,4771,4414,4773,4417,4782,4410,4779,4406xe" filled="true" fillcolor="#231f20" stroked="false">
                <v:path arrowok="t"/>
                <v:fill type="solid"/>
              </v:shape>
            </v:group>
            <v:group style="position:absolute;left:4796;top:4395;width:90;height:89" coordorigin="4796,4395" coordsize="90,89">
              <v:shape style="position:absolute;left:4796;top:4395;width:90;height:89" coordorigin="4796,4395" coordsize="90,89" path="m4847,4395l4834,4395,4828,4396,4796,4433,4796,4446,4834,4484,4847,4484,4853,4483,4865,4478,4869,4475,4871,4473,4836,4473,4831,4473,4809,4444,4809,4435,4836,4406,4871,4406,4869,4404,4865,4401,4853,4396,4847,4395xe" filled="true" fillcolor="#231f20" stroked="false">
                <v:path arrowok="t"/>
                <v:fill type="solid"/>
              </v:shape>
              <v:shape style="position:absolute;left:4796;top:4395;width:90;height:89" coordorigin="4796,4395" coordsize="90,89" path="m4871,4406l4846,4406,4850,4407,4858,4410,4873,4435,4873,4444,4846,4473,4871,4473,4877,4467,4880,4463,4885,4452,4886,4446,4886,4433,4885,4427,4880,4417,4877,4412,4871,4406xe" filled="true" fillcolor="#231f20" stroked="false">
                <v:path arrowok="t"/>
                <v:fill type="solid"/>
              </v:shape>
            </v:group>
            <v:group style="position:absolute;left:4911;top:4395;width:74;height:87" coordorigin="4911,4395" coordsize="74,87">
              <v:shape style="position:absolute;left:4911;top:4395;width:74;height:87" coordorigin="4911,4395" coordsize="74,87" path="m4923,4398l4911,4398,4912,4400,4912,4403,4912,4427,4912,4482,4924,4482,4924,4433,4925,4428,4928,4420,4930,4416,4934,4412,4924,4412,4924,4405,4923,4400,4923,4398xe" filled="true" fillcolor="#231f20" stroked="false">
                <v:path arrowok="t"/>
                <v:fill type="solid"/>
              </v:shape>
              <v:shape style="position:absolute;left:4911;top:4395;width:74;height:87" coordorigin="4911,4395" coordsize="74,87" path="m4978,4406l4954,4406,4958,4406,4964,4409,4973,4431,4973,4482,4985,4482,4985,4419,4982,4411,4978,4406xe" filled="true" fillcolor="#231f20" stroked="false">
                <v:path arrowok="t"/>
                <v:fill type="solid"/>
              </v:shape>
              <v:shape style="position:absolute;left:4911;top:4395;width:74;height:87" coordorigin="4911,4395" coordsize="74,87" path="m4964,4395l4947,4395,4941,4397,4936,4400,4930,4403,4927,4407,4924,4412,4934,4412,4935,4411,4937,4409,4944,4406,4947,4406,4978,4406,4972,4399,4964,4395xe" filled="true" fillcolor="#231f20" stroked="false">
                <v:path arrowok="t"/>
                <v:fill type="solid"/>
              </v:shape>
              <v:shape style="position:absolute;left:5061;top:4356;width:337;height:168" type="#_x0000_t75" stroked="false">
                <v:imagedata r:id="rId999" o:title=""/>
              </v:shape>
            </v:group>
            <v:group style="position:absolute;left:5429;top:4354;width:74;height:130" coordorigin="5429,4354" coordsize="74,130">
              <v:shape style="position:absolute;left:5429;top:4354;width:74;height:130" coordorigin="5429,4354" coordsize="74,130" path="m5491,4354l5475,4354,5457,4380,5467,4380,5491,4354xe" filled="true" fillcolor="#231f20" stroked="false">
                <v:path arrowok="t"/>
                <v:fill type="solid"/>
              </v:shape>
              <v:shape style="position:absolute;left:5429;top:4354;width:74;height:130" coordorigin="5429,4354" coordsize="74,130" path="m5441,4398l5429,4398,5429,4460,5432,4468,5442,4481,5450,4484,5467,4484,5473,4482,5483,4476,5486,4474,5459,4474,5456,4473,5441,4449,5441,4398xe" filled="true" fillcolor="#231f20" stroked="false">
                <v:path arrowok="t"/>
                <v:fill type="solid"/>
              </v:shape>
              <v:shape style="position:absolute;left:5429;top:4354;width:74;height:130" coordorigin="5429,4354" coordsize="74,130" path="m5502,4467l5490,4467,5490,4476,5490,4479,5491,4482,5502,4482,5502,4479,5502,4476,5502,4467xe" filled="true" fillcolor="#231f20" stroked="false">
                <v:path arrowok="t"/>
                <v:fill type="solid"/>
              </v:shape>
              <v:shape style="position:absolute;left:5429;top:4354;width:74;height:130" coordorigin="5429,4354" coordsize="74,130" path="m5502,4398l5489,4398,5489,4446,5489,4451,5467,4474,5486,4474,5487,4472,5490,4467,5502,4467,5502,4398xe" filled="true" fillcolor="#231f20" stroked="false">
                <v:path arrowok="t"/>
                <v:fill type="solid"/>
              </v:shape>
            </v:group>
            <v:group style="position:absolute;left:5533;top:4395;width:74;height:87" coordorigin="5533,4395" coordsize="74,87">
              <v:shape style="position:absolute;left:5533;top:4395;width:74;height:87" coordorigin="5533,4395" coordsize="74,87" path="m5545,4398l5533,4398,5534,4400,5534,4403,5534,4427,5534,4482,5546,4482,5546,4433,5547,4428,5550,4420,5552,4416,5556,4412,5546,4412,5546,4405,5545,4400,5545,4398xe" filled="true" fillcolor="#231f20" stroked="false">
                <v:path arrowok="t"/>
                <v:fill type="solid"/>
              </v:shape>
              <v:shape style="position:absolute;left:5533;top:4395;width:74;height:87" coordorigin="5533,4395" coordsize="74,87" path="m5600,4406l5576,4406,5580,4406,5586,4409,5595,4431,5595,4482,5607,4482,5607,4419,5604,4411,5600,4406xe" filled="true" fillcolor="#231f20" stroked="false">
                <v:path arrowok="t"/>
                <v:fill type="solid"/>
              </v:shape>
              <v:shape style="position:absolute;left:5533;top:4395;width:74;height:87" coordorigin="5533,4395" coordsize="74,87" path="m5586,4395l5569,4395,5563,4397,5558,4400,5552,4403,5549,4407,5546,4412,5556,4412,5557,4411,5559,4409,5566,4406,5569,4406,5600,4406,5594,4399,5586,4395xe" filled="true" fillcolor="#231f20" stroked="false">
                <v:path arrowok="t"/>
                <v:fill type="solid"/>
              </v:shape>
            </v:group>
            <v:group style="position:absolute;left:5668;top:4374;width:54;height:110" coordorigin="5668,4374" coordsize="54,110">
              <v:shape style="position:absolute;left:5668;top:4374;width:54;height:110" coordorigin="5668,4374" coordsize="54,110" path="m5698,4408l5686,4408,5686,4465,5705,4483,5710,4483,5713,4483,5717,4482,5720,4481,5722,4480,5721,4472,5712,4472,5707,4472,5698,4460,5698,4408xe" filled="true" fillcolor="#231f20" stroked="false">
                <v:path arrowok="t"/>
                <v:fill type="solid"/>
              </v:shape>
              <v:shape style="position:absolute;left:5668;top:4374;width:54;height:110" coordorigin="5668,4374" coordsize="54,110" path="m5721,4470l5719,4471,5718,4471,5714,4472,5712,4472,5721,4472,5721,4470xe" filled="true" fillcolor="#231f20" stroked="false">
                <v:path arrowok="t"/>
                <v:fill type="solid"/>
              </v:shape>
              <v:shape style="position:absolute;left:5668;top:4374;width:54;height:110" coordorigin="5668,4374" coordsize="54,110" path="m5722,4398l5668,4398,5668,4408,5722,4408,5722,4398xe" filled="true" fillcolor="#231f20" stroked="false">
                <v:path arrowok="t"/>
                <v:fill type="solid"/>
              </v:shape>
              <v:shape style="position:absolute;left:5668;top:4374;width:54;height:110" coordorigin="5668,4374" coordsize="54,110" path="m5698,4374l5686,4374,5686,4398,5698,4398,5698,4374xe" filled="true" fillcolor="#231f20" stroked="false">
                <v:path arrowok="t"/>
                <v:fill type="solid"/>
              </v:shape>
            </v:group>
            <v:group style="position:absolute;left:5738;top:4356;width:18;height:126" coordorigin="5738,4356" coordsize="18,126">
              <v:shape style="position:absolute;left:5738;top:4356;width:18;height:126" coordorigin="5738,4356" coordsize="18,126" path="m5753,4398l5741,4398,5741,4482,5753,4482,5753,4398xe" filled="true" fillcolor="#231f20" stroked="false">
                <v:path arrowok="t"/>
                <v:fill type="solid"/>
              </v:shape>
              <v:shape style="position:absolute;left:5738;top:4356;width:18;height:126" coordorigin="5738,4356" coordsize="18,126" path="m5749,4356l5745,4356,5743,4357,5739,4361,5738,4363,5738,4368,5739,4370,5743,4373,5745,4374,5749,4374,5751,4373,5755,4370,5756,4368,5756,4363,5755,4361,5751,4357,5749,4356xe" filled="true" fillcolor="#231f20" stroked="false">
                <v:path arrowok="t"/>
                <v:fill type="solid"/>
              </v:shape>
              <v:shape style="position:absolute;left:5786;top:4395;width:198;height:130" type="#_x0000_t75" stroked="false">
                <v:imagedata r:id="rId1000" o:title=""/>
              </v:shape>
              <v:shape style="position:absolute;left:6049;top:4346;width:197;height:138" type="#_x0000_t75" stroked="false">
                <v:imagedata r:id="rId1001" o:title=""/>
              </v:shape>
              <v:shape style="position:absolute;left:6302;top:4356;width:345;height:127" type="#_x0000_t75" stroked="false">
                <v:imagedata r:id="rId1002" o:title=""/>
              </v:shape>
              <v:shape style="position:absolute;left:6722;top:4356;width:120;height:125" type="#_x0000_t75" stroked="false">
                <v:imagedata r:id="rId1003" o:title=""/>
              </v:shape>
              <v:shape style="position:absolute;left:6917;top:4340;width:111;height:148" type="#_x0000_t75" stroked="false">
                <v:imagedata r:id="rId1004" o:title=""/>
              </v:shape>
              <v:shape style="position:absolute;left:7058;top:4356;width:256;height:168" type="#_x0000_t75" stroked="false">
                <v:imagedata r:id="rId1005" o:title=""/>
              </v:shape>
            </v:group>
            <v:group style="position:absolute;left:920;top:4654;width:41;height:2" coordorigin="920,4654" coordsize="41,2">
              <v:shape style="position:absolute;left:920;top:4654;width:41;height:2" coordorigin="920,4654" coordsize="41,0" path="m920,4654l960,4654e" filled="false" stroked="true" strokeweight=".513pt" strokecolor="#231f20">
                <v:path arrowok="t"/>
              </v:shape>
              <v:shape style="position:absolute;left:1173;top:4567;width:339;height:133" type="#_x0000_t75" stroked="false">
                <v:imagedata r:id="rId1006" o:title=""/>
              </v:shape>
              <v:shape style="position:absolute;left:1583;top:4556;width:111;height:148" type="#_x0000_t75" stroked="false">
                <v:imagedata r:id="rId943" o:title=""/>
              </v:shape>
              <v:shape style="position:absolute;left:1770;top:4556;width:336;height:148" type="#_x0000_t75" stroked="false">
                <v:imagedata r:id="rId1007" o:title=""/>
              </v:shape>
            </v:group>
            <v:group style="position:absolute;left:2171;top:4611;width:65;height:89" coordorigin="2171,4611" coordsize="65,89">
              <v:shape style="position:absolute;left:2171;top:4611;width:65;height:89" coordorigin="2171,4611" coordsize="65,89" path="m2181,4676l2171,4684,2175,4689,2180,4693,2192,4699,2198,4700,2209,4700,2232,4689,2200,4689,2195,4688,2187,4683,2183,4680,2181,4676xe" filled="true" fillcolor="#231f20" stroked="false">
                <v:path arrowok="t"/>
                <v:fill type="solid"/>
              </v:shape>
              <v:shape style="position:absolute;left:2171;top:4611;width:65;height:89" coordorigin="2171,4611" coordsize="65,89" path="m2211,4611l2202,4611,2198,4612,2175,4632,2175,4640,2208,4660,2214,4662,2222,4667,2224,4670,2224,4677,2207,4689,2232,4689,2232,4689,2236,4683,2236,4679,2236,4667,2234,4662,2225,4654,2217,4651,2200,4648,2195,4646,2189,4642,2187,4639,2187,4632,2203,4622,2232,4622,2228,4618,2217,4613,2211,4611xe" filled="true" fillcolor="#231f20" stroked="false">
                <v:path arrowok="t"/>
                <v:fill type="solid"/>
              </v:shape>
              <v:shape style="position:absolute;left:2171;top:4611;width:65;height:89" coordorigin="2171,4611" coordsize="65,89" path="m2232,4622l2210,4622,2214,4623,2221,4627,2224,4630,2226,4633,2235,4626,2232,4622,2232,4622xe" filled="true" fillcolor="#231f20" stroked="false">
                <v:path arrowok="t"/>
                <v:fill type="solid"/>
              </v:shape>
            </v:group>
            <v:group style="position:absolute;left:2255;top:4611;width:83;height:89" coordorigin="2255,4611" coordsize="83,89">
              <v:shape style="position:absolute;left:2255;top:4611;width:83;height:89" coordorigin="2255,4611" coordsize="83,89" path="m2304,4611l2291,4611,2286,4612,2255,4662,2256,4668,2292,4700,2305,4700,2312,4699,2324,4693,2328,4689,2294,4689,2290,4689,2267,4659,2337,4659,2337,4649,2268,4649,2268,4646,2293,4622,2325,4622,2324,4620,2320,4617,2310,4612,2304,4611xe" filled="true" fillcolor="#231f20" stroked="false">
                <v:path arrowok="t"/>
                <v:fill type="solid"/>
              </v:shape>
              <v:shape style="position:absolute;left:2255;top:4611;width:83;height:89" coordorigin="2255,4611" coordsize="83,89" path="m2325,4675l2323,4679,2319,4682,2310,4688,2305,4689,2328,4689,2329,4688,2334,4682,2325,4675xe" filled="true" fillcolor="#231f20" stroked="false">
                <v:path arrowok="t"/>
                <v:fill type="solid"/>
              </v:shape>
              <v:shape style="position:absolute;left:2255;top:4611;width:83;height:89" coordorigin="2255,4611" coordsize="83,89" path="m2325,4622l2306,4622,2313,4624,2322,4635,2325,4641,2325,4649,2337,4649,2337,4647,2337,4642,2333,4632,2330,4627,2325,4622xe" filled="true" fillcolor="#231f20" stroked="false">
                <v:path arrowok="t"/>
                <v:fill type="solid"/>
              </v:shape>
            </v:group>
            <v:group style="position:absolute;left:2357;top:4611;width:73;height:89" coordorigin="2357,4611" coordsize="73,89">
              <v:shape style="position:absolute;left:2357;top:4611;width:73;height:89" coordorigin="2357,4611" coordsize="73,89" path="m2422,4622l2402,4622,2407,4623,2415,4631,2417,4636,2417,4646,2409,4646,2402,4646,2357,4668,2357,4679,2383,4700,2393,4700,2399,4699,2409,4694,2413,4690,2387,4690,2385,4690,2370,4677,2370,4670,2408,4656,2428,4656,2428,4636,2427,4632,2424,4625,2422,4622xe" filled="true" fillcolor="#231f20" stroked="false">
                <v:path arrowok="t"/>
                <v:fill type="solid"/>
              </v:shape>
              <v:shape style="position:absolute;left:2357;top:4611;width:73;height:89" coordorigin="2357,4611" coordsize="73,89" path="m2428,4684l2418,4684,2418,4685,2418,4690,2418,4694,2419,4696,2419,4698,2430,4698,2429,4695,2429,4692,2429,4688,2428,4684xe" filled="true" fillcolor="#231f20" stroked="false">
                <v:path arrowok="t"/>
                <v:fill type="solid"/>
              </v:shape>
              <v:shape style="position:absolute;left:2357;top:4611;width:73;height:89" coordorigin="2357,4611" coordsize="73,89" path="m2428,4656l2417,4656,2417,4667,2416,4669,2394,4690,2413,4690,2417,4684,2428,4684,2428,4656xe" filled="true" fillcolor="#231f20" stroked="false">
                <v:path arrowok="t"/>
                <v:fill type="solid"/>
              </v:shape>
              <v:shape style="position:absolute;left:2357;top:4611;width:73;height:89" coordorigin="2357,4611" coordsize="73,89" path="m2400,4611l2388,4611,2382,4612,2371,4617,2366,4620,2362,4623,2369,4632,2372,4629,2376,4626,2385,4623,2389,4622,2422,4622,2416,4616,2412,4614,2404,4612,2400,4611xe" filled="true" fillcolor="#231f20" stroked="false">
                <v:path arrowok="t"/>
                <v:fill type="solid"/>
              </v:shape>
              <v:shape style="position:absolute;left:2489;top:4575;width:612;height:125" type="#_x0000_t75" stroked="false">
                <v:imagedata r:id="rId1008" o:title=""/>
              </v:shape>
            </v:group>
            <v:group style="position:absolute;left:3172;top:4611;width:74;height:87" coordorigin="3172,4611" coordsize="74,87">
              <v:shape style="position:absolute;left:3172;top:4611;width:74;height:87" coordorigin="3172,4611" coordsize="74,87" path="m3184,4614l3172,4614,3172,4616,3172,4619,3172,4643,3173,4698,3185,4698,3185,4649,3186,4644,3188,4636,3190,4632,3194,4628,3184,4628,3184,4621,3184,4616,3184,4614xe" filled="true" fillcolor="#231f20" stroked="false">
                <v:path arrowok="t"/>
                <v:fill type="solid"/>
              </v:shape>
              <v:shape style="position:absolute;left:3172;top:4611;width:74;height:87" coordorigin="3172,4611" coordsize="74,87" path="m3238,4622l3215,4622,3219,4622,3224,4625,3233,4647,3233,4698,3246,4698,3245,4635,3243,4627,3238,4622xe" filled="true" fillcolor="#231f20" stroked="false">
                <v:path arrowok="t"/>
                <v:fill type="solid"/>
              </v:shape>
              <v:shape style="position:absolute;left:3172;top:4611;width:74;height:87" coordorigin="3172,4611" coordsize="74,87" path="m3224,4611l3207,4611,3202,4613,3196,4616,3191,4619,3187,4623,3185,4628,3194,4628,3195,4627,3198,4625,3204,4622,3207,4622,3238,4622,3232,4615,3224,4611xe" filled="true" fillcolor="#231f20" stroked="false">
                <v:path arrowok="t"/>
                <v:fill type="solid"/>
              </v:shape>
            </v:group>
            <v:group style="position:absolute;left:3271;top:4611;width:90;height:89" coordorigin="3271,4611" coordsize="90,89">
              <v:shape style="position:absolute;left:3271;top:4611;width:90;height:89" coordorigin="3271,4611" coordsize="90,89" path="m3322,4611l3309,4611,3303,4612,3271,4649,3271,4662,3309,4700,3322,4700,3329,4699,3340,4694,3344,4691,3346,4689,3311,4689,3307,4689,3284,4660,3284,4651,3311,4622,3346,4622,3344,4620,3340,4617,3329,4612,3322,4611xe" filled="true" fillcolor="#231f20" stroked="false">
                <v:path arrowok="t"/>
                <v:fill type="solid"/>
              </v:shape>
              <v:shape style="position:absolute;left:3271;top:4611;width:90;height:89" coordorigin="3271,4611" coordsize="90,89" path="m3346,4622l3321,4622,3325,4623,3333,4626,3348,4651,3348,4660,3321,4689,3346,4689,3352,4683,3355,4679,3360,4668,3361,4662,3361,4649,3360,4643,3355,4633,3352,4628,3346,4622xe" filled="true" fillcolor="#231f20" stroked="false">
                <v:path arrowok="t"/>
                <v:fill type="solid"/>
              </v:shape>
            </v:group>
            <v:group style="position:absolute;left:3386;top:4611;width:48;height:87" coordorigin="3386,4611" coordsize="48,87">
              <v:shape style="position:absolute;left:3386;top:4611;width:48;height:87" coordorigin="3386,4611" coordsize="48,87" path="m3398,4614l3386,4614,3387,4616,3387,4623,3387,4698,3399,4698,3399,4649,3400,4644,3403,4636,3405,4633,3409,4628,3399,4628,3399,4621,3398,4616,3398,4614xe" filled="true" fillcolor="#231f20" stroked="false">
                <v:path arrowok="t"/>
                <v:fill type="solid"/>
              </v:shape>
              <v:shape style="position:absolute;left:3386;top:4611;width:48;height:87" coordorigin="3386,4611" coordsize="48,87" path="m3420,4611l3415,4613,3405,4619,3402,4623,3399,4628,3409,4628,3412,4626,3418,4623,3421,4623,3433,4623,3434,4612,3433,4612,3432,4612,3420,4611xe" filled="true" fillcolor="#231f20" stroked="false">
                <v:path arrowok="t"/>
                <v:fill type="solid"/>
              </v:shape>
              <v:shape style="position:absolute;left:3386;top:4611;width:48;height:87" coordorigin="3386,4611" coordsize="48,87" path="m3433,4623l3421,4623,3427,4623,3431,4623,3432,4624,3433,4624,3433,4623xe" filled="true" fillcolor="#231f20" stroked="false">
                <v:path arrowok="t"/>
                <v:fill type="solid"/>
              </v:shape>
            </v:group>
            <v:group style="position:absolute;left:3451;top:4611;width:128;height:87" coordorigin="3451,4611" coordsize="128,87">
              <v:shape style="position:absolute;left:3451;top:4611;width:128;height:87" coordorigin="3451,4611" coordsize="128,87" path="m3463,4614l3451,4614,3452,4618,3452,4649,3452,4698,3464,4698,3464,4649,3465,4644,3468,4636,3470,4632,3474,4628,3464,4628,3463,4621,3463,4616,3463,4614xe" filled="true" fillcolor="#231f20" stroked="false">
                <v:path arrowok="t"/>
                <v:fill type="solid"/>
              </v:shape>
              <v:shape style="position:absolute;left:3451;top:4611;width:128;height:87" coordorigin="3451,4611" coordsize="128,87" path="m3514,4622l3493,4622,3496,4622,3501,4625,3509,4698,3521,4698,3523,4638,3528,4629,3518,4629,3516,4626,3515,4623,3514,4622xe" filled="true" fillcolor="#231f20" stroked="false">
                <v:path arrowok="t"/>
                <v:fill type="solid"/>
              </v:shape>
              <v:shape style="position:absolute;left:3451;top:4611;width:128;height:87" coordorigin="3451,4611" coordsize="128,87" path="m3572,4622l3553,4622,3559,4624,3565,4635,3567,4642,3567,4698,3579,4698,3579,4635,3577,4627,3572,4622xe" filled="true" fillcolor="#231f20" stroked="false">
                <v:path arrowok="t"/>
                <v:fill type="solid"/>
              </v:shape>
              <v:shape style="position:absolute;left:3451;top:4611;width:128;height:87" coordorigin="3451,4611" coordsize="128,87" path="m3558,4611l3540,4611,3534,4613,3524,4619,3521,4623,3518,4629,3528,4629,3528,4628,3531,4626,3537,4623,3541,4622,3572,4622,3566,4615,3558,4611xe" filled="true" fillcolor="#231f20" stroked="false">
                <v:path arrowok="t"/>
                <v:fill type="solid"/>
              </v:shape>
              <v:shape style="position:absolute;left:3451;top:4611;width:128;height:87" coordorigin="3451,4611" coordsize="128,87" path="m3494,4611l3486,4611,3480,4613,3470,4619,3466,4623,3464,4628,3474,4628,3474,4627,3477,4625,3483,4622,3486,4622,3514,4622,3511,4618,3508,4616,3504,4613,3501,4613,3496,4612,3494,4611xe" filled="true" fillcolor="#231f20" stroked="false">
                <v:path arrowok="t"/>
                <v:fill type="solid"/>
              </v:shape>
            </v:group>
            <v:group style="position:absolute;left:3605;top:4611;width:73;height:89" coordorigin="3605,4611" coordsize="73,89">
              <v:shape style="position:absolute;left:3605;top:4611;width:73;height:89" coordorigin="3605,4611" coordsize="73,89" path="m3669,4622l3649,4622,3654,4623,3662,4631,3664,4636,3664,4646,3656,4646,3649,4646,3605,4668,3605,4679,3631,4700,3641,4700,3646,4699,3656,4694,3660,4690,3635,4690,3632,4690,3617,4677,3617,4670,3655,4656,3676,4656,3675,4636,3675,4632,3671,4625,3669,4622xe" filled="true" fillcolor="#231f20" stroked="false">
                <v:path arrowok="t"/>
                <v:fill type="solid"/>
              </v:shape>
              <v:shape style="position:absolute;left:3605;top:4611;width:73;height:89" coordorigin="3605,4611" coordsize="73,89" path="m3676,4684l3665,4684,3665,4685,3665,4690,3665,4694,3666,4696,3666,4698,3677,4698,3676,4695,3676,4692,3676,4688,3676,4684xe" filled="true" fillcolor="#231f20" stroked="false">
                <v:path arrowok="t"/>
                <v:fill type="solid"/>
              </v:shape>
              <v:shape style="position:absolute;left:3605;top:4611;width:73;height:89" coordorigin="3605,4611" coordsize="73,89" path="m3676,4656l3664,4656,3664,4667,3663,4669,3641,4690,3660,4690,3664,4684,3676,4684,3676,4656xe" filled="true" fillcolor="#231f20" stroked="false">
                <v:path arrowok="t"/>
                <v:fill type="solid"/>
              </v:shape>
              <v:shape style="position:absolute;left:3605;top:4611;width:73;height:89" coordorigin="3605,4611" coordsize="73,89" path="m3647,4611l3636,4611,3629,4612,3618,4617,3613,4620,3610,4623,3616,4632,3619,4629,3623,4626,3632,4623,3636,4622,3669,4622,3663,4616,3660,4614,3652,4612,3647,4611xe" filled="true" fillcolor="#231f20" stroked="false">
                <v:path arrowok="t"/>
                <v:fill type="solid"/>
              </v:shape>
            </v:group>
            <v:group style="position:absolute;left:3714;top:4562;width:2;height:137" coordorigin="3714,4562" coordsize="2,137">
              <v:shape style="position:absolute;left:3714;top:4562;width:2;height:137" coordorigin="3714,4562" coordsize="0,137" path="m3714,4562l3714,4698e" filled="false" stroked="true" strokeweight=".612pt" strokecolor="#231f20">
                <v:path arrowok="t"/>
              </v:shape>
            </v:group>
            <v:group style="position:absolute;left:3750;top:4679;width:20;height:20" coordorigin="3750,4679" coordsize="20,20">
              <v:shape style="position:absolute;left:3750;top:4679;width:20;height:20" coordorigin="3750,4679" coordsize="20,20" path="m3762,4679l3757,4679,3754,4680,3751,4684,3750,4687,3750,4692,3751,4694,3753,4696,3754,4698,3757,4699,3762,4699,3765,4698,3768,4694,3769,4692,3769,4687,3768,4684,3765,4680,3762,4679xe" filled="true" fillcolor="#231f20" stroked="false">
                <v:path arrowok="t"/>
                <v:fill type="solid"/>
              </v:shape>
            </v:group>
            <v:group style="position:absolute;left:920;top:4870;width:41;height:2" coordorigin="920,4870" coordsize="41,2">
              <v:shape style="position:absolute;left:920;top:4870;width:41;height:2" coordorigin="920,4870" coordsize="41,0" path="m920,4870l960,4870e" filled="false" stroked="true" strokeweight=".513pt" strokecolor="#231f20">
                <v:path arrowok="t"/>
              </v:shape>
              <v:shape style="position:absolute;left:1173;top:4783;width:339;height:133" type="#_x0000_t75" stroked="false">
                <v:imagedata r:id="rId1009" o:title=""/>
              </v:shape>
              <v:shape style="position:absolute;left:1583;top:4772;width:211;height:148" type="#_x0000_t75" stroked="false">
                <v:imagedata r:id="rId1010" o:title=""/>
              </v:shape>
              <v:shape style="position:absolute;left:1864;top:4786;width:180;height:130" type="#_x0000_t75" stroked="false">
                <v:imagedata r:id="rId1011" o:title=""/>
              </v:shape>
              <v:shape style="position:absolute;left:2074;top:4772;width:494;height:148" type="#_x0000_t75" stroked="false">
                <v:imagedata r:id="rId1012" o:title=""/>
              </v:shape>
            </v:group>
            <v:group style="position:absolute;left:2632;top:4827;width:90;height:89" coordorigin="2632,4827" coordsize="90,89">
              <v:shape style="position:absolute;left:2632;top:4827;width:90;height:89" coordorigin="2632,4827" coordsize="90,89" path="m2683,4827l2670,4827,2664,4828,2632,4865,2632,4878,2670,4916,2683,4916,2689,4915,2700,4910,2705,4907,2707,4905,2672,4905,2667,4905,2645,4876,2645,4867,2672,4838,2707,4838,2705,4836,2700,4833,2689,4828,2683,4827xe" filled="true" fillcolor="#231f20" stroked="false">
                <v:path arrowok="t"/>
                <v:fill type="solid"/>
              </v:shape>
              <v:shape style="position:absolute;left:2632;top:4827;width:90;height:89" coordorigin="2632,4827" coordsize="90,89" path="m2707,4838l2681,4838,2686,4839,2694,4842,2709,4867,2709,4876,2681,4905,2707,4905,2713,4899,2716,4895,2720,4884,2722,4878,2722,4865,2720,4859,2716,4849,2713,4844,2707,4838xe" filled="true" fillcolor="#231f20" stroked="false">
                <v:path arrowok="t"/>
                <v:fill type="solid"/>
              </v:shape>
              <v:shape style="position:absolute;left:2794;top:4778;width:619;height:138" type="#_x0000_t75" stroked="false">
                <v:imagedata r:id="rId1013" o:title=""/>
              </v:shape>
              <v:shape style="position:absolute;left:3483;top:4786;width:960;height:153" type="#_x0000_t75" stroked="false">
                <v:imagedata r:id="rId1014" o:title=""/>
              </v:shape>
              <v:shape style="position:absolute;left:4509;top:4788;width:104;height:127" type="#_x0000_t75" stroked="false">
                <v:imagedata r:id="rId1015" o:title=""/>
              </v:shape>
            </v:group>
            <v:group style="position:absolute;left:4678;top:4827;width:65;height:89" coordorigin="4678,4827" coordsize="65,89">
              <v:shape style="position:absolute;left:4678;top:4827;width:65;height:89" coordorigin="4678,4827" coordsize="65,89" path="m4688,4892l4678,4900,4682,4905,4687,4909,4699,4915,4705,4916,4716,4916,4739,4905,4707,4905,4702,4904,4694,4899,4690,4896,4688,4892xe" filled="true" fillcolor="#231f20" stroked="false">
                <v:path arrowok="t"/>
                <v:fill type="solid"/>
              </v:shape>
              <v:shape style="position:absolute;left:4678;top:4827;width:65;height:89" coordorigin="4678,4827" coordsize="65,89" path="m4718,4827l4709,4827,4705,4828,4682,4848,4682,4856,4715,4876,4721,4878,4729,4883,4731,4886,4731,4893,4714,4905,4739,4905,4739,4905,4743,4899,4743,4895,4743,4883,4741,4878,4732,4870,4724,4867,4707,4864,4702,4862,4696,4858,4694,4855,4694,4848,4710,4838,4739,4838,4735,4834,4724,4829,4718,4827xe" filled="true" fillcolor="#231f20" stroked="false">
                <v:path arrowok="t"/>
                <v:fill type="solid"/>
              </v:shape>
              <v:shape style="position:absolute;left:4678;top:4827;width:65;height:89" coordorigin="4678,4827" coordsize="65,89" path="m4739,4838l4717,4838,4721,4839,4728,4843,4731,4846,4733,4849,4742,4842,4739,4838,4739,4838xe" filled="true" fillcolor="#231f20" stroked="false">
                <v:path arrowok="t"/>
                <v:fill type="solid"/>
              </v:shape>
            </v:group>
            <v:group style="position:absolute;left:4762;top:4827;width:90;height:89" coordorigin="4762,4827" coordsize="90,89">
              <v:shape style="position:absolute;left:4762;top:4827;width:90;height:89" coordorigin="4762,4827" coordsize="90,89" path="m4813,4827l4800,4827,4794,4828,4762,4865,4762,4878,4800,4916,4813,4916,4819,4915,4830,4910,4835,4907,4837,4905,4802,4905,4797,4905,4775,4876,4775,4867,4802,4838,4837,4838,4835,4836,4830,4833,4819,4828,4813,4827xe" filled="true" fillcolor="#231f20" stroked="false">
                <v:path arrowok="t"/>
                <v:fill type="solid"/>
              </v:shape>
              <v:shape style="position:absolute;left:4762;top:4827;width:90;height:89" coordorigin="4762,4827" coordsize="90,89" path="m4837,4838l4811,4838,4816,4839,4824,4842,4838,4867,4838,4876,4811,4905,4837,4905,4843,4899,4846,4895,4850,4884,4851,4878,4851,4865,4850,4859,4846,4849,4843,4844,4837,4838xe" filled="true" fillcolor="#231f20" stroked="false">
                <v:path arrowok="t"/>
                <v:fill type="solid"/>
              </v:shape>
            </v:group>
            <v:group style="position:absolute;left:4877;top:4827;width:74;height:87" coordorigin="4877,4827" coordsize="74,87">
              <v:shape style="position:absolute;left:4877;top:4827;width:74;height:87" coordorigin="4877,4827" coordsize="74,87" path="m4889,4830l4877,4830,4877,4832,4877,4835,4878,4859,4878,4914,4890,4914,4890,4865,4891,4860,4894,4852,4896,4848,4899,4844,4889,4844,4889,4837,4889,4832,4889,4830xe" filled="true" fillcolor="#231f20" stroked="false">
                <v:path arrowok="t"/>
                <v:fill type="solid"/>
              </v:shape>
              <v:shape style="position:absolute;left:4877;top:4827;width:74;height:87" coordorigin="4877,4827" coordsize="74,87" path="m4943,4838l4920,4838,4924,4838,4930,4841,4938,4863,4938,4914,4951,4914,4951,4851,4948,4843,4943,4838xe" filled="true" fillcolor="#231f20" stroked="false">
                <v:path arrowok="t"/>
                <v:fill type="solid"/>
              </v:shape>
              <v:shape style="position:absolute;left:4877;top:4827;width:74;height:87" coordorigin="4877,4827" coordsize="74,87" path="m4929,4827l4913,4827,4907,4829,4902,4832,4896,4835,4892,4839,4890,4844,4899,4844,4900,4843,4903,4841,4909,4838,4912,4838,4943,4838,4937,4831,4929,4827xe" filled="true" fillcolor="#231f20" stroked="false">
                <v:path arrowok="t"/>
                <v:fill type="solid"/>
              </v:shape>
              <v:shape style="position:absolute;left:5014;top:4788;width:514;height:150" type="#_x0000_t75" stroked="false">
                <v:imagedata r:id="rId1016" o:title=""/>
              </v:shape>
              <v:shape style="position:absolute;left:5589;top:4827;width:591;height:130" type="#_x0000_t75" stroked="false">
                <v:imagedata r:id="rId1017" o:title=""/>
              </v:shape>
            </v:group>
            <v:group style="position:absolute;left:6257;top:4830;width:74;height:87" coordorigin="6257,4830" coordsize="74,87">
              <v:shape style="position:absolute;left:6257;top:4830;width:74;height:87" coordorigin="6257,4830" coordsize="74,87" path="m6269,4830l6257,4830,6257,4892,6260,4900,6270,4913,6278,4916,6295,4916,6301,4914,6311,4908,6314,4906,6287,4906,6284,4905,6269,4881,6269,4830xe" filled="true" fillcolor="#231f20" stroked="false">
                <v:path arrowok="t"/>
                <v:fill type="solid"/>
              </v:shape>
              <v:shape style="position:absolute;left:6257;top:4830;width:74;height:87" coordorigin="6257,4830" coordsize="74,87" path="m6330,4899l6318,4899,6318,4908,6318,4911,6319,4914,6330,4914,6330,4911,6330,4908,6330,4899xe" filled="true" fillcolor="#231f20" stroked="false">
                <v:path arrowok="t"/>
                <v:fill type="solid"/>
              </v:shape>
              <v:shape style="position:absolute;left:6257;top:4830;width:74;height:87" coordorigin="6257,4830" coordsize="74,87" path="m6330,4830l6317,4830,6317,4878,6317,4883,6295,4906,6314,4906,6315,4904,6318,4899,6330,4899,6330,4830xe" filled="true" fillcolor="#231f20" stroked="false">
                <v:path arrowok="t"/>
                <v:fill type="solid"/>
              </v:shape>
            </v:group>
            <v:group style="position:absolute;left:6361;top:4827;width:74;height:87" coordorigin="6361,4827" coordsize="74,87">
              <v:shape style="position:absolute;left:6361;top:4827;width:74;height:87" coordorigin="6361,4827" coordsize="74,87" path="m6373,4830l6361,4830,6362,4832,6362,4835,6362,4859,6362,4914,6374,4914,6374,4865,6375,4860,6378,4852,6380,4848,6384,4844,6374,4844,6374,4837,6373,4832,6373,4830xe" filled="true" fillcolor="#231f20" stroked="false">
                <v:path arrowok="t"/>
                <v:fill type="solid"/>
              </v:shape>
              <v:shape style="position:absolute;left:6361;top:4827;width:74;height:87" coordorigin="6361,4827" coordsize="74,87" path="m6428,4838l6404,4838,6408,4838,6414,4841,6423,4863,6423,4914,6435,4914,6435,4851,6432,4843,6428,4838xe" filled="true" fillcolor="#231f20" stroked="false">
                <v:path arrowok="t"/>
                <v:fill type="solid"/>
              </v:shape>
              <v:shape style="position:absolute;left:6361;top:4827;width:74;height:87" coordorigin="6361,4827" coordsize="74,87" path="m6414,4827l6397,4827,6391,4829,6386,4832,6380,4835,6377,4839,6374,4844,6384,4844,6385,4843,6387,4841,6394,4838,6397,4838,6428,4838,6422,4831,6414,4827xe" filled="true" fillcolor="#231f20" stroked="false">
                <v:path arrowok="t"/>
                <v:fill type="solid"/>
              </v:shape>
            </v:group>
            <v:group style="position:absolute;left:6461;top:4827;width:90;height:89" coordorigin="6461,4827" coordsize="90,89">
              <v:shape style="position:absolute;left:6461;top:4827;width:90;height:89" coordorigin="6461,4827" coordsize="90,89" path="m6512,4827l6499,4827,6493,4828,6461,4865,6461,4878,6499,4916,6512,4916,6518,4915,6529,4910,6534,4907,6536,4905,6500,4905,6496,4905,6474,4876,6474,4867,6500,4838,6535,4838,6534,4836,6529,4833,6518,4828,6512,4827xe" filled="true" fillcolor="#231f20" stroked="false">
                <v:path arrowok="t"/>
                <v:fill type="solid"/>
              </v:shape>
              <v:shape style="position:absolute;left:6461;top:4827;width:90;height:89" coordorigin="6461,4827" coordsize="90,89" path="m6535,4838l6510,4838,6515,4839,6523,4842,6537,4867,6537,4876,6510,4905,6536,4905,6542,4899,6545,4895,6549,4884,6550,4878,6550,4865,6549,4859,6545,4849,6542,4844,6535,4838xe" filled="true" fillcolor="#231f20" stroked="false">
                <v:path arrowok="t"/>
                <v:fill type="solid"/>
              </v:shape>
            </v:group>
            <v:group style="position:absolute;left:6616;top:4827;width:83;height:89" coordorigin="6616,4827" coordsize="83,89">
              <v:shape style="position:absolute;left:6616;top:4827;width:83;height:89" coordorigin="6616,4827" coordsize="83,89" path="m6665,4827l6652,4827,6646,4828,6616,4878,6617,4884,6653,4916,6666,4916,6673,4915,6685,4909,6689,4905,6655,4905,6651,4905,6628,4875,6698,4875,6698,4865,6629,4865,6629,4862,6654,4838,6686,4838,6685,4836,6681,4833,6670,4828,6665,4827xe" filled="true" fillcolor="#231f20" stroked="false">
                <v:path arrowok="t"/>
                <v:fill type="solid"/>
              </v:shape>
              <v:shape style="position:absolute;left:6616;top:4827;width:83;height:89" coordorigin="6616,4827" coordsize="83,89" path="m6686,4891l6684,4895,6680,4898,6671,4904,6665,4905,6689,4905,6690,4904,6695,4898,6686,4891xe" filled="true" fillcolor="#231f20" stroked="false">
                <v:path arrowok="t"/>
                <v:fill type="solid"/>
              </v:shape>
              <v:shape style="position:absolute;left:6616;top:4827;width:83;height:89" coordorigin="6616,4827" coordsize="83,89" path="m6686,4838l6667,4838,6674,4840,6683,4851,6686,4857,6686,4865,6698,4865,6698,4863,6697,4858,6694,4848,6691,4843,6686,4838xe" filled="true" fillcolor="#231f20" stroked="false">
                <v:path arrowok="t"/>
                <v:fill type="solid"/>
              </v:shape>
            </v:group>
            <v:group style="position:absolute;left:6724;top:4827;width:74;height:87" coordorigin="6724,4827" coordsize="74,87">
              <v:shape style="position:absolute;left:6724;top:4827;width:74;height:87" coordorigin="6724,4827" coordsize="74,87" path="m6736,4830l6724,4830,6724,4832,6724,4835,6724,4859,6725,4914,6737,4914,6737,4865,6738,4860,6740,4852,6742,4848,6746,4844,6736,4844,6736,4837,6736,4832,6736,4830xe" filled="true" fillcolor="#231f20" stroked="false">
                <v:path arrowok="t"/>
                <v:fill type="solid"/>
              </v:shape>
              <v:shape style="position:absolute;left:6724;top:4827;width:74;height:87" coordorigin="6724,4827" coordsize="74,87" path="m6790,4838l6767,4838,6771,4838,6776,4841,6785,4863,6785,4914,6798,4914,6797,4851,6795,4843,6790,4838xe" filled="true" fillcolor="#231f20" stroked="false">
                <v:path arrowok="t"/>
                <v:fill type="solid"/>
              </v:shape>
              <v:shape style="position:absolute;left:6724;top:4827;width:74;height:87" coordorigin="6724,4827" coordsize="74,87" path="m6776,4827l6759,4827,6754,4829,6748,4832,6743,4835,6739,4839,6737,4844,6746,4844,6747,4843,6750,4841,6756,4838,6759,4838,6790,4838,6784,4831,6776,4827xe" filled="true" fillcolor="#231f20" stroked="false">
                <v:path arrowok="t"/>
                <v:fill type="solid"/>
              </v:shape>
              <v:shape style="position:absolute;left:6868;top:4778;width:373;height:138" type="#_x0000_t75" stroked="false">
                <v:imagedata r:id="rId1018" o:title=""/>
              </v:shape>
              <v:shape style="position:absolute;left:7316;top:4778;width:373;height:179" type="#_x0000_t75" stroked="false">
                <v:imagedata r:id="rId1019" o:title=""/>
              </v:shape>
            </v:group>
            <v:group style="position:absolute;left:920;top:5086;width:41;height:2" coordorigin="920,5086" coordsize="41,2">
              <v:shape style="position:absolute;left:920;top:5086;width:41;height:2" coordorigin="920,5086" coordsize="41,0" path="m920,5086l960,5086e" filled="false" stroked="true" strokeweight=".513pt" strokecolor="#231f20">
                <v:path arrowok="t"/>
              </v:shape>
              <v:shape style="position:absolute;left:1180;top:5002;width:157;height:130" type="#_x0000_t75" stroked="false">
                <v:imagedata r:id="rId1020" o:title=""/>
              </v:shape>
              <v:shape style="position:absolute;left:1403;top:4992;width:953;height:140" type="#_x0000_t75" stroked="false">
                <v:imagedata r:id="rId1021" o:title=""/>
              </v:shape>
              <v:shape style="position:absolute;left:2420;top:4994;width:197;height:138" type="#_x0000_t75" stroked="false">
                <v:imagedata r:id="rId1022" o:title=""/>
              </v:shape>
              <v:shape style="position:absolute;left:2682;top:4992;width:911;height:181" type="#_x0000_t75" stroked="false">
                <v:imagedata r:id="rId1023" o:title=""/>
              </v:shape>
              <v:shape style="position:absolute;left:3656;top:4994;width:572;height:138" type="#_x0000_t75" stroked="false">
                <v:imagedata r:id="rId1024" o:title=""/>
              </v:shape>
              <v:shape style="position:absolute;left:4284;top:5004;width:401;height:127" type="#_x0000_t75" stroked="false">
                <v:imagedata r:id="rId1025" o:title=""/>
              </v:shape>
            </v:group>
            <v:group style="position:absolute;left:4735;top:5043;width:83;height:89" coordorigin="4735,5043" coordsize="83,89">
              <v:shape style="position:absolute;left:4735;top:5043;width:83;height:89" coordorigin="4735,5043" coordsize="83,89" path="m4784,5043l4771,5043,4766,5044,4735,5094,4736,5100,4772,5132,4785,5132,4792,5131,4804,5125,4808,5121,4774,5121,4770,5121,4748,5091,4817,5091,4818,5081,4748,5081,4748,5078,4773,5054,4805,5054,4804,5052,4800,5049,4790,5044,4784,5043xe" filled="true" fillcolor="#231f20" stroked="false">
                <v:path arrowok="t"/>
                <v:fill type="solid"/>
              </v:shape>
              <v:shape style="position:absolute;left:4735;top:5043;width:83;height:89" coordorigin="4735,5043" coordsize="83,89" path="m4805,5107l4803,5111,4799,5114,4790,5120,4785,5121,4808,5121,4809,5120,4815,5114,4805,5107xe" filled="true" fillcolor="#231f20" stroked="false">
                <v:path arrowok="t"/>
                <v:fill type="solid"/>
              </v:shape>
              <v:shape style="position:absolute;left:4735;top:5043;width:83;height:89" coordorigin="4735,5043" coordsize="83,89" path="m4805,5054l4786,5054,4793,5056,4802,5067,4805,5073,4805,5081,4818,5081,4818,5079,4817,5074,4813,5064,4811,5059,4805,5054xe" filled="true" fillcolor="#231f20" stroked="false">
                <v:path arrowok="t"/>
                <v:fill type="solid"/>
              </v:shape>
            </v:group>
            <v:group style="position:absolute;left:4843;top:5043;width:74;height:87" coordorigin="4843,5043" coordsize="74,87">
              <v:shape style="position:absolute;left:4843;top:5043;width:74;height:87" coordorigin="4843,5043" coordsize="74,87" path="m4855,5046l4843,5046,4843,5048,4844,5051,4844,5075,4844,5130,4856,5130,4856,5081,4857,5076,4860,5068,4862,5064,4866,5060,4856,5060,4855,5053,4855,5048,4855,5046xe" filled="true" fillcolor="#231f20" stroked="false">
                <v:path arrowok="t"/>
                <v:fill type="solid"/>
              </v:shape>
              <v:shape style="position:absolute;left:4843;top:5043;width:74;height:87" coordorigin="4843,5043" coordsize="74,87" path="m4909,5054l4886,5054,4890,5054,4896,5057,4904,5079,4904,5130,4917,5130,4917,5067,4914,5059,4909,5054xe" filled="true" fillcolor="#231f20" stroked="false">
                <v:path arrowok="t"/>
                <v:fill type="solid"/>
              </v:shape>
              <v:shape style="position:absolute;left:4843;top:5043;width:74;height:87" coordorigin="4843,5043" coordsize="74,87" path="m4895,5043l4879,5043,4873,5045,4868,5048,4862,5051,4858,5055,4856,5060,4866,5060,4866,5059,4869,5057,4875,5054,4878,5054,4909,5054,4903,5047,4895,5043xe" filled="true" fillcolor="#231f20" stroked="false">
                <v:path arrowok="t"/>
                <v:fill type="solid"/>
              </v:shape>
              <v:shape style="position:absolute;left:4981;top:4994;width:178;height:138" type="#_x0000_t75" stroked="false">
                <v:imagedata r:id="rId1026" o:title=""/>
              </v:shape>
            </v:group>
            <v:group style="position:absolute;left:5224;top:5043;width:90;height:89" coordorigin="5224,5043" coordsize="90,89">
              <v:shape style="position:absolute;left:5224;top:5043;width:90;height:89" coordorigin="5224,5043" coordsize="90,89" path="m5276,5043l5262,5043,5256,5044,5224,5081,5224,5094,5262,5132,5276,5132,5282,5131,5293,5126,5297,5123,5299,5121,5264,5121,5260,5121,5237,5092,5237,5083,5264,5054,5299,5054,5297,5052,5293,5049,5282,5044,5276,5043xe" filled="true" fillcolor="#231f20" stroked="false">
                <v:path arrowok="t"/>
                <v:fill type="solid"/>
              </v:shape>
              <v:shape style="position:absolute;left:5224;top:5043;width:90;height:89" coordorigin="5224,5043" coordsize="90,89" path="m5299,5054l5274,5054,5278,5055,5286,5058,5301,5083,5301,5092,5274,5121,5299,5121,5305,5115,5308,5111,5313,5100,5314,5094,5314,5081,5313,5075,5308,5065,5305,5060,5299,5054xe" filled="true" fillcolor="#231f20" stroked="false">
                <v:path arrowok="t"/>
                <v:fill type="solid"/>
              </v:shape>
              <v:shape style="position:absolute;left:5378;top:4994;width:317;height:161" type="#_x0000_t75" stroked="false">
                <v:imagedata r:id="rId1027" o:title=""/>
              </v:shape>
            </v:group>
            <v:group style="position:absolute;left:5757;top:5043;width:83;height:89" coordorigin="5757,5043" coordsize="83,89">
              <v:shape style="position:absolute;left:5757;top:5043;width:83;height:89" coordorigin="5757,5043" coordsize="83,89" path="m5806,5043l5794,5043,5788,5044,5757,5094,5758,5100,5795,5132,5808,5132,5814,5131,5826,5125,5831,5121,5797,5121,5792,5121,5770,5091,5840,5091,5840,5081,5770,5081,5770,5078,5796,5054,5828,5054,5826,5052,5822,5049,5812,5044,5806,5043xe" filled="true" fillcolor="#231f20" stroked="false">
                <v:path arrowok="t"/>
                <v:fill type="solid"/>
              </v:shape>
              <v:shape style="position:absolute;left:5757;top:5043;width:83;height:89" coordorigin="5757,5043" coordsize="83,89" path="m5828,5107l5825,5111,5822,5114,5813,5120,5807,5121,5831,5121,5832,5120,5837,5114,5828,5107xe" filled="true" fillcolor="#231f20" stroked="false">
                <v:path arrowok="t"/>
                <v:fill type="solid"/>
              </v:shape>
              <v:shape style="position:absolute;left:5757;top:5043;width:83;height:89" coordorigin="5757,5043" coordsize="83,89" path="m5828,5054l5809,5054,5815,5056,5825,5067,5827,5073,5828,5081,5840,5081,5840,5079,5839,5074,5836,5064,5833,5059,5828,5054xe" filled="true" fillcolor="#231f20" stroked="false">
                <v:path arrowok="t"/>
                <v:fill type="solid"/>
              </v:shape>
            </v:group>
            <v:group style="position:absolute;left:5866;top:5043;width:74;height:87" coordorigin="5866,5043" coordsize="74,87">
              <v:shape style="position:absolute;left:5866;top:5043;width:74;height:87" coordorigin="5866,5043" coordsize="74,87" path="m5877,5046l5866,5046,5866,5048,5866,5051,5866,5075,5866,5130,5879,5130,5879,5081,5879,5076,5882,5068,5884,5064,5888,5060,5878,5060,5878,5053,5878,5048,5877,5046xe" filled="true" fillcolor="#231f20" stroked="false">
                <v:path arrowok="t"/>
                <v:fill type="solid"/>
              </v:shape>
              <v:shape style="position:absolute;left:5866;top:5043;width:74;height:87" coordorigin="5866,5043" coordsize="74,87" path="m5932,5054l5909,5054,5912,5054,5918,5057,5927,5079,5927,5130,5939,5130,5939,5067,5937,5059,5932,5054xe" filled="true" fillcolor="#231f20" stroked="false">
                <v:path arrowok="t"/>
                <v:fill type="solid"/>
              </v:shape>
              <v:shape style="position:absolute;left:5866;top:5043;width:74;height:87" coordorigin="5866,5043" coordsize="74,87" path="m5918,5043l5901,5043,5895,5045,5890,5048,5885,5051,5881,5055,5878,5060,5888,5060,5889,5059,5892,5057,5898,5054,5901,5054,5932,5054,5926,5047,5918,5043xe" filled="true" fillcolor="#231f20" stroked="false">
                <v:path arrowok="t"/>
                <v:fill type="solid"/>
              </v:shape>
            </v:group>
            <v:group style="position:absolute;left:6003;top:5043;width:83;height:89" coordorigin="6003,5043" coordsize="83,89">
              <v:shape style="position:absolute;left:6003;top:5043;width:83;height:89" coordorigin="6003,5043" coordsize="83,89" path="m6052,5043l6040,5043,6034,5044,6003,5094,6005,5100,6041,5132,6054,5132,6060,5131,6073,5125,6077,5121,6043,5121,6039,5121,6016,5091,6086,5091,6086,5081,6016,5081,6017,5078,6042,5054,6074,5054,6073,5052,6068,5049,6058,5044,6052,5043xe" filled="true" fillcolor="#231f20" stroked="false">
                <v:path arrowok="t"/>
                <v:fill type="solid"/>
              </v:shape>
              <v:shape style="position:absolute;left:6003;top:5043;width:83;height:89" coordorigin="6003,5043" coordsize="83,89" path="m6074,5107l6072,5111,6068,5114,6059,5120,6053,5121,6077,5121,6078,5120,6083,5114,6074,5107xe" filled="true" fillcolor="#231f20" stroked="false">
                <v:path arrowok="t"/>
                <v:fill type="solid"/>
              </v:shape>
              <v:shape style="position:absolute;left:6003;top:5043;width:83;height:89" coordorigin="6003,5043" coordsize="83,89" path="m6074,5054l6055,5054,6061,5056,6071,5067,6073,5073,6074,5081,6086,5081,6086,5079,6085,5074,6082,5064,6079,5059,6074,5054xe" filled="true" fillcolor="#231f20" stroked="false">
                <v:path arrowok="t"/>
                <v:fill type="solid"/>
              </v:shape>
              <v:shape style="position:absolute;left:6113;top:4988;width:455;height:185" type="#_x0000_t75" stroked="false">
                <v:imagedata r:id="rId1028" o:title=""/>
              </v:shape>
            </v:group>
            <v:group style="position:absolute;left:6599;top:5043;width:48;height:87" coordorigin="6599,5043" coordsize="48,87">
              <v:shape style="position:absolute;left:6599;top:5043;width:48;height:87" coordorigin="6599,5043" coordsize="48,87" path="m6610,5046l6599,5046,6599,5048,6599,5055,6599,5130,6611,5130,6611,5081,6612,5076,6615,5068,6617,5065,6621,5060,6611,5060,6611,5053,6610,5048,6610,5046xe" filled="true" fillcolor="#231f20" stroked="false">
                <v:path arrowok="t"/>
                <v:fill type="solid"/>
              </v:shape>
              <v:shape style="position:absolute;left:6599;top:5043;width:48;height:87" coordorigin="6599,5043" coordsize="48,87" path="m6632,5043l6627,5045,6617,5051,6614,5055,6611,5060,6621,5060,6624,5058,6630,5055,6633,5055,6645,5055,6646,5044,6645,5044,6644,5044,6632,5043xe" filled="true" fillcolor="#231f20" stroked="false">
                <v:path arrowok="t"/>
                <v:fill type="solid"/>
              </v:shape>
              <v:shape style="position:absolute;left:6599;top:5043;width:48;height:87" coordorigin="6599,5043" coordsize="48,87" path="m6645,5055l6633,5055,6639,5055,6643,5055,6644,5056,6645,5056,6645,5055xe" filled="true" fillcolor="#231f20" stroked="false">
                <v:path arrowok="t"/>
                <v:fill type="solid"/>
              </v:shape>
            </v:group>
            <v:group style="position:absolute;left:6658;top:5043;width:73;height:89" coordorigin="6658,5043" coordsize="73,89">
              <v:shape style="position:absolute;left:6658;top:5043;width:73;height:89" coordorigin="6658,5043" coordsize="73,89" path="m6722,5054l6702,5054,6708,5055,6715,5063,6717,5068,6717,5078,6709,5078,6702,5078,6658,5100,6658,5111,6684,5132,6694,5132,6700,5131,6709,5126,6714,5122,6688,5122,6685,5122,6670,5109,6670,5102,6709,5088,6729,5088,6729,5068,6728,5064,6724,5057,6722,5054xe" filled="true" fillcolor="#231f20" stroked="false">
                <v:path arrowok="t"/>
                <v:fill type="solid"/>
              </v:shape>
              <v:shape style="position:absolute;left:6658;top:5043;width:73;height:89" coordorigin="6658,5043" coordsize="73,89" path="m6729,5116l6718,5116,6718,5117,6718,5122,6719,5126,6719,5128,6719,5130,6730,5130,6730,5127,6729,5124,6729,5120,6729,5116xe" filled="true" fillcolor="#231f20" stroked="false">
                <v:path arrowok="t"/>
                <v:fill type="solid"/>
              </v:shape>
              <v:shape style="position:absolute;left:6658;top:5043;width:73;height:89" coordorigin="6658,5043" coordsize="73,89" path="m6729,5088l6717,5088,6717,5099,6717,5101,6694,5122,6714,5122,6718,5116,6729,5116,6729,5088xe" filled="true" fillcolor="#231f20" stroked="false">
                <v:path arrowok="t"/>
                <v:fill type="solid"/>
              </v:shape>
              <v:shape style="position:absolute;left:6658;top:5043;width:73;height:89" coordorigin="6658,5043" coordsize="73,89" path="m6700,5043l6689,5043,6682,5044,6671,5049,6666,5052,6663,5055,6670,5064,6673,5061,6676,5058,6685,5055,6690,5054,6722,5054,6716,5048,6713,5046,6705,5044,6700,5043xe" filled="true" fillcolor="#231f20" stroked="false">
                <v:path arrowok="t"/>
                <v:fill type="solid"/>
              </v:shape>
            </v:group>
            <v:group style="position:absolute;left:6759;top:5043;width:128;height:87" coordorigin="6759,5043" coordsize="128,87">
              <v:shape style="position:absolute;left:6759;top:5043;width:128;height:87" coordorigin="6759,5043" coordsize="128,87" path="m6771,5046l6759,5046,6760,5050,6760,5081,6760,5130,6772,5130,6772,5081,6773,5076,6776,5068,6778,5064,6782,5060,6772,5060,6772,5053,6771,5048,6771,5046xe" filled="true" fillcolor="#231f20" stroked="false">
                <v:path arrowok="t"/>
                <v:fill type="solid"/>
              </v:shape>
              <v:shape style="position:absolute;left:6759;top:5043;width:128;height:87" coordorigin="6759,5043" coordsize="128,87" path="m6822,5054l6801,5054,6804,5054,6810,5057,6817,5130,6829,5130,6832,5070,6836,5061,6826,5061,6824,5058,6823,5055,6822,5054xe" filled="true" fillcolor="#231f20" stroked="false">
                <v:path arrowok="t"/>
                <v:fill type="solid"/>
              </v:shape>
              <v:shape style="position:absolute;left:6759;top:5043;width:128;height:87" coordorigin="6759,5043" coordsize="128,87" path="m6880,5054l6861,5054,6867,5056,6874,5067,6875,5074,6875,5130,6887,5130,6887,5067,6885,5059,6880,5054xe" filled="true" fillcolor="#231f20" stroked="false">
                <v:path arrowok="t"/>
                <v:fill type="solid"/>
              </v:shape>
              <v:shape style="position:absolute;left:6759;top:5043;width:128;height:87" coordorigin="6759,5043" coordsize="128,87" path="m6866,5043l6849,5043,6843,5045,6833,5051,6829,5055,6826,5061,6836,5061,6837,5060,6839,5058,6845,5055,6849,5054,6880,5054,6874,5047,6866,5043xe" filled="true" fillcolor="#231f20" stroked="false">
                <v:path arrowok="t"/>
                <v:fill type="solid"/>
              </v:shape>
              <v:shape style="position:absolute;left:6759;top:5043;width:128;height:87" coordorigin="6759,5043" coordsize="128,87" path="m6802,5043l6794,5043,6788,5045,6778,5051,6775,5055,6772,5060,6782,5060,6783,5059,6785,5057,6791,5054,6794,5054,6822,5054,6819,5050,6817,5048,6812,5045,6810,5045,6805,5044,6802,5043xe" filled="true" fillcolor="#231f20" stroked="false">
                <v:path arrowok="t"/>
                <v:fill type="solid"/>
              </v:shape>
            </v:group>
            <v:group style="position:absolute;left:6913;top:5043;width:73;height:89" coordorigin="6913,5043" coordsize="73,89">
              <v:shape style="position:absolute;left:6913;top:5043;width:73;height:89" coordorigin="6913,5043" coordsize="73,89" path="m6977,5054l6957,5054,6963,5055,6970,5063,6972,5068,6972,5078,6965,5078,6957,5078,6913,5100,6913,5111,6939,5132,6949,5132,6955,5131,6964,5126,6969,5122,6943,5122,6940,5122,6925,5109,6925,5102,6964,5088,6984,5088,6984,5068,6983,5064,6980,5057,6977,5054xe" filled="true" fillcolor="#231f20" stroked="false">
                <v:path arrowok="t"/>
                <v:fill type="solid"/>
              </v:shape>
              <v:shape style="position:absolute;left:6913;top:5043;width:73;height:89" coordorigin="6913,5043" coordsize="73,89" path="m6984,5116l6973,5116,6973,5117,6973,5122,6974,5126,6974,5128,6974,5130,6985,5130,6985,5127,6984,5124,6984,5120,6984,5116xe" filled="true" fillcolor="#231f20" stroked="false">
                <v:path arrowok="t"/>
                <v:fill type="solid"/>
              </v:shape>
              <v:shape style="position:absolute;left:6913;top:5043;width:73;height:89" coordorigin="6913,5043" coordsize="73,89" path="m6984,5088l6972,5088,6972,5099,6972,5101,6950,5122,6969,5122,6973,5116,6984,5116,6984,5088xe" filled="true" fillcolor="#231f20" stroked="false">
                <v:path arrowok="t"/>
                <v:fill type="solid"/>
              </v:shape>
              <v:shape style="position:absolute;left:6913;top:5043;width:73;height:89" coordorigin="6913,5043" coordsize="73,89" path="m6956,5043l6944,5043,6937,5044,6926,5049,6921,5052,6918,5055,6925,5064,6928,5061,6931,5058,6940,5055,6945,5054,6977,5054,6971,5048,6968,5046,6960,5044,6956,5043xe" filled="true" fillcolor="#231f20" stroked="false">
                <v:path arrowok="t"/>
                <v:fill type="solid"/>
              </v:shape>
              <v:shape style="position:absolute;left:7040;top:4994;width:445;height:138" type="#_x0000_t75" stroked="false">
                <v:imagedata r:id="rId1029" o:title=""/>
              </v:shape>
            </v:group>
            <v:group style="position:absolute;left:7556;top:5046;width:74;height:87" coordorigin="7556,5046" coordsize="74,87">
              <v:shape style="position:absolute;left:7556;top:5046;width:74;height:87" coordorigin="7556,5046" coordsize="74,87" path="m7568,5046l7556,5046,7556,5108,7559,5116,7569,5129,7577,5132,7594,5132,7600,5130,7611,5124,7613,5122,7587,5122,7583,5121,7568,5097,7568,5046xe" filled="true" fillcolor="#231f20" stroked="false">
                <v:path arrowok="t"/>
                <v:fill type="solid"/>
              </v:shape>
              <v:shape style="position:absolute;left:7556;top:5046;width:74;height:87" coordorigin="7556,5046" coordsize="74,87" path="m7629,5115l7617,5115,7618,5124,7618,5127,7618,5130,7630,5130,7629,5127,7629,5124,7629,5115xe" filled="true" fillcolor="#231f20" stroked="false">
                <v:path arrowok="t"/>
                <v:fill type="solid"/>
              </v:shape>
              <v:shape style="position:absolute;left:7556;top:5046;width:74;height:87" coordorigin="7556,5046" coordsize="74,87" path="m7629,5046l7617,5046,7617,5094,7616,5099,7594,5122,7613,5122,7615,5120,7617,5115,7629,5115,7629,5046xe" filled="true" fillcolor="#231f20" stroked="false">
                <v:path arrowok="t"/>
                <v:fill type="solid"/>
              </v:shape>
              <v:shape style="position:absolute;left:7694;top:5022;width:322;height:110" type="#_x0000_t75" stroked="false">
                <v:imagedata r:id="rId1030" o:title=""/>
              </v:shape>
              <v:shape style="position:absolute;left:8066;top:4992;width:638;height:140" type="#_x0000_t75" stroked="false">
                <v:imagedata r:id="rId1031" o:title=""/>
              </v:shape>
              <v:shape style="position:absolute;left:1173;top:5210;width:191;height:138" type="#_x0000_t75" stroked="false">
                <v:imagedata r:id="rId1032" o:title=""/>
              </v:shape>
              <v:shape style="position:absolute;left:1394;top:5220;width:170;height:127" type="#_x0000_t75" stroked="false">
                <v:imagedata r:id="rId1033" o:title=""/>
              </v:shape>
            </v:group>
            <v:group style="position:absolute;left:1595;top:5210;width:88;height:139" coordorigin="1595,5210" coordsize="88,139">
              <v:shape style="position:absolute;left:1595;top:5210;width:88;height:139" coordorigin="1595,5210" coordsize="88,139" path="m1619,5332l1608,5332,1611,5337,1616,5341,1627,5347,1633,5348,1646,5348,1652,5347,1663,5342,1667,5339,1669,5337,1634,5337,1629,5337,1621,5333,1619,5332xe" filled="true" fillcolor="#231f20" stroked="false">
                <v:path arrowok="t"/>
                <v:fill type="solid"/>
              </v:shape>
              <v:shape style="position:absolute;left:1595;top:5210;width:88;height:139" coordorigin="1595,5210" coordsize="88,139" path="m1607,5210l1595,5210,1595,5346,1607,5346,1607,5332,1619,5332,1606,5308,1606,5299,1618,5276,1607,5276,1607,5210xe" filled="true" fillcolor="#231f20" stroked="false">
                <v:path arrowok="t"/>
                <v:fill type="solid"/>
              </v:shape>
              <v:shape style="position:absolute;left:1595;top:5210;width:88;height:139" coordorigin="1595,5210" coordsize="88,139" path="m1669,5270l1643,5270,1648,5271,1656,5274,1670,5299,1670,5308,1643,5337,1669,5337,1675,5331,1678,5326,1682,5316,1683,5310,1683,5297,1682,5292,1678,5281,1675,5276,1669,5270xe" filled="true" fillcolor="#231f20" stroked="false">
                <v:path arrowok="t"/>
                <v:fill type="solid"/>
              </v:shape>
              <v:shape style="position:absolute;left:1595;top:5210;width:88;height:139" coordorigin="1595,5210" coordsize="88,139" path="m1646,5259l1633,5259,1627,5261,1616,5266,1611,5271,1608,5276,1618,5276,1621,5274,1629,5270,1634,5270,1669,5270,1667,5268,1663,5265,1652,5260,1646,5259xe" filled="true" fillcolor="#231f20" stroked="false">
                <v:path arrowok="t"/>
                <v:fill type="solid"/>
              </v:shape>
              <v:shape style="position:absolute;left:1710;top:5204;width:165;height:148" type="#_x0000_t75" stroked="false">
                <v:imagedata r:id="rId1034" o:title=""/>
              </v:shape>
              <v:shape style="position:absolute;left:644;top:5650;width:287;height:130" type="#_x0000_t75" stroked="false">
                <v:imagedata r:id="rId1035" o:title=""/>
              </v:shape>
              <v:shape style="position:absolute;left:988;top:5638;width:157;height:142" type="#_x0000_t75" stroked="false">
                <v:imagedata r:id="rId1036" o:title=""/>
              </v:shape>
              <v:shape style="position:absolute;left:1167;top:5627;width:200;height:166" type="#_x0000_t75" stroked="false">
                <v:imagedata r:id="rId1037" o:title=""/>
              </v:shape>
              <v:shape style="position:absolute;left:1440;top:5642;width:212;height:139" type="#_x0000_t75" stroked="false">
                <v:imagedata r:id="rId1038" o:title=""/>
              </v:shape>
            </v:group>
            <v:group style="position:absolute;left:1721;top:5685;width:86;height:95" coordorigin="1721,5685" coordsize="86,95">
              <v:shape style="position:absolute;left:1721;top:5685;width:86;height:95" coordorigin="1721,5685" coordsize="86,95" path="m1803,5707l1767,5707,1771,5708,1777,5712,1779,5716,1779,5722,1772,5722,1765,5722,1721,5745,1721,5757,1722,5762,1724,5765,1726,5769,1750,5780,1759,5780,1764,5779,1773,5775,1777,5772,1779,5768,1806,5768,1806,5760,1767,5760,1758,5760,1748,5753,1748,5748,1779,5739,1806,5739,1806,5723,1806,5717,1803,5707xe" filled="true" fillcolor="#231f20" stroked="false">
                <v:path arrowok="t"/>
                <v:fill type="solid"/>
              </v:shape>
              <v:shape style="position:absolute;left:1721;top:5685;width:86;height:95" coordorigin="1721,5685" coordsize="86,95" path="m1806,5768l1779,5768,1779,5778,1806,5778,1806,5768xe" filled="true" fillcolor="#231f20" stroked="false">
                <v:path arrowok="t"/>
                <v:fill type="solid"/>
              </v:shape>
              <v:shape style="position:absolute;left:1721;top:5685;width:86;height:95" coordorigin="1721,5685" coordsize="86,95" path="m1806,5739l1779,5739,1779,5747,1778,5752,1771,5758,1767,5760,1806,5760,1806,5739xe" filled="true" fillcolor="#231f20" stroked="false">
                <v:path arrowok="t"/>
                <v:fill type="solid"/>
              </v:shape>
              <v:shape style="position:absolute;left:1721;top:5685;width:86;height:95" coordorigin="1721,5685" coordsize="86,95" path="m1773,5685l1758,5685,1751,5687,1737,5692,1731,5695,1725,5700,1740,5716,1743,5714,1746,5712,1754,5708,1758,5707,1803,5707,1803,5705,1800,5701,1794,5693,1790,5690,1779,5686,1773,5685xe" filled="true" fillcolor="#231f20" stroked="false">
                <v:path arrowok="t"/>
                <v:fill type="solid"/>
              </v:shape>
              <v:shape style="position:absolute;left:1829;top:5627;width:488;height:194" type="#_x0000_t75" stroked="false">
                <v:imagedata r:id="rId1039" o:title=""/>
              </v:shape>
              <v:shape style="position:absolute;left:2387;top:5642;width:212;height:139" type="#_x0000_t75" stroked="false">
                <v:imagedata r:id="rId1038" o:title=""/>
              </v:shape>
              <v:shape style="position:absolute;left:2674;top:5627;width:236;height:166" type="#_x0000_t75" stroked="false">
                <v:imagedata r:id="rId1040" o:title=""/>
              </v:shape>
              <v:shape style="position:absolute;left:2982;top:5643;width:849;height:178" type="#_x0000_t75" stroked="false">
                <v:imagedata r:id="rId1041" o:title=""/>
              </v:shape>
              <v:shape style="position:absolute;left:3896;top:5665;width:462;height:116" type="#_x0000_t75" stroked="false">
                <v:imagedata r:id="rId1042" o:title=""/>
              </v:shape>
              <v:shape style="position:absolute;left:4430;top:5642;width:1736;height:158" type="#_x0000_t75" stroked="false">
                <v:imagedata r:id="rId1043" o:title=""/>
              </v:shape>
              <v:shape style="position:absolute;left:6235;top:5649;width:744;height:172" type="#_x0000_t75" stroked="false">
                <v:imagedata r:id="rId1044" o:title=""/>
              </v:shape>
              <v:shape style="position:absolute;left:7057;top:5643;width:593;height:178" type="#_x0000_t75" stroked="false">
                <v:imagedata r:id="rId1045" o:title=""/>
              </v:shape>
              <v:shape style="position:absolute;left:7723;top:5642;width:984;height:139" type="#_x0000_t75" stroked="false">
                <v:imagedata r:id="rId1046" o:title=""/>
              </v:shape>
              <v:shape style="position:absolute;left:643;top:5901;width:366;height:136" type="#_x0000_t75" stroked="false">
                <v:imagedata r:id="rId1047" o:title=""/>
              </v:shape>
            </v:group>
            <v:group style="position:absolute;left:1066;top:5901;width:79;height:96" coordorigin="1066,5901" coordsize="79,96">
              <v:shape style="position:absolute;left:1066;top:5901;width:79;height:96" coordorigin="1066,5901" coordsize="79,96" path="m1082,5965l1066,5983,1071,5987,1076,5991,1090,5995,1098,5997,1109,5997,1142,5975,1100,5975,1096,5974,1088,5971,1085,5968,1082,5965xe" filled="true" fillcolor="#231f20" stroked="false">
                <v:path arrowok="t"/>
                <v:fill type="solid"/>
              </v:shape>
              <v:shape style="position:absolute;left:1066;top:5901;width:79;height:96" coordorigin="1066,5901" coordsize="79,96" path="m1115,5901l1104,5901,1100,5902,1071,5936,1072,5939,1088,5955,1091,5956,1094,5957,1097,5957,1103,5959,1108,5960,1114,5963,1115,5965,1115,5971,1114,5973,1109,5975,1107,5975,1142,5975,1143,5972,1143,5962,1115,5939,1109,5937,1105,5936,1102,5935,1100,5934,1098,5932,1098,5927,1099,5925,1104,5923,1107,5922,1136,5922,1144,5914,1140,5910,1134,5907,1122,5902,1115,5901xe" filled="true" fillcolor="#231f20" stroked="false">
                <v:path arrowok="t"/>
                <v:fill type="solid"/>
              </v:shape>
              <v:shape style="position:absolute;left:1066;top:5901;width:79;height:96" coordorigin="1066,5901" coordsize="79,96" path="m1136,5922l1113,5922,1116,5923,1123,5926,1126,5928,1128,5931,1136,5922xe" filled="true" fillcolor="#231f20" stroked="false">
                <v:path arrowok="t"/>
                <v:fill type="solid"/>
              </v:shape>
            </v:group>
            <v:group style="position:absolute;left:1159;top:5904;width:89;height:93" coordorigin="1159,5904" coordsize="89,93">
              <v:shape style="position:absolute;left:1159;top:5904;width:89;height:93" coordorigin="1159,5904" coordsize="89,93" path="m1189,5904l1159,5904,1159,5964,1186,5996,1195,5996,1219,5981,1248,5981,1248,5972,1200,5972,1197,5971,1189,5958,1189,5904xe" filled="true" fillcolor="#231f20" stroked="false">
                <v:path arrowok="t"/>
                <v:fill type="solid"/>
              </v:shape>
              <v:shape style="position:absolute;left:1159;top:5904;width:89;height:93" coordorigin="1159,5904" coordsize="89,93" path="m1248,5981l1219,5981,1219,5994,1248,5994,1248,5981xe" filled="true" fillcolor="#231f20" stroked="false">
                <v:path arrowok="t"/>
                <v:fill type="solid"/>
              </v:shape>
              <v:shape style="position:absolute;left:1159;top:5904;width:89;height:93" coordorigin="1159,5904" coordsize="89,93" path="m1248,5904l1218,5904,1218,5958,1217,5962,1212,5970,1208,5972,1248,5972,1248,5904xe" filled="true" fillcolor="#231f20" stroked="false">
                <v:path arrowok="t"/>
                <v:fill type="solid"/>
              </v:shape>
              <v:shape style="position:absolute;left:1316;top:5858;width:329;height:179" type="#_x0000_t75" stroked="false">
                <v:imagedata r:id="rId1048" o:title=""/>
              </v:shape>
              <v:shape style="position:absolute;left:1664;top:5843;width:701;height:166" type="#_x0000_t75" stroked="false">
                <v:imagedata r:id="rId1049" o:title=""/>
              </v:shape>
              <v:shape style="position:absolute;left:3234;top:6414;width:540;height:142" type="#_x0000_t75" stroked="false">
                <v:imagedata r:id="rId1050" o:title=""/>
              </v:shape>
              <v:shape style="position:absolute;left:3818;top:6414;width:684;height:159" type="#_x0000_t75" stroked="false">
                <v:imagedata r:id="rId1051" o:title=""/>
              </v:shape>
              <v:shape style="position:absolute;left:4545;top:6414;width:142;height:142" type="#_x0000_t75" stroked="false">
                <v:imagedata r:id="rId1052" o:title=""/>
              </v:shape>
              <v:shape style="position:absolute;left:4747;top:6414;width:498;height:145" type="#_x0000_t75" stroked="false">
                <v:imagedata r:id="rId1053" o:title=""/>
              </v:shape>
              <v:shape style="position:absolute;left:5261;top:6397;width:473;height:176" type="#_x0000_t75" stroked="false">
                <v:imagedata r:id="rId1054" o:title=""/>
              </v:shape>
              <v:shape style="position:absolute;left:5749;top:6374;width:363;height:199" type="#_x0000_t75" stroked="false">
                <v:imagedata r:id="rId1055" o:title=""/>
              </v:shape>
              <v:shape style="position:absolute;left:624;top:6759;width:558;height:145" type="#_x0000_t75" stroked="false">
                <v:imagedata r:id="rId1056" o:title=""/>
              </v:shape>
            </v:group>
            <v:group style="position:absolute;left:928;top:6989;width:44;height:128" coordorigin="928,6989" coordsize="44,128">
              <v:shape style="position:absolute;left:928;top:6989;width:44;height:128" coordorigin="928,6989" coordsize="44,128" path="m972,7005l959,7005,959,7117,972,7117,972,7005xe" filled="true" fillcolor="#231f20" stroked="false">
                <v:path arrowok="t"/>
                <v:fill type="solid"/>
              </v:shape>
              <v:shape style="position:absolute;left:928;top:6989;width:44;height:128" coordorigin="928,6989" coordsize="44,128" path="m972,6989l960,6989,928,7016,936,7025,959,7005,972,7005,972,6989xe" filled="true" fillcolor="#231f20" stroked="false">
                <v:path arrowok="t"/>
                <v:fill type="solid"/>
              </v:shape>
            </v:group>
            <v:group style="position:absolute;left:1025;top:7098;width:20;height:20" coordorigin="1025,7098" coordsize="20,20">
              <v:shape style="position:absolute;left:1025;top:7098;width:20;height:20" coordorigin="1025,7098" coordsize="20,20" path="m1038,7098l1032,7098,1030,7099,1026,7103,1025,7106,1025,7111,1026,7113,1028,7115,1030,7117,1032,7118,1038,7118,1040,7117,1044,7113,1045,7111,1045,7106,1044,7103,1040,7099,1038,7098xe" filled="true" fillcolor="#231f20" stroked="false">
                <v:path arrowok="t"/>
                <v:fill type="solid"/>
              </v:shape>
              <v:shape style="position:absolute;left:1176;top:6989;width:104;height:127" type="#_x0000_t75" stroked="false">
                <v:imagedata r:id="rId1057" o:title=""/>
              </v:shape>
            </v:group>
            <v:group style="position:absolute;left:1312;top:6989;width:74;height:130" coordorigin="1312,6989" coordsize="74,130">
              <v:shape style="position:absolute;left:1312;top:6989;width:74;height:130" coordorigin="1312,6989" coordsize="74,130" path="m1374,6989l1358,6989,1340,7015,1350,7015,1374,6989xe" filled="true" fillcolor="#231f20" stroked="false">
                <v:path arrowok="t"/>
                <v:fill type="solid"/>
              </v:shape>
              <v:shape style="position:absolute;left:1312;top:6989;width:74;height:130" coordorigin="1312,6989" coordsize="74,130" path="m1324,7033l1312,7033,1312,7095,1314,7103,1325,7116,1333,7119,1350,7119,1355,7117,1366,7111,1369,7109,1342,7109,1339,7108,1324,7084,1324,7033xe" filled="true" fillcolor="#231f20" stroked="false">
                <v:path arrowok="t"/>
                <v:fill type="solid"/>
              </v:shape>
              <v:shape style="position:absolute;left:1312;top:6989;width:74;height:130" coordorigin="1312,6989" coordsize="74,130" path="m1385,7102l1373,7102,1373,7111,1373,7114,1374,7117,1385,7117,1385,7114,1385,7111,1385,7102xe" filled="true" fillcolor="#231f20" stroked="false">
                <v:path arrowok="t"/>
                <v:fill type="solid"/>
              </v:shape>
              <v:shape style="position:absolute;left:1312;top:6989;width:74;height:130" coordorigin="1312,6989" coordsize="74,130" path="m1385,7033l1372,7033,1372,7081,1372,7086,1350,7109,1369,7109,1370,7107,1373,7102,1385,7102,1385,7033xe" filled="true" fillcolor="#231f20" stroked="false">
                <v:path arrowok="t"/>
                <v:fill type="solid"/>
              </v:shape>
            </v:group>
            <v:group style="position:absolute;left:1416;top:7030;width:128;height:87" coordorigin="1416,7030" coordsize="128,87">
              <v:shape style="position:absolute;left:1416;top:7030;width:128;height:87" coordorigin="1416,7030" coordsize="128,87" path="m1428,7033l1416,7033,1417,7037,1417,7068,1417,7117,1429,7117,1429,7068,1430,7063,1433,7055,1435,7051,1439,7047,1429,7047,1429,7040,1428,7035,1428,7033xe" filled="true" fillcolor="#231f20" stroked="false">
                <v:path arrowok="t"/>
                <v:fill type="solid"/>
              </v:shape>
              <v:shape style="position:absolute;left:1416;top:7030;width:128;height:87" coordorigin="1416,7030" coordsize="128,87" path="m1479,7041l1458,7041,1461,7041,1466,7044,1474,7117,1486,7117,1488,7057,1493,7048,1483,7048,1481,7045,1480,7042,1479,7041xe" filled="true" fillcolor="#231f20" stroked="false">
                <v:path arrowok="t"/>
                <v:fill type="solid"/>
              </v:shape>
              <v:shape style="position:absolute;left:1416;top:7030;width:128;height:87" coordorigin="1416,7030" coordsize="128,87" path="m1537,7041l1518,7041,1524,7043,1530,7054,1532,7061,1532,7117,1544,7117,1544,7054,1542,7046,1537,7041xe" filled="true" fillcolor="#231f20" stroked="false">
                <v:path arrowok="t"/>
                <v:fill type="solid"/>
              </v:shape>
              <v:shape style="position:absolute;left:1416;top:7030;width:128;height:87" coordorigin="1416,7030" coordsize="128,87" path="m1523,7030l1505,7030,1499,7032,1490,7038,1486,7042,1483,7048,1493,7048,1493,7048,1496,7045,1502,7042,1506,7041,1537,7041,1531,7034,1523,7030xe" filled="true" fillcolor="#231f20" stroked="false">
                <v:path arrowok="t"/>
                <v:fill type="solid"/>
              </v:shape>
              <v:shape style="position:absolute;left:1416;top:7030;width:128;height:87" coordorigin="1416,7030" coordsize="128,87" path="m1459,7030l1451,7030,1445,7032,1435,7038,1431,7042,1429,7047,1439,7047,1439,7046,1442,7044,1448,7041,1451,7041,1479,7041,1476,7037,1473,7035,1469,7033,1466,7032,1461,7031,1459,7030xe" filled="true" fillcolor="#231f20" stroked="false">
                <v:path arrowok="t"/>
                <v:fill type="solid"/>
              </v:shape>
            </v:group>
            <v:group style="position:absolute;left:1570;top:7030;width:83;height:89" coordorigin="1570,7030" coordsize="83,89">
              <v:shape style="position:absolute;left:1570;top:7030;width:83;height:89" coordorigin="1570,7030" coordsize="83,89" path="m1619,7030l1606,7030,1601,7032,1570,7081,1571,7087,1607,7119,1620,7119,1627,7118,1639,7112,1643,7109,1609,7109,1605,7108,1583,7078,1652,7078,1653,7068,1583,7068,1583,7065,1608,7041,1641,7041,1639,7039,1635,7036,1625,7032,1619,7030xe" filled="true" fillcolor="#231f20" stroked="false">
                <v:path arrowok="t"/>
                <v:fill type="solid"/>
              </v:shape>
              <v:shape style="position:absolute;left:1570;top:7030;width:83;height:89" coordorigin="1570,7030" coordsize="83,89" path="m1640,7094l1638,7098,1634,7101,1625,7107,1620,7109,1643,7109,1645,7108,1650,7101,1640,7094xe" filled="true" fillcolor="#231f20" stroked="false">
                <v:path arrowok="t"/>
                <v:fill type="solid"/>
              </v:shape>
              <v:shape style="position:absolute;left:1570;top:7030;width:83;height:89" coordorigin="1570,7030" coordsize="83,89" path="m1641,7041l1621,7041,1628,7043,1637,7054,1640,7060,1640,7068,1653,7068,1653,7066,1652,7061,1648,7051,1646,7046,1641,7041xe" filled="true" fillcolor="#231f20" stroked="false">
                <v:path arrowok="t"/>
                <v:fill type="solid"/>
              </v:shape>
            </v:group>
            <v:group style="position:absolute;left:1678;top:7030;width:48;height:87" coordorigin="1678,7030" coordsize="48,87">
              <v:shape style="position:absolute;left:1678;top:7030;width:48;height:87" coordorigin="1678,7030" coordsize="48,87" path="m1690,7033l1678,7033,1678,7035,1679,7042,1679,7117,1691,7117,1691,7068,1692,7063,1695,7055,1696,7052,1701,7047,1691,7047,1690,7040,1690,7035,1690,7033xe" filled="true" fillcolor="#231f20" stroked="false">
                <v:path arrowok="t"/>
                <v:fill type="solid"/>
              </v:shape>
              <v:shape style="position:absolute;left:1678;top:7030;width:48;height:87" coordorigin="1678,7030" coordsize="48,87" path="m1712,7030l1707,7032,1697,7038,1693,7042,1691,7047,1701,7047,1703,7045,1709,7043,1713,7042,1725,7042,1726,7031,1725,7031,1723,7031,1722,7031,1712,7030xe" filled="true" fillcolor="#231f20" stroked="false">
                <v:path arrowok="t"/>
                <v:fill type="solid"/>
              </v:shape>
              <v:shape style="position:absolute;left:1678;top:7030;width:48;height:87" coordorigin="1678,7030" coordsize="48,87" path="m1725,7042l1713,7042,1719,7042,1723,7043,1724,7043,1724,7043,1725,7042xe" filled="true" fillcolor="#231f20" stroked="false">
                <v:path arrowok="t"/>
                <v:fill type="solid"/>
              </v:shape>
            </v:group>
            <v:group style="position:absolute;left:1738;top:7030;width:90;height:89" coordorigin="1738,7030" coordsize="90,89">
              <v:shape style="position:absolute;left:1738;top:7030;width:90;height:89" coordorigin="1738,7030" coordsize="90,89" path="m1789,7030l1776,7030,1770,7032,1738,7068,1738,7081,1776,7119,1789,7119,1795,7118,1806,7113,1811,7110,1813,7109,1777,7109,1773,7108,1751,7079,1751,7070,1777,7041,1812,7041,1811,7039,1806,7036,1795,7032,1789,7030xe" filled="true" fillcolor="#231f20" stroked="false">
                <v:path arrowok="t"/>
                <v:fill type="solid"/>
              </v:shape>
              <v:shape style="position:absolute;left:1738;top:7030;width:90;height:89" coordorigin="1738,7030" coordsize="90,89" path="m1812,7041l1787,7041,1792,7042,1800,7045,1814,7070,1814,7079,1787,7109,1813,7109,1819,7102,1822,7098,1826,7087,1827,7081,1827,7068,1826,7062,1822,7052,1819,7047,1812,7041xe" filled="true" fillcolor="#231f20" stroked="false">
                <v:path arrowok="t"/>
                <v:fill type="solid"/>
              </v:shape>
              <v:shape style="position:absolute;left:1893;top:6981;width:197;height:138" type="#_x0000_t75" stroked="false">
                <v:imagedata r:id="rId1058" o:title=""/>
              </v:shape>
            </v:group>
            <v:group style="position:absolute;left:2123;top:6981;width:2;height:137" coordorigin="2123,6981" coordsize="2,137">
              <v:shape style="position:absolute;left:2123;top:6981;width:2;height:137" coordorigin="2123,6981" coordsize="0,137" path="m2123,6981l2123,7117e" filled="false" stroked="true" strokeweight=".612pt" strokecolor="#231f20">
                <v:path arrowok="t"/>
              </v:shape>
            </v:group>
            <v:group style="position:absolute;left:2201;top:6981;width:88;height:139" coordorigin="2201,6981" coordsize="88,139">
              <v:shape style="position:absolute;left:2201;top:6981;width:88;height:139" coordorigin="2201,6981" coordsize="88,139" path="m2250,7030l2237,7030,2232,7032,2201,7068,2201,7081,2237,7119,2250,7119,2256,7118,2268,7112,2272,7109,2240,7109,2236,7108,2214,7079,2214,7070,2240,7041,2271,7041,2268,7037,2256,7032,2250,7030xe" filled="true" fillcolor="#231f20" stroked="false">
                <v:path arrowok="t"/>
                <v:fill type="solid"/>
              </v:shape>
              <v:shape style="position:absolute;left:2201;top:6981;width:88;height:139" coordorigin="2201,6981" coordsize="88,139" path="m2289,7103l2276,7103,2276,7117,2289,7117,2289,7103xe" filled="true" fillcolor="#231f20" stroked="false">
                <v:path arrowok="t"/>
                <v:fill type="solid"/>
              </v:shape>
              <v:shape style="position:absolute;left:2201;top:6981;width:88;height:139" coordorigin="2201,6981" coordsize="88,139" path="m2271,7041l2250,7041,2254,7042,2262,7045,2278,7070,2278,7079,2250,7109,2272,7109,2272,7108,2276,7103,2289,7103,2289,7047,2276,7047,2272,7042,2271,7041xe" filled="true" fillcolor="#231f20" stroked="false">
                <v:path arrowok="t"/>
                <v:fill type="solid"/>
              </v:shape>
              <v:shape style="position:absolute;left:2201;top:6981;width:88;height:139" coordorigin="2201,6981" coordsize="88,139" path="m2289,6981l2276,6981,2276,7047,2289,7047,2289,6981xe" filled="true" fillcolor="#231f20" stroked="false">
                <v:path arrowok="t"/>
                <v:fill type="solid"/>
              </v:shape>
              <v:shape style="position:absolute;left:2322;top:6989;width:111;height:130" type="#_x0000_t75" stroked="false">
                <v:imagedata r:id="rId1059" o:title=""/>
              </v:shape>
            </v:group>
            <v:group style="position:absolute;left:8162;top:6974;width:84;height:158" coordorigin="8162,6974" coordsize="84,158">
              <v:shape style="position:absolute;left:8162;top:6974;width:84;height:158" coordorigin="8162,6974" coordsize="84,158" path="m8172,7093l8162,7100,8166,7105,8171,7110,8184,7117,8192,7119,8200,7119,8200,7132,8208,7132,8208,7119,8214,7119,8218,7118,8227,7115,8231,7112,8235,7109,8198,7109,8196,7108,8174,7095,8172,7093xe" filled="true" fillcolor="#231f20" stroked="false">
                <v:path arrowok="t"/>
                <v:fill type="solid"/>
              </v:shape>
              <v:shape style="position:absolute;left:8162;top:6974;width:84;height:158" coordorigin="8162,6974" coordsize="84,158" path="m8208,6974l8200,6974,8200,6987,8195,6987,8165,7016,8165,7027,8200,7057,8200,7109,8208,7109,8208,7059,8233,7059,8208,7047,8208,7044,8200,7044,8193,7042,8188,7039,8184,7036,8179,7032,8177,7027,8177,7013,8180,7008,8184,7004,8188,7000,8194,6998,8200,6997,8237,6997,8232,6994,8208,6987,8208,6974xe" filled="true" fillcolor="#231f20" stroked="false">
                <v:path arrowok="t"/>
                <v:fill type="solid"/>
              </v:shape>
              <v:shape style="position:absolute;left:8162;top:6974;width:84;height:158" coordorigin="8162,6974" coordsize="84,158" path="m8233,7059l8208,7059,8215,7061,8221,7064,8230,7073,8232,7078,8232,7088,8231,7092,8228,7098,8227,7101,8224,7103,8222,7105,8219,7106,8214,7108,8211,7108,8208,7109,8235,7109,8238,7106,8240,7103,8244,7095,8245,7090,8245,7079,8244,7074,8240,7066,8237,7062,8233,7059xe" filled="true" fillcolor="#231f20" stroked="false">
                <v:path arrowok="t"/>
                <v:fill type="solid"/>
              </v:shape>
              <v:shape style="position:absolute;left:8162;top:6974;width:84;height:158" coordorigin="8162,6974" coordsize="84,158" path="m8208,6997l8200,6997,8200,7044,8208,7044,8208,6997xe" filled="true" fillcolor="#231f20" stroked="false">
                <v:path arrowok="t"/>
                <v:fill type="solid"/>
              </v:shape>
              <v:shape style="position:absolute;left:8162;top:6974;width:84;height:158" coordorigin="8162,6974" coordsize="84,158" path="m8237,6997l8208,6997,8213,6997,8217,6998,8221,7000,8225,7002,8229,7005,8232,7009,8242,7002,8240,6999,8237,6997xe" filled="true" fillcolor="#231f20" stroked="false">
                <v:path arrowok="t"/>
                <v:fill type="solid"/>
              </v:shape>
              <v:shape style="position:absolute;left:8277;top:6986;width:433;height:134" type="#_x0000_t75" stroked="false">
                <v:imagedata r:id="rId1060" o:title=""/>
              </v:shape>
              <v:shape style="position:absolute;left:917;top:7202;width:128;height:132" type="#_x0000_t75" stroked="false">
                <v:imagedata r:id="rId1061" o:title=""/>
              </v:shape>
              <v:shape style="position:absolute;left:1176;top:7205;width:104;height:127" type="#_x0000_t75" stroked="false">
                <v:imagedata r:id="rId1062" o:title=""/>
              </v:shape>
            </v:group>
            <v:group style="position:absolute;left:1312;top:7205;width:74;height:130" coordorigin="1312,7205" coordsize="74,130">
              <v:shape style="position:absolute;left:1312;top:7205;width:74;height:130" coordorigin="1312,7205" coordsize="74,130" path="m1374,7205l1358,7205,1340,7231,1350,7231,1374,7205xe" filled="true" fillcolor="#231f20" stroked="false">
                <v:path arrowok="t"/>
                <v:fill type="solid"/>
              </v:shape>
              <v:shape style="position:absolute;left:1312;top:7205;width:74;height:130" coordorigin="1312,7205" coordsize="74,130" path="m1324,7249l1312,7249,1312,7311,1314,7319,1320,7325,1325,7332,1333,7335,1350,7335,1355,7333,1366,7327,1369,7325,1342,7325,1339,7324,1324,7300,1324,7249xe" filled="true" fillcolor="#231f20" stroked="false">
                <v:path arrowok="t"/>
                <v:fill type="solid"/>
              </v:shape>
              <v:shape style="position:absolute;left:1312;top:7205;width:74;height:130" coordorigin="1312,7205" coordsize="74,130" path="m1385,7318l1373,7318,1373,7327,1373,7330,1374,7333,1385,7333,1385,7330,1385,7327,1385,7318xe" filled="true" fillcolor="#231f20" stroked="false">
                <v:path arrowok="t"/>
                <v:fill type="solid"/>
              </v:shape>
              <v:shape style="position:absolute;left:1312;top:7205;width:74;height:130" coordorigin="1312,7205" coordsize="74,130" path="m1385,7249l1372,7249,1372,7297,1372,7302,1350,7325,1369,7325,1370,7323,1373,7318,1385,7318,1385,7249xe" filled="true" fillcolor="#231f20" stroked="false">
                <v:path arrowok="t"/>
                <v:fill type="solid"/>
              </v:shape>
            </v:group>
            <v:group style="position:absolute;left:1416;top:7246;width:128;height:87" coordorigin="1416,7246" coordsize="128,87">
              <v:shape style="position:absolute;left:1416;top:7246;width:128;height:87" coordorigin="1416,7246" coordsize="128,87" path="m1428,7249l1416,7249,1417,7253,1417,7284,1417,7333,1429,7333,1429,7284,1430,7279,1433,7271,1435,7267,1439,7263,1429,7263,1429,7256,1428,7251,1428,7249xe" filled="true" fillcolor="#231f20" stroked="false">
                <v:path arrowok="t"/>
                <v:fill type="solid"/>
              </v:shape>
              <v:shape style="position:absolute;left:1416;top:7246;width:128;height:87" coordorigin="1416,7246" coordsize="128,87" path="m1479,7257l1458,7257,1461,7257,1466,7260,1474,7333,1486,7333,1488,7273,1493,7264,1483,7264,1481,7261,1480,7258,1479,7257xe" filled="true" fillcolor="#231f20" stroked="false">
                <v:path arrowok="t"/>
                <v:fill type="solid"/>
              </v:shape>
              <v:shape style="position:absolute;left:1416;top:7246;width:128;height:87" coordorigin="1416,7246" coordsize="128,87" path="m1537,7257l1518,7257,1524,7259,1530,7270,1532,7277,1532,7333,1544,7333,1544,7270,1542,7262,1537,7257xe" filled="true" fillcolor="#231f20" stroked="false">
                <v:path arrowok="t"/>
                <v:fill type="solid"/>
              </v:shape>
              <v:shape style="position:absolute;left:1416;top:7246;width:128;height:87" coordorigin="1416,7246" coordsize="128,87" path="m1523,7246l1505,7246,1499,7248,1490,7254,1486,7258,1483,7264,1493,7264,1493,7264,1496,7261,1502,7258,1506,7257,1537,7257,1531,7250,1523,7246xe" filled="true" fillcolor="#231f20" stroked="false">
                <v:path arrowok="t"/>
                <v:fill type="solid"/>
              </v:shape>
              <v:shape style="position:absolute;left:1416;top:7246;width:128;height:87" coordorigin="1416,7246" coordsize="128,87" path="m1459,7246l1451,7246,1445,7248,1435,7254,1431,7258,1429,7263,1439,7263,1439,7262,1442,7260,1448,7257,1451,7257,1479,7257,1476,7253,1461,7247,1459,7246xe" filled="true" fillcolor="#231f20" stroked="false">
                <v:path arrowok="t"/>
                <v:fill type="solid"/>
              </v:shape>
            </v:group>
            <v:group style="position:absolute;left:1570;top:7246;width:83;height:89" coordorigin="1570,7246" coordsize="83,89">
              <v:shape style="position:absolute;left:1570;top:7246;width:83;height:89" coordorigin="1570,7246" coordsize="83,89" path="m1619,7246l1606,7246,1601,7248,1570,7298,1571,7303,1607,7335,1620,7335,1627,7334,1639,7328,1643,7325,1609,7325,1605,7324,1583,7294,1652,7294,1653,7284,1583,7284,1583,7281,1608,7257,1641,7257,1639,7255,1635,7252,1625,7248,1619,7246xe" filled="true" fillcolor="#231f20" stroked="false">
                <v:path arrowok="t"/>
                <v:fill type="solid"/>
              </v:shape>
              <v:shape style="position:absolute;left:1570;top:7246;width:83;height:89" coordorigin="1570,7246" coordsize="83,89" path="m1640,7310l1638,7314,1634,7317,1625,7323,1620,7325,1643,7325,1645,7324,1650,7317,1640,7310xe" filled="true" fillcolor="#231f20" stroked="false">
                <v:path arrowok="t"/>
                <v:fill type="solid"/>
              </v:shape>
              <v:shape style="position:absolute;left:1570;top:7246;width:83;height:89" coordorigin="1570,7246" coordsize="83,89" path="m1641,7257l1621,7257,1628,7259,1637,7270,1640,7276,1640,7284,1653,7284,1653,7282,1652,7277,1648,7267,1646,7263,1641,7257xe" filled="true" fillcolor="#231f20" stroked="false">
                <v:path arrowok="t"/>
                <v:fill type="solid"/>
              </v:shape>
            </v:group>
            <v:group style="position:absolute;left:1678;top:7246;width:48;height:87" coordorigin="1678,7246" coordsize="48,87">
              <v:shape style="position:absolute;left:1678;top:7246;width:48;height:87" coordorigin="1678,7246" coordsize="48,87" path="m1690,7249l1678,7249,1678,7251,1679,7258,1679,7333,1691,7333,1691,7284,1692,7279,1695,7271,1696,7268,1701,7263,1691,7263,1690,7256,1690,7251,1690,7249xe" filled="true" fillcolor="#231f20" stroked="false">
                <v:path arrowok="t"/>
                <v:fill type="solid"/>
              </v:shape>
              <v:shape style="position:absolute;left:1678;top:7246;width:48;height:87" coordorigin="1678,7246" coordsize="48,87" path="m1712,7246l1707,7248,1697,7254,1693,7258,1691,7263,1701,7263,1703,7261,1706,7260,1709,7259,1713,7258,1725,7258,1726,7247,1725,7247,1723,7247,1722,7247,1712,7246xe" filled="true" fillcolor="#231f20" stroked="false">
                <v:path arrowok="t"/>
                <v:fill type="solid"/>
              </v:shape>
              <v:shape style="position:absolute;left:1678;top:7246;width:48;height:87" coordorigin="1678,7246" coordsize="48,87" path="m1725,7258l1713,7258,1719,7258,1723,7259,1724,7259,1724,7259,1725,7258xe" filled="true" fillcolor="#231f20" stroked="false">
                <v:path arrowok="t"/>
                <v:fill type="solid"/>
              </v:shape>
            </v:group>
            <v:group style="position:absolute;left:1738;top:7246;width:90;height:89" coordorigin="1738,7246" coordsize="90,89">
              <v:shape style="position:absolute;left:1738;top:7246;width:90;height:89" coordorigin="1738,7246" coordsize="90,89" path="m1789,7246l1776,7246,1770,7248,1738,7284,1738,7297,1776,7335,1789,7335,1795,7334,1806,7329,1811,7326,1813,7325,1777,7325,1773,7324,1751,7295,1751,7286,1777,7257,1812,7257,1811,7255,1806,7252,1795,7248,1789,7246xe" filled="true" fillcolor="#231f20" stroked="false">
                <v:path arrowok="t"/>
                <v:fill type="solid"/>
              </v:shape>
              <v:shape style="position:absolute;left:1738;top:7246;width:90;height:89" coordorigin="1738,7246" coordsize="90,89" path="m1812,7257l1787,7257,1792,7258,1800,7261,1803,7264,1806,7267,1809,7270,1811,7273,1814,7282,1814,7286,1814,7295,1787,7325,1813,7325,1819,7318,1822,7314,1826,7303,1827,7297,1827,7284,1826,7278,1822,7268,1819,7263,1812,7257xe" filled="true" fillcolor="#231f20" stroked="false">
                <v:path arrowok="t"/>
                <v:fill type="solid"/>
              </v:shape>
              <v:shape style="position:absolute;left:1892;top:7197;width:695;height:138" type="#_x0000_t75" stroked="false">
                <v:imagedata r:id="rId1063" o:title=""/>
              </v:shape>
              <v:shape style="position:absolute;left:8162;top:7190;width:549;height:158" type="#_x0000_t75" stroked="false">
                <v:imagedata r:id="rId1064" o:title=""/>
              </v:shape>
              <v:shape style="position:absolute;left:916;top:7418;width:129;height:134" type="#_x0000_t75" stroked="false">
                <v:imagedata r:id="rId1065" o:title=""/>
              </v:shape>
              <v:shape style="position:absolute;left:1176;top:7413;width:188;height:138" type="#_x0000_t75" stroked="false">
                <v:imagedata r:id="rId1066" o:title=""/>
              </v:shape>
              <v:shape style="position:absolute;left:1394;top:7421;width:365;height:130" type="#_x0000_t75" stroked="false">
                <v:imagedata r:id="rId1067" o:title=""/>
              </v:shape>
              <v:shape style="position:absolute;left:1830;top:7424;width:607;height:168" type="#_x0000_t75" stroked="false">
                <v:imagedata r:id="rId1068" o:title=""/>
              </v:shape>
            </v:group>
            <v:group style="position:absolute;left:2473;top:7413;width:2;height:137" coordorigin="2473,7413" coordsize="2,137">
              <v:shape style="position:absolute;left:2473;top:7413;width:2;height:137" coordorigin="2473,7413" coordsize="0,137" path="m2473,7413l2473,7549e" filled="false" stroked="true" strokeweight=".612pt" strokecolor="#231f20">
                <v:path arrowok="t"/>
              </v:shape>
              <v:shape style="position:absolute;left:8162;top:7406;width:549;height:158" type="#_x0000_t75" stroked="false">
                <v:imagedata r:id="rId1069" o:title=""/>
              </v:shape>
              <v:shape style="position:absolute;left:630;top:7855;width:1100;height:366" type="#_x0000_t75" stroked="false">
                <v:imagedata r:id="rId1070" o:title=""/>
              </v:shape>
              <v:shape style="position:absolute;left:1176;top:8093;width:261;height:130" type="#_x0000_t75" stroked="false">
                <v:imagedata r:id="rId1071" o:title=""/>
              </v:shape>
              <v:shape style="position:absolute;left:1490;top:8096;width:444;height:127" type="#_x0000_t75" stroked="false">
                <v:imagedata r:id="rId1072" o:title=""/>
              </v:shape>
              <v:shape style="position:absolute;left:1963;top:8093;width:432;height:171" type="#_x0000_t75" stroked="false">
                <v:imagedata r:id="rId1073" o:title=""/>
              </v:shape>
            </v:group>
            <v:group style="position:absolute;left:2466;top:8134;width:73;height:89" coordorigin="2466,8134" coordsize="73,89">
              <v:shape style="position:absolute;left:2466;top:8134;width:73;height:89" coordorigin="2466,8134" coordsize="73,89" path="m2530,8145l2510,8145,2516,8146,2520,8150,2523,8154,2525,8159,2525,8169,2518,8169,2510,8169,2466,8191,2466,8202,2492,8223,2502,8223,2508,8222,2517,8217,2522,8213,2496,8213,2494,8213,2480,8204,2479,8202,2478,8200,2478,8193,2517,8179,2537,8179,2537,8159,2536,8155,2533,8148,2530,8145xe" filled="true" fillcolor="#231f20" stroked="false">
                <v:path arrowok="t"/>
                <v:fill type="solid"/>
              </v:shape>
              <v:shape style="position:absolute;left:2466;top:8134;width:73;height:89" coordorigin="2466,8134" coordsize="73,89" path="m2537,8207l2526,8207,2526,8212,2527,8217,2527,8219,2527,8221,2538,8221,2538,8218,2537,8215,2537,8211,2537,8207xe" filled="true" fillcolor="#231f20" stroked="false">
                <v:path arrowok="t"/>
                <v:fill type="solid"/>
              </v:shape>
              <v:shape style="position:absolute;left:2466;top:8134;width:73;height:89" coordorigin="2466,8134" coordsize="73,89" path="m2537,8179l2525,8179,2525,8190,2525,8192,2503,8213,2522,8213,2526,8207,2537,8207,2537,8179xe" filled="true" fillcolor="#231f20" stroked="false">
                <v:path arrowok="t"/>
                <v:fill type="solid"/>
              </v:shape>
              <v:shape style="position:absolute;left:2466;top:8134;width:73;height:89" coordorigin="2466,8134" coordsize="73,89" path="m2509,8134l2497,8134,2490,8136,2479,8140,2474,8143,2471,8146,2478,8155,2481,8152,2484,8149,2493,8146,2498,8145,2530,8145,2524,8139,2521,8138,2513,8135,2509,8134xe" filled="true" fillcolor="#231f20" stroked="false">
                <v:path arrowok="t"/>
                <v:fill type="solid"/>
              </v:shape>
            </v:group>
            <v:group style="position:absolute;left:2568;top:8134;width:74;height:87" coordorigin="2568,8134" coordsize="74,87">
              <v:shape style="position:absolute;left:2568;top:8134;width:74;height:87" coordorigin="2568,8134" coordsize="74,87" path="m2579,8137l2568,8137,2568,8139,2568,8142,2568,8166,2568,8221,2581,8221,2581,8172,2581,8167,2584,8159,2586,8155,2590,8151,2580,8151,2580,8144,2580,8139,2579,8137xe" filled="true" fillcolor="#231f20" stroked="false">
                <v:path arrowok="t"/>
                <v:fill type="solid"/>
              </v:shape>
              <v:shape style="position:absolute;left:2568;top:8134;width:74;height:87" coordorigin="2568,8134" coordsize="74,87" path="m2634,8145l2611,8145,2614,8145,2620,8148,2629,8170,2629,8221,2641,8221,2641,8159,2639,8150,2634,8145xe" filled="true" fillcolor="#231f20" stroked="false">
                <v:path arrowok="t"/>
                <v:fill type="solid"/>
              </v:shape>
              <v:shape style="position:absolute;left:2568;top:8134;width:74;height:87" coordorigin="2568,8134" coordsize="74,87" path="m2620,8134l2603,8134,2597,8136,2587,8142,2583,8146,2580,8151,2590,8151,2591,8150,2594,8148,2600,8145,2603,8145,2634,8145,2628,8138,2620,8134xe" filled="true" fillcolor="#231f20" stroked="false">
                <v:path arrowok="t"/>
                <v:fill type="solid"/>
              </v:shape>
            </v:group>
            <v:group style="position:absolute;left:2672;top:8137;width:74;height:87" coordorigin="2672,8137" coordsize="74,87">
              <v:shape style="position:absolute;left:2672;top:8137;width:74;height:87" coordorigin="2672,8137" coordsize="74,87" path="m2684,8137l2672,8137,2672,8199,2675,8207,2680,8213,2685,8220,2693,8223,2710,8223,2716,8221,2727,8215,2729,8213,2703,8213,2699,8212,2684,8188,2684,8137xe" filled="true" fillcolor="#231f20" stroked="false">
                <v:path arrowok="t"/>
                <v:fill type="solid"/>
              </v:shape>
              <v:shape style="position:absolute;left:2672;top:8137;width:74;height:87" coordorigin="2672,8137" coordsize="74,87" path="m2745,8206l2733,8206,2734,8215,2734,8218,2734,8221,2746,8221,2746,8218,2745,8215,2745,8206xe" filled="true" fillcolor="#231f20" stroked="false">
                <v:path arrowok="t"/>
                <v:fill type="solid"/>
              </v:shape>
              <v:shape style="position:absolute;left:2672;top:8137;width:74;height:87" coordorigin="2672,8137" coordsize="74,87" path="m2745,8137l2733,8137,2733,8185,2732,8190,2710,8213,2729,8213,2731,8211,2733,8206,2745,8206,2745,8137xe" filled="true" fillcolor="#231f20" stroked="false">
                <v:path arrowok="t"/>
                <v:fill type="solid"/>
              </v:shape>
            </v:group>
            <v:group style="position:absolute;left:2771;top:8134;width:73;height:89" coordorigin="2771,8134" coordsize="73,89">
              <v:shape style="position:absolute;left:2771;top:8134;width:73;height:89" coordorigin="2771,8134" coordsize="73,89" path="m2836,8145l2815,8145,2821,8146,2825,8150,2829,8154,2831,8159,2831,8169,2823,8169,2815,8169,2771,8191,2771,8202,2797,8223,2807,8223,2813,8222,2823,8217,2827,8213,2801,8213,2799,8213,2785,8204,2784,8202,2784,8200,2784,8193,2822,8179,2842,8179,2842,8159,2841,8155,2838,8148,2836,8145xe" filled="true" fillcolor="#231f20" stroked="false">
                <v:path arrowok="t"/>
                <v:fill type="solid"/>
              </v:shape>
              <v:shape style="position:absolute;left:2771;top:8134;width:73;height:89" coordorigin="2771,8134" coordsize="73,89" path="m2842,8207l2831,8207,2831,8212,2832,8217,2832,8219,2833,8221,2843,8221,2843,8218,2843,8215,2842,8211,2842,8207xe" filled="true" fillcolor="#231f20" stroked="false">
                <v:path arrowok="t"/>
                <v:fill type="solid"/>
              </v:shape>
              <v:shape style="position:absolute;left:2771;top:8134;width:73;height:89" coordorigin="2771,8134" coordsize="73,89" path="m2842,8179l2831,8179,2830,8190,2830,8192,2808,8213,2827,8213,2831,8207,2842,8207,2842,8179xe" filled="true" fillcolor="#231f20" stroked="false">
                <v:path arrowok="t"/>
                <v:fill type="solid"/>
              </v:shape>
              <v:shape style="position:absolute;left:2771;top:8134;width:73;height:89" coordorigin="2771,8134" coordsize="73,89" path="m2814,8134l2802,8134,2796,8136,2784,8140,2780,8143,2776,8146,2783,8155,2786,8152,2790,8149,2798,8146,2803,8145,2836,8145,2830,8139,2826,8138,2818,8135,2814,8134xe" filled="true" fillcolor="#231f20" stroked="false">
                <v:path arrowok="t"/>
                <v:fill type="solid"/>
              </v:shape>
            </v:group>
            <v:group style="position:absolute;left:2880;top:8085;width:2;height:137" coordorigin="2880,8085" coordsize="2,137">
              <v:shape style="position:absolute;left:2880;top:8085;width:2;height:137" coordorigin="2880,8085" coordsize="0,137" path="m2880,8085l2880,8221e" filled="false" stroked="true" strokeweight=".612pt" strokecolor="#231f20">
                <v:path arrowok="t"/>
              </v:shape>
            </v:group>
            <v:group style="position:absolute;left:7906;top:8078;width:84;height:158" coordorigin="7906,8078" coordsize="84,158">
              <v:shape style="position:absolute;left:7906;top:8078;width:84;height:158" coordorigin="7906,8078" coordsize="84,158" path="m7916,8197l7906,8204,7910,8209,7916,8214,7929,8221,7936,8223,7944,8223,7944,8236,7953,8236,7953,8223,7958,8223,7963,8222,7972,8219,7976,8216,7980,8213,7942,8213,7940,8212,7918,8199,7916,8197xe" filled="true" fillcolor="#231f20" stroked="false">
                <v:path arrowok="t"/>
                <v:fill type="solid"/>
              </v:shape>
              <v:shape style="position:absolute;left:7906;top:8078;width:84;height:158" coordorigin="7906,8078" coordsize="84,158" path="m7953,8078l7944,8078,7944,8091,7939,8091,7909,8120,7909,8131,7921,8150,7924,8152,7928,8155,7936,8158,7940,8160,7944,8161,7944,8213,7953,8213,7953,8163,7977,8163,7953,8151,7953,8148,7944,8148,7937,8146,7922,8117,7924,8112,7933,8104,7938,8102,7944,8101,7982,8101,7976,8098,7953,8091,7953,8078xe" filled="true" fillcolor="#231f20" stroked="false">
                <v:path arrowok="t"/>
                <v:fill type="solid"/>
              </v:shape>
              <v:shape style="position:absolute;left:7906;top:8078;width:84;height:158" coordorigin="7906,8078" coordsize="84,158" path="m7977,8163l7953,8163,7960,8165,7965,8168,7974,8177,7976,8182,7976,8192,7953,8213,7980,8213,7982,8210,7985,8207,7987,8202,7988,8199,7989,8194,7989,8183,7988,8178,7984,8170,7981,8166,7977,8163xe" filled="true" fillcolor="#231f20" stroked="false">
                <v:path arrowok="t"/>
                <v:fill type="solid"/>
              </v:shape>
              <v:shape style="position:absolute;left:7906;top:8078;width:84;height:158" coordorigin="7906,8078" coordsize="84,158" path="m7953,8101l7944,8101,7944,8148,7953,8148,7953,8101xe" filled="true" fillcolor="#231f20" stroked="false">
                <v:path arrowok="t"/>
                <v:fill type="solid"/>
              </v:shape>
              <v:shape style="position:absolute;left:7906;top:8078;width:84;height:158" coordorigin="7906,8078" coordsize="84,158" path="m7982,8101l7953,8101,7957,8101,7961,8102,7970,8106,7973,8109,7976,8113,7986,8106,7984,8103,7982,8101xe" filled="true" fillcolor="#231f20" stroked="false">
                <v:path arrowok="t"/>
                <v:fill type="solid"/>
              </v:shape>
              <v:shape style="position:absolute;left:8022;top:8090;width:689;height:156" type="#_x0000_t75" stroked="false">
                <v:imagedata r:id="rId1074" o:title=""/>
              </v:shape>
              <v:shape style="position:absolute;left:917;top:8306;width:128;height:132" type="#_x0000_t75" stroked="false">
                <v:imagedata r:id="rId1075" o:title=""/>
              </v:shape>
              <v:shape style="position:absolute;left:1176;top:8309;width:177;height:130" type="#_x0000_t75" stroked="false">
                <v:imagedata r:id="rId1076" o:title=""/>
              </v:shape>
            </v:group>
            <v:group style="position:absolute;left:1384;top:8301;width:88;height:139" coordorigin="1384,8301" coordsize="88,139">
              <v:shape style="position:absolute;left:1384;top:8301;width:88;height:139" coordorigin="1384,8301" coordsize="88,139" path="m1408,8423l1397,8423,1400,8428,1405,8432,1417,8438,1423,8439,1435,8439,1441,8438,1447,8436,1452,8433,1457,8430,1458,8429,1423,8429,1418,8428,1411,8424,1408,8423xe" filled="true" fillcolor="#231f20" stroked="false">
                <v:path arrowok="t"/>
                <v:fill type="solid"/>
              </v:shape>
              <v:shape style="position:absolute;left:1384;top:8301;width:88;height:139" coordorigin="1384,8301" coordsize="88,139" path="m1396,8301l1384,8301,1384,8437,1396,8437,1396,8423,1408,8423,1395,8399,1395,8390,1408,8367,1396,8367,1396,8301xe" filled="true" fillcolor="#231f20" stroked="false">
                <v:path arrowok="t"/>
                <v:fill type="solid"/>
              </v:shape>
              <v:shape style="position:absolute;left:1384;top:8301;width:88;height:139" coordorigin="1384,8301" coordsize="88,139" path="m1458,8361l1432,8361,1437,8362,1445,8365,1459,8390,1459,8399,1432,8429,1458,8429,1464,8422,1467,8418,1469,8412,1471,8407,1472,8401,1472,8388,1471,8383,1469,8377,1467,8372,1464,8367,1458,8361xe" filled="true" fillcolor="#231f20" stroked="false">
                <v:path arrowok="t"/>
                <v:fill type="solid"/>
              </v:shape>
              <v:shape style="position:absolute;left:1384;top:8301;width:88;height:139" coordorigin="1384,8301" coordsize="88,139" path="m1435,8350l1423,8350,1417,8352,1405,8357,1400,8362,1397,8367,1408,8367,1411,8365,1418,8362,1423,8361,1458,8361,1457,8359,1452,8356,1441,8352,1435,8350xe" filled="true" fillcolor="#231f20" stroked="false">
                <v:path arrowok="t"/>
                <v:fill type="solid"/>
              </v:shape>
              <v:shape style="position:absolute;left:1499;top:8295;width:594;height:148" type="#_x0000_t75" stroked="false">
                <v:imagedata r:id="rId1077" o:title=""/>
              </v:shape>
              <v:shape style="position:absolute;left:2163;top:8301;width:197;height:138" type="#_x0000_t75" stroked="false">
                <v:imagedata r:id="rId1058" o:title=""/>
              </v:shape>
              <v:shape style="position:absolute;left:2426;top:8301;width:191;height:138" type="#_x0000_t75" stroked="false">
                <v:imagedata r:id="rId1078" o:title=""/>
              </v:shape>
              <v:shape style="position:absolute;left:2647;top:8312;width:360;height:127" type="#_x0000_t75" stroked="false">
                <v:imagedata r:id="rId1079" o:title=""/>
              </v:shape>
            </v:group>
            <v:group style="position:absolute;left:3063;top:8353;width:83;height:128" coordorigin="3063,8353" coordsize="83,128">
              <v:shape style="position:absolute;left:3063;top:8353;width:83;height:128" coordorigin="3063,8353" coordsize="83,128" path="m3067,8468l3066,8479,3070,8480,3073,8480,3084,8480,3090,8478,3098,8470,3098,8469,3073,8469,3070,8469,3067,8468xe" filled="true" fillcolor="#231f20" stroked="false">
                <v:path arrowok="t"/>
                <v:fill type="solid"/>
              </v:shape>
              <v:shape style="position:absolute;left:3063;top:8353;width:83;height:128" coordorigin="3063,8353" coordsize="83,128" path="m3077,8353l3063,8353,3099,8437,3093,8454,3091,8459,3089,8463,3084,8468,3081,8469,3098,8469,3101,8465,3104,8459,3117,8424,3106,8424,3077,8353xe" filled="true" fillcolor="#231f20" stroked="false">
                <v:path arrowok="t"/>
                <v:fill type="solid"/>
              </v:shape>
              <v:shape style="position:absolute;left:3063;top:8353;width:83;height:128" coordorigin="3063,8353" coordsize="83,128" path="m3146,8353l3132,8353,3106,8424,3117,8424,3146,8353xe" filled="true" fillcolor="#231f20" stroked="false">
                <v:path arrowok="t"/>
                <v:fill type="solid"/>
              </v:shape>
              <v:shape style="position:absolute;left:3203;top:8312;width:481;height:127" type="#_x0000_t75" stroked="false">
                <v:imagedata r:id="rId1080" o:title=""/>
              </v:shape>
              <v:shape style="position:absolute;left:3753;top:8312;width:544;height:127" type="#_x0000_t75" stroked="false">
                <v:imagedata r:id="rId1081" o:title=""/>
              </v:shape>
              <v:shape style="position:absolute;left:4327;top:8295;width:204;height:148" type="#_x0000_t75" stroked="false">
                <v:imagedata r:id="rId1082" o:title=""/>
              </v:shape>
              <v:shape style="position:absolute;left:4600;top:8350;width:271;height:130" type="#_x0000_t75" stroked="false">
                <v:imagedata r:id="rId1083" o:title=""/>
              </v:shape>
              <v:shape style="position:absolute;left:4928;top:8301;width:373;height:138" type="#_x0000_t75" stroked="false">
                <v:imagedata r:id="rId1084" o:title=""/>
              </v:shape>
              <v:shape style="position:absolute;left:5376;top:8350;width:180;height:130" type="#_x0000_t75" stroked="false">
                <v:imagedata r:id="rId1085" o:title=""/>
              </v:shape>
              <v:shape style="position:absolute;left:5587;top:8295;width:111;height:148" type="#_x0000_t75" stroked="false">
                <v:imagedata r:id="rId1086" o:title=""/>
              </v:shape>
              <v:shape style="position:absolute;left:5728;top:8301;width:245;height:138" type="#_x0000_t75" stroked="false">
                <v:imagedata r:id="rId1087" o:title=""/>
              </v:shape>
              <v:shape style="position:absolute;left:8266;top:8294;width:444;height:158" type="#_x0000_t75" stroked="false">
                <v:imagedata r:id="rId1088" o:title=""/>
              </v:shape>
              <v:shape style="position:absolute;left:916;top:8522;width:129;height:134" type="#_x0000_t75" stroked="false">
                <v:imagedata r:id="rId1089" o:title=""/>
              </v:shape>
              <v:shape style="position:absolute;left:1176;top:8525;width:178;height:130" type="#_x0000_t75" stroked="false">
                <v:imagedata r:id="rId1090" o:title=""/>
              </v:shape>
              <v:shape style="position:absolute;left:1382;top:8511;width:524;height:167" type="#_x0000_t75" stroked="false">
                <v:imagedata r:id="rId1091" o:title=""/>
              </v:shape>
              <v:shape style="position:absolute;left:1979;top:8517;width:608;height:138" type="#_x0000_t75" stroked="false">
                <v:imagedata r:id="rId1092" o:title=""/>
              </v:shape>
              <v:shape style="position:absolute;left:2654;top:8525;width:1035;height:171" type="#_x0000_t75" stroked="false">
                <v:imagedata r:id="rId1093" o:title=""/>
              </v:shape>
              <v:shape style="position:absolute;left:3744;top:8517;width:527;height:138" type="#_x0000_t75" stroked="false">
                <v:imagedata r:id="rId1094" o:title=""/>
              </v:shape>
              <v:shape style="position:absolute;left:4337;top:8566;width:185;height:130" type="#_x0000_t75" stroked="false">
                <v:imagedata r:id="rId1095" o:title=""/>
              </v:shape>
            </v:group>
            <v:group style="position:absolute;left:4552;top:8517;width:88;height:139" coordorigin="4552,8517" coordsize="88,139">
              <v:shape style="position:absolute;left:4552;top:8517;width:88;height:139" coordorigin="4552,8517" coordsize="88,139" path="m4576,8639l4565,8639,4568,8644,4573,8648,4585,8654,4590,8655,4603,8655,4609,8654,4620,8649,4624,8646,4626,8645,4591,8645,4586,8644,4578,8640,4576,8639xe" filled="true" fillcolor="#231f20" stroked="false">
                <v:path arrowok="t"/>
                <v:fill type="solid"/>
              </v:shape>
              <v:shape style="position:absolute;left:4552;top:8517;width:88;height:139" coordorigin="4552,8517" coordsize="88,139" path="m4564,8517l4552,8517,4552,8653,4564,8653,4564,8639,4576,8639,4563,8615,4563,8606,4575,8583,4564,8583,4564,8517xe" filled="true" fillcolor="#231f20" stroked="false">
                <v:path arrowok="t"/>
                <v:fill type="solid"/>
              </v:shape>
              <v:shape style="position:absolute;left:4552;top:8517;width:88;height:139" coordorigin="4552,8517" coordsize="88,139" path="m4626,8577l4600,8577,4605,8578,4613,8581,4616,8584,4619,8587,4622,8590,4624,8593,4626,8602,4627,8606,4627,8615,4600,8645,4626,8645,4632,8638,4635,8634,4637,8628,4639,8623,4640,8617,4640,8604,4639,8599,4635,8588,4632,8583,4626,8577xe" filled="true" fillcolor="#231f20" stroked="false">
                <v:path arrowok="t"/>
                <v:fill type="solid"/>
              </v:shape>
              <v:shape style="position:absolute;left:4552;top:8517;width:88;height:139" coordorigin="4552,8517" coordsize="88,139" path="m4603,8566l4590,8566,4585,8568,4573,8573,4568,8578,4565,8583,4575,8583,4578,8581,4586,8578,4591,8577,4626,8577,4624,8575,4620,8572,4609,8568,4603,8566xe" filled="true" fillcolor="#231f20" stroked="false">
                <v:path arrowok="t"/>
                <v:fill type="solid"/>
              </v:shape>
              <v:shape style="position:absolute;left:4665;top:8511;width:768;height:148" type="#_x0000_t75" stroked="false">
                <v:imagedata r:id="rId1096" o:title=""/>
              </v:shape>
              <v:shape style="position:absolute;left:5493;top:8528;width:597;height:168" type="#_x0000_t75" stroked="false">
                <v:imagedata r:id="rId1097" o:title=""/>
              </v:shape>
              <v:shape style="position:absolute;left:6118;top:8511;width:239;height:167" type="#_x0000_t75" stroked="false">
                <v:imagedata r:id="rId1098" o:title=""/>
              </v:shape>
              <v:shape style="position:absolute;left:6428;top:8566;width:268;height:130" type="#_x0000_t75" stroked="false">
                <v:imagedata r:id="rId1099" o:title=""/>
              </v:shape>
              <v:shape style="position:absolute;left:6749;top:8517;width:368;height:138" type="#_x0000_t75" stroked="false">
                <v:imagedata r:id="rId1100" o:title=""/>
              </v:shape>
              <v:shape style="position:absolute;left:7188;top:8525;width:531;height:171" type="#_x0000_t75" stroked="false">
                <v:imagedata r:id="rId1101" o:title=""/>
              </v:shape>
            </v:group>
            <v:group style="position:absolute;left:7906;top:8510;width:84;height:158" coordorigin="7906,8510" coordsize="84,158">
              <v:shape style="position:absolute;left:7906;top:8510;width:84;height:158" coordorigin="7906,8510" coordsize="84,158" path="m7916,8629l7906,8636,7910,8641,7916,8646,7929,8653,7936,8655,7944,8655,7944,8668,7953,8668,7953,8655,7958,8655,7963,8654,7972,8651,7975,8648,7980,8645,7942,8645,7940,8644,7918,8631,7916,8629xe" filled="true" fillcolor="#231f20" stroked="false">
                <v:path arrowok="t"/>
                <v:fill type="solid"/>
              </v:shape>
              <v:shape style="position:absolute;left:7906;top:8510;width:84;height:158" coordorigin="7906,8510" coordsize="84,158" path="m7953,8510l7944,8510,7944,8523,7939,8523,7909,8552,7909,8563,7921,8582,7924,8584,7928,8587,7936,8590,7940,8592,7944,8593,7944,8645,7953,8645,7953,8595,7977,8595,7953,8583,7953,8580,7944,8580,7937,8578,7922,8549,7924,8544,7932,8536,7938,8534,7944,8533,7982,8533,7976,8530,7953,8523,7953,8510xe" filled="true" fillcolor="#231f20" stroked="false">
                <v:path arrowok="t"/>
                <v:fill type="solid"/>
              </v:shape>
              <v:shape style="position:absolute;left:7906;top:8510;width:84;height:158" coordorigin="7906,8510" coordsize="84,158" path="m7977,8595l7953,8595,7959,8597,7965,8600,7974,8609,7976,8614,7976,8624,7953,8645,7980,8645,7982,8642,7985,8639,7987,8634,7988,8631,7989,8626,7989,8615,7988,8610,7984,8602,7981,8598,7977,8595xe" filled="true" fillcolor="#231f20" stroked="false">
                <v:path arrowok="t"/>
                <v:fill type="solid"/>
              </v:shape>
              <v:shape style="position:absolute;left:7906;top:8510;width:84;height:158" coordorigin="7906,8510" coordsize="84,158" path="m7953,8533l7944,8533,7944,8580,7953,8580,7953,8533xe" filled="true" fillcolor="#231f20" stroked="false">
                <v:path arrowok="t"/>
                <v:fill type="solid"/>
              </v:shape>
              <v:shape style="position:absolute;left:7906;top:8510;width:84;height:158" coordorigin="7906,8510" coordsize="84,158" path="m7982,8533l7953,8533,7957,8533,7961,8534,7970,8538,7973,8541,7976,8545,7986,8538,7984,8535,7982,8533xe" filled="true" fillcolor="#231f20" stroked="false">
                <v:path arrowok="t"/>
                <v:fill type="solid"/>
              </v:shape>
              <v:shape style="position:absolute;left:8022;top:8522;width:689;height:156" type="#_x0000_t75" stroked="false">
                <v:imagedata r:id="rId1102" o:title=""/>
              </v:shape>
              <v:shape style="position:absolute;left:915;top:8741;width:130;height:129" type="#_x0000_t75" stroked="false">
                <v:imagedata r:id="rId1103" o:title=""/>
              </v:shape>
              <v:shape style="position:absolute;left:1176;top:8741;width:126;height:127" type="#_x0000_t75" stroked="false">
                <v:imagedata r:id="rId1104" o:title=""/>
              </v:shape>
              <v:shape style="position:absolute;left:1335;top:8741;width:419;height:130" type="#_x0000_t75" stroked="false">
                <v:imagedata r:id="rId1105" o:title=""/>
              </v:shape>
              <v:shape style="position:absolute;left:1815;top:8731;width:636;height:140" type="#_x0000_t75" stroked="false">
                <v:imagedata r:id="rId1106" o:title=""/>
              </v:shape>
              <v:shape style="position:absolute;left:2521;top:8733;width:197;height:138" type="#_x0000_t75" stroked="false">
                <v:imagedata r:id="rId1107" o:title=""/>
              </v:shape>
              <v:shape style="position:absolute;left:2795;top:8738;width:248;height:134" type="#_x0000_t75" stroked="false">
                <v:imagedata r:id="rId1108" o:title=""/>
              </v:shape>
              <v:shape style="position:absolute;left:3104;top:8733;width:197;height:138" type="#_x0000_t75" stroked="false">
                <v:imagedata r:id="rId1109" o:title=""/>
              </v:shape>
              <v:shape style="position:absolute;left:3373;top:8741;width:540;height:171" type="#_x0000_t75" stroked="false">
                <v:imagedata r:id="rId1110" o:title=""/>
              </v:shape>
            </v:group>
            <v:group style="position:absolute;left:3982;top:8782;width:83;height:89" coordorigin="3982,8782" coordsize="83,89">
              <v:shape style="position:absolute;left:3982;top:8782;width:83;height:89" coordorigin="3982,8782" coordsize="83,89" path="m4031,8782l4018,8782,4013,8784,3982,8834,3983,8839,4019,8871,4032,8871,4039,8870,4051,8864,4055,8861,4021,8861,4017,8860,3995,8830,4065,8830,4065,8820,3995,8820,3995,8817,4020,8793,4053,8793,4051,8791,4047,8788,4037,8784,4031,8782xe" filled="true" fillcolor="#231f20" stroked="false">
                <v:path arrowok="t"/>
                <v:fill type="solid"/>
              </v:shape>
              <v:shape style="position:absolute;left:3982;top:8782;width:83;height:89" coordorigin="3982,8782" coordsize="83,89" path="m4053,8846l4050,8850,4047,8853,4037,8859,4032,8861,4055,8861,4057,8860,4062,8853,4053,8846xe" filled="true" fillcolor="#231f20" stroked="false">
                <v:path arrowok="t"/>
                <v:fill type="solid"/>
              </v:shape>
              <v:shape style="position:absolute;left:3982;top:8782;width:83;height:89" coordorigin="3982,8782" coordsize="83,89" path="m4053,8793l4033,8793,4040,8795,4049,8806,4052,8812,4052,8820,4065,8820,4065,8818,4064,8813,4060,8803,4058,8799,4053,8793xe" filled="true" fillcolor="#231f20" stroked="false">
                <v:path arrowok="t"/>
                <v:fill type="solid"/>
              </v:shape>
            </v:group>
            <v:group style="position:absolute;left:4090;top:8782;width:74;height:87" coordorigin="4090,8782" coordsize="74,87">
              <v:shape style="position:absolute;left:4090;top:8782;width:74;height:87" coordorigin="4090,8782" coordsize="74,87" path="m4102,8785l4090,8785,4091,8787,4091,8790,4091,8814,4091,8869,4103,8869,4103,8820,4104,8815,4107,8807,4109,8803,4113,8799,4103,8799,4103,8792,4102,8787,4102,8785xe" filled="true" fillcolor="#231f20" stroked="false">
                <v:path arrowok="t"/>
                <v:fill type="solid"/>
              </v:shape>
              <v:shape style="position:absolute;left:4090;top:8782;width:74;height:87" coordorigin="4090,8782" coordsize="74,87" path="m4157,8793l4133,8793,4137,8793,4143,8796,4152,8818,4152,8869,4164,8869,4164,8807,4161,8798,4157,8793xe" filled="true" fillcolor="#231f20" stroked="false">
                <v:path arrowok="t"/>
                <v:fill type="solid"/>
              </v:shape>
              <v:shape style="position:absolute;left:4090;top:8782;width:74;height:87" coordorigin="4090,8782" coordsize="74,87" path="m4143,8782l4126,8782,4120,8784,4109,8790,4105,8794,4103,8799,4113,8799,4114,8798,4116,8796,4122,8793,4126,8793,4157,8793,4151,8786,4143,8782xe" filled="true" fillcolor="#231f20" stroked="false">
                <v:path arrowok="t"/>
                <v:fill type="solid"/>
              </v:shape>
              <v:shape style="position:absolute;left:4241;top:8727;width:336;height:148" type="#_x0000_t75" stroked="false">
                <v:imagedata r:id="rId1111" o:title=""/>
              </v:shape>
            </v:group>
            <v:group style="position:absolute;left:4651;top:8782;width:74;height:87" coordorigin="4651,8782" coordsize="74,87">
              <v:shape style="position:absolute;left:4651;top:8782;width:74;height:87" coordorigin="4651,8782" coordsize="74,87" path="m4663,8785l4651,8785,4651,8787,4652,8790,4652,8814,4652,8869,4664,8869,4664,8820,4665,8815,4668,8807,4670,8803,4674,8799,4664,8799,4663,8792,4663,8787,4663,8785xe" filled="true" fillcolor="#231f20" stroked="false">
                <v:path arrowok="t"/>
                <v:fill type="solid"/>
              </v:shape>
              <v:shape style="position:absolute;left:4651;top:8782;width:74;height:87" coordorigin="4651,8782" coordsize="74,87" path="m4717,8793l4694,8793,4698,8793,4704,8796,4712,8818,4712,8869,4725,8869,4725,8807,4722,8798,4717,8793xe" filled="true" fillcolor="#231f20" stroked="false">
                <v:path arrowok="t"/>
                <v:fill type="solid"/>
              </v:shape>
              <v:shape style="position:absolute;left:4651;top:8782;width:74;height:87" coordorigin="4651,8782" coordsize="74,87" path="m4703,8782l4687,8782,4681,8784,4670,8790,4666,8794,4664,8799,4674,8799,4674,8798,4677,8796,4683,8793,4686,8793,4717,8793,4711,8786,4703,8782xe" filled="true" fillcolor="#231f20" stroked="false">
                <v:path arrowok="t"/>
                <v:fill type="solid"/>
              </v:shape>
            </v:group>
            <v:group style="position:absolute;left:4750;top:8782;width:90;height:89" coordorigin="4750,8782" coordsize="90,89">
              <v:shape style="position:absolute;left:4750;top:8782;width:90;height:89" coordorigin="4750,8782" coordsize="90,89" path="m4802,8782l4789,8782,4783,8784,4750,8820,4750,8833,4789,8871,4802,8871,4808,8870,4819,8865,4824,8862,4825,8861,4790,8861,4786,8860,4763,8831,4763,8822,4764,8818,4767,8809,4769,8806,4772,8803,4775,8800,4778,8797,4786,8794,4790,8793,4825,8793,4824,8791,4819,8788,4808,8784,4802,8782xe" filled="true" fillcolor="#231f20" stroked="false">
                <v:path arrowok="t"/>
                <v:fill type="solid"/>
              </v:shape>
              <v:shape style="position:absolute;left:4750;top:8782;width:90;height:89" coordorigin="4750,8782" coordsize="90,89" path="m4825,8793l4800,8793,4804,8794,4808,8795,4812,8797,4816,8800,4819,8803,4821,8806,4823,8809,4826,8818,4827,8822,4827,8831,4826,8836,4823,8844,4821,8848,4819,8851,4816,8854,4812,8856,4808,8858,4804,8860,4800,8861,4825,8861,4831,8854,4835,8850,4839,8839,4840,8833,4840,8820,4839,8814,4835,8804,4831,8799,4825,8793xe" filled="true" fillcolor="#231f20" stroked="false">
                <v:path arrowok="t"/>
                <v:fill type="solid"/>
              </v:shape>
            </v:group>
            <v:group style="position:absolute;left:4866;top:8782;width:48;height:87" coordorigin="4866,8782" coordsize="48,87">
              <v:shape style="position:absolute;left:4866;top:8782;width:48;height:87" coordorigin="4866,8782" coordsize="48,87" path="m4877,8785l4866,8785,4866,8787,4866,8795,4866,8869,4879,8869,4879,8820,4879,8815,4882,8807,4884,8804,4886,8801,4888,8799,4878,8799,4878,8794,4878,8789,4878,8787,4877,8785xe" filled="true" fillcolor="#231f20" stroked="false">
                <v:path arrowok="t"/>
                <v:fill type="solid"/>
              </v:shape>
              <v:shape style="position:absolute;left:4866;top:8782;width:48;height:87" coordorigin="4866,8782" coordsize="48,87" path="m4899,8782l4894,8784,4884,8790,4881,8794,4878,8799,4888,8799,4891,8797,4894,8796,4897,8795,4900,8794,4912,8794,4914,8783,4912,8783,4911,8783,4910,8783,4899,8782xe" filled="true" fillcolor="#231f20" stroked="false">
                <v:path arrowok="t"/>
                <v:fill type="solid"/>
              </v:shape>
              <v:shape style="position:absolute;left:4866;top:8782;width:48;height:87" coordorigin="4866,8782" coordsize="48,87" path="m4912,8794l4900,8794,4907,8794,4910,8795,4911,8795,4912,8795,4912,8794xe" filled="true" fillcolor="#231f20" stroked="false">
                <v:path arrowok="t"/>
                <v:fill type="solid"/>
              </v:shape>
            </v:group>
            <v:group style="position:absolute;left:4931;top:8782;width:128;height:87" coordorigin="4931,8782" coordsize="128,87">
              <v:shape style="position:absolute;left:4931;top:8782;width:128;height:87" coordorigin="4931,8782" coordsize="128,87" path="m4942,8785l4931,8785,4931,8787,4931,8794,4931,8869,4943,8869,4943,8820,4944,8815,4947,8807,4949,8803,4953,8799,4943,8799,4943,8793,4943,8789,4942,8785xe" filled="true" fillcolor="#231f20" stroked="false">
                <v:path arrowok="t"/>
                <v:fill type="solid"/>
              </v:shape>
              <v:shape style="position:absolute;left:4931;top:8782;width:128;height:87" coordorigin="4931,8782" coordsize="128,87" path="m4993,8793l4972,8793,4975,8793,4981,8796,4988,8869,5001,8869,5003,8809,5007,8800,4997,8800,4995,8797,4994,8794,4993,8793xe" filled="true" fillcolor="#231f20" stroked="false">
                <v:path arrowok="t"/>
                <v:fill type="solid"/>
              </v:shape>
              <v:shape style="position:absolute;left:4931;top:8782;width:128;height:87" coordorigin="4931,8782" coordsize="128,87" path="m5051,8793l5032,8793,5038,8795,5041,8801,5045,8806,5046,8812,5046,8869,5058,8869,5058,8806,5056,8798,5051,8793xe" filled="true" fillcolor="#231f20" stroked="false">
                <v:path arrowok="t"/>
                <v:fill type="solid"/>
              </v:shape>
              <v:shape style="position:absolute;left:4931;top:8782;width:128;height:87" coordorigin="4931,8782" coordsize="128,87" path="m5037,8782l5020,8782,5014,8784,5004,8790,5000,8794,4997,8800,5007,8800,5008,8800,5010,8797,5016,8794,5020,8793,5051,8793,5045,8786,5037,8782xe" filled="true" fillcolor="#231f20" stroked="false">
                <v:path arrowok="t"/>
                <v:fill type="solid"/>
              </v:shape>
              <v:shape style="position:absolute;left:4931;top:8782;width:128;height:87" coordorigin="4931,8782" coordsize="128,87" path="m4973,8782l4965,8782,4959,8784,4949,8790,4946,8794,4943,8799,4953,8799,4954,8798,4956,8796,4962,8793,4965,8793,4993,8793,4990,8789,4976,8783,4973,8782xe" filled="true" fillcolor="#231f20" stroked="false">
                <v:path arrowok="t"/>
                <v:fill type="solid"/>
              </v:shape>
            </v:group>
            <v:group style="position:absolute;left:5084;top:8782;width:73;height:89" coordorigin="5084,8782" coordsize="73,89">
              <v:shape style="position:absolute;left:5084;top:8782;width:73;height:89" coordorigin="5084,8782" coordsize="73,89" path="m5148,8793l5128,8793,5134,8794,5138,8798,5141,8802,5143,8807,5143,8817,5136,8817,5128,8817,5084,8839,5084,8850,5110,8871,5120,8871,5126,8870,5135,8865,5140,8861,5114,8861,5111,8861,5096,8848,5096,8841,5135,8827,5155,8827,5155,8807,5154,8803,5151,8796,5148,8793xe" filled="true" fillcolor="#231f20" stroked="false">
                <v:path arrowok="t"/>
                <v:fill type="solid"/>
              </v:shape>
              <v:shape style="position:absolute;left:5084;top:8782;width:73;height:89" coordorigin="5084,8782" coordsize="73,89" path="m5155,8855l5144,8855,5144,8861,5145,8865,5145,8869,5156,8869,5156,8866,5155,8863,5155,8859,5155,8855xe" filled="true" fillcolor="#231f20" stroked="false">
                <v:path arrowok="t"/>
                <v:fill type="solid"/>
              </v:shape>
              <v:shape style="position:absolute;left:5084;top:8782;width:73;height:89" coordorigin="5084,8782" coordsize="73,89" path="m5155,8827l5143,8827,5143,8838,5143,8840,5121,8861,5140,8861,5144,8855,5155,8855,5155,8827xe" filled="true" fillcolor="#231f20" stroked="false">
                <v:path arrowok="t"/>
                <v:fill type="solid"/>
              </v:shape>
              <v:shape style="position:absolute;left:5084;top:8782;width:73;height:89" coordorigin="5084,8782" coordsize="73,89" path="m5127,8782l5115,8782,5108,8784,5097,8788,5092,8791,5089,8794,5096,8803,5099,8800,5102,8797,5107,8795,5111,8794,5116,8793,5148,8793,5145,8790,5142,8787,5139,8786,5131,8783,5127,8782xe" filled="true" fillcolor="#231f20" stroked="false">
                <v:path arrowok="t"/>
                <v:fill type="solid"/>
              </v:shape>
            </v:group>
            <v:group style="position:absolute;left:5193;top:8733;width:2;height:137" coordorigin="5193,8733" coordsize="2,137">
              <v:shape style="position:absolute;left:5193;top:8733;width:2;height:137" coordorigin="5193,8733" coordsize="0,137" path="m5193,8733l5193,8869e" filled="false" stroked="true" strokeweight=".611pt" strokecolor="#231f20">
                <v:path arrowok="t"/>
              </v:shape>
              <v:shape style="position:absolute;left:8057;top:8726;width:653;height:158" type="#_x0000_t75" stroked="false">
                <v:imagedata r:id="rId1112"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817"/>
          <w:footerReference w:type="default" r:id="rId818"/>
          <w:pgSz w:w="11630" w:h="15310"/>
          <w:pgMar w:header="657" w:footer="0" w:top="1300" w:bottom="280" w:left="1020" w:right="1040"/>
        </w:sectPr>
      </w:pPr>
    </w:p>
    <w:p>
      <w:pPr>
        <w:spacing w:line="240" w:lineRule="auto" w:before="0"/>
        <w:rPr>
          <w:rFonts w:ascii="Times New Roman" w:hAnsi="Times New Roman" w:cs="Times New Roman" w:eastAsia="Times New Roman" w:hint="default"/>
          <w:sz w:val="20"/>
          <w:szCs w:val="20"/>
        </w:rPr>
      </w:pPr>
      <w:r>
        <w:rPr/>
        <w:pict>
          <v:group style="position:absolute;margin-left:-.174979pt;margin-top:621.486023pt;width:581.450pt;height:144.050pt;mso-position-horizontal-relative:page;mso-position-vertical-relative:page;z-index:-127072" coordorigin="-3,12430" coordsize="11629,2881">
            <v:shape style="position:absolute;left:-3;top:12430;width:11629;height:2881" type="#_x0000_t75" stroked="false">
              <v:imagedata r:id="rId1115" o:title=""/>
            </v:shape>
            <v:shape style="position:absolute;left:5339;top:12981;width:192;height:1333" type="#_x0000_t75" stroked="false">
              <v:imagedata r:id="rId1116" o:title=""/>
            </v:shape>
            <v:shape style="position:absolute;left:5503;top:13902;width:1767;height:68" type="#_x0000_t75" stroked="false">
              <v:imagedata r:id="rId1117" o:title=""/>
            </v:shape>
            <v:shape style="position:absolute;left:5976;top:13410;width:825;height:137" type="#_x0000_t75" stroked="false">
              <v:imagedata r:id="rId1118" o:title=""/>
            </v:shape>
            <v:shape style="position:absolute;left:5505;top:13601;width:601;height:137" type="#_x0000_t75" stroked="false">
              <v:imagedata r:id="rId1119" o:title=""/>
            </v:shape>
            <v:shape style="position:absolute;left:6130;top:13585;width:291;height:161" type="#_x0000_t75" stroked="false">
              <v:imagedata r:id="rId1120" o:title=""/>
            </v:shape>
            <v:shape style="position:absolute;left:6483;top:13596;width:796;height:142" type="#_x0000_t75" stroked="false">
              <v:imagedata r:id="rId1121" o:title=""/>
            </v:shape>
            <v:shape style="position:absolute;left:4766;top:13399;width:235;height:210" type="#_x0000_t75" stroked="false">
              <v:imagedata r:id="rId1122" o:title=""/>
            </v:shape>
            <v:shape style="position:absolute;left:4808;top:13370;width:31;height:27" type="#_x0000_t75" stroked="false">
              <v:imagedata r:id="rId1123" o:title=""/>
            </v:shape>
            <v:shape style="position:absolute;left:5001;top:13279;width:102;height:69" type="#_x0000_t75" stroked="false">
              <v:imagedata r:id="rId1124" o:title=""/>
            </v:shape>
            <v:shape style="position:absolute;left:4814;top:13339;width:102;height:69" type="#_x0000_t75" stroked="false">
              <v:imagedata r:id="rId1125" o:title=""/>
            </v:shape>
            <v:shape style="position:absolute;left:5058;top:13534;width:77;height:70" type="#_x0000_t75" stroked="false">
              <v:imagedata r:id="rId1126" o:title=""/>
            </v:shape>
            <v:shape style="position:absolute;left:4868;top:13331;width:228;height:87" type="#_x0000_t75" stroked="false">
              <v:imagedata r:id="rId1127" o:title=""/>
            </v:shape>
            <v:shape style="position:absolute;left:4467;top:13966;width:121;height:88" type="#_x0000_t75" stroked="false">
              <v:imagedata r:id="rId604" o:title=""/>
            </v:shape>
            <v:shape style="position:absolute;left:4467;top:13966;width:121;height:88" type="#_x0000_t75" stroked="false">
              <v:imagedata r:id="rId604" o:title=""/>
            </v:shape>
            <v:shape style="position:absolute;left:4549;top:14001;width:181;height:96" type="#_x0000_t75" stroked="false">
              <v:imagedata r:id="rId1128" o:title=""/>
            </v:shape>
            <v:shape style="position:absolute;left:4549;top:14001;width:167;height:99" type="#_x0000_t75" stroked="false">
              <v:imagedata r:id="rId1129" o:title=""/>
            </v:shape>
            <v:shape style="position:absolute;left:5015;top:13966;width:203;height:118" type="#_x0000_t75" stroked="false">
              <v:imagedata r:id="rId1130" o:title=""/>
            </v:shape>
            <v:shape style="position:absolute;left:4675;top:14000;width:359;height:137" type="#_x0000_t75" stroked="false">
              <v:imagedata r:id="rId1131" o:title=""/>
            </v:shape>
            <v:shape style="position:absolute;left:5003;top:13585;width:198;height:359" type="#_x0000_t75" stroked="false">
              <v:imagedata r:id="rId1132" o:title=""/>
            </v:shape>
            <v:shape style="position:absolute;left:4843;top:13211;width:4;height:43" type="#_x0000_t75" stroked="false">
              <v:imagedata r:id="rId613" o:title=""/>
            </v:shape>
            <v:shape style="position:absolute;left:4813;top:13211;width:6;height:45" type="#_x0000_t75" stroked="false">
              <v:imagedata r:id="rId1133" o:title=""/>
            </v:shape>
            <v:shape style="position:absolute;left:4989;top:13244;width:60;height:78" type="#_x0000_t75" stroked="false">
              <v:imagedata r:id="rId1134" o:title=""/>
            </v:shape>
            <v:shape style="position:absolute;left:4803;top:13251;width:4;height:78" type="#_x0000_t75" stroked="false">
              <v:imagedata r:id="rId1135" o:title=""/>
            </v:shape>
            <v:shape style="position:absolute;left:4843;top:13321;width:22;height:37" type="#_x0000_t75" stroked="false">
              <v:imagedata r:id="rId1136" o:title=""/>
            </v:shape>
            <v:shape style="position:absolute;left:4866;top:13287;width:179;height:93" type="#_x0000_t75" stroked="false">
              <v:imagedata r:id="rId1137" o:title=""/>
            </v:shape>
            <v:group style="position:absolute;left:4808;top:13394;width:7;height:40" coordorigin="4808,13394" coordsize="7,40">
              <v:shape style="position:absolute;left:4808;top:13394;width:7;height:40" coordorigin="4808,13394" coordsize="7,40" path="m4808,13394l4808,13429,4814,13433,4814,13398,4808,13394xe" filled="true" fillcolor="#939598" stroked="false">
                <v:path arrowok="t"/>
                <v:fill type="solid"/>
              </v:shape>
              <v:shape style="position:absolute;left:4773;top:13426;width:6;height:40" type="#_x0000_t75" stroked="false">
                <v:imagedata r:id="rId626" o:title=""/>
              </v:shape>
              <v:shape style="position:absolute;left:4768;top:13447;width:16;height:44" type="#_x0000_t75" stroked="false">
                <v:imagedata r:id="rId626" o:title=""/>
              </v:shape>
              <v:shape style="position:absolute;left:4919;top:13476;width:3;height:41" type="#_x0000_t75" stroked="false">
                <v:imagedata r:id="rId619" o:title=""/>
              </v:shape>
              <v:shape style="position:absolute;left:4914;top:13509;width:11;height:49" type="#_x0000_t75" stroked="false">
                <v:imagedata r:id="rId1138" o:title=""/>
              </v:shape>
              <v:shape style="position:absolute;left:4898;top:13510;width:16;height:44" type="#_x0000_t75" stroked="false">
                <v:imagedata r:id="rId1139" o:title=""/>
              </v:shape>
              <v:shape style="position:absolute;left:4905;top:13540;width:9;height:40" type="#_x0000_t75" stroked="false">
                <v:imagedata r:id="rId1140" o:title=""/>
              </v:shape>
              <v:shape style="position:absolute;left:4579;top:13508;width:3;height:75" type="#_x0000_t75" stroked="false">
                <v:imagedata r:id="rId1141" o:title=""/>
              </v:shape>
              <v:shape style="position:absolute;left:5066;top:13509;width:4;height:76" type="#_x0000_t75" stroked="false">
                <v:imagedata r:id="rId637" o:title=""/>
              </v:shape>
              <v:shape style="position:absolute;left:4753;top:13511;width:14;height:75" type="#_x0000_t75" stroked="false">
                <v:imagedata r:id="rId624" o:title=""/>
              </v:shape>
              <v:shape style="position:absolute;left:4753;top:13511;width:14;height:75" type="#_x0000_t75" stroked="false">
                <v:imagedata r:id="rId624" o:title=""/>
              </v:shape>
              <v:shape style="position:absolute;left:4869;top:13538;width:40;height:49" type="#_x0000_t75" stroked="false">
                <v:imagedata r:id="rId1142" o:title=""/>
              </v:shape>
              <v:shape style="position:absolute;left:4769;top:13553;width:3;height:35" type="#_x0000_t75" stroked="false">
                <v:imagedata r:id="rId1143" o:title=""/>
              </v:shape>
              <v:shape style="position:absolute;left:4766;top:13550;width:2;height:38" type="#_x0000_t75" stroked="false">
                <v:imagedata r:id="rId626" o:title=""/>
              </v:shape>
              <v:shape style="position:absolute;left:4772;top:13553;width:19;height:45" type="#_x0000_t75" stroked="false">
                <v:imagedata r:id="rId1144" o:title=""/>
              </v:shape>
              <v:shape style="position:absolute;left:4772;top:13553;width:19;height:45" type="#_x0000_t75" stroked="false">
                <v:imagedata r:id="rId1144" o:title=""/>
              </v:shape>
              <v:shape style="position:absolute;left:4791;top:13563;width:2;height:38" type="#_x0000_t75" stroked="false">
                <v:imagedata r:id="rId1145" o:title=""/>
              </v:shape>
              <v:shape style="position:absolute;left:4791;top:13563;width:2;height:38" type="#_x0000_t75" stroked="false">
                <v:imagedata r:id="rId1145" o:title=""/>
              </v:shape>
              <v:shape style="position:absolute;left:4564;top:13572;width:3;height:46" type="#_x0000_t75" stroked="false">
                <v:imagedata r:id="rId630" o:title=""/>
              </v:shape>
              <v:shape style="position:absolute;left:4564;top:13572;width:3;height:46" type="#_x0000_t75" stroked="false">
                <v:imagedata r:id="rId630" o:title=""/>
              </v:shape>
              <v:shape style="position:absolute;left:5083;top:13565;width:3;height:52" type="#_x0000_t75" stroked="false">
                <v:imagedata r:id="rId1146" o:title=""/>
              </v:shape>
              <v:shape style="position:absolute;left:4525;top:13621;width:13;height:97" type="#_x0000_t75" stroked="false">
                <v:imagedata r:id="rId1147" o:title=""/>
              </v:shape>
              <v:shape style="position:absolute;left:5112;top:13615;width:13;height:103" type="#_x0000_t75" stroked="false">
                <v:imagedata r:id="rId1148" o:title=""/>
              </v:shape>
              <v:shape style="position:absolute;left:5129;top:13804;width:29;height:78" type="#_x0000_t75" stroked="false">
                <v:imagedata r:id="rId1149" o:title=""/>
              </v:shape>
              <v:shape style="position:absolute;left:4492;top:13808;width:29;height:73" type="#_x0000_t75" stroked="false">
                <v:imagedata r:id="rId1150" o:title=""/>
              </v:shape>
              <v:shape style="position:absolute;left:4492;top:13808;width:29;height:73" type="#_x0000_t75" stroked="false">
                <v:imagedata r:id="rId1150" o:title=""/>
              </v:shape>
              <v:shape style="position:absolute;left:4518;top:13880;width:7;height:61" type="#_x0000_t75" stroked="false">
                <v:imagedata r:id="rId1151" o:title=""/>
              </v:shape>
              <v:shape style="position:absolute;left:5124;top:13871;width:7;height:69" type="#_x0000_t75" stroked="false">
                <v:imagedata r:id="rId130" o:title=""/>
              </v:shape>
              <v:shape style="position:absolute;left:4467;top:13931;width:74;height:79" type="#_x0000_t75" stroked="false">
                <v:imagedata r:id="rId1152" o:title=""/>
              </v:shape>
              <v:shape style="position:absolute;left:5109;top:13931;width:74;height:79" type="#_x0000_t75" stroked="false">
                <v:imagedata r:id="rId1153" o:title=""/>
              </v:shape>
              <v:shape style="position:absolute;left:4638;top:13967;width:24;height:48" type="#_x0000_t75" stroked="false">
                <v:imagedata r:id="rId1154" o:title=""/>
              </v:shape>
              <v:shape style="position:absolute;left:4638;top:13967;width:24;height:48" type="#_x0000_t75" stroked="false">
                <v:imagedata r:id="rId1155" o:title=""/>
              </v:shape>
              <v:shape style="position:absolute;left:4987;top:13967;width:24;height:48" type="#_x0000_t75" stroked="false">
                <v:imagedata r:id="rId1154" o:title=""/>
              </v:shape>
              <v:shape style="position:absolute;left:4988;top:13967;width:24;height:48" type="#_x0000_t75" stroked="false">
                <v:imagedata r:id="rId1156" o:title=""/>
              </v:shape>
              <v:shape style="position:absolute;left:5011;top:13975;width:97;height:72" type="#_x0000_t75" stroked="false">
                <v:imagedata r:id="rId1157" o:title=""/>
              </v:shape>
              <v:shape style="position:absolute;left:4541;top:13975;width:97;height:72" type="#_x0000_t75" stroked="false">
                <v:imagedata r:id="rId1158" o:title=""/>
              </v:shape>
              <v:shape style="position:absolute;left:4662;top:13967;width:325;height:122" type="#_x0000_t75" stroked="false">
                <v:imagedata r:id="rId1159" o:title=""/>
              </v:shape>
              <v:shape style="position:absolute;left:4805;top:13331;width:14;height:42" type="#_x0000_t75" stroked="false">
                <v:imagedata r:id="rId645" o:title=""/>
              </v:shape>
              <v:shape style="position:absolute;left:4805;top:13331;width:14;height:42" type="#_x0000_t75" stroked="false">
                <v:imagedata r:id="rId645" o:title=""/>
              </v:shape>
            </v:group>
            <v:group style="position:absolute;left:4467;top:13150;width:717;height:904" coordorigin="4467,13150" coordsize="717,904">
              <v:shape style="position:absolute;left:4467;top:13150;width:717;height:904" coordorigin="4467,13150" coordsize="717,904" path="m4987,13968l4662,13968,4670,13978,4717,14022,4787,14052,4825,14054,4873,14048,4917,14032,4956,14004,4987,13968xe" filled="true" fillcolor="#e6e7e8" stroked="false">
                <v:path arrowok="t"/>
                <v:fill type="solid"/>
              </v:shape>
              <v:shape style="position:absolute;left:4467;top:13150;width:717;height:904" coordorigin="4467,13150" coordsize="717,904" path="m4561,13582l4546,13582,4537,13586,4531,13594,4527,13602,4525,13612,4525,13624,4528,13638,4537,13670,4537,13694,4533,13710,4529,13718,4528,13722,4518,13740,4507,13758,4498,13778,4492,13798,4494,13820,4498,13832,4507,13840,4521,13848,4519,13860,4518,13872,4520,13886,4524,13900,4526,13906,4526,13914,4520,13922,4511,13928,4487,13930,4467,13932,4481,13948,4483,13950,4491,13958,4515,13972,4527,13976,4541,13976,4545,13982,4556,13998,4568,14008,4579,14012,4589,14012,4638,13980,4649,13976,4656,13972,4662,13968,5142,13968,5159,13958,5167,13950,5183,13932,5163,13930,5139,13928,5130,13922,5124,13914,5124,13906,5125,13900,5130,13886,5132,13872,5131,13860,5129,13848,5143,13840,5151,13832,5155,13820,5157,13798,5152,13778,5143,13758,5132,13738,5122,13722,5119,13716,5116,13708,5113,13694,5113,13670,5122,13636,5125,13622,5108,13584,4564,13584,4561,13582xe" filled="true" fillcolor="#e6e7e8" stroked="false">
                <v:path arrowok="t"/>
                <v:fill type="solid"/>
              </v:shape>
              <v:shape style="position:absolute;left:4467;top:13150;width:717;height:904" coordorigin="4467,13150" coordsize="717,904" path="m5142,13968l4987,13968,4993,13972,5001,13976,5011,13980,5013,13984,5061,14012,5071,14012,5082,14008,5094,13998,5105,13982,5109,13976,5123,13976,5135,13972,5142,13968xe" filled="true" fillcolor="#e6e7e8" stroked="false">
                <v:path arrowok="t"/>
                <v:fill type="solid"/>
              </v:shape>
              <v:shape style="position:absolute;left:4467;top:13150;width:717;height:904" coordorigin="4467,13150" coordsize="717,904" path="m4569,13534l4563,13566,4565,13576,4567,13584,5083,13584,5085,13578,4787,13578,4774,13574,4764,13566,4759,13560,4750,13554,4742,13550,4583,13550,4569,13534xe" filled="true" fillcolor="#e6e7e8" stroked="false">
                <v:path arrowok="t"/>
                <v:fill type="solid"/>
              </v:shape>
              <v:shape style="position:absolute;left:4467;top:13150;width:717;height:904" coordorigin="4467,13150" coordsize="717,904" path="m5104,13582l5089,13582,5086,13584,5108,13584,5104,13582xe" filled="true" fillcolor="#e6e7e8" stroked="false">
                <v:path arrowok="t"/>
                <v:fill type="solid"/>
              </v:shape>
              <v:shape style="position:absolute;left:4467;top:13150;width:717;height:904" coordorigin="4467,13150" coordsize="717,904" path="m4799,13398l4788,13406,4773,13426,4779,13432,4778,13432,4777,13434,4768,13448,4776,13454,4778,13454,4780,13456,4784,13456,4777,13462,4771,13466,4766,13474,4761,13476,4757,13480,4756,13488,4756,13490,4756,13492,4753,13506,4753,13520,4758,13536,4766,13552,4769,13554,4772,13554,4774,13560,4779,13564,4791,13564,4791,13566,4792,13570,4791,13572,4790,13574,4788,13576,4787,13578,5085,13578,5085,13576,5086,13570,4881,13570,4879,13568,4874,13564,4873,13562,4872,13562,4871,13558,4871,13556,4869,13552,4870,13550,4875,13544,4879,13538,4912,13538,4902,13520,4899,13516,4898,13512,4898,13510,4923,13510,4921,13490,4920,13488,4919,13482,4922,13478,4918,13476,4913,13466,4911,13456,4908,13444,4903,13434,4895,13424,4882,13418,4882,13410,4880,13404,4877,13400,4814,13400,4799,13398xe" filled="true" fillcolor="#e6e7e8" stroked="false">
                <v:path arrowok="t"/>
                <v:fill type="solid"/>
              </v:shape>
              <v:shape style="position:absolute;left:4467;top:13150;width:717;height:904" coordorigin="4467,13150" coordsize="717,904" path="m4914,13542l4905,13542,4915,13546,4898,13554,4885,13566,4882,13568,4881,13570,5086,13570,5086,13566,5084,13550,5066,13550,5067,13546,4916,13546,4914,13542xe" filled="true" fillcolor="#e6e7e8" stroked="false">
                <v:path arrowok="t"/>
                <v:fill type="solid"/>
              </v:shape>
              <v:shape style="position:absolute;left:4467;top:13150;width:717;height:904" coordorigin="4467,13150" coordsize="717,904" path="m4579,13510l4582,13542,4582,13546,4583,13550,4742,13550,4738,13548,4734,13546,4618,13546,4608,13540,4579,13510xe" filled="true" fillcolor="#e6e7e8" stroked="false">
                <v:path arrowok="t"/>
                <v:fill type="solid"/>
              </v:shape>
              <v:shape style="position:absolute;left:4467;top:13150;width:717;height:904" coordorigin="4467,13150" coordsize="717,904" path="m5081,13534l5066,13550,5084,13550,5081,13534xe" filled="true" fillcolor="#e6e7e8" stroked="false">
                <v:path arrowok="t"/>
                <v:fill type="solid"/>
              </v:shape>
              <v:shape style="position:absolute;left:4467;top:13150;width:717;height:904" coordorigin="4467,13150" coordsize="717,904" path="m4912,13538l4879,13538,4885,13542,4909,13548,4905,13542,4914,13542,4912,13538xe" filled="true" fillcolor="#e6e7e8" stroked="false">
                <v:path arrowok="t"/>
                <v:fill type="solid"/>
              </v:shape>
              <v:shape style="position:absolute;left:4467;top:13150;width:717;height:904" coordorigin="4467,13150" coordsize="717,904" path="m4704,13534l4673,13534,4656,13540,4640,13546,4734,13546,4720,13538,4704,13534xe" filled="true" fillcolor="#e6e7e8" stroked="false">
                <v:path arrowok="t"/>
                <v:fill type="solid"/>
              </v:shape>
              <v:shape style="position:absolute;left:4467;top:13150;width:717;height:904" coordorigin="4467,13150" coordsize="717,904" path="m4977,13534l4945,13534,4938,13536,4927,13540,4923,13542,4919,13544,4916,13546,5010,13546,4991,13540,4977,13534xe" filled="true" fillcolor="#e6e7e8" stroked="false">
                <v:path arrowok="t"/>
                <v:fill type="solid"/>
              </v:shape>
              <v:shape style="position:absolute;left:4467;top:13150;width:717;height:904" coordorigin="4467,13150" coordsize="717,904" path="m5070,13510l5042,13540,5032,13546,5067,13546,5068,13542,5068,13538,5070,13510xe" filled="true" fillcolor="#e6e7e8" stroked="false">
                <v:path arrowok="t"/>
                <v:fill type="solid"/>
              </v:shape>
              <v:shape style="position:absolute;left:4467;top:13150;width:717;height:904" coordorigin="4467,13150" coordsize="717,904" path="m4923,13510l4914,13510,4925,13524,4923,13510xe" filled="true" fillcolor="#e6e7e8" stroked="false">
                <v:path arrowok="t"/>
                <v:fill type="solid"/>
              </v:shape>
              <v:shape style="position:absolute;left:4467;top:13150;width:717;height:904" coordorigin="4467,13150" coordsize="717,904" path="m4914,13510l4898,13510,4907,13512,4914,13520,4914,13510xe" filled="true" fillcolor="#e6e7e8" stroked="false">
                <v:path arrowok="t"/>
                <v:fill type="solid"/>
              </v:shape>
              <v:shape style="position:absolute;left:4467;top:13150;width:717;height:904" coordorigin="4467,13150" coordsize="717,904" path="m4831,13150l4823,13168,4813,13212,4820,13222,4820,13238,4806,13242,4804,13246,4803,13248,4803,13250,4802,13252,4803,13254,4805,13266,4807,13282,4807,13304,4805,13328,4805,13332,4807,13334,4810,13338,4813,13340,4820,13340,4820,13392,4808,13394,4814,13400,4877,13400,4870,13390,4856,13382,4843,13382,4843,13324,4852,13324,4859,13322,4966,13322,4993,13318,5012,13314,5024,13310,5031,13304,5045,13294,5045,13290,5003,13290,4995,13288,4989,13288,5003,13284,5015,13280,5025,13274,5034,13266,5040,13258,4987,13258,4963,13256,4957,13254,4910,13254,4903,13244,4892,13236,4878,13232,4843,13232,4843,13220,4848,13212,4839,13168,4831,13150xe" filled="true" fillcolor="#e6e7e8" stroked="false">
                <v:path arrowok="t"/>
                <v:fill type="solid"/>
              </v:shape>
              <v:shape style="position:absolute;left:4467;top:13150;width:717;height:904" coordorigin="4467,13150" coordsize="717,904" path="m4966,13322l4866,13322,4866,13328,4866,13334,4868,13342,4872,13346,4884,13346,4891,13344,4901,13340,4914,13334,4929,13328,4947,13324,4966,13322xe" filled="true" fillcolor="#e6e7e8" stroked="false">
                <v:path arrowok="t"/>
                <v:fill type="solid"/>
              </v:shape>
              <v:shape style="position:absolute;left:4467;top:13150;width:717;height:904" coordorigin="4467,13150" coordsize="717,904" path="m5045,13288l5029,13288,5023,13290,5045,13290,5045,13288xe" filled="true" fillcolor="#e6e7e8" stroked="false">
                <v:path arrowok="t"/>
                <v:fill type="solid"/>
              </v:shape>
              <v:shape style="position:absolute;left:4467;top:13150;width:717;height:904" coordorigin="4467,13150" coordsize="717,904" path="m5049,13246l5025,13252,5013,13256,5004,13258,5040,13258,5049,13246xe" filled="true" fillcolor="#e6e7e8" stroked="false">
                <v:path arrowok="t"/>
                <v:fill type="solid"/>
              </v:shape>
              <v:shape style="position:absolute;left:4467;top:13150;width:717;height:904" coordorigin="4467,13150" coordsize="717,904" path="m4941,13252l4930,13252,4915,13254,4947,13254,4941,13252xe" filled="true" fillcolor="#e6e7e8" stroked="false">
                <v:path arrowok="t"/>
                <v:fill type="solid"/>
              </v:shape>
              <v:shape style="position:absolute;left:4638;top:13612;width:374;height:431" type="#_x0000_t75" stroked="false">
                <v:imagedata r:id="rId1160" o:title=""/>
              </v:shape>
            </v:group>
            <v:group style="position:absolute;left:4664;top:13642;width:322;height:371" coordorigin="4664,13642" coordsize="322,371">
              <v:shape style="position:absolute;left:4664;top:13642;width:322;height:371" coordorigin="4664,13642" coordsize="322,371" path="m4985,13642l4664,13642,4664,13855,4677,13916,4712,13966,4763,14001,4825,14013,4887,14000,4938,13966,4973,13916,4986,13855,4985,13642xe" filled="true" fillcolor="#ffffff" stroked="false">
                <v:path arrowok="t"/>
                <v:fill type="solid"/>
              </v:shape>
              <v:shape style="position:absolute;left:4691;top:13671;width:265;height:313" type="#_x0000_t75" stroked="false">
                <v:imagedata r:id="rId1161" o:title=""/>
              </v:shape>
            </v:group>
            <v:group style="position:absolute;left:4691;top:13671;width:266;height:314" coordorigin="4691,13671" coordsize="266,314">
              <v:shape style="position:absolute;left:4691;top:13671;width:266;height:314" coordorigin="4691,13671" coordsize="266,314" path="m4957,13671l4691,13671,4692,13852,4702,13903,4731,13945,4773,13974,4825,13984,4876,13973,4918,13945,4946,13903,4957,13852,4957,13671xe" filled="true" fillcolor="#6f7173" stroked="false">
                <v:path arrowok="t"/>
                <v:fill type="solid"/>
              </v:shape>
              <v:shape style="position:absolute;left:4689;top:13669;width:270;height:317" type="#_x0000_t75" stroked="false">
                <v:imagedata r:id="rId1162" o:title=""/>
              </v:shape>
            </v:group>
            <v:group style="position:absolute;left:4755;top:13822;width:2;height:2" coordorigin="4755,13822" coordsize="2,2">
              <v:shape style="position:absolute;left:4755;top:13822;width:2;height:2" coordorigin="4755,13822" coordsize="2,2" path="m4756,13822l4755,13822,4755,13824,4756,13824,4756,13823,4756,13823,4756,13822xe" filled="true" fillcolor="#5f6062" stroked="false">
                <v:path arrowok="t"/>
                <v:fill type="solid"/>
              </v:shape>
              <v:shape style="position:absolute;left:4710;top:13812;width:111;height:143" type="#_x0000_t75" stroked="false">
                <v:imagedata r:id="rId1163" o:title=""/>
              </v:shape>
              <v:shape style="position:absolute;left:4717;top:13818;width:177;height:130" type="#_x0000_t75" stroked="false">
                <v:imagedata r:id="rId1164" o:title=""/>
              </v:shape>
              <v:shape style="position:absolute;left:4828;top:13812;width:111;height:143" type="#_x0000_t75" stroked="false">
                <v:imagedata r:id="rId1165" o:title=""/>
              </v:shape>
              <v:shape style="position:absolute;left:4779;top:13773;width:153;height:200" type="#_x0000_t75" stroked="false">
                <v:imagedata r:id="rId1166" o:title=""/>
              </v:shape>
              <v:shape style="position:absolute;left:4787;top:13780;width:74;height:184" type="#_x0000_t75" stroked="false">
                <v:imagedata r:id="rId1167" o:title=""/>
              </v:shape>
              <v:shape style="position:absolute;left:4785;top:13779;width:79;height:187" type="#_x0000_t75" stroked="false">
                <v:imagedata r:id="rId1168" o:title=""/>
              </v:shape>
              <v:shape style="position:absolute;left:4480;top:13524;width:346;height:485" type="#_x0000_t75" stroked="false">
                <v:imagedata r:id="rId1169" o:title=""/>
              </v:shape>
              <v:shape style="position:absolute;left:4488;top:13534;width:328;height:462" type="#_x0000_t75" stroked="false">
                <v:imagedata r:id="rId1170" o:title=""/>
              </v:shape>
              <v:shape style="position:absolute;left:4484;top:13528;width:334;height:472" type="#_x0000_t75" stroked="false">
                <v:imagedata r:id="rId1171" o:title=""/>
              </v:shape>
              <v:shape style="position:absolute;left:4517;top:13546;width:290;height:442" type="#_x0000_t75" stroked="false">
                <v:imagedata r:id="rId1172" o:title=""/>
              </v:shape>
            </v:group>
            <v:group style="position:absolute;left:4517;top:13546;width:290;height:442" coordorigin="4517,13546" coordsize="290,442">
              <v:shape style="position:absolute;left:4517;top:13546;width:290;height:442" coordorigin="4517,13546" coordsize="290,442" path="m4599,13860l4573,13860,4579,13898,4587,13919,4588,13939,4572,13974,4598,13988,4620,13975,4626,13941,4608,13893,4631,13893,4630,13891,4624,13882,4621,13876,4603,13876,4599,13860xe" filled="true" fillcolor="#323031" stroked="false">
                <v:path arrowok="t"/>
                <v:fill type="solid"/>
              </v:shape>
              <v:shape style="position:absolute;left:4517;top:13546;width:290;height:442" coordorigin="4517,13546" coordsize="290,442" path="m4631,13893l4608,13893,4626,13914,4634,13931,4635,13945,4633,13958,4645,13951,4654,13938,4652,13919,4631,13893xe" filled="true" fillcolor="#323031" stroked="false">
                <v:path arrowok="t"/>
                <v:fill type="solid"/>
              </v:shape>
              <v:shape style="position:absolute;left:4517;top:13546;width:290;height:442" coordorigin="4517,13546" coordsize="290,442" path="m4613,13728l4575,13728,4569,13772,4549,13814,4535,13856,4543,13896,4545,13911,4543,13924,4534,13935,4517,13943,4533,13951,4553,13949,4569,13934,4573,13904,4571,13893,4571,13891,4570,13882,4571,13871,4573,13860,4599,13860,4597,13848,4605,13825,4616,13809,4622,13802,4631,13771,4613,13728xe" filled="true" fillcolor="#323031" stroked="false">
                <v:path arrowok="t"/>
                <v:fill type="solid"/>
              </v:shape>
              <v:shape style="position:absolute;left:4517;top:13546;width:290;height:442" coordorigin="4517,13546" coordsize="290,442" path="m4621,13829l4610,13841,4606,13853,4604,13864,4603,13876,4621,13876,4619,13871,4617,13854,4621,13829xe" filled="true" fillcolor="#323031" stroked="false">
                <v:path arrowok="t"/>
                <v:fill type="solid"/>
              </v:shape>
              <v:shape style="position:absolute;left:4517;top:13546;width:290;height:442" coordorigin="4517,13546" coordsize="290,442" path="m4550,13654l4551,13687,4546,13714,4536,13740,4522,13769,4517,13787,4517,13800,4523,13812,4535,13825,4544,13800,4557,13779,4569,13757,4573,13738,4559,13738,4558,13718,4557,13694,4556,13670,4550,13654xe" filled="true" fillcolor="#323031" stroked="false">
                <v:path arrowok="t"/>
                <v:fill type="solid"/>
              </v:shape>
              <v:shape style="position:absolute;left:4517;top:13546;width:290;height:442" coordorigin="4517,13546" coordsize="290,442" path="m4563,13682l4565,13708,4563,13723,4560,13730,4559,13738,4573,13738,4575,13728,4613,13728,4610,13722,4584,13722,4577,13704,4572,13694,4568,13689,4563,13682xe" filled="true" fillcolor="#323031" stroked="false">
                <v:path arrowok="t"/>
                <v:fill type="solid"/>
              </v:shape>
              <v:shape style="position:absolute;left:4517;top:13546;width:290;height:442" coordorigin="4517,13546" coordsize="290,442" path="m4552,13602l4551,13637,4575,13685,4584,13722,4610,13722,4592,13684,4592,13647,4617,13647,4617,13642,4629,13627,4649,13625,4668,13625,4690,13622,4726,13608,4752,13605,4794,13605,4801,13603,4615,13603,4552,13602xe" filled="true" fillcolor="#323031" stroked="false">
                <v:path arrowok="t"/>
                <v:fill type="solid"/>
              </v:shape>
              <v:shape style="position:absolute;left:4517;top:13546;width:290;height:442" coordorigin="4517,13546" coordsize="290,442" path="m4617,13647l4592,13647,4596,13666,4600,13677,4605,13688,4608,13711,4619,13684,4618,13661,4617,13647xe" filled="true" fillcolor="#323031" stroked="false">
                <v:path arrowok="t"/>
                <v:fill type="solid"/>
              </v:shape>
              <v:shape style="position:absolute;left:4517;top:13546;width:290;height:442" coordorigin="4517,13546" coordsize="290,442" path="m4668,13625l4649,13625,4667,13625,4668,13625xe" filled="true" fillcolor="#323031" stroked="false">
                <v:path arrowok="t"/>
                <v:fill type="solid"/>
              </v:shape>
              <v:shape style="position:absolute;left:4517;top:13546;width:290;height:442" coordorigin="4517,13546" coordsize="290,442" path="m4794,13605l4752,13605,4794,13605,4794,13605xe" filled="true" fillcolor="#323031" stroked="false">
                <v:path arrowok="t"/>
                <v:fill type="solid"/>
              </v:shape>
              <v:shape style="position:absolute;left:4517;top:13546;width:290;height:442" coordorigin="4517,13546" coordsize="290,442" path="m4582,13568l4584,13576,4589,13586,4599,13596,4615,13603,4801,13603,4805,13602,4805,13599,4788,13599,4790,13591,4769,13584,4767,13583,4616,13583,4582,13568xe" filled="true" fillcolor="#323031" stroked="false">
                <v:path arrowok="t"/>
                <v:fill type="solid"/>
              </v:shape>
              <v:shape style="position:absolute;left:4517;top:13546;width:290;height:442" coordorigin="4517,13546" coordsize="290,442" path="m4807,13593l4788,13599,4805,13599,4807,13593xe" filled="true" fillcolor="#323031" stroked="false">
                <v:path arrowok="t"/>
                <v:fill type="solid"/>
              </v:shape>
              <v:shape style="position:absolute;left:4517;top:13546;width:290;height:442" coordorigin="4517,13546" coordsize="290,442" path="m4739,13563l4686,13563,4664,13571,4642,13581,4616,13583,4767,13583,4760,13578,4748,13568,4739,13563xe" filled="true" fillcolor="#323031" stroked="false">
                <v:path arrowok="t"/>
                <v:fill type="solid"/>
              </v:shape>
              <v:shape style="position:absolute;left:4517;top:13546;width:290;height:442" coordorigin="4517,13546" coordsize="290,442" path="m4605,13552l4616,13572,4632,13575,4655,13569,4686,13563,4739,13563,4730,13557,4630,13557,4605,13552xe" filled="true" fillcolor="#323031" stroked="false">
                <v:path arrowok="t"/>
                <v:fill type="solid"/>
              </v:shape>
              <v:shape style="position:absolute;left:4517;top:13546;width:290;height:442" coordorigin="4517,13546" coordsize="290,442" path="m4690,13546l4659,13551,4630,13557,4730,13557,4723,13553,4690,13546xe" filled="true" fillcolor="#323031" stroked="false">
                <v:path arrowok="t"/>
                <v:fill type="solid"/>
              </v:shape>
              <v:shape style="position:absolute;left:4517;top:13546;width:290;height:442" type="#_x0000_t75" stroked="false">
                <v:imagedata r:id="rId1173" o:title=""/>
              </v:shape>
            </v:group>
            <v:group style="position:absolute;left:4517;top:13546;width:290;height:442" coordorigin="4517,13546" coordsize="290,442">
              <v:shape style="position:absolute;left:4517;top:13546;width:290;height:442" coordorigin="4517,13546" coordsize="290,442" path="m4599,13860l4573,13860,4579,13898,4587,13919,4588,13939,4572,13974,4598,13988,4620,13975,4626,13941,4608,13893,4631,13893,4630,13891,4624,13882,4621,13876,4603,13876,4599,13860xe" filled="true" fillcolor="#6f7173" stroked="false">
                <v:path arrowok="t"/>
                <v:fill type="solid"/>
              </v:shape>
              <v:shape style="position:absolute;left:4517;top:13546;width:290;height:442" coordorigin="4517,13546" coordsize="290,442" path="m4631,13893l4608,13893,4626,13914,4634,13931,4635,13945,4633,13958,4645,13951,4654,13938,4652,13919,4631,13893xe" filled="true" fillcolor="#6f7173" stroked="false">
                <v:path arrowok="t"/>
                <v:fill type="solid"/>
              </v:shape>
              <v:shape style="position:absolute;left:4517;top:13546;width:290;height:442" coordorigin="4517,13546" coordsize="290,442" path="m4613,13728l4575,13728,4569,13772,4549,13814,4535,13856,4543,13896,4545,13911,4543,13924,4534,13935,4517,13943,4533,13951,4553,13949,4569,13934,4573,13904,4571,13893,4571,13891,4570,13882,4571,13871,4573,13860,4599,13860,4597,13848,4605,13825,4616,13809,4622,13802,4631,13771,4613,13728xe" filled="true" fillcolor="#6f7173" stroked="false">
                <v:path arrowok="t"/>
                <v:fill type="solid"/>
              </v:shape>
              <v:shape style="position:absolute;left:4517;top:13546;width:290;height:442" coordorigin="4517,13546" coordsize="290,442" path="m4621,13829l4610,13841,4606,13853,4604,13864,4603,13876,4621,13876,4619,13871,4617,13854,4621,13829xe" filled="true" fillcolor="#6f7173" stroked="false">
                <v:path arrowok="t"/>
                <v:fill type="solid"/>
              </v:shape>
              <v:shape style="position:absolute;left:4517;top:13546;width:290;height:442" coordorigin="4517,13546" coordsize="290,442" path="m4550,13654l4551,13687,4546,13714,4536,13740,4522,13769,4517,13787,4517,13800,4523,13812,4535,13825,4544,13800,4557,13779,4569,13757,4573,13738,4559,13738,4558,13718,4557,13694,4556,13670,4550,13654xe" filled="true" fillcolor="#6f7173" stroked="false">
                <v:path arrowok="t"/>
                <v:fill type="solid"/>
              </v:shape>
              <v:shape style="position:absolute;left:4517;top:13546;width:290;height:442" coordorigin="4517,13546" coordsize="290,442" path="m4563,13682l4565,13708,4563,13723,4560,13730,4559,13738,4573,13738,4575,13728,4613,13728,4610,13722,4584,13722,4577,13704,4572,13694,4568,13689,4563,13682xe" filled="true" fillcolor="#6f7173" stroked="false">
                <v:path arrowok="t"/>
                <v:fill type="solid"/>
              </v:shape>
              <v:shape style="position:absolute;left:4517;top:13546;width:290;height:442" coordorigin="4517,13546" coordsize="290,442" path="m4552,13602l4551,13637,4575,13685,4584,13722,4610,13722,4592,13684,4592,13647,4617,13647,4617,13642,4629,13627,4649,13625,4668,13625,4690,13622,4726,13608,4752,13605,4794,13605,4801,13603,4615,13603,4552,13602xe" filled="true" fillcolor="#6f7173" stroked="false">
                <v:path arrowok="t"/>
                <v:fill type="solid"/>
              </v:shape>
              <v:shape style="position:absolute;left:4517;top:13546;width:290;height:442" coordorigin="4517,13546" coordsize="290,442" path="m4617,13647l4592,13647,4596,13666,4600,13677,4605,13688,4608,13711,4619,13684,4618,13661,4617,13647xe" filled="true" fillcolor="#6f7173" stroked="false">
                <v:path arrowok="t"/>
                <v:fill type="solid"/>
              </v:shape>
              <v:shape style="position:absolute;left:4517;top:13546;width:290;height:442" coordorigin="4517,13546" coordsize="290,442" path="m4668,13625l4649,13625,4667,13625,4668,13625xe" filled="true" fillcolor="#6f7173" stroked="false">
                <v:path arrowok="t"/>
                <v:fill type="solid"/>
              </v:shape>
              <v:shape style="position:absolute;left:4517;top:13546;width:290;height:442" coordorigin="4517,13546" coordsize="290,442" path="m4794,13605l4752,13605,4794,13605,4794,13605xe" filled="true" fillcolor="#6f7173" stroked="false">
                <v:path arrowok="t"/>
                <v:fill type="solid"/>
              </v:shape>
              <v:shape style="position:absolute;left:4517;top:13546;width:290;height:442" coordorigin="4517,13546" coordsize="290,442" path="m4582,13568l4584,13576,4589,13586,4599,13596,4615,13603,4801,13603,4805,13602,4805,13599,4788,13599,4790,13591,4769,13584,4767,13583,4616,13583,4582,13568xe" filled="true" fillcolor="#6f7173" stroked="false">
                <v:path arrowok="t"/>
                <v:fill type="solid"/>
              </v:shape>
              <v:shape style="position:absolute;left:4517;top:13546;width:290;height:442" coordorigin="4517,13546" coordsize="290,442" path="m4807,13593l4788,13599,4805,13599,4807,13593xe" filled="true" fillcolor="#6f7173" stroked="false">
                <v:path arrowok="t"/>
                <v:fill type="solid"/>
              </v:shape>
              <v:shape style="position:absolute;left:4517;top:13546;width:290;height:442" coordorigin="4517,13546" coordsize="290,442" path="m4739,13563l4686,13563,4664,13571,4642,13581,4616,13583,4767,13583,4760,13578,4748,13568,4739,13563xe" filled="true" fillcolor="#6f7173" stroked="false">
                <v:path arrowok="t"/>
                <v:fill type="solid"/>
              </v:shape>
              <v:shape style="position:absolute;left:4517;top:13546;width:290;height:442" coordorigin="4517,13546" coordsize="290,442" path="m4605,13552l4616,13572,4632,13575,4655,13569,4686,13563,4739,13563,4730,13557,4630,13557,4605,13552xe" filled="true" fillcolor="#6f7173" stroked="false">
                <v:path arrowok="t"/>
                <v:fill type="solid"/>
              </v:shape>
              <v:shape style="position:absolute;left:4517;top:13546;width:290;height:442" coordorigin="4517,13546" coordsize="290,442" path="m4690,13546l4659,13551,4630,13557,4730,13557,4723,13553,4690,13546xe" filled="true" fillcolor="#6f7173" stroked="false">
                <v:path arrowok="t"/>
                <v:fill type="solid"/>
              </v:shape>
              <v:shape style="position:absolute;left:4619;top:13565;width:135;height:59" type="#_x0000_t75" stroked="false">
                <v:imagedata r:id="rId1174" o:title=""/>
              </v:shape>
              <v:shape style="position:absolute;left:4629;top:13575;width:114;height:39" type="#_x0000_t75" stroked="false">
                <v:imagedata r:id="rId1175" o:title=""/>
              </v:shape>
              <v:shape style="position:absolute;left:4568;top:13729;width:47;height:129" type="#_x0000_t75" stroked="false">
                <v:imagedata r:id="rId1176" o:title=""/>
              </v:shape>
              <v:shape style="position:absolute;left:4578;top:13740;width:27;height:108" type="#_x0000_t75" stroked="false">
                <v:imagedata r:id="rId1177" o:title=""/>
              </v:shape>
              <v:shape style="position:absolute;left:4825;top:13524;width:346;height:485" type="#_x0000_t75" stroked="false">
                <v:imagedata r:id="rId1178" o:title=""/>
              </v:shape>
              <v:shape style="position:absolute;left:4834;top:13534;width:328;height:462" type="#_x0000_t75" stroked="false">
                <v:imagedata r:id="rId1179" o:title=""/>
              </v:shape>
              <v:shape style="position:absolute;left:4833;top:13528;width:334;height:472" type="#_x0000_t75" stroked="false">
                <v:imagedata r:id="rId1180" o:title=""/>
              </v:shape>
              <v:shape style="position:absolute;left:4843;top:13546;width:290;height:442" type="#_x0000_t75" stroked="false">
                <v:imagedata r:id="rId1181" o:title=""/>
              </v:shape>
            </v:group>
            <v:group style="position:absolute;left:4843;top:13546;width:290;height:442" coordorigin="4843,13546" coordsize="290,442">
              <v:shape style="position:absolute;left:4843;top:13546;width:290;height:442" coordorigin="4843,13546" coordsize="290,442" path="m5072,13893l5042,13893,5024,13941,5030,13975,5052,13988,5078,13974,5062,13939,5063,13919,5071,13898,5072,13893xe" filled="true" fillcolor="#323031" stroked="false">
                <v:path arrowok="t"/>
                <v:fill type="solid"/>
              </v:shape>
              <v:shape style="position:absolute;left:4843;top:13546;width:290;height:442" coordorigin="4843,13546" coordsize="290,442" path="m5029,13829l5033,13854,5031,13871,5026,13882,5020,13891,4998,13919,4996,13938,5005,13951,5017,13958,5015,13945,5016,13931,5024,13914,5042,13893,5072,13893,5075,13876,5047,13876,5046,13864,5044,13853,5040,13841,5029,13829xe" filled="true" fillcolor="#323031" stroked="false">
                <v:path arrowok="t"/>
                <v:fill type="solid"/>
              </v:shape>
              <v:shape style="position:absolute;left:4843;top:13546;width:290;height:442" coordorigin="4843,13546" coordsize="290,442" path="m5114,13860l5077,13860,5079,13871,5080,13882,5079,13891,5079,13893,5077,13904,5081,13934,5097,13949,5117,13951,5133,13943,5116,13935,5107,13924,5105,13911,5107,13896,5114,13860xe" filled="true" fillcolor="#323031" stroked="false">
                <v:path arrowok="t"/>
                <v:fill type="solid"/>
              </v:shape>
              <v:shape style="position:absolute;left:4843;top:13546;width:290;height:442" coordorigin="4843,13546" coordsize="290,442" path="m5094,13647l5058,13647,5058,13684,5037,13728,5019,13771,5028,13802,5034,13809,5045,13825,5053,13848,5047,13876,5075,13876,5077,13860,5114,13860,5115,13856,5101,13814,5081,13772,5075,13728,5089,13728,5087,13723,5086,13722,5066,13722,5075,13685,5094,13647xe" filled="true" fillcolor="#323031" stroked="false">
                <v:path arrowok="t"/>
                <v:fill type="solid"/>
              </v:shape>
              <v:shape style="position:absolute;left:4843;top:13546;width:290;height:442" coordorigin="4843,13546" coordsize="290,442" path="m5089,13728l5075,13728,5081,13757,5093,13779,5106,13800,5115,13825,5127,13812,5133,13800,5133,13787,5128,13769,5114,13740,5113,13738,5091,13738,5090,13730,5089,13728xe" filled="true" fillcolor="#323031" stroked="false">
                <v:path arrowok="t"/>
                <v:fill type="solid"/>
              </v:shape>
              <v:shape style="position:absolute;left:4843;top:13546;width:290;height:442" coordorigin="4843,13546" coordsize="290,442" path="m5100,13654l5094,13670,5093,13694,5092,13718,5091,13738,5113,13738,5104,13714,5099,13688,5099,13682,5100,13654xe" filled="true" fillcolor="#323031" stroked="false">
                <v:path arrowok="t"/>
                <v:fill type="solid"/>
              </v:shape>
              <v:shape style="position:absolute;left:4843;top:13546;width:290;height:442" coordorigin="4843,13546" coordsize="290,442" path="m5087,13682l5082,13689,5078,13694,5073,13704,5066,13722,5086,13722,5085,13708,5087,13682xe" filled="true" fillcolor="#323031" stroked="false">
                <v:path arrowok="t"/>
                <v:fill type="solid"/>
              </v:shape>
              <v:shape style="position:absolute;left:4843;top:13546;width:290;height:442" coordorigin="4843,13546" coordsize="290,442" path="m5098,13625l5001,13625,5021,13627,5033,13642,5032,13661,5031,13684,5042,13711,5045,13688,5050,13677,5054,13666,5058,13647,5094,13647,5099,13637,5098,13625xe" filled="true" fillcolor="#323031" stroked="false">
                <v:path arrowok="t"/>
                <v:fill type="solid"/>
              </v:shape>
              <v:shape style="position:absolute;left:4843;top:13546;width:290;height:442" coordorigin="4843,13546" coordsize="290,442" path="m5098,13605l4898,13605,4924,13608,4960,13622,4983,13625,5098,13625,5098,13605xe" filled="true" fillcolor="#323031" stroked="false">
                <v:path arrowok="t"/>
                <v:fill type="solid"/>
              </v:shape>
              <v:shape style="position:absolute;left:4843;top:13546;width:290;height:442" coordorigin="4843,13546" coordsize="290,442" path="m4843,13593l4845,13602,4856,13605,5098,13605,5098,13603,5035,13603,5043,13599,4862,13599,4843,13593xe" filled="true" fillcolor="#323031" stroked="false">
                <v:path arrowok="t"/>
                <v:fill type="solid"/>
              </v:shape>
              <v:shape style="position:absolute;left:4843;top:13546;width:290;height:442" coordorigin="4843,13546" coordsize="290,442" path="m5098,13602l5035,13603,5098,13603,5098,13602xe" filled="true" fillcolor="#323031" stroked="false">
                <v:path arrowok="t"/>
                <v:fill type="solid"/>
              </v:shape>
              <v:shape style="position:absolute;left:4843;top:13546;width:290;height:442" coordorigin="4843,13546" coordsize="290,442" path="m4960,13546l4927,13553,4902,13568,4890,13578,4881,13584,4860,13591,4862,13599,5043,13599,5051,13596,5061,13586,5062,13583,5034,13583,5008,13581,4986,13571,4964,13563,5039,13563,5042,13557,5020,13557,4991,13551,4960,13546xe" filled="true" fillcolor="#323031" stroked="false">
                <v:path arrowok="t"/>
                <v:fill type="solid"/>
              </v:shape>
              <v:shape style="position:absolute;left:4843;top:13546;width:290;height:442" coordorigin="4843,13546" coordsize="290,442" path="m5068,13568l5034,13583,5062,13583,5066,13576,5068,13568xe" filled="true" fillcolor="#323031" stroked="false">
                <v:path arrowok="t"/>
                <v:fill type="solid"/>
              </v:shape>
              <v:shape style="position:absolute;left:4843;top:13546;width:290;height:442" coordorigin="4843,13546" coordsize="290,442" path="m5039,13563l4964,13563,4995,13569,5018,13575,5034,13572,5039,13563xe" filled="true" fillcolor="#323031" stroked="false">
                <v:path arrowok="t"/>
                <v:fill type="solid"/>
              </v:shape>
              <v:shape style="position:absolute;left:4843;top:13546;width:290;height:442" coordorigin="4843,13546" coordsize="290,442" path="m5045,13552l5020,13557,5042,13557,5045,13552xe" filled="true" fillcolor="#323031" stroked="false">
                <v:path arrowok="t"/>
                <v:fill type="solid"/>
              </v:shape>
              <v:shape style="position:absolute;left:4843;top:13546;width:290;height:442" type="#_x0000_t75" stroked="false">
                <v:imagedata r:id="rId1182" o:title=""/>
              </v:shape>
            </v:group>
            <v:group style="position:absolute;left:4843;top:13546;width:290;height:442" coordorigin="4843,13546" coordsize="290,442">
              <v:shape style="position:absolute;left:4843;top:13546;width:290;height:442" coordorigin="4843,13546" coordsize="290,442" path="m5072,13893l5042,13893,5024,13941,5030,13975,5052,13988,5078,13974,5062,13939,5063,13919,5071,13898,5072,13893xe" filled="true" fillcolor="#6f7173" stroked="false">
                <v:path arrowok="t"/>
                <v:fill type="solid"/>
              </v:shape>
              <v:shape style="position:absolute;left:4843;top:13546;width:290;height:442" coordorigin="4843,13546" coordsize="290,442" path="m5029,13829l5033,13854,5031,13871,5026,13882,5020,13891,4998,13919,4996,13938,5005,13951,5017,13958,5015,13945,5016,13931,5024,13914,5042,13893,5072,13893,5075,13876,5047,13876,5046,13864,5044,13853,5040,13841,5029,13829xe" filled="true" fillcolor="#6f7173" stroked="false">
                <v:path arrowok="t"/>
                <v:fill type="solid"/>
              </v:shape>
              <v:shape style="position:absolute;left:4843;top:13546;width:290;height:442" coordorigin="4843,13546" coordsize="290,442" path="m5114,13860l5077,13860,5079,13871,5080,13882,5079,13891,5079,13893,5077,13904,5081,13934,5097,13949,5117,13951,5133,13943,5116,13935,5107,13924,5105,13911,5107,13896,5114,13860xe" filled="true" fillcolor="#6f7173" stroked="false">
                <v:path arrowok="t"/>
                <v:fill type="solid"/>
              </v:shape>
              <v:shape style="position:absolute;left:4843;top:13546;width:290;height:442" coordorigin="4843,13546" coordsize="290,442" path="m5094,13647l5058,13647,5058,13684,5037,13728,5019,13771,5028,13802,5034,13809,5045,13825,5053,13848,5047,13876,5075,13876,5077,13860,5114,13860,5115,13856,5101,13814,5081,13772,5075,13728,5089,13728,5087,13723,5086,13722,5066,13722,5075,13685,5094,13647xe" filled="true" fillcolor="#6f7173" stroked="false">
                <v:path arrowok="t"/>
                <v:fill type="solid"/>
              </v:shape>
              <v:shape style="position:absolute;left:4843;top:13546;width:290;height:442" coordorigin="4843,13546" coordsize="290,442" path="m5089,13728l5075,13728,5081,13757,5093,13779,5106,13800,5115,13825,5127,13812,5133,13800,5133,13787,5128,13769,5114,13740,5113,13738,5091,13738,5090,13730,5089,13728xe" filled="true" fillcolor="#6f7173" stroked="false">
                <v:path arrowok="t"/>
                <v:fill type="solid"/>
              </v:shape>
              <v:shape style="position:absolute;left:4843;top:13546;width:290;height:442" coordorigin="4843,13546" coordsize="290,442" path="m5100,13654l5094,13670,5093,13694,5092,13718,5091,13738,5113,13738,5104,13714,5099,13688,5099,13682,5100,13654xe" filled="true" fillcolor="#6f7173" stroked="false">
                <v:path arrowok="t"/>
                <v:fill type="solid"/>
              </v:shape>
              <v:shape style="position:absolute;left:4843;top:13546;width:290;height:442" coordorigin="4843,13546" coordsize="290,442" path="m5087,13682l5082,13689,5078,13694,5073,13704,5066,13722,5086,13722,5085,13708,5087,13682xe" filled="true" fillcolor="#6f7173" stroked="false">
                <v:path arrowok="t"/>
                <v:fill type="solid"/>
              </v:shape>
              <v:shape style="position:absolute;left:4843;top:13546;width:290;height:442" coordorigin="4843,13546" coordsize="290,442" path="m5098,13625l5001,13625,5021,13627,5033,13642,5032,13661,5031,13684,5042,13711,5045,13688,5050,13677,5054,13666,5058,13647,5094,13647,5099,13637,5098,13625xe" filled="true" fillcolor="#6f7173" stroked="false">
                <v:path arrowok="t"/>
                <v:fill type="solid"/>
              </v:shape>
              <v:shape style="position:absolute;left:4843;top:13546;width:290;height:442" coordorigin="4843,13546" coordsize="290,442" path="m5098,13605l4898,13605,4924,13608,4960,13622,4983,13625,5098,13625,5098,13605xe" filled="true" fillcolor="#6f7173" stroked="false">
                <v:path arrowok="t"/>
                <v:fill type="solid"/>
              </v:shape>
              <v:shape style="position:absolute;left:4843;top:13546;width:290;height:442" coordorigin="4843,13546" coordsize="290,442" path="m4843,13593l4845,13602,4856,13605,5098,13605,5098,13603,5035,13603,5043,13599,4862,13599,4843,13593xe" filled="true" fillcolor="#6f7173" stroked="false">
                <v:path arrowok="t"/>
                <v:fill type="solid"/>
              </v:shape>
              <v:shape style="position:absolute;left:4843;top:13546;width:290;height:442" coordorigin="4843,13546" coordsize="290,442" path="m5098,13602l5035,13603,5098,13603,5098,13602xe" filled="true" fillcolor="#6f7173" stroked="false">
                <v:path arrowok="t"/>
                <v:fill type="solid"/>
              </v:shape>
              <v:shape style="position:absolute;left:4843;top:13546;width:290;height:442" coordorigin="4843,13546" coordsize="290,442" path="m4960,13546l4927,13553,4902,13568,4890,13578,4881,13584,4860,13591,4862,13599,5043,13599,5051,13596,5061,13586,5062,13583,5034,13583,5008,13581,4986,13571,4964,13563,5039,13563,5042,13557,5020,13557,4991,13551,4960,13546xe" filled="true" fillcolor="#6f7173" stroked="false">
                <v:path arrowok="t"/>
                <v:fill type="solid"/>
              </v:shape>
              <v:shape style="position:absolute;left:4843;top:13546;width:290;height:442" coordorigin="4843,13546" coordsize="290,442" path="m5068,13568l5034,13583,5062,13583,5066,13576,5068,13568xe" filled="true" fillcolor="#6f7173" stroked="false">
                <v:path arrowok="t"/>
                <v:fill type="solid"/>
              </v:shape>
              <v:shape style="position:absolute;left:4843;top:13546;width:290;height:442" coordorigin="4843,13546" coordsize="290,442" path="m5039,13563l4964,13563,4995,13569,5018,13575,5034,13572,5039,13563xe" filled="true" fillcolor="#6f7173" stroked="false">
                <v:path arrowok="t"/>
                <v:fill type="solid"/>
              </v:shape>
              <v:shape style="position:absolute;left:4843;top:13546;width:290;height:442" coordorigin="4843,13546" coordsize="290,442" path="m5045,13552l5020,13557,5042,13557,5045,13552xe" filled="true" fillcolor="#6f7173" stroked="false">
                <v:path arrowok="t"/>
                <v:fill type="solid"/>
              </v:shape>
              <v:shape style="position:absolute;left:5035;top:13729;width:47;height:129" type="#_x0000_t75" stroked="false">
                <v:imagedata r:id="rId1183" o:title=""/>
              </v:shape>
              <v:shape style="position:absolute;left:5045;top:13740;width:27;height:108" type="#_x0000_t75" stroked="false">
                <v:imagedata r:id="rId1184" o:title=""/>
              </v:shape>
              <v:shape style="position:absolute;left:4897;top:13565;width:135;height:59" type="#_x0000_t75" stroked="false">
                <v:imagedata r:id="rId1185" o:title=""/>
              </v:shape>
              <v:shape style="position:absolute;left:4907;top:13575;width:114;height:39" type="#_x0000_t75" stroked="false">
                <v:imagedata r:id="rId1186" o:title=""/>
              </v:shape>
            </v:group>
            <v:group style="position:absolute;left:4822;top:13167;width:18;height:56" coordorigin="4822,13167" coordsize="18,56">
              <v:shape style="position:absolute;left:4822;top:13167;width:18;height:56" coordorigin="4822,13167" coordsize="18,56" path="m4831,13167l4822,13208,4831,13223,4839,13208,4831,13167xe" filled="true" fillcolor="#999b9e" stroked="false">
                <v:path arrowok="t"/>
                <v:fill type="solid"/>
              </v:shape>
            </v:group>
            <v:group style="position:absolute;left:4825;top:13173;width:8;height:44" coordorigin="4825,13173" coordsize="8,44">
              <v:shape style="position:absolute;left:4825;top:13173;width:8;height:44" coordorigin="4825,13173" coordsize="8,44" path="m4830,13173l4825,13207,4830,13217,4832,13208,4830,13173xe" filled="true" fillcolor="#ffffff" stroked="false">
                <v:path arrowok="t"/>
                <v:fill type="solid"/>
              </v:shape>
            </v:group>
            <v:group style="position:absolute;left:4831;top:13223;width:2;height:233" coordorigin="4831,13223" coordsize="2,233">
              <v:shape style="position:absolute;left:4831;top:13223;width:2;height:233" coordorigin="4831,13223" coordsize="0,233" path="m4831,13223l4831,13455e" filled="false" stroked="true" strokeweight=".393pt" strokecolor="#999b9e">
                <v:path arrowok="t"/>
              </v:shape>
            </v:group>
            <v:group style="position:absolute;left:4830;top:13225;width:2;height:220" coordorigin="4830,13225" coordsize="2,220">
              <v:shape style="position:absolute;left:4830;top:13225;width:2;height:220" coordorigin="4830,13225" coordsize="0,220" path="m4830,13225l4830,13445e" filled="false" stroked="true" strokeweight=".141pt" strokecolor="#ffffff">
                <v:path arrowok="t"/>
              </v:shape>
              <v:shape style="position:absolute;left:4808;top:13234;width:223;height:104" type="#_x0000_t75" stroked="false">
                <v:imagedata r:id="rId1187" o:title=""/>
              </v:shape>
              <v:shape style="position:absolute;left:4961;top:13648;width:19;height:19" type="#_x0000_t75" stroked="false">
                <v:imagedata r:id="rId1188" o:title=""/>
              </v:shape>
              <v:shape style="position:absolute;left:4961;top:13773;width:21;height:20" type="#_x0000_t75" stroked="false">
                <v:imagedata r:id="rId1189" o:title=""/>
              </v:shape>
              <v:shape style="position:absolute;left:4668;top:13646;width:22;height:22" type="#_x0000_t75" stroked="false">
                <v:imagedata r:id="rId1189" o:title=""/>
              </v:shape>
              <v:shape style="position:absolute;left:4666;top:13772;width:22;height:22" type="#_x0000_t75" stroked="false">
                <v:imagedata r:id="rId679" o:title=""/>
              </v:shape>
              <v:shape style="position:absolute;left:4682;top:13904;width:18;height:18" type="#_x0000_t75" stroked="false">
                <v:imagedata r:id="rId1190" o:title=""/>
              </v:shape>
              <v:shape style="position:absolute;left:4948;top:13903;width:20;height:20" type="#_x0000_t75" stroked="false">
                <v:imagedata r:id="rId1190" o:title=""/>
              </v:shape>
              <v:shape style="position:absolute;left:4814;top:13988;width:21;height:21" type="#_x0000_t75" stroked="false">
                <v:imagedata r:id="rId1189" o:title=""/>
              </v:shape>
              <v:shape style="position:absolute;left:4731;top:13443;width:183;height:235" type="#_x0000_t75" stroked="false">
                <v:imagedata r:id="rId1191" o:title=""/>
              </v:shape>
              <v:shape style="position:absolute;left:4741;top:13448;width:162;height:210" type="#_x0000_t75" stroked="false">
                <v:imagedata r:id="rId1192" o:title=""/>
              </v:shape>
              <v:shape style="position:absolute;left:4741;top:13446;width:163;height:214" type="#_x0000_t75" stroked="false">
                <v:imagedata r:id="rId1193" o:title=""/>
              </v:shape>
              <v:shape style="position:absolute;left:4860;top:13597;width:39;height:17" type="#_x0000_t75" stroked="false">
                <v:imagedata r:id="rId1194" o:title=""/>
              </v:shape>
              <v:shape style="position:absolute;left:4826;top:13564;width:64;height:59" type="#_x0000_t75" stroked="false">
                <v:imagedata r:id="rId1195" o:title=""/>
              </v:shape>
              <v:shape style="position:absolute;left:4752;top:13584;width:58;height:66" type="#_x0000_t75" stroked="false">
                <v:imagedata r:id="rId1196" o:title=""/>
              </v:shape>
              <v:shape style="position:absolute;left:4781;top:13451;width:51;height:31" type="#_x0000_t75" stroked="false">
                <v:imagedata r:id="rId1197" o:title=""/>
              </v:shape>
              <v:shape style="position:absolute;left:4825;top:13457;width:57;height:124" type="#_x0000_t75" stroked="false">
                <v:imagedata r:id="rId1198" o:title=""/>
              </v:shape>
              <v:shape style="position:absolute;left:4802;top:13552;width:17;height:28" type="#_x0000_t75" stroked="false">
                <v:imagedata r:id="rId1199" o:title=""/>
              </v:shape>
            </v:group>
            <v:group style="position:absolute;left:4785;top:13623;width:6;height:7" coordorigin="4785,13623" coordsize="6,7">
              <v:shape style="position:absolute;left:4785;top:13623;width:6;height:7" coordorigin="4785,13623" coordsize="6,7" path="m4789,13623l4787,13623,4786,13625,4785,13626,4785,13628,4786,13630,4789,13630,4791,13628,4791,13625,4789,13623xe" filled="true" fillcolor="#b5b7b9" stroked="false">
                <v:path arrowok="t"/>
                <v:fill type="solid"/>
              </v:shape>
            </v:group>
            <v:group style="position:absolute;left:4774;top:13633;width:6;height:7" coordorigin="4774,13633" coordsize="6,7">
              <v:shape style="position:absolute;left:4774;top:13633;width:6;height:7" coordorigin="4774,13633" coordsize="6,7" path="m4779,13633l4776,13633,4775,13634,4774,13635,4774,13637,4775,13639,4779,13639,4780,13637,4780,13635,4779,13633xe" filled="true" fillcolor="#b5b7b9" stroked="false">
                <v:path arrowok="t"/>
                <v:fill type="solid"/>
              </v:shape>
            </v:group>
            <v:group style="position:absolute;left:4800;top:13620;width:6;height:6" coordorigin="4800,13620" coordsize="6,6">
              <v:shape style="position:absolute;left:4800;top:13620;width:6;height:6" coordorigin="4800,13620" coordsize="6,6" path="m4804,13620l4801,13620,4800,13620,4800,13621,4800,13622,4800,13624,4801,13625,4804,13625,4805,13624,4805,13621,4804,13620xe" filled="true" fillcolor="#b5b7b9" stroked="false">
                <v:path arrowok="t"/>
                <v:fill type="solid"/>
              </v:shape>
            </v:group>
            <v:group style="position:absolute;left:4816;top:13622;width:6;height:6" coordorigin="4816,13622" coordsize="6,6">
              <v:shape style="position:absolute;left:4816;top:13622;width:6;height:6" coordorigin="4816,13622" coordsize="6,6" path="m4820,13622l4817,13622,4816,13622,4816,13623,4816,13626,4817,13627,4820,13627,4821,13626,4821,13623,4820,13622xe" filled="true" fillcolor="#b5b7b9" stroked="false">
                <v:path arrowok="t"/>
                <v:fill type="solid"/>
              </v:shape>
            </v:group>
            <v:group style="position:absolute;left:4830;top:13618;width:7;height:6" coordorigin="4830,13618" coordsize="7,6">
              <v:shape style="position:absolute;left:4830;top:13618;width:7;height:6" coordorigin="4830,13618" coordsize="7,6" path="m4835,13618l4832,13618,4831,13618,4831,13620,4830,13620,4830,13622,4832,13623,4835,13623,4836,13622,4836,13619,4835,13618xe" filled="true" fillcolor="#b5b7b9" stroked="false">
                <v:path arrowok="t"/>
                <v:fill type="solid"/>
              </v:shape>
              <v:shape style="position:absolute;left:4761;top:13478;width:79;height:74" type="#_x0000_t75" stroked="false">
                <v:imagedata r:id="rId1200" o:title=""/>
              </v:shape>
            </v:group>
            <v:group style="position:absolute;left:4860;top:13598;width:34;height:17" coordorigin="4860,13598" coordsize="34,17">
              <v:shape style="position:absolute;left:4860;top:13598;width:34;height:17" coordorigin="4860,13598" coordsize="34,17" path="m4881,13598l4860,13615,4871,13613,4874,13613,4878,13613,4893,13607,4893,13599,4881,13598xe" filled="true" fillcolor="#323031" stroked="false">
                <v:path arrowok="t"/>
                <v:fill type="solid"/>
              </v:shape>
              <v:shape style="position:absolute;left:4860;top:13598;width:34;height:17" coordorigin="4860,13598" coordsize="34,17" path="m4874,13613l4871,13613,4869,13614,4874,13613xe" filled="true" fillcolor="#323031" stroked="false">
                <v:path arrowok="t"/>
                <v:fill type="solid"/>
              </v:shape>
            </v:group>
            <v:group style="position:absolute;left:4826;top:13564;width:65;height:60" coordorigin="4826,13564" coordsize="65,60">
              <v:shape style="position:absolute;left:4826;top:13564;width:65;height:60" coordorigin="4826,13564" coordsize="65,60" path="m4860,13564l4855,13570,4848,13577,4838,13583,4826,13587,4835,13596,4840,13604,4841,13613,4839,13623,4850,13614,4861,13602,4874,13593,4890,13592,4874,13585,4865,13579,4861,13573,4860,13564xe" filled="true" fillcolor="#323031" stroked="false">
                <v:path arrowok="t"/>
                <v:fill type="solid"/>
              </v:shape>
            </v:group>
            <v:group style="position:absolute;left:4752;top:13584;width:59;height:67" coordorigin="4752,13584" coordsize="59,67">
              <v:shape style="position:absolute;left:4752;top:13584;width:59;height:67" coordorigin="4752,13584" coordsize="59,67" path="m4801,13584l4788,13597,4778,13609,4769,13623,4760,13640,4758,13643,4756,13648,4752,13650,4761,13650,4771,13648,4777,13645,4766,13645,4776,13623,4789,13606,4801,13594,4810,13587,4807,13587,4803,13585,4801,13584xe" filled="true" fillcolor="#323031" stroked="false">
                <v:path arrowok="t"/>
                <v:fill type="solid"/>
              </v:shape>
              <v:shape style="position:absolute;left:4752;top:13584;width:59;height:67" coordorigin="4752,13584" coordsize="59,67" path="m4793,13629l4784,13639,4775,13644,4766,13645,4777,13645,4783,13641,4793,13629xe" filled="true" fillcolor="#323031" stroked="false">
                <v:path arrowok="t"/>
                <v:fill type="solid"/>
              </v:shape>
              <v:shape style="position:absolute;left:4752;top:13584;width:59;height:67" coordorigin="4752,13584" coordsize="59,67" path="m4811,13587l4807,13587,4810,13587,4811,13587xe" filled="true" fillcolor="#323031" stroked="false">
                <v:path arrowok="t"/>
                <v:fill type="solid"/>
              </v:shape>
            </v:group>
            <v:group style="position:absolute;left:4781;top:13451;width:52;height:31" coordorigin="4781,13451" coordsize="52,31">
              <v:shape style="position:absolute;left:4781;top:13451;width:52;height:31" coordorigin="4781,13451" coordsize="52,31" path="m4833,13451l4824,13452,4810,13457,4794,13465,4781,13477,4788,13478,4792,13480,4796,13482,4801,13471,4809,13462,4821,13456,4833,13451xe" filled="true" fillcolor="#323031" stroked="false">
                <v:path arrowok="t"/>
                <v:fill type="solid"/>
              </v:shape>
            </v:group>
            <v:group style="position:absolute;left:4825;top:13457;width:57;height:124" coordorigin="4825,13457" coordsize="57,124">
              <v:shape style="position:absolute;left:4825;top:13457;width:57;height:124" coordorigin="4825,13457" coordsize="57,124" path="m4863,13457l4871,13477,4871,13504,4863,13529,4847,13546,4850,13553,4848,13561,4840,13570,4825,13581,4836,13577,4845,13570,4853,13562,4859,13553,4860,13542,4865,13542,4875,13528,4881,13512,4882,13492,4876,13473,4863,13457xe" filled="true" fillcolor="#323031" stroked="false">
                <v:path arrowok="t"/>
                <v:fill type="solid"/>
              </v:shape>
              <v:shape style="position:absolute;left:4825;top:13457;width:57;height:124" coordorigin="4825,13457" coordsize="57,124" path="m4865,13542l4860,13542,4863,13545,4865,13542xe" filled="true" fillcolor="#323031" stroked="false">
                <v:path arrowok="t"/>
                <v:fill type="solid"/>
              </v:shape>
            </v:group>
            <v:group style="position:absolute;left:4802;top:13552;width:17;height:28" coordorigin="4802,13552" coordsize="17,28">
              <v:shape style="position:absolute;left:4802;top:13552;width:17;height:28" coordorigin="4802,13552" coordsize="17,28" path="m4803,13554l4802,13555,4805,13556,4805,13571,4803,13579,4804,13580,4812,13580,4810,13573,4814,13557,4811,13557,4803,13554xe" filled="true" fillcolor="#323031" stroked="false">
                <v:path arrowok="t"/>
                <v:fill type="solid"/>
              </v:shape>
              <v:shape style="position:absolute;left:4802;top:13552;width:17;height:28" coordorigin="4802,13552" coordsize="17,28" path="m4819,13552l4811,13557,4814,13557,4819,13552xe" filled="true" fillcolor="#323031" stroked="false">
                <v:path arrowok="t"/>
                <v:fill type="solid"/>
              </v:shape>
            </v:group>
            <v:group style="position:absolute;left:4785;top:13623;width:6;height:7" coordorigin="4785,13623" coordsize="6,7">
              <v:shape style="position:absolute;left:4785;top:13623;width:6;height:7" coordorigin="4785,13623" coordsize="6,7" path="m4789,13623l4787,13623,4786,13625,4785,13626,4785,13628,4786,13630,4789,13630,4791,13628,4791,13625,4789,13623xe" filled="true" fillcolor="#323031" stroked="false">
                <v:path arrowok="t"/>
                <v:fill type="solid"/>
              </v:shape>
            </v:group>
            <v:group style="position:absolute;left:4774;top:13633;width:6;height:7" coordorigin="4774,13633" coordsize="6,7">
              <v:shape style="position:absolute;left:4774;top:13633;width:6;height:7" coordorigin="4774,13633" coordsize="6,7" path="m4779,13633l4776,13633,4775,13634,4774,13635,4774,13637,4775,13639,4779,13639,4780,13637,4780,13635,4779,13633xe" filled="true" fillcolor="#323031" stroked="false">
                <v:path arrowok="t"/>
                <v:fill type="solid"/>
              </v:shape>
            </v:group>
            <v:group style="position:absolute;left:4800;top:13620;width:6;height:6" coordorigin="4800,13620" coordsize="6,6">
              <v:shape style="position:absolute;left:4800;top:13620;width:6;height:6" coordorigin="4800,13620" coordsize="6,6" path="m4804,13620l4801,13620,4800,13620,4800,13621,4800,13622,4800,13624,4801,13625,4804,13625,4805,13624,4805,13621,4804,13620xe" filled="true" fillcolor="#323031" stroked="false">
                <v:path arrowok="t"/>
                <v:fill type="solid"/>
              </v:shape>
            </v:group>
            <v:group style="position:absolute;left:4816;top:13622;width:6;height:6" coordorigin="4816,13622" coordsize="6,6">
              <v:shape style="position:absolute;left:4816;top:13622;width:6;height:6" coordorigin="4816,13622" coordsize="6,6" path="m4820,13622l4817,13622,4816,13622,4816,13623,4816,13626,4817,13627,4820,13627,4821,13626,4821,13623,4820,13622xe" filled="true" fillcolor="#323031" stroked="false">
                <v:path arrowok="t"/>
                <v:fill type="solid"/>
              </v:shape>
            </v:group>
            <v:group style="position:absolute;left:4830;top:13618;width:7;height:6" coordorigin="4830,13618" coordsize="7,6">
              <v:shape style="position:absolute;left:4830;top:13618;width:7;height:6" coordorigin="4830,13618" coordsize="7,6" path="m4835,13618l4832,13618,4831,13618,4831,13620,4830,13620,4830,13622,4832,13623,4835,13623,4836,13622,4836,13619,4835,13618xe" filled="true" fillcolor="#323031" stroked="false">
                <v:path arrowok="t"/>
                <v:fill type="solid"/>
              </v:shape>
            </v:group>
            <v:group style="position:absolute;left:4761;top:13477;width:79;height:76" coordorigin="4761,13477" coordsize="79,76">
              <v:shape style="position:absolute;left:4761;top:13477;width:79;height:76" coordorigin="4761,13477" coordsize="79,76" path="m4805,13542l4777,13542,4780,13547,4782,13551,4786,13552,4798,13546,4805,13542xe" filled="true" fillcolor="#323031" stroked="false">
                <v:path arrowok="t"/>
                <v:fill type="solid"/>
              </v:shape>
              <v:shape style="position:absolute;left:4761;top:13477;width:79;height:76" coordorigin="4761,13477" coordsize="79,76" path="m4768,13477l4763,13482,4766,13487,4762,13498,4761,13513,4764,13529,4773,13543,4774,13543,4777,13542,4805,13542,4809,13540,4819,13532,4828,13521,4838,13518,4839,13510,4836,13505,4825,13505,4815,13497,4802,13489,4788,13483,4772,13478,4768,13477xe" filled="true" fillcolor="#323031" stroked="false">
                <v:path arrowok="t"/>
                <v:fill type="solid"/>
              </v:shape>
              <v:shape style="position:absolute;left:4761;top:13477;width:79;height:76" coordorigin="4761,13477" coordsize="79,76" path="m4834,13504l4825,13505,4836,13505,4834,13504xe" filled="true" fillcolor="#323031" stroked="false">
                <v:path arrowok="t"/>
                <v:fill type="solid"/>
              </v:shape>
              <v:shape style="position:absolute;left:4767;top:13489;width:57;height:48" type="#_x0000_t75" stroked="false">
                <v:imagedata r:id="rId1201" o:title=""/>
              </v:shape>
              <v:shape style="position:absolute;left:4779;top:13518;width:46;height:29" type="#_x0000_t75" stroked="false">
                <v:imagedata r:id="rId1202" o:title=""/>
              </v:shape>
            </v:group>
            <v:group style="position:absolute;left:4767;top:13489;width:57;height:49" coordorigin="4767,13489" coordsize="57,49">
              <v:shape style="position:absolute;left:4767;top:13489;width:57;height:49" coordorigin="4767,13489" coordsize="57,49" path="m4777,13489l4775,13489,4772,13490,4771,13492,4768,13503,4767,13515,4767,13516,4769,13528,4775,13537,4790,13532,4804,13526,4816,13521,4824,13516,4822,13515,4821,13511,4822,13508,4812,13501,4803,13496,4793,13492,4777,13489xe" filled="true" fillcolor="#323031" stroked="false">
                <v:path arrowok="t"/>
                <v:fill type="solid"/>
              </v:shape>
            </v:group>
            <v:group style="position:absolute;left:4779;top:13518;width:47;height:29" coordorigin="4779,13518" coordsize="47,29">
              <v:shape style="position:absolute;left:4779;top:13518;width:47;height:29" coordorigin="4779,13518" coordsize="47,29" path="m4824,13518l4818,13523,4810,13528,4797,13535,4779,13542,4780,13543,4782,13545,4783,13546,4794,13542,4805,13537,4816,13530,4826,13519,4825,13519,4824,13518xe" filled="true" fillcolor="#323031" stroked="false">
                <v:path arrowok="t"/>
                <v:fill type="solid"/>
              </v:shape>
            </v:group>
            <v:group style="position:absolute;left:4825;top:13506;width:12;height:12" coordorigin="4825,13506" coordsize="12,12">
              <v:shape style="position:absolute;left:4825;top:13506;width:12;height:12" coordorigin="4825,13506" coordsize="12,12" path="m4834,13506l4828,13506,4826,13508,4825,13510,4825,13515,4827,13518,4834,13518,4836,13515,4836,13509,4834,13506xe" filled="true" fillcolor="#d5d7d8" stroked="false">
                <v:path arrowok="t"/>
                <v:fill type="solid"/>
              </v:shape>
            </v:group>
            <v:group style="position:absolute;left:4828;top:13509;width:7;height:7" coordorigin="4828,13509" coordsize="7,7">
              <v:shape style="position:absolute;left:4828;top:13509;width:7;height:7" coordorigin="4828,13509" coordsize="7,7" path="m4832,13509l4829,13509,4828,13510,4828,13511,4828,13514,4829,13516,4832,13516,4834,13514,4834,13511,4832,13509xe" filled="true" fillcolor="#999b9e" stroked="false">
                <v:path arrowok="t"/>
                <v:fill type="solid"/>
              </v:shape>
              <v:shape style="position:absolute;left:4773;top:13383;width:152;height:158" type="#_x0000_t75" stroked="false">
                <v:imagedata r:id="rId1203" o:title=""/>
              </v:shape>
              <v:shape style="position:absolute;left:4779;top:13387;width:139;height:145" type="#_x0000_t75" stroked="false">
                <v:imagedata r:id="rId1204" o:title=""/>
              </v:shape>
              <v:shape style="position:absolute;left:4750;top:13692;width:151;height:117" type="#_x0000_t75" stroked="false">
                <v:imagedata r:id="rId1205" o:title=""/>
              </v:shape>
              <v:shape style="position:absolute;left:4749;top:13695;width:150;height:110" type="#_x0000_t75" stroked="false">
                <v:imagedata r:id="rId1206" o:title=""/>
              </v:shape>
              <v:shape style="position:absolute;left:4749;top:13698;width:150;height:104" type="#_x0000_t75" stroked="false">
                <v:imagedata r:id="rId1207" o:title=""/>
              </v:shape>
              <v:shape style="position:absolute;left:6415;top:13809;width:866;height:47" type="#_x0000_t75" stroked="false">
                <v:imagedata r:id="rId1208" o:title=""/>
              </v:shape>
            </v:group>
            <v:group style="position:absolute;left:6415;top:13809;width:853;height:2" coordorigin="6415,13809" coordsize="853,2">
              <v:shape style="position:absolute;left:6415;top:13809;width:853;height:2" coordorigin="6415,13809" coordsize="853,0" path="m6415,13809l7268,13809e" filled="false" stroked="true" strokeweight="1.772pt" strokecolor="#76777a">
                <v:path arrowok="t"/>
              </v:shape>
            </v:group>
            <v:group style="position:absolute;left:6426;top:13818;width:842;height:2" coordorigin="6426,13818" coordsize="842,2">
              <v:shape style="position:absolute;left:6426;top:13818;width:842;height:2" coordorigin="6426,13818" coordsize="842,0" path="m6426,13818l7268,13818e" filled="false" stroked="true" strokeweight=".886pt" strokecolor="#939598">
                <v:path arrowok="t"/>
              </v:shape>
            </v:group>
            <v:group style="position:absolute;left:6415;top:13801;width:12;height:27" coordorigin="6415,13801" coordsize="12,27">
              <v:shape style="position:absolute;left:6415;top:13801;width:12;height:27" coordorigin="6415,13801" coordsize="12,27" path="m6415,13801l6415,13818,6426,13827,6426,13810,6415,13801xe" filled="true" fillcolor="#bcbec0" stroked="false">
                <v:path arrowok="t"/>
                <v:fill type="solid"/>
              </v:shape>
              <v:shape style="position:absolute;left:5484;top:13809;width:866;height:47" type="#_x0000_t75" stroked="false">
                <v:imagedata r:id="rId1209" o:title=""/>
              </v:shape>
            </v:group>
            <v:group style="position:absolute;left:5497;top:13809;width:853;height:2" coordorigin="5497,13809" coordsize="853,2">
              <v:shape style="position:absolute;left:5497;top:13809;width:853;height:2" coordorigin="5497,13809" coordsize="853,0" path="m5497,13809l6350,13809e" filled="false" stroked="true" strokeweight="1.772pt" strokecolor="#76777a">
                <v:path arrowok="t"/>
              </v:shape>
            </v:group>
            <v:group style="position:absolute;left:5497;top:13818;width:842;height:2" coordorigin="5497,13818" coordsize="842,2">
              <v:shape style="position:absolute;left:5497;top:13818;width:842;height:2" coordorigin="5497,13818" coordsize="842,0" path="m5497,13818l6339,13818e" filled="false" stroked="true" strokeweight=".886pt" strokecolor="#939598">
                <v:path arrowok="t"/>
              </v:shape>
            </v:group>
            <v:group style="position:absolute;left:6339;top:13801;width:12;height:27" coordorigin="6339,13801" coordsize="12,27">
              <v:shape style="position:absolute;left:6339;top:13801;width:12;height:27" coordorigin="6339,13801" coordsize="12,27" path="m6350,13801l6339,13810,6339,13827,6350,13818,6350,13801xe" filled="true" fillcolor="#bcbec0" stroked="false">
                <v:path arrowok="t"/>
                <v:fill type="solid"/>
              </v:shape>
            </v:group>
            <w10:wrap type="none"/>
          </v:group>
        </w:pict>
      </w:r>
    </w:p>
    <w:p>
      <w:pPr>
        <w:spacing w:line="240" w:lineRule="auto" w:before="8"/>
        <w:rPr>
          <w:rFonts w:ascii="Times New Roman" w:hAnsi="Times New Roman" w:cs="Times New Roman" w:eastAsia="Times New Roman" w:hint="default"/>
          <w:sz w:val="18"/>
          <w:szCs w:val="18"/>
        </w:rPr>
      </w:pPr>
    </w:p>
    <w:p>
      <w:pPr>
        <w:spacing w:line="240" w:lineRule="auto"/>
        <w:ind w:left="3195" w:right="0" w:firstLine="0"/>
        <w:rPr>
          <w:rFonts w:ascii="Times New Roman" w:hAnsi="Times New Roman" w:cs="Times New Roman" w:eastAsia="Times New Roman" w:hint="default"/>
          <w:sz w:val="20"/>
          <w:szCs w:val="20"/>
        </w:rPr>
      </w:pPr>
      <w:r>
        <w:rPr>
          <w:rFonts w:ascii="Times New Roman"/>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1628,0l0,35,1628,71,1650,53,1650,19,1628,0xe" filled="true" fillcolor="#d1d3d4" stroked="false">
                <v:path arrowok="t"/>
                <v:fill type="solid"/>
              </v:shape>
            </v:group>
          </v:group>
        </w:pict>
      </w:r>
      <w:r>
        <w:rPr>
          <w:rFonts w:ascii="Times New Roman"/>
          <w:position w:val="8"/>
          <w:sz w:val="20"/>
        </w:rPr>
      </w:r>
      <w:r>
        <w:rPr>
          <w:rFonts w:ascii="Times New Roman"/>
          <w:spacing w:val="63"/>
          <w:position w:val="8"/>
          <w:sz w:val="20"/>
        </w:rPr>
        <w:t> </w:t>
      </w:r>
      <w:r>
        <w:rPr>
          <w:rFonts w:ascii="Times New Roman"/>
          <w:spacing w:val="63"/>
          <w:sz w:val="20"/>
        </w:rPr>
        <w:drawing>
          <wp:inline distT="0" distB="0" distL="0" distR="0">
            <wp:extent cx="215304" cy="152400"/>
            <wp:effectExtent l="0" t="0" r="0" b="0"/>
            <wp:docPr id="7" name="image1206.png" descr=""/>
            <wp:cNvGraphicFramePr>
              <a:graphicFrameLocks noChangeAspect="1"/>
            </wp:cNvGraphicFramePr>
            <a:graphic>
              <a:graphicData uri="http://schemas.openxmlformats.org/drawingml/2006/picture">
                <pic:pic>
                  <pic:nvPicPr>
                    <pic:cNvPr id="8" name="image1206.png"/>
                    <pic:cNvPicPr/>
                  </pic:nvPicPr>
                  <pic:blipFill>
                    <a:blip r:embed="rId1210" cstate="print"/>
                    <a:stretch>
                      <a:fillRect/>
                    </a:stretch>
                  </pic:blipFill>
                  <pic:spPr>
                    <a:xfrm>
                      <a:off x="0" y="0"/>
                      <a:ext cx="215304" cy="152400"/>
                    </a:xfrm>
                    <a:prstGeom prst="rect">
                      <a:avLst/>
                    </a:prstGeom>
                  </pic:spPr>
                </pic:pic>
              </a:graphicData>
            </a:graphic>
          </wp:inline>
        </w:drawing>
      </w:r>
      <w:r>
        <w:rPr>
          <w:rFonts w:ascii="Times New Roman"/>
          <w:spacing w:val="63"/>
          <w:sz w:val="20"/>
        </w:rPr>
      </w:r>
      <w:r>
        <w:rPr>
          <w:rFonts w:ascii="Times New Roman"/>
          <w:spacing w:val="76"/>
          <w:sz w:val="7"/>
        </w:rPr>
        <w:t> </w:t>
      </w:r>
      <w:r>
        <w:rPr>
          <w:rFonts w:ascii="Times New Roman"/>
          <w:spacing w:val="76"/>
          <w:position w:val="8"/>
          <w:sz w:val="20"/>
        </w:rPr>
        <w:pict>
          <v:group style="width:82.55pt;height:3.6pt;mso-position-horizontal-relative:char;mso-position-vertical-relative:line" coordorigin="0,0" coordsize="1651,72">
            <v:group style="position:absolute;left:0;top:0;width:1651;height:72" coordorigin="0,0" coordsize="1651,72">
              <v:shape style="position:absolute;left:0;top:0;width:1651;height:72" coordorigin="0,0" coordsize="1651,72" path="m22,0l0,19,0,53,22,71,1650,35,22,0xe" filled="true" fillcolor="#d1d3d4" stroked="false">
                <v:path arrowok="t"/>
                <v:fill type="solid"/>
              </v:shape>
            </v:group>
          </v:group>
        </w:pict>
      </w:r>
      <w:r>
        <w:rPr>
          <w:rFonts w:ascii="Times New Roman"/>
          <w:spacing w:val="76"/>
          <w:position w:val="8"/>
          <w:sz w:val="20"/>
        </w:rPr>
      </w: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2"/>
        <w:rPr>
          <w:rFonts w:ascii="Times New Roman" w:hAnsi="Times New Roman" w:cs="Times New Roman" w:eastAsia="Times New Roman" w:hint="default"/>
          <w:sz w:val="26"/>
          <w:szCs w:val="26"/>
        </w:rPr>
      </w:pPr>
    </w:p>
    <w:p>
      <w:pPr>
        <w:tabs>
          <w:tab w:pos="572" w:val="left" w:leader="none"/>
          <w:tab w:pos="1198" w:val="left" w:leader="none"/>
          <w:tab w:pos="1902" w:val="left" w:leader="none"/>
          <w:tab w:pos="2524" w:val="left" w:leader="none"/>
          <w:tab w:pos="3123" w:val="left" w:leader="none"/>
          <w:tab w:pos="3597" w:val="left" w:leader="none"/>
        </w:tabs>
        <w:spacing w:before="26"/>
        <w:ind w:left="0" w:right="50" w:firstLine="0"/>
        <w:jc w:val="center"/>
        <w:rPr>
          <w:rFonts w:ascii="Arial" w:hAnsi="Arial" w:cs="Arial" w:eastAsia="Arial" w:hint="default"/>
          <w:sz w:val="36"/>
          <w:szCs w:val="36"/>
        </w:rPr>
      </w:pPr>
      <w:r>
        <w:rPr/>
        <w:pict>
          <v:shape style="position:absolute;margin-left:157.908997pt;margin-top:-28.523195pt;width:5.998881pt;height:8.415pt;mso-position-horizontal-relative:page;mso-position-vertical-relative:paragraph;z-index:3016" type="#_x0000_t75" stroked="false">
            <v:imagedata r:id="rId1211" o:title=""/>
            <w10:wrap type="none"/>
          </v:shape>
        </w:pict>
      </w:r>
      <w:r>
        <w:rPr/>
        <w:pict>
          <v:shape style="position:absolute;margin-left:169.817993pt;margin-top:-28.672195pt;width:6.030585pt;height:8.7975pt;mso-position-horizontal-relative:page;mso-position-vertical-relative:paragraph;z-index:3040" type="#_x0000_t75" stroked="false">
            <v:imagedata r:id="rId1212" o:title=""/>
            <w10:wrap type="none"/>
          </v:shape>
        </w:pict>
      </w:r>
      <w:r>
        <w:rPr/>
        <w:pict>
          <v:shape style="position:absolute;margin-left:182.134003pt;margin-top:-28.523195pt;width:6.776499pt;height:8.625pt;mso-position-horizontal-relative:page;mso-position-vertical-relative:paragraph;z-index:3064" type="#_x0000_t75" stroked="false">
            <v:imagedata r:id="rId1213" o:title=""/>
            <w10:wrap type="none"/>
          </v:shape>
        </w:pict>
      </w:r>
      <w:r>
        <w:rPr/>
        <w:pict>
          <v:group style="position:absolute;margin-left:194.421005pt;margin-top:-28.785194pt;width:3.25pt;height:9pt;mso-position-horizontal-relative:page;mso-position-vertical-relative:paragraph;z-index:3088" coordorigin="3888,-576" coordsize="65,180">
            <v:group style="position:absolute;left:3892;top:-406;width:57;height:2" coordorigin="3892,-406" coordsize="57,2">
              <v:shape style="position:absolute;left:3892;top:-406;width:57;height:2" coordorigin="3892,-406" coordsize="57,0" path="m3892,-406l3949,-406e" filled="false" stroked="true" strokeweight=".388pt" strokecolor="#d1d3d4">
                <v:path arrowok="t"/>
              </v:shape>
            </v:group>
            <v:group style="position:absolute;left:3921;top:-563;width:2;height:154" coordorigin="3921,-563" coordsize="2,154">
              <v:shape style="position:absolute;left:3921;top:-563;width:2;height:154" coordorigin="3921,-563" coordsize="0,154" path="m3921,-563l3921,-409e" filled="false" stroked="true" strokeweight="1.272349pt" strokecolor="#d1d3d4">
                <v:path arrowok="t"/>
              </v:shape>
            </v:group>
            <v:group style="position:absolute;left:3892;top:-567;width:57;height:2" coordorigin="3892,-567" coordsize="57,2">
              <v:shape style="position:absolute;left:3892;top:-567;width:57;height:2" coordorigin="3892,-567" coordsize="57,0" path="m3892,-567l3949,-567e" filled="false" stroked="true" strokeweight=".388pt" strokecolor="#d1d3d4">
                <v:path arrowok="t"/>
              </v:shape>
            </v:group>
            <w10:wrap type="none"/>
          </v:group>
        </w:pict>
      </w:r>
      <w:r>
        <w:rPr/>
        <w:pict>
          <v:shape style="position:absolute;margin-left:203.744003pt;margin-top:-31.362196pt;width:7.656797pt;height:11.3925pt;mso-position-horizontal-relative:page;mso-position-vertical-relative:paragraph;z-index:3112" type="#_x0000_t75" stroked="false">
            <v:imagedata r:id="rId1214" o:title=""/>
            <w10:wrap type="none"/>
          </v:shape>
        </w:pict>
      </w:r>
      <w:r>
        <w:rPr/>
        <w:pict>
          <v:shape style="position:absolute;margin-left:217.716003pt;margin-top:-28.522196pt;width:7.247359pt;height:8.415pt;mso-position-horizontal-relative:page;mso-position-vertical-relative:paragraph;z-index:3136" type="#_x0000_t75" stroked="false">
            <v:imagedata r:id="rId1215" o:title=""/>
            <w10:wrap type="none"/>
          </v:shape>
        </w:pict>
      </w:r>
      <w:r>
        <w:rPr/>
        <w:pict>
          <v:group style="position:absolute;margin-left:231.069pt;margin-top:-28.785194pt;width:3.25pt;height:9pt;mso-position-horizontal-relative:page;mso-position-vertical-relative:paragraph;z-index:3160" coordorigin="4621,-576" coordsize="65,180">
            <v:group style="position:absolute;left:4625;top:-406;width:57;height:2" coordorigin="4625,-406" coordsize="57,2">
              <v:shape style="position:absolute;left:4625;top:-406;width:57;height:2" coordorigin="4625,-406" coordsize="57,0" path="m4625,-406l4682,-406e" filled="false" stroked="true" strokeweight=".388pt" strokecolor="#d1d3d4">
                <v:path arrowok="t"/>
              </v:shape>
            </v:group>
            <v:group style="position:absolute;left:4654;top:-563;width:2;height:154" coordorigin="4654,-563" coordsize="2,154">
              <v:shape style="position:absolute;left:4654;top:-563;width:2;height:154" coordorigin="4654,-563" coordsize="0,154" path="m4654,-563l4654,-409e" filled="false" stroked="true" strokeweight="1.271333pt" strokecolor="#d1d3d4">
                <v:path arrowok="t"/>
              </v:shape>
            </v:group>
            <v:group style="position:absolute;left:4625;top:-567;width:57;height:2" coordorigin="4625,-567" coordsize="57,2">
              <v:shape style="position:absolute;left:4625;top:-567;width:57;height:2" coordorigin="4625,-567" coordsize="57,0" path="m4625,-567l4682,-567e" filled="false" stroked="true" strokeweight=".388pt" strokecolor="#d1d3d4">
                <v:path arrowok="t"/>
              </v:shape>
            </v:group>
            <w10:wrap type="none"/>
          </v:group>
        </w:pict>
      </w:r>
      <w:r>
        <w:rPr/>
        <w:pict>
          <v:shape style="position:absolute;margin-left:240.391418pt;margin-top:-28.681196pt;width:6.536353pt;height:8.7975pt;mso-position-horizontal-relative:page;mso-position-vertical-relative:paragraph;z-index:3184" type="#_x0000_t75" stroked="false">
            <v:imagedata r:id="rId378" o:title=""/>
            <w10:wrap type="none"/>
          </v:shape>
        </w:pict>
      </w:r>
      <w:r>
        <w:rPr/>
        <w:pict>
          <v:shape style="position:absolute;margin-left:253.311996pt;margin-top:-28.680195pt;width:7.726474pt;height:8.7975pt;mso-position-horizontal-relative:page;mso-position-vertical-relative:paragraph;z-index:3208" type="#_x0000_t75" stroked="false">
            <v:imagedata r:id="rId1216" o:title=""/>
            <w10:wrap type="none"/>
          </v:shape>
        </w:pict>
      </w:r>
      <w:r>
        <w:rPr/>
        <w:pict>
          <v:shape style="position:absolute;margin-left:276.091003pt;margin-top:-28.680195pt;width:7.726474pt;height:8.7975pt;mso-position-horizontal-relative:page;mso-position-vertical-relative:paragraph;z-index:3232" type="#_x0000_t75" stroked="false">
            <v:imagedata r:id="rId1217" o:title=""/>
            <w10:wrap type="none"/>
          </v:shape>
        </w:pict>
      </w:r>
      <w:r>
        <w:rPr/>
        <w:pict>
          <v:shape style="position:absolute;margin-left:290.065002pt;margin-top:-28.671196pt;width:5.723333pt;height:8.58pt;mso-position-horizontal-relative:page;mso-position-vertical-relative:paragraph;z-index:3256" type="#_x0000_t75" stroked="false">
            <v:imagedata r:id="rId1218" o:title=""/>
            <w10:wrap type="none"/>
          </v:shape>
        </w:pict>
      </w:r>
      <w:r>
        <w:rPr/>
        <w:pict>
          <v:group style="position:absolute;margin-left:301.52301pt;margin-top:-28.785194pt;width:3.25pt;height:9pt;mso-position-horizontal-relative:page;mso-position-vertical-relative:paragraph;z-index:3280" coordorigin="6030,-576" coordsize="65,180">
            <v:group style="position:absolute;left:6034;top:-406;width:57;height:2" coordorigin="6034,-406" coordsize="57,2">
              <v:shape style="position:absolute;left:6034;top:-406;width:57;height:2" coordorigin="6034,-406" coordsize="57,0" path="m6034,-406l6091,-406e" filled="false" stroked="true" strokeweight=".388pt" strokecolor="#d1d3d4">
                <v:path arrowok="t"/>
              </v:shape>
            </v:group>
            <v:group style="position:absolute;left:6063;top:-563;width:2;height:154" coordorigin="6063,-563" coordsize="2,154">
              <v:shape style="position:absolute;left:6063;top:-563;width:2;height:154" coordorigin="6063,-563" coordsize="0,154" path="m6063,-563l6063,-409e" filled="false" stroked="true" strokeweight="1.273349pt" strokecolor="#d1d3d4">
                <v:path arrowok="t"/>
              </v:shape>
            </v:group>
            <v:group style="position:absolute;left:6034;top:-567;width:57;height:2" coordorigin="6034,-567" coordsize="57,2">
              <v:shape style="position:absolute;left:6034;top:-567;width:57;height:2" coordorigin="6034,-567" coordsize="57,0" path="m6034,-567l6091,-567e" filled="false" stroked="true" strokeweight=".388pt" strokecolor="#d1d3d4">
                <v:path arrowok="t"/>
              </v:shape>
            </v:group>
            <w10:wrap type="none"/>
          </v:group>
        </w:pict>
      </w:r>
      <w:r>
        <w:rPr/>
        <w:pict>
          <v:shape style="position:absolute;margin-left:310.846436pt;margin-top:-28.681196pt;width:6.536353pt;height:8.7975pt;mso-position-horizontal-relative:page;mso-position-vertical-relative:paragraph;z-index:3304" type="#_x0000_t75" stroked="false">
            <v:imagedata r:id="rId382" o:title=""/>
            <w10:wrap type="none"/>
          </v:shape>
        </w:pict>
      </w:r>
      <w:r>
        <w:rPr/>
        <w:pict>
          <v:group style="position:absolute;margin-left:323.567993pt;margin-top:-28.785194pt;width:3.25pt;height:9pt;mso-position-horizontal-relative:page;mso-position-vertical-relative:paragraph;z-index:3328" coordorigin="6471,-576" coordsize="65,180">
            <v:group style="position:absolute;left:6475;top:-406;width:57;height:2" coordorigin="6475,-406" coordsize="57,2">
              <v:shape style="position:absolute;left:6475;top:-406;width:57;height:2" coordorigin="6475,-406" coordsize="57,0" path="m6475,-406l6532,-406e" filled="false" stroked="true" strokeweight=".388pt" strokecolor="#d1d3d4">
                <v:path arrowok="t"/>
              </v:shape>
            </v:group>
            <v:group style="position:absolute;left:6504;top:-563;width:2;height:154" coordorigin="6504,-563" coordsize="2,154">
              <v:shape style="position:absolute;left:6504;top:-563;width:2;height:154" coordorigin="6504,-563" coordsize="0,154" path="m6504,-563l6504,-409e" filled="false" stroked="true" strokeweight="1.271556pt" strokecolor="#d1d3d4">
                <v:path arrowok="t"/>
              </v:shape>
            </v:group>
            <v:group style="position:absolute;left:6475;top:-567;width:57;height:2" coordorigin="6475,-567" coordsize="57,2">
              <v:shape style="position:absolute;left:6475;top:-567;width:57;height:2" coordorigin="6475,-567" coordsize="57,0" path="m6475,-567l6532,-567e" filled="false" stroked="true" strokeweight=".388pt" strokecolor="#d1d3d4">
                <v:path arrowok="t"/>
              </v:shape>
            </v:group>
            <w10:wrap type="none"/>
          </v:group>
        </w:pict>
      </w:r>
      <w:r>
        <w:rPr/>
        <w:pict>
          <v:shape style="position:absolute;margin-left:332.296997pt;margin-top:-28.523195pt;width:7.837167pt;height:8.415pt;mso-position-horizontal-relative:page;mso-position-vertical-relative:paragraph;z-index:3352" type="#_x0000_t75" stroked="false">
            <v:imagedata r:id="rId1219" o:title=""/>
            <w10:wrap type="none"/>
          </v:shape>
        </w:pict>
      </w:r>
      <w:r>
        <w:rPr/>
        <w:pict>
          <v:shape style="position:absolute;margin-left:345.850006pt;margin-top:-28.522196pt;width:5.686007pt;height:8.625pt;mso-position-horizontal-relative:page;mso-position-vertical-relative:paragraph;z-index:3376" type="#_x0000_t75" stroked="false">
            <v:imagedata r:id="rId384" o:title=""/>
            <w10:wrap type="none"/>
          </v:shape>
        </w:pict>
      </w:r>
      <w:r>
        <w:rPr/>
        <w:pict>
          <v:group style="position:absolute;margin-left:157.324005pt;margin-top:-57.745193pt;width:89.35pt;height:18.650pt;mso-position-horizontal-relative:page;mso-position-vertical-relative:paragraph;z-index:3400" coordorigin="3146,-1155" coordsize="1787,373">
            <v:shape style="position:absolute;left:3146;top:-1154;width:257;height:370" type="#_x0000_t75" stroked="false">
              <v:imagedata r:id="rId1220" o:title=""/>
            </v:shape>
            <v:shape style="position:absolute;left:3437;top:-1155;width:531;height:373" type="#_x0000_t75" stroked="false">
              <v:imagedata r:id="rId386" o:title=""/>
            </v:shape>
            <v:group style="position:absolute;left:3936;top:-1148;width:646;height:360" coordorigin="3936,-1148" coordsize="646,360">
              <v:shape style="position:absolute;left:3936;top:-1148;width:646;height:360" coordorigin="3936,-1148" coordsize="646,360" path="m4117,-1148l4092,-1148,4089,-1146,3967,-816,3966,-814,3940,-814,3936,-810,3936,-792,3940,-789,4031,-789,4034,-792,4034,-810,4031,-814,4002,-814,4034,-904,4208,-904,4197,-934,4046,-934,4090,-1054,4153,-1054,4119,-1146,4117,-1148xe" filled="true" fillcolor="#d1d3d4" stroked="false">
                <v:path arrowok="t"/>
                <v:fill type="solid"/>
              </v:shape>
              <v:shape style="position:absolute;left:3936;top:-1148;width:646;height:360" coordorigin="3936,-1148" coordsize="646,360" path="m4208,-904l4144,-904,4177,-814,4148,-814,4145,-810,4145,-792,4148,-789,4267,-789,4270,-791,4271,-793,4456,-793,4483,-801,4498,-809,4271,-809,4270,-812,4267,-814,4242,-814,4208,-904xe" filled="true" fillcolor="#d1d3d4" stroked="false">
                <v:path arrowok="t"/>
                <v:fill type="solid"/>
              </v:shape>
              <v:shape style="position:absolute;left:3936;top:-1148;width:646;height:360" coordorigin="3936,-1148" coordsize="646,360" path="m4456,-793l4271,-793,4272,-791,4275,-789,4417,-789,4452,-792,4456,-793xe" filled="true" fillcolor="#d1d3d4" stroked="false">
                <v:path arrowok="t"/>
                <v:fill type="solid"/>
              </v:shape>
              <v:shape style="position:absolute;left:3936;top:-1148;width:646;height:360" coordorigin="3936,-1148" coordsize="646,360" path="m4505,-1124l4304,-1124,4304,-814,4275,-814,4272,-812,4271,-809,4498,-809,4511,-816,4515,-819,4364,-819,4364,-1118,4515,-1118,4511,-1121,4505,-1124xe" filled="true" fillcolor="#d1d3d4" stroked="false">
                <v:path arrowok="t"/>
                <v:fill type="solid"/>
              </v:shape>
              <v:shape style="position:absolute;left:3936;top:-1148;width:646;height:360" coordorigin="3936,-1148" coordsize="646,360" path="m4515,-1118l4417,-1118,4438,-1116,4457,-1108,4503,-1057,4520,-969,4518,-935,4490,-858,4438,-821,4417,-819,4515,-819,4556,-863,4579,-929,4581,-969,4579,-1008,4570,-1043,4556,-1074,4536,-1100,4515,-1118xe" filled="true" fillcolor="#d1d3d4" stroked="false">
                <v:path arrowok="t"/>
                <v:fill type="solid"/>
              </v:shape>
              <v:shape style="position:absolute;left:3936;top:-1148;width:646;height:360" coordorigin="3936,-1148" coordsize="646,360" path="m4153,-1054l4090,-1054,4133,-934,4197,-934,4153,-1054xe" filled="true" fillcolor="#d1d3d4" stroked="false">
                <v:path arrowok="t"/>
                <v:fill type="solid"/>
              </v:shape>
              <v:shape style="position:absolute;left:3936;top:-1148;width:646;height:360" coordorigin="3936,-1148" coordsize="646,360" path="m4417,-1148l4274,-1148,4271,-1145,4271,-1127,4274,-1123,4278,-1123,4304,-1124,4505,-1124,4483,-1136,4452,-1145,4417,-1148xe" filled="true" fillcolor="#d1d3d4" stroked="false">
                <v:path arrowok="t"/>
                <v:fill type="solid"/>
              </v:shape>
              <v:shape style="position:absolute;left:4605;top:-1155;width:328;height:373" type="#_x0000_t75" stroked="false">
                <v:imagedata r:id="rId1221" o:title=""/>
              </v:shape>
            </v:group>
            <w10:wrap type="none"/>
          </v:group>
        </w:pict>
      </w:r>
      <w:r>
        <w:rPr/>
        <w:pict>
          <v:group style="position:absolute;margin-left:250.742004pt;margin-top:-57.745193pt;width:103.7pt;height:22.7pt;mso-position-horizontal-relative:page;mso-position-vertical-relative:paragraph;z-index:3424" coordorigin="5015,-1155" coordsize="2074,454">
            <v:group style="position:absolute;left:5299;top:-1148;width:187;height:447" coordorigin="5299,-1148" coordsize="187,447">
              <v:shape style="position:absolute;left:5299;top:-1148;width:187;height:447" coordorigin="5299,-1148" coordsize="187,447" path="m5340,-797l5327,-797,5317,-796,5308,-789,5301,-777,5299,-756,5299,-743,5348,-703,5364,-702,5402,-712,5418,-730,5360,-730,5352,-733,5352,-760,5355,-769,5362,-781,5361,-785,5350,-794,5340,-797xe" filled="true" fillcolor="#d1d3d4" stroked="false">
                <v:path arrowok="t"/>
                <v:fill type="solid"/>
              </v:shape>
              <v:shape style="position:absolute;left:5299;top:-1148;width:187;height:447" coordorigin="5299,-1148" coordsize="187,447" path="m5483,-1124l5392,-1124,5392,-772,5390,-747,5383,-735,5375,-731,5369,-730,5418,-730,5430,-743,5447,-794,5452,-866,5452,-1123,5482,-1123,5483,-1124xe" filled="true" fillcolor="#d1d3d4" stroked="false">
                <v:path arrowok="t"/>
                <v:fill type="solid"/>
              </v:shape>
              <v:shape style="position:absolute;left:5299;top:-1148;width:187;height:447" coordorigin="5299,-1148" coordsize="187,447" path="m5482,-1148l5362,-1148,5359,-1145,5359,-1127,5362,-1123,5367,-1123,5392,-1124,5483,-1124,5486,-1127,5486,-1145,5482,-1148xe" filled="true" fillcolor="#d1d3d4" stroked="false">
                <v:path arrowok="t"/>
                <v:fill type="solid"/>
              </v:shape>
            </v:group>
            <v:group style="position:absolute;left:5476;top:-1148;width:698;height:365" coordorigin="5476,-1148" coordsize="698,365">
              <v:shape style="position:absolute;left:5476;top:-1148;width:698;height:365" coordorigin="5476,-1148" coordsize="698,365" path="m6048,-790l5808,-790,5809,-789,5811,-789,5980,-789,5999,-788,6015,-787,6029,-786,6040,-784,6045,-784,6048,-787,6048,-790xe" filled="true" fillcolor="#d1d3d4" stroked="false">
                <v:path arrowok="t"/>
                <v:fill type="solid"/>
              </v:shape>
              <v:shape style="position:absolute;left:5476;top:-1148;width:698;height:365" coordorigin="5476,-1148" coordsize="698,365" path="m5656,-1148l5631,-1148,5629,-1146,5507,-816,5506,-814,5479,-814,5476,-810,5476,-792,5479,-789,5570,-789,5574,-792,5574,-810,5570,-814,5541,-814,5574,-904,5748,-904,5737,-934,5586,-934,5630,-1054,5693,-1054,5660,-1143,5659,-1146,5656,-1148xe" filled="true" fillcolor="#d1d3d4" stroked="false">
                <v:path arrowok="t"/>
                <v:fill type="solid"/>
              </v:shape>
              <v:shape style="position:absolute;left:5476;top:-1148;width:698;height:365" coordorigin="5476,-1148" coordsize="698,365" path="m5748,-904l5684,-904,5717,-814,5688,-814,5684,-810,5684,-792,5688,-789,5806,-789,5807,-789,5808,-790,6048,-790,6048,-792,6173,-792,6173,-792,6173,-800,6047,-800,6045,-812,5808,-812,5807,-813,5806,-814,5782,-814,5748,-904xe" filled="true" fillcolor="#d1d3d4" stroked="false">
                <v:path arrowok="t"/>
                <v:fill type="solid"/>
              </v:shape>
              <v:shape style="position:absolute;left:5476;top:-1148;width:698;height:365" coordorigin="5476,-1148" coordsize="698,365" path="m6173,-792l6048,-792,6050,-790,6052,-789,6170,-789,6173,-792xe" filled="true" fillcolor="#d1d3d4" stroked="false">
                <v:path arrowok="t"/>
                <v:fill type="solid"/>
              </v:shape>
              <v:shape style="position:absolute;left:5476;top:-1148;width:698;height:365" coordorigin="5476,-1148" coordsize="698,365" path="m6171,-1124l6080,-1124,6080,-814,6050,-814,6047,-810,6047,-800,6173,-800,6173,-810,6170,-814,6140,-814,6140,-1123,6170,-1123,6171,-1124xe" filled="true" fillcolor="#d1d3d4" stroked="false">
                <v:path arrowok="t"/>
                <v:fill type="solid"/>
              </v:shape>
              <v:shape style="position:absolute;left:5476;top:-1148;width:698;height:365" coordorigin="5476,-1148" coordsize="698,365" path="m5929,-1124l5838,-1124,5838,-814,5811,-814,5809,-813,5808,-812,6045,-812,6045,-819,5898,-819,5898,-1123,5928,-1123,5929,-1124xe" filled="true" fillcolor="#d1d3d4" stroked="false">
                <v:path arrowok="t"/>
                <v:fill type="solid"/>
              </v:shape>
              <v:shape style="position:absolute;left:5476;top:-1148;width:698;height:365" coordorigin="5476,-1148" coordsize="698,365" path="m6040,-895l6019,-895,6016,-892,6007,-824,6007,-822,6007,-819,6045,-819,6044,-826,6043,-843,6043,-862,6043,-892,6040,-895xe" filled="true" fillcolor="#d1d3d4" stroked="false">
                <v:path arrowok="t"/>
                <v:fill type="solid"/>
              </v:shape>
              <v:shape style="position:absolute;left:5476;top:-1148;width:698;height:365" coordorigin="5476,-1148" coordsize="698,365" path="m5693,-1054l5630,-1054,5673,-934,5737,-934,5693,-1054xe" filled="true" fillcolor="#d1d3d4" stroked="false">
                <v:path arrowok="t"/>
                <v:fill type="solid"/>
              </v:shape>
              <v:shape style="position:absolute;left:5476;top:-1148;width:698;height:365" coordorigin="5476,-1148" coordsize="698,365" path="m5928,-1148l5808,-1148,5805,-1145,5805,-1127,5808,-1123,5812,-1123,5838,-1124,5929,-1124,5931,-1127,5931,-1145,5928,-1148xe" filled="true" fillcolor="#d1d3d4" stroked="false">
                <v:path arrowok="t"/>
                <v:fill type="solid"/>
              </v:shape>
              <v:shape style="position:absolute;left:5476;top:-1148;width:698;height:365" coordorigin="5476,-1148" coordsize="698,365" path="m6170,-1148l6050,-1148,6047,-1145,6047,-1127,6050,-1123,6054,-1123,6080,-1124,6171,-1124,6173,-1127,6173,-1145,6170,-1148xe" filled="true" fillcolor="#d1d3d4" stroked="false">
                <v:path arrowok="t"/>
                <v:fill type="solid"/>
              </v:shape>
            </v:group>
            <v:group style="position:absolute;left:6199;top:-1155;width:238;height:373" coordorigin="6199,-1155" coordsize="238,373">
              <v:shape style="position:absolute;left:6199;top:-1155;width:238;height:373" coordorigin="6199,-1155" coordsize="238,373" path="m6397,-808l6226,-808,6229,-808,6239,-803,6258,-794,6277,-787,6296,-783,6315,-782,6341,-784,6364,-790,6385,-799,6397,-808xe" filled="true" fillcolor="#d1d3d4" stroked="false">
                <v:path arrowok="t"/>
                <v:fill type="solid"/>
              </v:shape>
              <v:shape style="position:absolute;left:6199;top:-1155;width:238;height:373" coordorigin="6199,-1155" coordsize="238,373" path="m6220,-895l6203,-895,6199,-892,6199,-792,6203,-789,6221,-789,6224,-792,6225,-804,6225,-807,6226,-808,6397,-808,6403,-813,6404,-813,6311,-813,6295,-814,6233,-855,6224,-892,6220,-895xe" filled="true" fillcolor="#d1d3d4" stroked="false">
                <v:path arrowok="t"/>
                <v:fill type="solid"/>
              </v:shape>
              <v:shape style="position:absolute;left:6199;top:-1155;width:238;height:373" coordorigin="6199,-1155" coordsize="238,373" path="m6316,-1155l6249,-1137,6211,-1090,6204,-1050,6205,-1036,6240,-975,6333,-929,6352,-918,6366,-905,6375,-890,6378,-872,6376,-860,6326,-814,6311,-813,6404,-813,6418,-829,6428,-846,6435,-865,6437,-885,6436,-900,6397,-964,6301,-1011,6290,-1016,6256,-1060,6256,-1086,6317,-1124,6417,-1124,6417,-1129,6390,-1129,6389,-1130,6386,-1131,6380,-1134,6364,-1143,6348,-1150,6331,-1154,6316,-1155xe" filled="true" fillcolor="#d1d3d4" stroked="false">
                <v:path arrowok="t"/>
                <v:fill type="solid"/>
              </v:shape>
              <v:shape style="position:absolute;left:6199;top:-1155;width:238;height:373" coordorigin="6199,-1155" coordsize="238,373" path="m6417,-1124l6317,-1124,6331,-1123,6344,-1120,6389,-1067,6392,-1045,6395,-1042,6413,-1042,6417,-1045,6417,-1124xe" filled="true" fillcolor="#d1d3d4" stroked="false">
                <v:path arrowok="t"/>
                <v:fill type="solid"/>
              </v:shape>
              <v:shape style="position:absolute;left:6199;top:-1155;width:238;height:373" coordorigin="6199,-1155" coordsize="238,373" path="m6413,-1152l6395,-1152,6391,-1148,6391,-1131,6390,-1131,6390,-1129,6417,-1129,6417,-1148,6413,-1152xe" filled="true" fillcolor="#d1d3d4" stroked="false">
                <v:path arrowok="t"/>
                <v:fill type="solid"/>
              </v:shape>
            </v:group>
            <v:group style="position:absolute;left:6457;top:-1155;width:280;height:373" coordorigin="6457,-1155" coordsize="280,373">
              <v:shape style="position:absolute;left:6457;top:-1155;width:280;height:373" coordorigin="6457,-1155" coordsize="280,373" path="m6622,-1155l6555,-1142,6503,-1105,6469,-1045,6457,-968,6460,-927,6483,-859,6528,-810,6587,-785,6622,-782,6641,-783,6660,-787,6678,-794,6697,-803,6706,-808,6709,-808,6710,-808,6737,-808,6737,-813,6622,-813,6600,-816,6548,-853,6521,-933,6519,-968,6521,-1003,6548,-1083,6600,-1121,6622,-1124,6737,-1124,6737,-1131,6706,-1131,6696,-1136,6678,-1144,6659,-1150,6640,-1154,6622,-1155xe" filled="true" fillcolor="#d1d3d4" stroked="false">
                <v:path arrowok="t"/>
                <v:fill type="solid"/>
              </v:shape>
              <v:shape style="position:absolute;left:6457;top:-1155;width:280;height:373" coordorigin="6457,-1155" coordsize="280,373" path="m6737,-808l6710,-808,6710,-807,6711,-803,6711,-792,6715,-789,6733,-789,6737,-792,6737,-808xe" filled="true" fillcolor="#d1d3d4" stroked="false">
                <v:path arrowok="t"/>
                <v:fill type="solid"/>
              </v:shape>
              <v:shape style="position:absolute;left:6457;top:-1155;width:280;height:373" coordorigin="6457,-1155" coordsize="280,373" path="m6733,-895l6715,-895,6712,-892,6712,-888,6708,-870,6670,-823,6622,-813,6737,-813,6737,-892,6733,-895xe" filled="true" fillcolor="#d1d3d4" stroked="false">
                <v:path arrowok="t"/>
                <v:fill type="solid"/>
              </v:shape>
              <v:shape style="position:absolute;left:6457;top:-1155;width:280;height:373" coordorigin="6457,-1155" coordsize="280,373" path="m6737,-1124l6622,-1124,6639,-1123,6656,-1119,6708,-1067,6712,-1045,6715,-1042,6733,-1042,6737,-1045,6737,-1124xe" filled="true" fillcolor="#d1d3d4" stroked="false">
                <v:path arrowok="t"/>
                <v:fill type="solid"/>
              </v:shape>
              <v:shape style="position:absolute;left:6457;top:-1155;width:280;height:373" coordorigin="6457,-1155" coordsize="280,373" path="m6733,-1152l6715,-1152,6711,-1149,6711,-1136,6710,-1132,6710,-1131,6706,-1131,6737,-1131,6737,-1148,6733,-1152xe" filled="true" fillcolor="#d1d3d4" stroked="false">
                <v:path arrowok="t"/>
                <v:fill type="solid"/>
              </v:shape>
            </v:group>
            <v:group style="position:absolute;left:6760;top:-1155;width:329;height:373" coordorigin="6760,-1155" coordsize="329,373">
              <v:shape style="position:absolute;left:6760;top:-1155;width:329;height:373" coordorigin="6760,-1155" coordsize="329,373" path="m6924,-1155l6858,-1142,6805,-1105,6771,-1046,6760,-969,6763,-928,6785,-859,6830,-810,6889,-785,6924,-782,6959,-785,6990,-795,7018,-810,7020,-811,6924,-811,6903,-814,6851,-853,6823,-934,6821,-969,6823,-1003,6838,-1061,6884,-1115,6924,-1126,7020,-1126,7018,-1127,6990,-1142,6959,-1152,6924,-1155xe" filled="true" fillcolor="#d1d3d4" stroked="false">
                <v:path arrowok="t"/>
                <v:fill type="solid"/>
              </v:shape>
              <v:shape style="position:absolute;left:6760;top:-1155;width:329;height:373" coordorigin="6760,-1155" coordsize="329,373" path="m7020,-1126l6924,-1126,6945,-1123,6964,-1115,7010,-1061,7025,-1003,7027,-969,7025,-934,7010,-876,6964,-822,6924,-811,7020,-811,7063,-859,7085,-928,7088,-969,7085,-1009,7077,-1046,7063,-1078,7043,-1105,7020,-1126xe" filled="true" fillcolor="#d1d3d4" stroked="false">
                <v:path arrowok="t"/>
                <v:fill type="solid"/>
              </v:shape>
              <v:shape style="position:absolute;left:5015;top:-1020;width:232;height:146" type="#_x0000_t75" stroked="false">
                <v:imagedata r:id="rId1222" o:title=""/>
              </v:shape>
            </v:group>
            <w10:wrap type="none"/>
          </v:group>
        </w:pict>
      </w:r>
      <w:r>
        <w:rPr/>
        <w:pict>
          <v:group style="position:absolute;margin-left:371.952911pt;margin-top:-96.343193pt;width:57.75pt;height:81.2pt;mso-position-horizontal-relative:page;mso-position-vertical-relative:paragraph;z-index:3448" coordorigin="7439,-1927" coordsize="1155,1624">
            <v:shape style="position:absolute;left:7439;top:-1927;width:1155;height:1624" type="#_x0000_t75" stroked="false">
              <v:imagedata r:id="rId1223" o:title=""/>
            </v:shape>
            <v:shape style="position:absolute;left:7876;top:-906;width:281;height:196" type="#_x0000_t75" stroked="false">
              <v:imagedata r:id="rId1224" o:title=""/>
            </v:shape>
            <v:shape style="position:absolute;left:7476;top:-806;width:232;height:432" type="#_x0000_t75" stroked="false">
              <v:imagedata r:id="rId1225" o:title=""/>
            </v:shape>
            <v:shape style="position:absolute;left:7457;top:-1333;width:838;height:998" type="#_x0000_t75" stroked="false">
              <v:imagedata r:id="rId1226" o:title=""/>
            </v:shape>
            <v:shape style="position:absolute;left:7470;top:-1060;width:236;height:269" type="#_x0000_t75" stroked="false">
              <v:imagedata r:id="rId1227" o:title=""/>
            </v:shape>
            <v:shape style="position:absolute;left:7853;top:-711;width:326;height:274" type="#_x0000_t75" stroked="false">
              <v:imagedata r:id="rId1228" o:title=""/>
            </v:shape>
            <v:shape style="position:absolute;left:8324;top:-1060;width:238;height:685" type="#_x0000_t75" stroked="false">
              <v:imagedata r:id="rId1229" o:title=""/>
            </v:shape>
            <v:shape style="position:absolute;left:8119;top:-1333;width:457;height:388" type="#_x0000_t75" stroked="false">
              <v:imagedata r:id="rId1230" o:title=""/>
            </v:shape>
            <v:shape style="position:absolute;left:8327;top:-1057;width:219;height:159" type="#_x0000_t75" stroked="false">
              <v:imagedata r:id="rId1231" o:title=""/>
            </v:shape>
            <v:group style="position:absolute;left:7634;top:-934;width:5;height:3" coordorigin="7634,-934" coordsize="5,3">
              <v:shape style="position:absolute;left:7634;top:-934;width:5;height:3" coordorigin="7634,-934" coordsize="5,3" path="m7638,-934l7635,-932,7634,-932,7635,-932,7638,-934xe" filled="true" fillcolor="#ffffff" stroked="false">
                <v:path arrowok="t"/>
                <v:fill type="solid"/>
              </v:shape>
            </v:group>
            <v:group style="position:absolute;left:8145;top:-1360;width:79;height:101" coordorigin="8145,-1360" coordsize="79,101">
              <v:shape style="position:absolute;left:8145;top:-1360;width:79;height:101" coordorigin="8145,-1360" coordsize="79,101" path="m8164,-1288l8158,-1288,8151,-1288,8152,-1286,8152,-1284,8153,-1282,8155,-1281,8155,-1276,8157,-1271,8160,-1268,8163,-1264,8168,-1261,8179,-1260,8185,-1261,8189,-1265,8193,-1268,8172,-1268,8163,-1276,8164,-1288,8158,-1288,8151,-1288,8164,-1288xe" filled="true" fillcolor="#ffffff" stroked="false">
                <v:path arrowok="t"/>
                <v:fill type="solid"/>
              </v:shape>
              <v:shape style="position:absolute;left:8145;top:-1360;width:79;height:101" coordorigin="8145,-1360" coordsize="79,101" path="m8180,-1327l8183,-1324,8189,-1316,8193,-1303,8192,-1285,8184,-1269,8172,-1268,8193,-1268,8194,-1269,8197,-1275,8199,-1285,8201,-1297,8200,-1306,8197,-1313,8210,-1313,8213,-1314,8198,-1314,8180,-1327xe" filled="true" fillcolor="#ffffff" stroked="false">
                <v:path arrowok="t"/>
                <v:fill type="solid"/>
              </v:shape>
              <v:shape style="position:absolute;left:8145;top:-1360;width:79;height:101" coordorigin="8145,-1360" coordsize="79,101" path="m8210,-1313l8197,-1313,8207,-1311,8210,-1313xe" filled="true" fillcolor="#ffffff" stroked="false">
                <v:path arrowok="t"/>
                <v:fill type="solid"/>
              </v:shape>
              <v:shape style="position:absolute;left:8145;top:-1360;width:79;height:101" coordorigin="8145,-1360" coordsize="79,101" path="m8154,-1360l8154,-1360,8153,-1359,8150,-1358,8145,-1356,8161,-1351,8178,-1343,8195,-1333,8212,-1321,8198,-1314,8213,-1314,8214,-1314,8224,-1319,8216,-1326,8200,-1338,8185,-1347,8169,-1355,8154,-1360xe" filled="true" fillcolor="#ffffff" stroked="false">
                <v:path arrowok="t"/>
                <v:fill type="solid"/>
              </v:shape>
            </v:group>
            <v:group style="position:absolute;left:7996;top:-1542;width:203;height:189" coordorigin="7996,-1542" coordsize="203,189">
              <v:shape style="position:absolute;left:7996;top:-1542;width:203;height:189" coordorigin="7996,-1542" coordsize="203,189" path="m8096,-1455l8059,-1408,8059,-1407,8004,-1372,7996,-1353,8000,-1354,8001,-1354,8003,-1354,8006,-1354,8008,-1359,8042,-1393,8063,-1393,8065,-1395,8101,-1415,8126,-1422,8134,-1423,8170,-1423,8161,-1426,8155,-1427,8181,-1427,8182,-1428,8095,-1428,8095,-1429,8095,-1430,8097,-1433,8100,-1439,8100,-1440,8100,-1440,8100,-1441,8119,-1441,8123,-1442,8127,-1445,8129,-1448,8111,-1448,8096,-1455xe" filled="true" fillcolor="#ffffff" stroked="false">
                <v:path arrowok="t"/>
                <v:fill type="solid"/>
              </v:shape>
              <v:shape style="position:absolute;left:7996;top:-1542;width:203;height:189" coordorigin="7996,-1542" coordsize="203,189" path="m8063,-1393l8042,-1393,8030,-1381,8021,-1370,8015,-1361,8011,-1355,8016,-1355,8019,-1355,8063,-1393xe" filled="true" fillcolor="#ffffff" stroked="false">
                <v:path arrowok="t"/>
                <v:fill type="solid"/>
              </v:shape>
              <v:shape style="position:absolute;left:7996;top:-1542;width:203;height:189" coordorigin="7996,-1542" coordsize="203,189" path="m8170,-1423l8134,-1423,8099,-1409,8070,-1391,8046,-1372,8028,-1355,8039,-1355,8040,-1355,8056,-1364,8071,-1368,8084,-1368,8155,-1368,8156,-1369,8166,-1378,8198,-1378,8197,-1394,8184,-1412,8172,-1422,8170,-1423xe" filled="true" fillcolor="#ffffff" stroked="false">
                <v:path arrowok="t"/>
                <v:fill type="solid"/>
              </v:shape>
              <v:shape style="position:absolute;left:7996;top:-1542;width:203;height:189" coordorigin="7996,-1542" coordsize="203,189" path="m8155,-1368l8084,-1368,8097,-1366,8103,-1365,8109,-1363,8114,-1361,8115,-1360,8115,-1360,8120,-1359,8123,-1359,8127,-1359,8132,-1359,8138,-1361,8142,-1363,8155,-1368xe" filled="true" fillcolor="#ffffff" stroked="false">
                <v:path arrowok="t"/>
                <v:fill type="solid"/>
              </v:shape>
              <v:shape style="position:absolute;left:7996;top:-1542;width:203;height:189" coordorigin="7996,-1542" coordsize="203,189" path="m8198,-1378l8166,-1378,8174,-1364,8188,-1363,8199,-1373,8198,-1378xe" filled="true" fillcolor="#ffffff" stroked="false">
                <v:path arrowok="t"/>
                <v:fill type="solid"/>
              </v:shape>
              <v:shape style="position:absolute;left:7996;top:-1542;width:203;height:189" coordorigin="7996,-1542" coordsize="203,189" path="m8181,-1427l8155,-1427,8181,-1427,8181,-1427xe" filled="true" fillcolor="#ffffff" stroked="false">
                <v:path arrowok="t"/>
                <v:fill type="solid"/>
              </v:shape>
              <v:shape style="position:absolute;left:7996;top:-1542;width:203;height:189" coordorigin="7996,-1542" coordsize="203,189" path="m8163,-1444l8137,-1441,8115,-1436,8095,-1428,8182,-1428,8190,-1443,8163,-1444xe" filled="true" fillcolor="#ffffff" stroked="false">
                <v:path arrowok="t"/>
                <v:fill type="solid"/>
              </v:shape>
              <v:shape style="position:absolute;left:7996;top:-1542;width:203;height:189" coordorigin="7996,-1542" coordsize="203,189" path="m8119,-1441l8100,-1441,8101,-1440,8102,-1440,8108,-1438,8114,-1439,8119,-1441xe" filled="true" fillcolor="#ffffff" stroked="false">
                <v:path arrowok="t"/>
                <v:fill type="solid"/>
              </v:shape>
              <v:shape style="position:absolute;left:7996;top:-1542;width:203;height:189" coordorigin="7996,-1542" coordsize="203,189" path="m8113,-1498l8075,-1498,8092,-1497,8113,-1488,8128,-1471,8125,-1455,8111,-1448,8129,-1448,8131,-1450,8133,-1452,8135,-1455,8138,-1460,8139,-1468,8136,-1476,8133,-1484,8127,-1490,8118,-1496,8116,-1497,8115,-1497,8113,-1498xe" filled="true" fillcolor="#ffffff" stroked="false">
                <v:path arrowok="t"/>
                <v:fill type="solid"/>
              </v:shape>
              <v:shape style="position:absolute;left:7996;top:-1542;width:203;height:189" coordorigin="7996,-1542" coordsize="203,189" path="m8085,-1542l8029,-1504,8028,-1502,8026,-1501,8025,-1499,8024,-1492,8024,-1488,8024,-1486,8026,-1488,8028,-1490,8078,-1528,8086,-1528,8085,-1542xe" filled="true" fillcolor="#ffffff" stroked="false">
                <v:path arrowok="t"/>
                <v:fill type="solid"/>
              </v:shape>
              <v:shape style="position:absolute;left:7996;top:-1542;width:203;height:189" coordorigin="7996,-1542" coordsize="203,189" path="m8086,-1528l8078,-1528,8079,-1516,8077,-1509,8070,-1502,8056,-1492,8063,-1495,8075,-1498,8113,-1498,8102,-1504,8091,-1507,8081,-1507,8087,-1518,8086,-1528xe" filled="true" fillcolor="#ffffff" stroked="false">
                <v:path arrowok="t"/>
                <v:fill type="solid"/>
              </v:shape>
            </v:group>
            <v:group style="position:absolute;left:7909;top:-1592;width:133;height:255" coordorigin="7909,-1592" coordsize="133,255">
              <v:shape style="position:absolute;left:7909;top:-1592;width:133;height:255" coordorigin="7909,-1592" coordsize="133,255" path="m7950,-1592l7914,-1507,7909,-1432,7922,-1374,7939,-1337,7941,-1339,7944,-1340,7947,-1341,7929,-1417,7929,-1472,7935,-1504,7940,-1515,8013,-1515,8011,-1524,8030,-1524,8038,-1531,8041,-1541,7948,-1541,7955,-1562,7955,-1578,7952,-1588,7950,-1592xe" filled="true" fillcolor="#ffffff" stroked="false">
                <v:path arrowok="t"/>
                <v:fill type="solid"/>
              </v:shape>
              <v:shape style="position:absolute;left:7909;top:-1592;width:133;height:255" coordorigin="7909,-1592" coordsize="133,255" path="m8013,-1515l7940,-1515,7934,-1463,7937,-1415,7946,-1374,7956,-1344,7958,-1345,7960,-1345,7964,-1347,7965,-1347,7964,-1350,7963,-1353,7962,-1356,7960,-1381,7963,-1402,7999,-1453,7999,-1454,8014,-1488,8015,-1504,8015,-1507,8013,-1515xe" filled="true" fillcolor="#ffffff" stroked="false">
                <v:path arrowok="t"/>
                <v:fill type="solid"/>
              </v:shape>
              <v:shape style="position:absolute;left:7909;top:-1592;width:133;height:255" coordorigin="7909,-1592" coordsize="133,255" path="m8030,-1524l8011,-1524,8018,-1521,8024,-1521,8029,-1523,8030,-1524xe" filled="true" fillcolor="#ffffff" stroked="false">
                <v:path arrowok="t"/>
                <v:fill type="solid"/>
              </v:shape>
              <v:shape style="position:absolute;left:7909;top:-1592;width:133;height:255" coordorigin="7909,-1592" coordsize="133,255" path="m8009,-1569l7953,-1548,7948,-1541,8041,-1541,8042,-1543,8039,-1555,8029,-1565,8025,-1567,8019,-1569,8009,-1569xe" filled="true" fillcolor="#ffffff" stroked="false">
                <v:path arrowok="t"/>
                <v:fill type="solid"/>
              </v:shape>
            </v:group>
            <v:group style="position:absolute;left:7970;top:-1424;width:15;height:60" coordorigin="7970,-1424" coordsize="15,60">
              <v:shape style="position:absolute;left:7970;top:-1424;width:15;height:60" coordorigin="7970,-1424" coordsize="15,60" path="m7985,-1424l7970,-1380,7970,-1375,7971,-1369,7971,-1364,7973,-1377,7975,-1391,7979,-1407,7985,-1424xe" filled="true" fillcolor="#ffffff" stroked="false">
                <v:path arrowok="t"/>
                <v:fill type="solid"/>
              </v:shape>
            </v:group>
            <v:group style="position:absolute;left:8499;top:-1269;width:72;height:20" coordorigin="8499,-1269" coordsize="72,20">
              <v:shape style="position:absolute;left:8499;top:-1269;width:72;height:20" coordorigin="8499,-1269" coordsize="72,20" path="m8554,-1266l8523,-1266,8542,-1263,8558,-1257,8570,-1250,8560,-1261,8554,-1266xe" filled="true" fillcolor="#ffffff" stroked="false">
                <v:path arrowok="t"/>
                <v:fill type="solid"/>
              </v:shape>
              <v:shape style="position:absolute;left:8499;top:-1269;width:72;height:20" coordorigin="8499,-1269" coordsize="72,20" path="m8541,-1269l8520,-1269,8507,-1268,8499,-1262,8523,-1266,8554,-1266,8552,-1267,8541,-1269xe" filled="true" fillcolor="#ffffff" stroked="false">
                <v:path arrowok="t"/>
                <v:fill type="solid"/>
              </v:shape>
            </v:group>
            <v:group style="position:absolute;left:8368;top:-1366;width:57;height:58" coordorigin="8368,-1366" coordsize="57,58">
              <v:shape style="position:absolute;left:8368;top:-1366;width:57;height:58" coordorigin="8368,-1366" coordsize="57,58" path="m8381,-1366l8373,-1364,8368,-1361,8385,-1357,8400,-1347,8414,-1331,8424,-1308,8422,-1319,8417,-1333,8408,-1348,8394,-1359,8381,-1366xe" filled="true" fillcolor="#ffffff" stroked="false">
                <v:path arrowok="t"/>
                <v:fill type="solid"/>
              </v:shape>
            </v:group>
            <v:group style="position:absolute;left:8297;top:-1273;width:84;height:79" coordorigin="8297,-1273" coordsize="84,79">
              <v:shape style="position:absolute;left:8297;top:-1273;width:84;height:79" coordorigin="8297,-1273" coordsize="84,79" path="m8366,-1273l8351,-1237,8328,-1213,8307,-1199,8297,-1195,8339,-1209,8364,-1232,8377,-1256,8381,-1271,8377,-1271,8371,-1271,8366,-1273xe" filled="true" fillcolor="#ffffff" stroked="false">
                <v:path arrowok="t"/>
                <v:fill type="solid"/>
              </v:shape>
              <v:shape style="position:absolute;left:8297;top:-1273;width:84;height:79" coordorigin="8297,-1273" coordsize="84,79" path="m8381,-1272l8377,-1271,8381,-1271,8381,-1272xe" filled="true" fillcolor="#ffffff" stroked="false">
                <v:path arrowok="t"/>
                <v:fill type="solid"/>
              </v:shape>
            </v:group>
            <v:group style="position:absolute;left:7554;top:-1006;width:31;height:70" coordorigin="7554,-1006" coordsize="31,70">
              <v:shape style="position:absolute;left:7554;top:-1006;width:31;height:70" coordorigin="7554,-1006" coordsize="31,70" path="m7579,-1006l7577,-1005,7572,-1002,7574,-986,7571,-970,7565,-953,7554,-936,7574,-953,7583,-966,7584,-981,7579,-1006xe" filled="true" fillcolor="#ffffff" stroked="false">
                <v:path arrowok="t"/>
                <v:fill type="solid"/>
              </v:shape>
            </v:group>
            <v:group style="position:absolute;left:7652;top:-1273;width:84;height:79" coordorigin="7652,-1273" coordsize="84,79">
              <v:shape style="position:absolute;left:7652;top:-1273;width:84;height:79" coordorigin="7652,-1273" coordsize="84,79" path="m7652,-1272l7656,-1256,7669,-1232,7694,-1209,7735,-1195,7702,-1209,7683,-1222,7674,-1241,7667,-1271,7656,-1271,7652,-1272xe" filled="true" fillcolor="#ffffff" stroked="false">
                <v:path arrowok="t"/>
                <v:fill type="solid"/>
              </v:shape>
              <v:shape style="position:absolute;left:7652;top:-1273;width:84;height:79" coordorigin="7652,-1273" coordsize="84,79" path="m7667,-1273l7661,-1271,7656,-1271,7667,-1271,7667,-1273xe" filled="true" fillcolor="#ffffff" stroked="false">
                <v:path arrowok="t"/>
                <v:fill type="solid"/>
              </v:shape>
            </v:group>
            <v:group style="position:absolute;left:7980;top:-1476;width:61;height:126" coordorigin="7980,-1476" coordsize="61,126">
              <v:shape style="position:absolute;left:7980;top:-1476;width:61;height:126" coordorigin="7980,-1476" coordsize="61,126" path="m8040,-1476l7995,-1408,7980,-1351,7985,-1352,7987,-1352,8006,-1419,8036,-1471,8040,-1476xe" filled="true" fillcolor="#ffffff" stroked="false">
                <v:path arrowok="t"/>
                <v:fill type="solid"/>
              </v:shape>
            </v:group>
            <v:group style="position:absolute;left:7608;top:-1366;width:57;height:58" coordorigin="7608,-1366" coordsize="57,58">
              <v:shape style="position:absolute;left:7608;top:-1366;width:57;height:58" coordorigin="7608,-1366" coordsize="57,58" path="m7652,-1366l7611,-1319,7608,-1308,7619,-1331,7632,-1347,7648,-1357,7665,-1361,7660,-1364,7652,-1366xe" filled="true" fillcolor="#ffffff" stroked="false">
                <v:path arrowok="t"/>
                <v:fill type="solid"/>
              </v:shape>
            </v:group>
            <v:group style="position:absolute;left:8082;top:-1350;width:83;height:17" coordorigin="8082,-1350" coordsize="83,17">
              <v:shape style="position:absolute;left:8082;top:-1350;width:83;height:17" coordorigin="8082,-1350" coordsize="83,17" path="m8150,-1344l8110,-1344,8128,-1342,8146,-1339,8164,-1334,8150,-1344xe" filled="true" fillcolor="#ffffff" stroked="false">
                <v:path arrowok="t"/>
                <v:fill type="solid"/>
              </v:shape>
              <v:shape style="position:absolute;left:8082;top:-1350;width:83;height:17" coordorigin="8082,-1350" coordsize="83,17" path="m8115,-1350l8082,-1348,8086,-1347,8090,-1345,8094,-1344,8110,-1344,8150,-1344,8149,-1345,8135,-1350,8115,-1350xe" filled="true" fillcolor="#ffffff" stroked="false">
                <v:path arrowok="t"/>
                <v:fill type="solid"/>
              </v:shape>
            </v:group>
            <v:group style="position:absolute;left:8053;top:-1361;width:39;height:9" coordorigin="8053,-1361" coordsize="39,9">
              <v:shape style="position:absolute;left:8053;top:-1361;width:39;height:9" coordorigin="8053,-1361" coordsize="39,9" path="m8075,-1361l8065,-1360,8054,-1354,8053,-1354,8059,-1353,8061,-1353,8069,-1355,8080,-1358,8092,-1359,8087,-1360,8075,-1361xe" filled="true" fillcolor="#ffffff" stroked="false">
                <v:path arrowok="t"/>
                <v:fill type="solid"/>
              </v:shape>
            </v:group>
            <v:group style="position:absolute;left:7462;top:-1269;width:72;height:20" coordorigin="7462,-1269" coordsize="72,20">
              <v:shape style="position:absolute;left:7462;top:-1269;width:72;height:20" coordorigin="7462,-1269" coordsize="72,20" path="m7511,-1269l7490,-1266,7475,-1260,7466,-1253,7462,-1250,7474,-1257,7490,-1263,7510,-1266,7528,-1266,7526,-1268,7512,-1269,7511,-1269xe" filled="true" fillcolor="#ffffff" stroked="false">
                <v:path arrowok="t"/>
                <v:fill type="solid"/>
              </v:shape>
              <v:shape style="position:absolute;left:7462;top:-1269;width:72;height:20" coordorigin="7462,-1269" coordsize="72,20" path="m7528,-1266l7510,-1266,7534,-1262,7528,-1266xe" filled="true" fillcolor="#ffffff" stroked="false">
                <v:path arrowok="t"/>
                <v:fill type="solid"/>
              </v:shape>
            </v:group>
            <v:group style="position:absolute;left:8249;top:-981;width:41;height:41" coordorigin="8249,-981" coordsize="41,41">
              <v:shape style="position:absolute;left:8249;top:-981;width:41;height:41" coordorigin="8249,-981" coordsize="41,41" path="m8261,-981l8249,-969,8257,-961,8249,-953,8261,-941,8269,-949,8285,-949,8290,-953,8281,-961,8290,-969,8285,-973,8269,-973,8261,-981xe" filled="true" fillcolor="#d1d3d4" stroked="false">
                <v:path arrowok="t"/>
                <v:fill type="solid"/>
              </v:shape>
              <v:shape style="position:absolute;left:8249;top:-981;width:41;height:41" coordorigin="8249,-981" coordsize="41,41" path="m8285,-949l8269,-949,8277,-941,8285,-949xe" filled="true" fillcolor="#d1d3d4" stroked="false">
                <v:path arrowok="t"/>
                <v:fill type="solid"/>
              </v:shape>
              <v:shape style="position:absolute;left:8249;top:-981;width:41;height:41" coordorigin="8249,-981" coordsize="41,41" path="m8277,-981l8269,-973,8285,-973,8277,-981xe" filled="true" fillcolor="#d1d3d4" stroked="false">
                <v:path arrowok="t"/>
                <v:fill type="solid"/>
              </v:shape>
            </v:group>
            <v:group style="position:absolute;left:8228;top:-534;width:41;height:41" coordorigin="8228,-534" coordsize="41,41">
              <v:shape style="position:absolute;left:8228;top:-534;width:41;height:41" coordorigin="8228,-534" coordsize="41,41" path="m8241,-534l8228,-521,8237,-513,8228,-505,8241,-493,8249,-501,8265,-501,8269,-505,8261,-513,8269,-521,8265,-526,8249,-526,8241,-534xe" filled="true" fillcolor="#d1d3d4" stroked="false">
                <v:path arrowok="t"/>
                <v:fill type="solid"/>
              </v:shape>
              <v:shape style="position:absolute;left:8228;top:-534;width:41;height:41" coordorigin="8228,-534" coordsize="41,41" path="m8265,-501l8249,-501,8257,-493,8265,-501xe" filled="true" fillcolor="#d1d3d4" stroked="false">
                <v:path arrowok="t"/>
                <v:fill type="solid"/>
              </v:shape>
              <v:shape style="position:absolute;left:8228;top:-534;width:41;height:41" coordorigin="8228,-534" coordsize="41,41" path="m8257,-534l8249,-526,8265,-526,8257,-534xe" filled="true" fillcolor="#d1d3d4" stroked="false">
                <v:path arrowok="t"/>
                <v:fill type="solid"/>
              </v:shape>
            </v:group>
            <v:group style="position:absolute;left:8249;top:-757;width:41;height:41" coordorigin="8249,-757" coordsize="41,41">
              <v:shape style="position:absolute;left:8249;top:-757;width:41;height:41" coordorigin="8249,-757" coordsize="41,41" path="m8261,-757l8249,-745,8257,-737,8249,-729,8261,-717,8269,-725,8285,-725,8290,-729,8281,-737,8290,-745,8285,-749,8269,-749,8261,-757xe" filled="true" fillcolor="#d1d3d4" stroked="false">
                <v:path arrowok="t"/>
                <v:fill type="solid"/>
              </v:shape>
              <v:shape style="position:absolute;left:8249;top:-757;width:41;height:41" coordorigin="8249,-757" coordsize="41,41" path="m8285,-725l8269,-725,8277,-717,8285,-725xe" filled="true" fillcolor="#d1d3d4" stroked="false">
                <v:path arrowok="t"/>
                <v:fill type="solid"/>
              </v:shape>
              <v:shape style="position:absolute;left:8249;top:-757;width:41;height:41" coordorigin="8249,-757" coordsize="41,41" path="m8277,-757l8269,-749,8285,-749,8277,-757xe" filled="true" fillcolor="#d1d3d4" stroked="false">
                <v:path arrowok="t"/>
                <v:fill type="solid"/>
              </v:shape>
            </v:group>
            <v:group style="position:absolute;left:7996;top:-381;width:41;height:41" coordorigin="7996,-381" coordsize="41,41">
              <v:shape style="position:absolute;left:7996;top:-381;width:41;height:41" coordorigin="7996,-381" coordsize="41,41" path="m8008,-381l7996,-368,8004,-360,7996,-352,8008,-340,8016,-348,8032,-348,8037,-352,8029,-360,8037,-368,8032,-373,8016,-373,8008,-381xe" filled="true" fillcolor="#d1d3d4" stroked="false">
                <v:path arrowok="t"/>
                <v:fill type="solid"/>
              </v:shape>
              <v:shape style="position:absolute;left:7996;top:-381;width:41;height:41" coordorigin="7996,-381" coordsize="41,41" path="m8032,-348l8016,-348,8024,-340,8032,-348xe" filled="true" fillcolor="#d1d3d4" stroked="false">
                <v:path arrowok="t"/>
                <v:fill type="solid"/>
              </v:shape>
              <v:shape style="position:absolute;left:7996;top:-381;width:41;height:41" coordorigin="7996,-381" coordsize="41,41" path="m8024,-381l8016,-373,8032,-373,8024,-381xe" filled="true" fillcolor="#d1d3d4" stroked="false">
                <v:path arrowok="t"/>
                <v:fill type="solid"/>
              </v:shape>
            </v:group>
            <v:group style="position:absolute;left:7743;top:-757;width:41;height:41" coordorigin="7743,-757" coordsize="41,41">
              <v:shape style="position:absolute;left:7743;top:-757;width:41;height:41" coordorigin="7743,-757" coordsize="41,41" path="m7756,-757l7743,-745,7751,-737,7743,-729,7756,-717,7764,-725,7780,-725,7784,-729,7776,-737,7784,-745,7780,-749,7764,-749,7756,-757xe" filled="true" fillcolor="#d1d3d4" stroked="false">
                <v:path arrowok="t"/>
                <v:fill type="solid"/>
              </v:shape>
              <v:shape style="position:absolute;left:7743;top:-757;width:41;height:41" coordorigin="7743,-757" coordsize="41,41" path="m7780,-725l7764,-725,7772,-717,7780,-725xe" filled="true" fillcolor="#d1d3d4" stroked="false">
                <v:path arrowok="t"/>
                <v:fill type="solid"/>
              </v:shape>
              <v:shape style="position:absolute;left:7743;top:-757;width:41;height:41" coordorigin="7743,-757" coordsize="41,41" path="m7772,-757l7764,-749,7780,-749,7772,-757xe" filled="true" fillcolor="#d1d3d4" stroked="false">
                <v:path arrowok="t"/>
                <v:fill type="solid"/>
              </v:shape>
            </v:group>
            <v:group style="position:absolute;left:7764;top:-534;width:41;height:41" coordorigin="7764,-534" coordsize="41,41">
              <v:shape style="position:absolute;left:7764;top:-534;width:41;height:41" coordorigin="7764,-534" coordsize="41,41" path="m7776,-534l7764,-521,7772,-513,7764,-505,7776,-493,7784,-501,7800,-501,7804,-505,7796,-513,7804,-521,7800,-526,7784,-526,7776,-534xe" filled="true" fillcolor="#d1d3d4" stroked="false">
                <v:path arrowok="t"/>
                <v:fill type="solid"/>
              </v:shape>
              <v:shape style="position:absolute;left:7764;top:-534;width:41;height:41" coordorigin="7764,-534" coordsize="41,41" path="m7800,-501l7784,-501,7792,-493,7800,-501xe" filled="true" fillcolor="#d1d3d4" stroked="false">
                <v:path arrowok="t"/>
                <v:fill type="solid"/>
              </v:shape>
              <v:shape style="position:absolute;left:7764;top:-534;width:41;height:41" coordorigin="7764,-534" coordsize="41,41" path="m7792,-534l7784,-526,7800,-526,7792,-534xe" filled="true" fillcolor="#d1d3d4" stroked="false">
                <v:path arrowok="t"/>
                <v:fill type="solid"/>
              </v:shape>
            </v:group>
            <v:group style="position:absolute;left:7743;top:-981;width:41;height:41" coordorigin="7743,-981" coordsize="41,41">
              <v:shape style="position:absolute;left:7743;top:-981;width:41;height:41" coordorigin="7743,-981" coordsize="41,41" path="m7756,-981l7743,-969,7751,-961,7743,-953,7756,-941,7764,-949,7780,-949,7784,-953,7776,-961,7784,-969,7780,-973,7764,-973,7756,-981xe" filled="true" fillcolor="#d1d3d4" stroked="false">
                <v:path arrowok="t"/>
                <v:fill type="solid"/>
              </v:shape>
              <v:shape style="position:absolute;left:7743;top:-981;width:41;height:41" coordorigin="7743,-981" coordsize="41,41" path="m7780,-949l7764,-949,7772,-941,7780,-949xe" filled="true" fillcolor="#d1d3d4" stroked="false">
                <v:path arrowok="t"/>
                <v:fill type="solid"/>
              </v:shape>
              <v:shape style="position:absolute;left:7743;top:-981;width:41;height:41" coordorigin="7743,-981" coordsize="41,41" path="m7772,-981l7764,-973,7780,-973,7772,-981xe" filled="true" fillcolor="#d1d3d4" stroked="false">
                <v:path arrowok="t"/>
                <v:fill type="solid"/>
              </v:shape>
              <v:shape style="position:absolute;left:8055;top:-1764;width:128;height:128" type="#_x0000_t75" stroked="false">
                <v:imagedata r:id="rId1232" o:title=""/>
              </v:shape>
            </v:group>
            <w10:wrap type="none"/>
          </v:group>
        </w:pict>
      </w:r>
      <w:r>
        <w:rPr>
          <w:rFonts w:ascii="Arial"/>
          <w:b/>
          <w:color w:val="231F20"/>
          <w:w w:val="105"/>
          <w:sz w:val="36"/>
        </w:rPr>
        <w:t>S</w:t>
        <w:tab/>
        <w:t>U</w:t>
        <w:tab/>
        <w:t>M</w:t>
        <w:tab/>
        <w:t>A</w:t>
        <w:tab/>
        <w:t>R</w:t>
        <w:tab/>
        <w:t>I</w:t>
        <w:tab/>
        <w:t>O</w:t>
      </w:r>
      <w:r>
        <w:rPr>
          <w:rFonts w:ascii="Arial"/>
          <w:sz w:val="36"/>
        </w:rPr>
      </w:r>
    </w:p>
    <w:p>
      <w:pPr>
        <w:pStyle w:val="BodyText"/>
        <w:spacing w:line="254" w:lineRule="auto" w:before="88"/>
        <w:ind w:left="4268" w:right="4319"/>
        <w:jc w:val="center"/>
        <w:rPr>
          <w:rFonts w:ascii="Arial" w:hAnsi="Arial" w:cs="Arial" w:eastAsia="Arial" w:hint="default"/>
        </w:rPr>
      </w:pPr>
      <w:r>
        <w:rPr>
          <w:rFonts w:ascii="Arial" w:hAnsi="Arial"/>
          <w:color w:val="231F20"/>
        </w:rPr>
        <w:t>SÁBADO</w:t>
      </w:r>
      <w:r>
        <w:rPr>
          <w:rFonts w:ascii="Arial" w:hAnsi="Arial"/>
          <w:color w:val="231F20"/>
          <w:spacing w:val="-10"/>
        </w:rPr>
        <w:t> </w:t>
      </w:r>
      <w:r>
        <w:rPr>
          <w:rFonts w:ascii="Arial" w:hAnsi="Arial"/>
          <w:color w:val="231F20"/>
        </w:rPr>
        <w:t>9</w:t>
      </w:r>
      <w:r>
        <w:rPr>
          <w:rFonts w:ascii="Arial" w:hAnsi="Arial"/>
          <w:color w:val="231F20"/>
          <w:spacing w:val="-10"/>
        </w:rPr>
        <w:t> </w:t>
      </w:r>
      <w:r>
        <w:rPr>
          <w:rFonts w:ascii="Arial" w:hAnsi="Arial"/>
          <w:color w:val="231F20"/>
        </w:rPr>
        <w:t>DE</w:t>
      </w:r>
      <w:r>
        <w:rPr>
          <w:rFonts w:ascii="Arial" w:hAnsi="Arial"/>
          <w:color w:val="231F20"/>
          <w:spacing w:val="-10"/>
        </w:rPr>
        <w:t> </w:t>
      </w:r>
      <w:r>
        <w:rPr>
          <w:rFonts w:ascii="Arial" w:hAnsi="Arial"/>
          <w:color w:val="231F20"/>
        </w:rPr>
        <w:t>NOVIEMBRE</w:t>
      </w:r>
      <w:r>
        <w:rPr>
          <w:rFonts w:ascii="Arial" w:hAnsi="Arial"/>
          <w:color w:val="231F20"/>
          <w:spacing w:val="-10"/>
        </w:rPr>
        <w:t> </w:t>
      </w:r>
      <w:r>
        <w:rPr>
          <w:rFonts w:ascii="Arial" w:hAnsi="Arial"/>
          <w:color w:val="231F20"/>
        </w:rPr>
        <w:t>DE</w:t>
      </w:r>
      <w:r>
        <w:rPr>
          <w:rFonts w:ascii="Arial" w:hAnsi="Arial"/>
          <w:color w:val="231F20"/>
          <w:spacing w:val="-10"/>
        </w:rPr>
        <w:t> </w:t>
      </w:r>
      <w:r>
        <w:rPr>
          <w:rFonts w:ascii="Arial" w:hAnsi="Arial"/>
          <w:color w:val="231F20"/>
        </w:rPr>
        <w:t>2013 </w:t>
      </w:r>
      <w:r>
        <w:rPr>
          <w:rFonts w:ascii="Arial" w:hAnsi="Arial"/>
          <w:color w:val="231F20"/>
        </w:rPr>
        <w:t>NÚMERO</w:t>
      </w:r>
      <w:r>
        <w:rPr>
          <w:rFonts w:ascii="Arial" w:hAnsi="Arial"/>
          <w:color w:val="231F20"/>
          <w:spacing w:val="-16"/>
        </w:rPr>
        <w:t> </w:t>
      </w:r>
      <w:r>
        <w:rPr>
          <w:rFonts w:ascii="Arial" w:hAnsi="Arial"/>
          <w:color w:val="231F20"/>
        </w:rPr>
        <w:t>31.</w:t>
      </w:r>
      <w:r>
        <w:rPr>
          <w:rFonts w:ascii="Arial" w:hAnsi="Arial"/>
          <w:color w:val="231F20"/>
          <w:spacing w:val="-20"/>
        </w:rPr>
        <w:t> </w:t>
      </w:r>
      <w:r>
        <w:rPr>
          <w:rFonts w:ascii="Arial" w:hAnsi="Arial"/>
          <w:color w:val="231F20"/>
        </w:rPr>
        <w:t>SECCIÓN</w:t>
      </w:r>
      <w:r>
        <w:rPr>
          <w:rFonts w:ascii="Arial" w:hAnsi="Arial"/>
          <w:color w:val="231F20"/>
          <w:spacing w:val="-19"/>
        </w:rPr>
        <w:t> </w:t>
      </w:r>
      <w:r>
        <w:rPr>
          <w:rFonts w:ascii="Arial" w:hAnsi="Arial"/>
          <w:color w:val="231F20"/>
        </w:rPr>
        <w:t>V</w:t>
      </w:r>
      <w:r>
        <w:rPr>
          <w:rFonts w:ascii="Arial" w:hAnsi="Arial"/>
        </w:rPr>
      </w:r>
    </w:p>
    <w:p>
      <w:pPr>
        <w:pStyle w:val="BodyText"/>
        <w:spacing w:line="240" w:lineRule="auto" w:before="1"/>
        <w:ind w:left="0" w:right="50"/>
        <w:jc w:val="center"/>
        <w:rPr>
          <w:rFonts w:ascii="Arial" w:hAnsi="Arial" w:cs="Arial" w:eastAsia="Arial" w:hint="default"/>
        </w:rPr>
      </w:pPr>
      <w:r>
        <w:rPr>
          <w:rFonts w:ascii="Arial"/>
          <w:color w:val="231F20"/>
        </w:rPr>
        <w:t>TOMO</w:t>
      </w:r>
      <w:r>
        <w:rPr>
          <w:rFonts w:ascii="Arial"/>
          <w:color w:val="231F20"/>
          <w:spacing w:val="-20"/>
        </w:rPr>
        <w:t> </w:t>
      </w:r>
      <w:r>
        <w:rPr>
          <w:rFonts w:ascii="Arial"/>
          <w:color w:val="231F20"/>
        </w:rPr>
        <w:t>CCCLXXVII</w:t>
      </w:r>
      <w:r>
        <w:rPr>
          <w:rFonts w:ascii="Arial"/>
        </w:rPr>
      </w:r>
    </w:p>
    <w:p>
      <w:pPr>
        <w:spacing w:line="240" w:lineRule="auto" w:before="4"/>
        <w:rPr>
          <w:rFonts w:ascii="Arial" w:hAnsi="Arial" w:cs="Arial" w:eastAsia="Arial" w:hint="default"/>
          <w:sz w:val="21"/>
          <w:szCs w:val="21"/>
        </w:rPr>
      </w:pPr>
    </w:p>
    <w:p>
      <w:pPr>
        <w:tabs>
          <w:tab w:pos="7191" w:val="left" w:leader="none"/>
        </w:tabs>
        <w:spacing w:line="288" w:lineRule="auto" w:before="67"/>
        <w:ind w:left="3694" w:right="3892" w:firstLine="0"/>
        <w:jc w:val="both"/>
        <w:rPr>
          <w:rFonts w:ascii="Arial" w:hAnsi="Arial" w:cs="Arial" w:eastAsia="Arial" w:hint="default"/>
          <w:sz w:val="16"/>
          <w:szCs w:val="16"/>
        </w:rPr>
      </w:pPr>
      <w:r>
        <w:rPr>
          <w:rFonts w:ascii="Arial" w:hAnsi="Arial"/>
          <w:b/>
          <w:color w:val="231F20"/>
          <w:spacing w:val="16"/>
          <w:w w:val="105"/>
          <w:sz w:val="16"/>
        </w:rPr>
        <w:t>ACUERDO </w:t>
      </w:r>
      <w:r>
        <w:rPr>
          <w:rFonts w:ascii="Arial" w:hAnsi="Arial"/>
          <w:color w:val="231F20"/>
          <w:spacing w:val="12"/>
          <w:w w:val="105"/>
          <w:sz w:val="16"/>
        </w:rPr>
        <w:t>que </w:t>
      </w:r>
      <w:r>
        <w:rPr>
          <w:rFonts w:ascii="Arial" w:hAnsi="Arial"/>
          <w:color w:val="231F20"/>
          <w:spacing w:val="15"/>
          <w:w w:val="105"/>
          <w:sz w:val="16"/>
        </w:rPr>
        <w:t>expide </w:t>
      </w:r>
      <w:r>
        <w:rPr>
          <w:rFonts w:ascii="Arial" w:hAnsi="Arial"/>
          <w:color w:val="231F20"/>
          <w:spacing w:val="9"/>
          <w:w w:val="105"/>
          <w:sz w:val="16"/>
        </w:rPr>
        <w:t>el </w:t>
      </w:r>
      <w:r>
        <w:rPr>
          <w:rFonts w:ascii="Arial" w:hAnsi="Arial"/>
          <w:color w:val="231F20"/>
          <w:spacing w:val="15"/>
          <w:w w:val="105"/>
          <w:sz w:val="16"/>
        </w:rPr>
        <w:t>Protocolo </w:t>
      </w:r>
      <w:r>
        <w:rPr>
          <w:rFonts w:ascii="Arial" w:hAnsi="Arial"/>
          <w:color w:val="231F20"/>
          <w:spacing w:val="13"/>
          <w:w w:val="105"/>
          <w:sz w:val="16"/>
        </w:rPr>
        <w:t>para </w:t>
      </w:r>
      <w:r>
        <w:rPr>
          <w:rFonts w:ascii="Arial" w:hAnsi="Arial"/>
          <w:color w:val="231F20"/>
          <w:spacing w:val="9"/>
          <w:w w:val="105"/>
          <w:sz w:val="16"/>
        </w:rPr>
        <w:t>la </w:t>
      </w:r>
      <w:r>
        <w:rPr>
          <w:rFonts w:ascii="Arial" w:hAnsi="Arial"/>
          <w:color w:val="231F20"/>
          <w:spacing w:val="13"/>
          <w:w w:val="105"/>
          <w:sz w:val="16"/>
        </w:rPr>
        <w:t>Implementación </w:t>
      </w:r>
      <w:r>
        <w:rPr>
          <w:rFonts w:ascii="Arial" w:hAnsi="Arial"/>
          <w:color w:val="231F20"/>
          <w:spacing w:val="7"/>
          <w:w w:val="105"/>
          <w:sz w:val="16"/>
        </w:rPr>
        <w:t>de </w:t>
      </w:r>
      <w:r>
        <w:rPr>
          <w:rFonts w:ascii="Arial" w:hAnsi="Arial"/>
          <w:color w:val="231F20"/>
          <w:spacing w:val="10"/>
          <w:w w:val="105"/>
          <w:sz w:val="16"/>
        </w:rPr>
        <w:t>los </w:t>
      </w:r>
      <w:r>
        <w:rPr>
          <w:rFonts w:ascii="Arial" w:hAnsi="Arial"/>
          <w:color w:val="231F20"/>
          <w:spacing w:val="12"/>
          <w:w w:val="105"/>
          <w:sz w:val="16"/>
        </w:rPr>
        <w:t>puntos </w:t>
      </w:r>
      <w:r>
        <w:rPr>
          <w:rFonts w:ascii="Arial" w:hAnsi="Arial"/>
          <w:color w:val="231F20"/>
          <w:spacing w:val="7"/>
          <w:w w:val="105"/>
          <w:sz w:val="16"/>
        </w:rPr>
        <w:t>de </w:t>
      </w:r>
      <w:r>
        <w:rPr>
          <w:rFonts w:ascii="Arial" w:hAnsi="Arial"/>
          <w:color w:val="231F20"/>
          <w:spacing w:val="12"/>
          <w:w w:val="105"/>
          <w:sz w:val="16"/>
        </w:rPr>
        <w:t>Control </w:t>
      </w:r>
      <w:r>
        <w:rPr>
          <w:rFonts w:ascii="Arial" w:hAnsi="Arial"/>
          <w:color w:val="231F20"/>
          <w:spacing w:val="7"/>
          <w:w w:val="105"/>
          <w:sz w:val="16"/>
        </w:rPr>
        <w:t>de Alcoholimetría  </w:t>
      </w:r>
      <w:r>
        <w:rPr>
          <w:rFonts w:ascii="Arial" w:hAnsi="Arial"/>
          <w:color w:val="231F20"/>
          <w:w w:val="105"/>
          <w:sz w:val="16"/>
        </w:rPr>
        <w:t>y</w:t>
      </w:r>
      <w:r>
        <w:rPr>
          <w:rFonts w:ascii="Arial" w:hAnsi="Arial"/>
          <w:color w:val="231F20"/>
          <w:spacing w:val="17"/>
          <w:w w:val="105"/>
          <w:sz w:val="16"/>
        </w:rPr>
        <w:t> </w:t>
      </w:r>
      <w:r>
        <w:rPr>
          <w:rFonts w:ascii="Arial" w:hAnsi="Arial"/>
          <w:color w:val="231F20"/>
          <w:spacing w:val="6"/>
          <w:w w:val="105"/>
          <w:sz w:val="16"/>
        </w:rPr>
        <w:t>Vigilancia</w:t>
      </w:r>
      <w:r>
        <w:rPr>
          <w:rFonts w:ascii="Arial" w:hAnsi="Arial"/>
          <w:color w:val="231F20"/>
          <w:spacing w:val="41"/>
          <w:w w:val="105"/>
          <w:sz w:val="16"/>
        </w:rPr>
        <w:t> </w:t>
      </w:r>
      <w:r>
        <w:rPr>
          <w:rFonts w:ascii="Arial" w:hAnsi="Arial"/>
          <w:color w:val="231F20"/>
          <w:spacing w:val="6"/>
          <w:w w:val="105"/>
          <w:sz w:val="16"/>
        </w:rPr>
        <w:t>Ordinaria.</w:t>
        <w:tab/>
      </w:r>
      <w:r>
        <w:rPr>
          <w:rFonts w:ascii="Arial" w:hAnsi="Arial"/>
          <w:b/>
          <w:color w:val="231F20"/>
          <w:spacing w:val="4"/>
          <w:w w:val="105"/>
          <w:sz w:val="16"/>
        </w:rPr>
        <w:t>Pág.</w:t>
      </w:r>
      <w:r>
        <w:rPr>
          <w:rFonts w:ascii="Arial" w:hAnsi="Arial"/>
          <w:b/>
          <w:color w:val="231F20"/>
          <w:spacing w:val="3"/>
          <w:w w:val="105"/>
          <w:sz w:val="16"/>
        </w:rPr>
        <w:t> </w:t>
      </w:r>
      <w:r>
        <w:rPr>
          <w:rFonts w:ascii="Arial" w:hAnsi="Arial"/>
          <w:b/>
          <w:color w:val="231F20"/>
          <w:w w:val="105"/>
          <w:sz w:val="16"/>
        </w:rPr>
        <w:t>3</w:t>
      </w:r>
      <w:r>
        <w:rPr>
          <w:rFonts w:ascii="Arial" w:hAnsi="Arial"/>
          <w:sz w:val="16"/>
        </w:rPr>
      </w:r>
    </w:p>
    <w:sectPr>
      <w:headerReference w:type="default" r:id="rId1113"/>
      <w:footerReference w:type="default" r:id="rId1114"/>
      <w:pgSz w:w="11630" w:h="15310"/>
      <w:pgMar w:header="0" w:footer="0" w:top="1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Arial">
    <w:altName w:val="Arial"/>
    <w:charset w:val="0"/>
    <w:family w:val="swiss"/>
    <w:pitch w:val="variable"/>
  </w:font>
  <w:font w:name="Tahoma">
    <w:altName w:val="Tahoma"/>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197.522995pt;margin-top:710.154297pt;width:87.65pt;height:3.35pt;mso-position-horizontal-relative:page;mso-position-vertical-relative:page;z-index:-128728" coordorigin="3950,14203" coordsize="1753,67">
          <v:shape style="position:absolute;left:3950;top:14203;width:1753;height:67" coordorigin="3950,14203" coordsize="1753,67" path="m5682,14203l3950,14236,5682,14270,5703,14253,5703,14221,5682,14203xe" filled="true" fillcolor="#9d1b30" stroked="false">
            <v:path arrowok="t"/>
            <v:fill type="solid"/>
          </v:shape>
          <w10:wrap type="none"/>
        </v:group>
      </w:pict>
    </w:r>
    <w:r>
      <w:rPr/>
      <w:pict>
        <v:group style="position:absolute;margin-left:295.968994pt;margin-top:710.154297pt;width:87.65pt;height:3.35pt;mso-position-horizontal-relative:page;mso-position-vertical-relative:page;z-index:-128704" coordorigin="5919,14203" coordsize="1753,67">
          <v:shape style="position:absolute;left:5919;top:14203;width:1753;height:67" coordorigin="5919,14203" coordsize="1753,67" path="m5940,14203l5919,14221,5919,14253,5940,14270,7672,14236,5940,14203xe" filled="true" fillcolor="#9d1b30" stroked="false">
            <v:path arrowok="t"/>
            <v:fill type="solid"/>
          </v:shape>
          <w10:wrap type="none"/>
        </v:group>
      </w:pict>
    </w:r>
    <w:r>
      <w:rPr/>
      <w:pict>
        <v:shape style="position:absolute;margin-left:140.464005pt;margin-top:730.542725pt;width:300.2pt;height:8pt;mso-position-horizontal-relative:page;mso-position-vertical-relative:page;z-index:-128680" type="#_x0000_t202" filled="false" stroked="false">
          <v:textbox inset="0,0,0,0">
            <w:txbxContent>
              <w:p>
                <w:pPr>
                  <w:spacing w:line="144" w:lineRule="exact" w:before="0"/>
                  <w:ind w:left="20" w:right="0" w:firstLine="0"/>
                  <w:jc w:val="left"/>
                  <w:rPr>
                    <w:rFonts w:ascii="Tahoma" w:hAnsi="Tahoma" w:cs="Tahoma" w:eastAsia="Tahoma" w:hint="default"/>
                    <w:sz w:val="12"/>
                    <w:szCs w:val="12"/>
                  </w:rPr>
                </w:pPr>
                <w:r>
                  <w:rPr>
                    <w:rFonts w:ascii="Tahoma" w:hAnsi="Tahoma"/>
                    <w:color w:val="231F20"/>
                    <w:spacing w:val="22"/>
                    <w:sz w:val="12"/>
                  </w:rPr>
                  <w:t>S</w:t>
                </w:r>
                <w:r>
                  <w:rPr>
                    <w:rFonts w:ascii="Tahoma" w:hAnsi="Tahoma"/>
                    <w:color w:val="231F20"/>
                    <w:sz w:val="12"/>
                  </w:rPr>
                  <w:t> </w:t>
                </w:r>
                <w:r>
                  <w:rPr>
                    <w:rFonts w:ascii="Tahoma" w:hAnsi="Tahoma"/>
                    <w:color w:val="231F20"/>
                    <w:spacing w:val="22"/>
                    <w:sz w:val="12"/>
                  </w:rPr>
                  <w:t>á</w:t>
                </w:r>
                <w:r>
                  <w:rPr>
                    <w:rFonts w:ascii="Tahoma" w:hAnsi="Tahoma"/>
                    <w:color w:val="231F20"/>
                    <w:sz w:val="12"/>
                  </w:rPr>
                  <w:t> </w:t>
                </w:r>
                <w:r>
                  <w:rPr>
                    <w:rFonts w:ascii="Tahoma" w:hAnsi="Tahoma"/>
                    <w:color w:val="231F20"/>
                    <w:spacing w:val="22"/>
                    <w:sz w:val="12"/>
                  </w:rPr>
                  <w:t>b</w:t>
                </w:r>
                <w:r>
                  <w:rPr>
                    <w:rFonts w:ascii="Tahoma" w:hAnsi="Tahoma"/>
                    <w:color w:val="231F20"/>
                    <w:sz w:val="12"/>
                  </w:rPr>
                  <w:t> </w:t>
                </w:r>
                <w:r>
                  <w:rPr>
                    <w:rFonts w:ascii="Tahoma" w:hAnsi="Tahoma"/>
                    <w:color w:val="231F20"/>
                    <w:spacing w:val="22"/>
                    <w:sz w:val="12"/>
                  </w:rPr>
                  <w:t>a</w:t>
                </w:r>
                <w:r>
                  <w:rPr>
                    <w:rFonts w:ascii="Tahoma" w:hAnsi="Tahoma"/>
                    <w:color w:val="231F20"/>
                    <w:sz w:val="12"/>
                  </w:rPr>
                  <w:t> </w:t>
                </w:r>
                <w:r>
                  <w:rPr>
                    <w:rFonts w:ascii="Tahoma" w:hAnsi="Tahoma"/>
                    <w:color w:val="231F20"/>
                    <w:spacing w:val="22"/>
                    <w:sz w:val="12"/>
                  </w:rPr>
                  <w:t>d</w:t>
                </w:r>
                <w:r>
                  <w:rPr>
                    <w:rFonts w:ascii="Tahoma" w:hAnsi="Tahoma"/>
                    <w:color w:val="231F20"/>
                    <w:sz w:val="12"/>
                  </w:rPr>
                  <w:t> o   </w:t>
                </w:r>
                <w:r>
                  <w:rPr>
                    <w:rFonts w:ascii="Tahoma" w:hAnsi="Tahoma"/>
                    <w:color w:val="231F20"/>
                    <w:spacing w:val="7"/>
                    <w:sz w:val="12"/>
                  </w:rPr>
                  <w:t> </w:t>
                </w:r>
                <w:r>
                  <w:rPr>
                    <w:rFonts w:ascii="Tahoma" w:hAnsi="Tahoma"/>
                    <w:color w:val="231F20"/>
                    <w:sz w:val="12"/>
                  </w:rPr>
                  <w:t>9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o</w:t>
                </w:r>
                <w:r>
                  <w:rPr>
                    <w:rFonts w:ascii="Tahoma" w:hAnsi="Tahoma"/>
                    <w:color w:val="231F20"/>
                    <w:spacing w:val="21"/>
                    <w:sz w:val="12"/>
                  </w:rPr>
                  <w:t> </w:t>
                </w:r>
                <w:r>
                  <w:rPr>
                    <w:rFonts w:ascii="Tahoma" w:hAnsi="Tahoma"/>
                    <w:color w:val="231F20"/>
                    <w:spacing w:val="22"/>
                    <w:sz w:val="12"/>
                  </w:rPr>
                  <w:t>v</w:t>
                </w:r>
                <w:r>
                  <w:rPr>
                    <w:rFonts w:ascii="Tahoma" w:hAnsi="Tahoma"/>
                    <w:color w:val="231F20"/>
                    <w:sz w:val="12"/>
                  </w:rPr>
                  <w:t> </w:t>
                </w:r>
                <w:r>
                  <w:rPr>
                    <w:rFonts w:ascii="Tahoma" w:hAnsi="Tahoma"/>
                    <w:color w:val="231F20"/>
                    <w:spacing w:val="22"/>
                    <w:sz w:val="12"/>
                  </w:rPr>
                  <w:t>i</w:t>
                </w:r>
                <w:r>
                  <w:rPr>
                    <w:rFonts w:ascii="Tahoma" w:hAnsi="Tahoma"/>
                    <w:color w:val="231F20"/>
                    <w:sz w:val="12"/>
                  </w:rPr>
                  <w:t> </w:t>
                </w:r>
                <w:r>
                  <w:rPr>
                    <w:rFonts w:ascii="Tahoma" w:hAnsi="Tahoma"/>
                    <w:color w:val="231F20"/>
                    <w:spacing w:val="22"/>
                    <w:sz w:val="12"/>
                  </w:rPr>
                  <w:t>e</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b</w:t>
                </w:r>
                <w:r>
                  <w:rPr>
                    <w:rFonts w:ascii="Tahoma" w:hAnsi="Tahoma"/>
                    <w:color w:val="231F20"/>
                    <w:sz w:val="12"/>
                  </w:rPr>
                  <w:t> r</w:t>
                </w:r>
                <w:r>
                  <w:rPr>
                    <w:rFonts w:ascii="Tahoma" w:hAnsi="Tahoma"/>
                    <w:color w:val="231F20"/>
                    <w:spacing w:val="21"/>
                    <w:sz w:val="12"/>
                  </w:rPr>
                  <w:t> </w:t>
                </w:r>
                <w:r>
                  <w:rPr>
                    <w:rFonts w:ascii="Tahoma" w:hAnsi="Tahoma"/>
                    <w:color w:val="231F20"/>
                    <w:sz w:val="12"/>
                  </w:rPr>
                  <w:t>e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2</w:t>
                </w:r>
                <w:r>
                  <w:rPr>
                    <w:rFonts w:ascii="Tahoma" w:hAnsi="Tahoma"/>
                    <w:color w:val="231F20"/>
                    <w:sz w:val="12"/>
                  </w:rPr>
                  <w:t> </w:t>
                </w:r>
                <w:r>
                  <w:rPr>
                    <w:rFonts w:ascii="Tahoma" w:hAnsi="Tahoma"/>
                    <w:color w:val="231F20"/>
                    <w:spacing w:val="22"/>
                    <w:sz w:val="12"/>
                  </w:rPr>
                  <w:t>0</w:t>
                </w:r>
                <w:r>
                  <w:rPr>
                    <w:rFonts w:ascii="Tahoma" w:hAnsi="Tahoma"/>
                    <w:color w:val="231F20"/>
                    <w:sz w:val="12"/>
                  </w:rPr>
                  <w:t> </w:t>
                </w:r>
                <w:r>
                  <w:rPr>
                    <w:rFonts w:ascii="Tahoma" w:hAnsi="Tahoma"/>
                    <w:color w:val="231F20"/>
                    <w:spacing w:val="22"/>
                    <w:sz w:val="12"/>
                  </w:rPr>
                  <w:t>1</w:t>
                </w:r>
                <w:r>
                  <w:rPr>
                    <w:rFonts w:ascii="Tahoma" w:hAnsi="Tahoma"/>
                    <w:color w:val="231F20"/>
                    <w:sz w:val="12"/>
                  </w:rPr>
                  <w:t> </w:t>
                </w:r>
                <w:r>
                  <w:rPr>
                    <w:rFonts w:ascii="Tahoma" w:hAnsi="Tahoma"/>
                    <w:color w:val="231F20"/>
                    <w:spacing w:val="22"/>
                    <w:sz w:val="12"/>
                  </w:rPr>
                  <w:t>3</w:t>
                </w:r>
                <w:r>
                  <w:rPr>
                    <w:rFonts w:ascii="Tahoma" w:hAnsi="Tahoma"/>
                    <w:color w:val="231F20"/>
                    <w:sz w:val="12"/>
                  </w:rPr>
                  <w:t> .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w:t>
                </w:r>
                <w:r>
                  <w:rPr>
                    <w:rFonts w:ascii="Tahoma" w:hAnsi="Tahoma"/>
                    <w:color w:val="231F20"/>
                    <w:spacing w:val="22"/>
                    <w:sz w:val="12"/>
                  </w:rPr>
                  <w:t>ú</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e</w:t>
                </w:r>
                <w:r>
                  <w:rPr>
                    <w:rFonts w:ascii="Tahoma" w:hAnsi="Tahoma"/>
                    <w:color w:val="231F20"/>
                    <w:sz w:val="12"/>
                  </w:rPr>
                  <w:t> r</w:t>
                </w:r>
                <w:r>
                  <w:rPr>
                    <w:rFonts w:ascii="Tahoma" w:hAnsi="Tahoma"/>
                    <w:color w:val="231F20"/>
                    <w:spacing w:val="21"/>
                    <w:sz w:val="12"/>
                  </w:rPr>
                  <w:t> </w:t>
                </w:r>
                <w:r>
                  <w:rPr>
                    <w:rFonts w:ascii="Tahoma" w:hAnsi="Tahoma"/>
                    <w:color w:val="231F20"/>
                    <w:sz w:val="12"/>
                  </w:rPr>
                  <w:t>o   </w:t>
                </w:r>
                <w:r>
                  <w:rPr>
                    <w:rFonts w:ascii="Tahoma" w:hAnsi="Tahoma"/>
                    <w:color w:val="231F20"/>
                    <w:spacing w:val="7"/>
                    <w:sz w:val="12"/>
                  </w:rPr>
                  <w:t> </w:t>
                </w:r>
                <w:r>
                  <w:rPr>
                    <w:rFonts w:ascii="Tahoma" w:hAnsi="Tahoma"/>
                    <w:color w:val="231F20"/>
                    <w:spacing w:val="22"/>
                    <w:sz w:val="12"/>
                  </w:rPr>
                  <w:t>3</w:t>
                </w:r>
                <w:r>
                  <w:rPr>
                    <w:rFonts w:ascii="Tahoma" w:hAnsi="Tahoma"/>
                    <w:color w:val="231F20"/>
                    <w:sz w:val="12"/>
                  </w:rPr>
                  <w:t> </w:t>
                </w:r>
                <w:r>
                  <w:rPr>
                    <w:rFonts w:ascii="Tahoma" w:hAnsi="Tahoma"/>
                    <w:color w:val="231F20"/>
                    <w:spacing w:val="22"/>
                    <w:sz w:val="12"/>
                  </w:rPr>
                  <w:t>1</w:t>
                </w:r>
                <w:r>
                  <w:rPr>
                    <w:rFonts w:ascii="Tahoma" w:hAnsi="Tahoma"/>
                    <w:color w:val="231F20"/>
                    <w:sz w:val="12"/>
                  </w:rPr>
                  <w:t> .   </w:t>
                </w:r>
                <w:r>
                  <w:rPr>
                    <w:rFonts w:ascii="Tahoma" w:hAnsi="Tahoma"/>
                    <w:color w:val="231F20"/>
                    <w:spacing w:val="7"/>
                    <w:sz w:val="12"/>
                  </w:rPr>
                  <w:t> </w:t>
                </w:r>
                <w:r>
                  <w:rPr>
                    <w:rFonts w:ascii="Tahoma" w:hAnsi="Tahoma"/>
                    <w:color w:val="231F20"/>
                    <w:sz w:val="12"/>
                  </w:rPr>
                  <w:t>S</w:t>
                </w:r>
                <w:r>
                  <w:rPr>
                    <w:rFonts w:ascii="Tahoma" w:hAnsi="Tahoma"/>
                    <w:color w:val="231F20"/>
                    <w:spacing w:val="22"/>
                    <w:sz w:val="12"/>
                  </w:rPr>
                  <w:t> e</w:t>
                </w:r>
                <w:r>
                  <w:rPr>
                    <w:rFonts w:ascii="Tahoma" w:hAnsi="Tahoma"/>
                    <w:color w:val="231F20"/>
                    <w:sz w:val="12"/>
                  </w:rPr>
                  <w:t> c</w:t>
                </w:r>
                <w:r>
                  <w:rPr>
                    <w:rFonts w:ascii="Tahoma" w:hAnsi="Tahoma"/>
                    <w:color w:val="231F20"/>
                    <w:spacing w:val="21"/>
                    <w:sz w:val="12"/>
                  </w:rPr>
                  <w:t> </w:t>
                </w:r>
                <w:r>
                  <w:rPr>
                    <w:rFonts w:ascii="Tahoma" w:hAnsi="Tahoma"/>
                    <w:color w:val="231F20"/>
                    <w:spacing w:val="22"/>
                    <w:sz w:val="12"/>
                  </w:rPr>
                  <w:t>c</w:t>
                </w:r>
                <w:r>
                  <w:rPr>
                    <w:rFonts w:ascii="Tahoma" w:hAnsi="Tahoma"/>
                    <w:color w:val="231F20"/>
                    <w:sz w:val="12"/>
                  </w:rPr>
                  <w:t> i</w:t>
                </w:r>
                <w:r>
                  <w:rPr>
                    <w:rFonts w:ascii="Tahoma" w:hAnsi="Tahoma"/>
                    <w:color w:val="231F20"/>
                    <w:spacing w:val="22"/>
                    <w:sz w:val="12"/>
                  </w:rPr>
                  <w:t> ó</w:t>
                </w:r>
                <w:r>
                  <w:rPr>
                    <w:rFonts w:ascii="Tahoma" w:hAnsi="Tahoma"/>
                    <w:color w:val="231F20"/>
                    <w:sz w:val="12"/>
                  </w:rPr>
                  <w:t> n   </w:t>
                </w:r>
                <w:r>
                  <w:rPr>
                    <w:rFonts w:ascii="Tahoma" w:hAnsi="Tahoma"/>
                    <w:color w:val="231F20"/>
                    <w:spacing w:val="7"/>
                    <w:sz w:val="12"/>
                  </w:rPr>
                  <w:t> </w:t>
                </w:r>
                <w:r>
                  <w:rPr>
                    <w:rFonts w:ascii="Tahoma" w:hAnsi="Tahoma"/>
                    <w:color w:val="231F20"/>
                    <w:sz w:val="12"/>
                  </w:rPr>
                  <w:t>V</w:t>
                </w:r>
                <w:r>
                  <w:rPr>
                    <w:rFonts w:ascii="Tahoma" w:hAnsi="Tahoma"/>
                    <w:sz w:val="12"/>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40.464005pt;margin-top:730.542725pt;width:300.2pt;height:8pt;mso-position-horizontal-relative:page;mso-position-vertical-relative:page;z-index:-128368" type="#_x0000_t202" filled="false" stroked="false">
          <v:textbox inset="0,0,0,0">
            <w:txbxContent>
              <w:p>
                <w:pPr>
                  <w:spacing w:line="144" w:lineRule="exact" w:before="0"/>
                  <w:ind w:left="20" w:right="0" w:firstLine="0"/>
                  <w:jc w:val="left"/>
                  <w:rPr>
                    <w:rFonts w:ascii="Tahoma" w:hAnsi="Tahoma" w:cs="Tahoma" w:eastAsia="Tahoma" w:hint="default"/>
                    <w:sz w:val="12"/>
                    <w:szCs w:val="12"/>
                  </w:rPr>
                </w:pPr>
                <w:r>
                  <w:rPr>
                    <w:rFonts w:ascii="Tahoma" w:hAnsi="Tahoma"/>
                    <w:color w:val="231F20"/>
                    <w:spacing w:val="22"/>
                    <w:sz w:val="12"/>
                  </w:rPr>
                  <w:t>S</w:t>
                </w:r>
                <w:r>
                  <w:rPr>
                    <w:rFonts w:ascii="Tahoma" w:hAnsi="Tahoma"/>
                    <w:color w:val="231F20"/>
                    <w:sz w:val="12"/>
                  </w:rPr>
                  <w:t> </w:t>
                </w:r>
                <w:r>
                  <w:rPr>
                    <w:rFonts w:ascii="Tahoma" w:hAnsi="Tahoma"/>
                    <w:color w:val="231F20"/>
                    <w:spacing w:val="22"/>
                    <w:sz w:val="12"/>
                  </w:rPr>
                  <w:t>á</w:t>
                </w:r>
                <w:r>
                  <w:rPr>
                    <w:rFonts w:ascii="Tahoma" w:hAnsi="Tahoma"/>
                    <w:color w:val="231F20"/>
                    <w:sz w:val="12"/>
                  </w:rPr>
                  <w:t> </w:t>
                </w:r>
                <w:r>
                  <w:rPr>
                    <w:rFonts w:ascii="Tahoma" w:hAnsi="Tahoma"/>
                    <w:color w:val="231F20"/>
                    <w:spacing w:val="22"/>
                    <w:sz w:val="12"/>
                  </w:rPr>
                  <w:t>b</w:t>
                </w:r>
                <w:r>
                  <w:rPr>
                    <w:rFonts w:ascii="Tahoma" w:hAnsi="Tahoma"/>
                    <w:color w:val="231F20"/>
                    <w:sz w:val="12"/>
                  </w:rPr>
                  <w:t> </w:t>
                </w:r>
                <w:r>
                  <w:rPr>
                    <w:rFonts w:ascii="Tahoma" w:hAnsi="Tahoma"/>
                    <w:color w:val="231F20"/>
                    <w:spacing w:val="22"/>
                    <w:sz w:val="12"/>
                  </w:rPr>
                  <w:t>a</w:t>
                </w:r>
                <w:r>
                  <w:rPr>
                    <w:rFonts w:ascii="Tahoma" w:hAnsi="Tahoma"/>
                    <w:color w:val="231F20"/>
                    <w:sz w:val="12"/>
                  </w:rPr>
                  <w:t> </w:t>
                </w:r>
                <w:r>
                  <w:rPr>
                    <w:rFonts w:ascii="Tahoma" w:hAnsi="Tahoma"/>
                    <w:color w:val="231F20"/>
                    <w:spacing w:val="22"/>
                    <w:sz w:val="12"/>
                  </w:rPr>
                  <w:t>d</w:t>
                </w:r>
                <w:r>
                  <w:rPr>
                    <w:rFonts w:ascii="Tahoma" w:hAnsi="Tahoma"/>
                    <w:color w:val="231F20"/>
                    <w:sz w:val="12"/>
                  </w:rPr>
                  <w:t> o   </w:t>
                </w:r>
                <w:r>
                  <w:rPr>
                    <w:rFonts w:ascii="Tahoma" w:hAnsi="Tahoma"/>
                    <w:color w:val="231F20"/>
                    <w:spacing w:val="7"/>
                    <w:sz w:val="12"/>
                  </w:rPr>
                  <w:t> </w:t>
                </w:r>
                <w:r>
                  <w:rPr>
                    <w:rFonts w:ascii="Tahoma" w:hAnsi="Tahoma"/>
                    <w:color w:val="231F20"/>
                    <w:sz w:val="12"/>
                  </w:rPr>
                  <w:t>9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o</w:t>
                </w:r>
                <w:r>
                  <w:rPr>
                    <w:rFonts w:ascii="Tahoma" w:hAnsi="Tahoma"/>
                    <w:color w:val="231F20"/>
                    <w:spacing w:val="21"/>
                    <w:sz w:val="12"/>
                  </w:rPr>
                  <w:t> </w:t>
                </w:r>
                <w:r>
                  <w:rPr>
                    <w:rFonts w:ascii="Tahoma" w:hAnsi="Tahoma"/>
                    <w:color w:val="231F20"/>
                    <w:spacing w:val="22"/>
                    <w:sz w:val="12"/>
                  </w:rPr>
                  <w:t>v</w:t>
                </w:r>
                <w:r>
                  <w:rPr>
                    <w:rFonts w:ascii="Tahoma" w:hAnsi="Tahoma"/>
                    <w:color w:val="231F20"/>
                    <w:sz w:val="12"/>
                  </w:rPr>
                  <w:t> </w:t>
                </w:r>
                <w:r>
                  <w:rPr>
                    <w:rFonts w:ascii="Tahoma" w:hAnsi="Tahoma"/>
                    <w:color w:val="231F20"/>
                    <w:spacing w:val="22"/>
                    <w:sz w:val="12"/>
                  </w:rPr>
                  <w:t>i</w:t>
                </w:r>
                <w:r>
                  <w:rPr>
                    <w:rFonts w:ascii="Tahoma" w:hAnsi="Tahoma"/>
                    <w:color w:val="231F20"/>
                    <w:sz w:val="12"/>
                  </w:rPr>
                  <w:t> </w:t>
                </w:r>
                <w:r>
                  <w:rPr>
                    <w:rFonts w:ascii="Tahoma" w:hAnsi="Tahoma"/>
                    <w:color w:val="231F20"/>
                    <w:spacing w:val="22"/>
                    <w:sz w:val="12"/>
                  </w:rPr>
                  <w:t>e</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b</w:t>
                </w:r>
                <w:r>
                  <w:rPr>
                    <w:rFonts w:ascii="Tahoma" w:hAnsi="Tahoma"/>
                    <w:color w:val="231F20"/>
                    <w:sz w:val="12"/>
                  </w:rPr>
                  <w:t> r</w:t>
                </w:r>
                <w:r>
                  <w:rPr>
                    <w:rFonts w:ascii="Tahoma" w:hAnsi="Tahoma"/>
                    <w:color w:val="231F20"/>
                    <w:spacing w:val="21"/>
                    <w:sz w:val="12"/>
                  </w:rPr>
                  <w:t> </w:t>
                </w:r>
                <w:r>
                  <w:rPr>
                    <w:rFonts w:ascii="Tahoma" w:hAnsi="Tahoma"/>
                    <w:color w:val="231F20"/>
                    <w:sz w:val="12"/>
                  </w:rPr>
                  <w:t>e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2</w:t>
                </w:r>
                <w:r>
                  <w:rPr>
                    <w:rFonts w:ascii="Tahoma" w:hAnsi="Tahoma"/>
                    <w:color w:val="231F20"/>
                    <w:sz w:val="12"/>
                  </w:rPr>
                  <w:t> </w:t>
                </w:r>
                <w:r>
                  <w:rPr>
                    <w:rFonts w:ascii="Tahoma" w:hAnsi="Tahoma"/>
                    <w:color w:val="231F20"/>
                    <w:spacing w:val="22"/>
                    <w:sz w:val="12"/>
                  </w:rPr>
                  <w:t>0</w:t>
                </w:r>
                <w:r>
                  <w:rPr>
                    <w:rFonts w:ascii="Tahoma" w:hAnsi="Tahoma"/>
                    <w:color w:val="231F20"/>
                    <w:sz w:val="12"/>
                  </w:rPr>
                  <w:t> </w:t>
                </w:r>
                <w:r>
                  <w:rPr>
                    <w:rFonts w:ascii="Tahoma" w:hAnsi="Tahoma"/>
                    <w:color w:val="231F20"/>
                    <w:spacing w:val="22"/>
                    <w:sz w:val="12"/>
                  </w:rPr>
                  <w:t>1</w:t>
                </w:r>
                <w:r>
                  <w:rPr>
                    <w:rFonts w:ascii="Tahoma" w:hAnsi="Tahoma"/>
                    <w:color w:val="231F20"/>
                    <w:sz w:val="12"/>
                  </w:rPr>
                  <w:t> </w:t>
                </w:r>
                <w:r>
                  <w:rPr>
                    <w:rFonts w:ascii="Tahoma" w:hAnsi="Tahoma"/>
                    <w:color w:val="231F20"/>
                    <w:spacing w:val="22"/>
                    <w:sz w:val="12"/>
                  </w:rPr>
                  <w:t>3</w:t>
                </w:r>
                <w:r>
                  <w:rPr>
                    <w:rFonts w:ascii="Tahoma" w:hAnsi="Tahoma"/>
                    <w:color w:val="231F20"/>
                    <w:sz w:val="12"/>
                  </w:rPr>
                  <w:t> .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w:t>
                </w:r>
                <w:r>
                  <w:rPr>
                    <w:rFonts w:ascii="Tahoma" w:hAnsi="Tahoma"/>
                    <w:color w:val="231F20"/>
                    <w:spacing w:val="22"/>
                    <w:sz w:val="12"/>
                  </w:rPr>
                  <w:t>ú</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e</w:t>
                </w:r>
                <w:r>
                  <w:rPr>
                    <w:rFonts w:ascii="Tahoma" w:hAnsi="Tahoma"/>
                    <w:color w:val="231F20"/>
                    <w:sz w:val="12"/>
                  </w:rPr>
                  <w:t> r</w:t>
                </w:r>
                <w:r>
                  <w:rPr>
                    <w:rFonts w:ascii="Tahoma" w:hAnsi="Tahoma"/>
                    <w:color w:val="231F20"/>
                    <w:spacing w:val="21"/>
                    <w:sz w:val="12"/>
                  </w:rPr>
                  <w:t> </w:t>
                </w:r>
                <w:r>
                  <w:rPr>
                    <w:rFonts w:ascii="Tahoma" w:hAnsi="Tahoma"/>
                    <w:color w:val="231F20"/>
                    <w:sz w:val="12"/>
                  </w:rPr>
                  <w:t>o   </w:t>
                </w:r>
                <w:r>
                  <w:rPr>
                    <w:rFonts w:ascii="Tahoma" w:hAnsi="Tahoma"/>
                    <w:color w:val="231F20"/>
                    <w:spacing w:val="7"/>
                    <w:sz w:val="12"/>
                  </w:rPr>
                  <w:t> </w:t>
                </w:r>
                <w:r>
                  <w:rPr>
                    <w:rFonts w:ascii="Tahoma" w:hAnsi="Tahoma"/>
                    <w:color w:val="231F20"/>
                    <w:spacing w:val="22"/>
                    <w:sz w:val="12"/>
                  </w:rPr>
                  <w:t>3</w:t>
                </w:r>
                <w:r>
                  <w:rPr>
                    <w:rFonts w:ascii="Tahoma" w:hAnsi="Tahoma"/>
                    <w:color w:val="231F20"/>
                    <w:sz w:val="12"/>
                  </w:rPr>
                  <w:t> </w:t>
                </w:r>
                <w:r>
                  <w:rPr>
                    <w:rFonts w:ascii="Tahoma" w:hAnsi="Tahoma"/>
                    <w:color w:val="231F20"/>
                    <w:spacing w:val="22"/>
                    <w:sz w:val="12"/>
                  </w:rPr>
                  <w:t>1</w:t>
                </w:r>
                <w:r>
                  <w:rPr>
                    <w:rFonts w:ascii="Tahoma" w:hAnsi="Tahoma"/>
                    <w:color w:val="231F20"/>
                    <w:sz w:val="12"/>
                  </w:rPr>
                  <w:t> .   </w:t>
                </w:r>
                <w:r>
                  <w:rPr>
                    <w:rFonts w:ascii="Tahoma" w:hAnsi="Tahoma"/>
                    <w:color w:val="231F20"/>
                    <w:spacing w:val="7"/>
                    <w:sz w:val="12"/>
                  </w:rPr>
                  <w:t> </w:t>
                </w:r>
                <w:r>
                  <w:rPr>
                    <w:rFonts w:ascii="Tahoma" w:hAnsi="Tahoma"/>
                    <w:color w:val="231F20"/>
                    <w:sz w:val="12"/>
                  </w:rPr>
                  <w:t>S</w:t>
                </w:r>
                <w:r>
                  <w:rPr>
                    <w:rFonts w:ascii="Tahoma" w:hAnsi="Tahoma"/>
                    <w:color w:val="231F20"/>
                    <w:spacing w:val="22"/>
                    <w:sz w:val="12"/>
                  </w:rPr>
                  <w:t> e</w:t>
                </w:r>
                <w:r>
                  <w:rPr>
                    <w:rFonts w:ascii="Tahoma" w:hAnsi="Tahoma"/>
                    <w:color w:val="231F20"/>
                    <w:sz w:val="12"/>
                  </w:rPr>
                  <w:t> c</w:t>
                </w:r>
                <w:r>
                  <w:rPr>
                    <w:rFonts w:ascii="Tahoma" w:hAnsi="Tahoma"/>
                    <w:color w:val="231F20"/>
                    <w:spacing w:val="21"/>
                    <w:sz w:val="12"/>
                  </w:rPr>
                  <w:t> </w:t>
                </w:r>
                <w:r>
                  <w:rPr>
                    <w:rFonts w:ascii="Tahoma" w:hAnsi="Tahoma"/>
                    <w:color w:val="231F20"/>
                    <w:spacing w:val="22"/>
                    <w:sz w:val="12"/>
                  </w:rPr>
                  <w:t>c</w:t>
                </w:r>
                <w:r>
                  <w:rPr>
                    <w:rFonts w:ascii="Tahoma" w:hAnsi="Tahoma"/>
                    <w:color w:val="231F20"/>
                    <w:sz w:val="12"/>
                  </w:rPr>
                  <w:t> i</w:t>
                </w:r>
                <w:r>
                  <w:rPr>
                    <w:rFonts w:ascii="Tahoma" w:hAnsi="Tahoma"/>
                    <w:color w:val="231F20"/>
                    <w:spacing w:val="22"/>
                    <w:sz w:val="12"/>
                  </w:rPr>
                  <w:t> ó</w:t>
                </w:r>
                <w:r>
                  <w:rPr>
                    <w:rFonts w:ascii="Tahoma" w:hAnsi="Tahoma"/>
                    <w:color w:val="231F20"/>
                    <w:sz w:val="12"/>
                  </w:rPr>
                  <w:t> n   </w:t>
                </w:r>
                <w:r>
                  <w:rPr>
                    <w:rFonts w:ascii="Tahoma" w:hAnsi="Tahoma"/>
                    <w:color w:val="231F20"/>
                    <w:spacing w:val="7"/>
                    <w:sz w:val="12"/>
                  </w:rPr>
                  <w:t> </w:t>
                </w:r>
                <w:r>
                  <w:rPr>
                    <w:rFonts w:ascii="Tahoma" w:hAnsi="Tahoma"/>
                    <w:color w:val="231F20"/>
                    <w:sz w:val="12"/>
                  </w:rPr>
                  <w:t>V</w:t>
                </w:r>
                <w:r>
                  <w:rPr>
                    <w:rFonts w:ascii="Tahoma" w:hAnsi="Tahoma"/>
                    <w:sz w:val="12"/>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197.522995pt;margin-top:710.154297pt;width:87.65pt;height:3.35pt;mso-position-horizontal-relative:page;mso-position-vertical-relative:page;z-index:-128344" coordorigin="3950,14203" coordsize="1753,67">
          <v:shape style="position:absolute;left:3950;top:14203;width:1753;height:67" coordorigin="3950,14203" coordsize="1753,67" path="m5682,14203l3950,14236,5682,14270,5703,14253,5703,14221,5682,14203xe" filled="true" fillcolor="#9d1b30" stroked="false">
            <v:path arrowok="t"/>
            <v:fill type="solid"/>
          </v:shape>
          <w10:wrap type="none"/>
        </v:group>
      </w:pict>
    </w:r>
    <w:r>
      <w:rPr/>
      <w:pict>
        <v:group style="position:absolute;margin-left:295.968994pt;margin-top:710.154297pt;width:87.65pt;height:3.35pt;mso-position-horizontal-relative:page;mso-position-vertical-relative:page;z-index:-128320" coordorigin="5919,14203" coordsize="1753,67">
          <v:shape style="position:absolute;left:5919;top:14203;width:1753;height:67" coordorigin="5919,14203" coordsize="1753,67" path="m5940,14203l5919,14221,5919,14253,5940,14270,7672,14236,5940,14203xe" filled="true" fillcolor="#9d1b30" stroked="false">
            <v:path arrowok="t"/>
            <v:fill type="solid"/>
          </v:shape>
          <w10:wrap type="none"/>
        </v:group>
      </w:pict>
    </w:r>
    <w:r>
      <w:rPr/>
      <w:pict>
        <v:shape style="position:absolute;margin-left:140.464005pt;margin-top:730.542725pt;width:300.2pt;height:8pt;mso-position-horizontal-relative:page;mso-position-vertical-relative:page;z-index:-128296" type="#_x0000_t202" filled="false" stroked="false">
          <v:textbox inset="0,0,0,0">
            <w:txbxContent>
              <w:p>
                <w:pPr>
                  <w:spacing w:line="144" w:lineRule="exact" w:before="0"/>
                  <w:ind w:left="20" w:right="0" w:firstLine="0"/>
                  <w:jc w:val="left"/>
                  <w:rPr>
                    <w:rFonts w:ascii="Tahoma" w:hAnsi="Tahoma" w:cs="Tahoma" w:eastAsia="Tahoma" w:hint="default"/>
                    <w:sz w:val="12"/>
                    <w:szCs w:val="12"/>
                  </w:rPr>
                </w:pPr>
                <w:r>
                  <w:rPr>
                    <w:rFonts w:ascii="Tahoma" w:hAnsi="Tahoma"/>
                    <w:color w:val="231F20"/>
                    <w:spacing w:val="22"/>
                    <w:sz w:val="12"/>
                  </w:rPr>
                  <w:t>S</w:t>
                </w:r>
                <w:r>
                  <w:rPr>
                    <w:rFonts w:ascii="Tahoma" w:hAnsi="Tahoma"/>
                    <w:color w:val="231F20"/>
                    <w:sz w:val="12"/>
                  </w:rPr>
                  <w:t> </w:t>
                </w:r>
                <w:r>
                  <w:rPr>
                    <w:rFonts w:ascii="Tahoma" w:hAnsi="Tahoma"/>
                    <w:color w:val="231F20"/>
                    <w:spacing w:val="22"/>
                    <w:sz w:val="12"/>
                  </w:rPr>
                  <w:t>á</w:t>
                </w:r>
                <w:r>
                  <w:rPr>
                    <w:rFonts w:ascii="Tahoma" w:hAnsi="Tahoma"/>
                    <w:color w:val="231F20"/>
                    <w:sz w:val="12"/>
                  </w:rPr>
                  <w:t> </w:t>
                </w:r>
                <w:r>
                  <w:rPr>
                    <w:rFonts w:ascii="Tahoma" w:hAnsi="Tahoma"/>
                    <w:color w:val="231F20"/>
                    <w:spacing w:val="22"/>
                    <w:sz w:val="12"/>
                  </w:rPr>
                  <w:t>b</w:t>
                </w:r>
                <w:r>
                  <w:rPr>
                    <w:rFonts w:ascii="Tahoma" w:hAnsi="Tahoma"/>
                    <w:color w:val="231F20"/>
                    <w:sz w:val="12"/>
                  </w:rPr>
                  <w:t> </w:t>
                </w:r>
                <w:r>
                  <w:rPr>
                    <w:rFonts w:ascii="Tahoma" w:hAnsi="Tahoma"/>
                    <w:color w:val="231F20"/>
                    <w:spacing w:val="22"/>
                    <w:sz w:val="12"/>
                  </w:rPr>
                  <w:t>a</w:t>
                </w:r>
                <w:r>
                  <w:rPr>
                    <w:rFonts w:ascii="Tahoma" w:hAnsi="Tahoma"/>
                    <w:color w:val="231F20"/>
                    <w:sz w:val="12"/>
                  </w:rPr>
                  <w:t> </w:t>
                </w:r>
                <w:r>
                  <w:rPr>
                    <w:rFonts w:ascii="Tahoma" w:hAnsi="Tahoma"/>
                    <w:color w:val="231F20"/>
                    <w:spacing w:val="22"/>
                    <w:sz w:val="12"/>
                  </w:rPr>
                  <w:t>d</w:t>
                </w:r>
                <w:r>
                  <w:rPr>
                    <w:rFonts w:ascii="Tahoma" w:hAnsi="Tahoma"/>
                    <w:color w:val="231F20"/>
                    <w:sz w:val="12"/>
                  </w:rPr>
                  <w:t> o   </w:t>
                </w:r>
                <w:r>
                  <w:rPr>
                    <w:rFonts w:ascii="Tahoma" w:hAnsi="Tahoma"/>
                    <w:color w:val="231F20"/>
                    <w:spacing w:val="7"/>
                    <w:sz w:val="12"/>
                  </w:rPr>
                  <w:t> </w:t>
                </w:r>
                <w:r>
                  <w:rPr>
                    <w:rFonts w:ascii="Tahoma" w:hAnsi="Tahoma"/>
                    <w:color w:val="231F20"/>
                    <w:sz w:val="12"/>
                  </w:rPr>
                  <w:t>9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o</w:t>
                </w:r>
                <w:r>
                  <w:rPr>
                    <w:rFonts w:ascii="Tahoma" w:hAnsi="Tahoma"/>
                    <w:color w:val="231F20"/>
                    <w:spacing w:val="21"/>
                    <w:sz w:val="12"/>
                  </w:rPr>
                  <w:t> </w:t>
                </w:r>
                <w:r>
                  <w:rPr>
                    <w:rFonts w:ascii="Tahoma" w:hAnsi="Tahoma"/>
                    <w:color w:val="231F20"/>
                    <w:spacing w:val="22"/>
                    <w:sz w:val="12"/>
                  </w:rPr>
                  <w:t>v</w:t>
                </w:r>
                <w:r>
                  <w:rPr>
                    <w:rFonts w:ascii="Tahoma" w:hAnsi="Tahoma"/>
                    <w:color w:val="231F20"/>
                    <w:sz w:val="12"/>
                  </w:rPr>
                  <w:t> </w:t>
                </w:r>
                <w:r>
                  <w:rPr>
                    <w:rFonts w:ascii="Tahoma" w:hAnsi="Tahoma"/>
                    <w:color w:val="231F20"/>
                    <w:spacing w:val="22"/>
                    <w:sz w:val="12"/>
                  </w:rPr>
                  <w:t>i</w:t>
                </w:r>
                <w:r>
                  <w:rPr>
                    <w:rFonts w:ascii="Tahoma" w:hAnsi="Tahoma"/>
                    <w:color w:val="231F20"/>
                    <w:sz w:val="12"/>
                  </w:rPr>
                  <w:t> </w:t>
                </w:r>
                <w:r>
                  <w:rPr>
                    <w:rFonts w:ascii="Tahoma" w:hAnsi="Tahoma"/>
                    <w:color w:val="231F20"/>
                    <w:spacing w:val="22"/>
                    <w:sz w:val="12"/>
                  </w:rPr>
                  <w:t>e</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b</w:t>
                </w:r>
                <w:r>
                  <w:rPr>
                    <w:rFonts w:ascii="Tahoma" w:hAnsi="Tahoma"/>
                    <w:color w:val="231F20"/>
                    <w:sz w:val="12"/>
                  </w:rPr>
                  <w:t> r</w:t>
                </w:r>
                <w:r>
                  <w:rPr>
                    <w:rFonts w:ascii="Tahoma" w:hAnsi="Tahoma"/>
                    <w:color w:val="231F20"/>
                    <w:spacing w:val="21"/>
                    <w:sz w:val="12"/>
                  </w:rPr>
                  <w:t> </w:t>
                </w:r>
                <w:r>
                  <w:rPr>
                    <w:rFonts w:ascii="Tahoma" w:hAnsi="Tahoma"/>
                    <w:color w:val="231F20"/>
                    <w:sz w:val="12"/>
                  </w:rPr>
                  <w:t>e   </w:t>
                </w:r>
                <w:r>
                  <w:rPr>
                    <w:rFonts w:ascii="Tahoma" w:hAnsi="Tahoma"/>
                    <w:color w:val="231F20"/>
                    <w:spacing w:val="7"/>
                    <w:sz w:val="12"/>
                  </w:rPr>
                  <w:t> </w:t>
                </w:r>
                <w:r>
                  <w:rPr>
                    <w:rFonts w:ascii="Tahoma" w:hAnsi="Tahoma"/>
                    <w:color w:val="231F20"/>
                    <w:spacing w:val="22"/>
                    <w:sz w:val="12"/>
                  </w:rPr>
                  <w:t>d</w:t>
                </w:r>
                <w:r>
                  <w:rPr>
                    <w:rFonts w:ascii="Tahoma" w:hAnsi="Tahoma"/>
                    <w:color w:val="231F20"/>
                    <w:sz w:val="12"/>
                  </w:rPr>
                  <w:t> e   </w:t>
                </w:r>
                <w:r>
                  <w:rPr>
                    <w:rFonts w:ascii="Tahoma" w:hAnsi="Tahoma"/>
                    <w:color w:val="231F20"/>
                    <w:spacing w:val="7"/>
                    <w:sz w:val="12"/>
                  </w:rPr>
                  <w:t> </w:t>
                </w:r>
                <w:r>
                  <w:rPr>
                    <w:rFonts w:ascii="Tahoma" w:hAnsi="Tahoma"/>
                    <w:color w:val="231F20"/>
                    <w:spacing w:val="22"/>
                    <w:sz w:val="12"/>
                  </w:rPr>
                  <w:t>2</w:t>
                </w:r>
                <w:r>
                  <w:rPr>
                    <w:rFonts w:ascii="Tahoma" w:hAnsi="Tahoma"/>
                    <w:color w:val="231F20"/>
                    <w:sz w:val="12"/>
                  </w:rPr>
                  <w:t> </w:t>
                </w:r>
                <w:r>
                  <w:rPr>
                    <w:rFonts w:ascii="Tahoma" w:hAnsi="Tahoma"/>
                    <w:color w:val="231F20"/>
                    <w:spacing w:val="22"/>
                    <w:sz w:val="12"/>
                  </w:rPr>
                  <w:t>0</w:t>
                </w:r>
                <w:r>
                  <w:rPr>
                    <w:rFonts w:ascii="Tahoma" w:hAnsi="Tahoma"/>
                    <w:color w:val="231F20"/>
                    <w:sz w:val="12"/>
                  </w:rPr>
                  <w:t> </w:t>
                </w:r>
                <w:r>
                  <w:rPr>
                    <w:rFonts w:ascii="Tahoma" w:hAnsi="Tahoma"/>
                    <w:color w:val="231F20"/>
                    <w:spacing w:val="22"/>
                    <w:sz w:val="12"/>
                  </w:rPr>
                  <w:t>1</w:t>
                </w:r>
                <w:r>
                  <w:rPr>
                    <w:rFonts w:ascii="Tahoma" w:hAnsi="Tahoma"/>
                    <w:color w:val="231F20"/>
                    <w:sz w:val="12"/>
                  </w:rPr>
                  <w:t> </w:t>
                </w:r>
                <w:r>
                  <w:rPr>
                    <w:rFonts w:ascii="Tahoma" w:hAnsi="Tahoma"/>
                    <w:color w:val="231F20"/>
                    <w:spacing w:val="22"/>
                    <w:sz w:val="12"/>
                  </w:rPr>
                  <w:t>3</w:t>
                </w:r>
                <w:r>
                  <w:rPr>
                    <w:rFonts w:ascii="Tahoma" w:hAnsi="Tahoma"/>
                    <w:color w:val="231F20"/>
                    <w:sz w:val="12"/>
                  </w:rPr>
                  <w:t> .   </w:t>
                </w:r>
                <w:r>
                  <w:rPr>
                    <w:rFonts w:ascii="Tahoma" w:hAnsi="Tahoma"/>
                    <w:color w:val="231F20"/>
                    <w:spacing w:val="7"/>
                    <w:sz w:val="12"/>
                  </w:rPr>
                  <w:t> </w:t>
                </w:r>
                <w:r>
                  <w:rPr>
                    <w:rFonts w:ascii="Tahoma" w:hAnsi="Tahoma"/>
                    <w:color w:val="231F20"/>
                    <w:spacing w:val="22"/>
                    <w:sz w:val="12"/>
                  </w:rPr>
                  <w:t>N</w:t>
                </w:r>
                <w:r>
                  <w:rPr>
                    <w:rFonts w:ascii="Tahoma" w:hAnsi="Tahoma"/>
                    <w:color w:val="231F20"/>
                    <w:sz w:val="12"/>
                  </w:rPr>
                  <w:t> </w:t>
                </w:r>
                <w:r>
                  <w:rPr>
                    <w:rFonts w:ascii="Tahoma" w:hAnsi="Tahoma"/>
                    <w:color w:val="231F20"/>
                    <w:spacing w:val="22"/>
                    <w:sz w:val="12"/>
                  </w:rPr>
                  <w:t>ú</w:t>
                </w:r>
                <w:r>
                  <w:rPr>
                    <w:rFonts w:ascii="Tahoma" w:hAnsi="Tahoma"/>
                    <w:color w:val="231F20"/>
                    <w:sz w:val="12"/>
                  </w:rPr>
                  <w:t> </w:t>
                </w:r>
                <w:r>
                  <w:rPr>
                    <w:rFonts w:ascii="Tahoma" w:hAnsi="Tahoma"/>
                    <w:color w:val="231F20"/>
                    <w:spacing w:val="22"/>
                    <w:sz w:val="12"/>
                  </w:rPr>
                  <w:t>m</w:t>
                </w:r>
                <w:r>
                  <w:rPr>
                    <w:rFonts w:ascii="Tahoma" w:hAnsi="Tahoma"/>
                    <w:color w:val="231F20"/>
                    <w:sz w:val="12"/>
                  </w:rPr>
                  <w:t> </w:t>
                </w:r>
                <w:r>
                  <w:rPr>
                    <w:rFonts w:ascii="Tahoma" w:hAnsi="Tahoma"/>
                    <w:color w:val="231F20"/>
                    <w:spacing w:val="22"/>
                    <w:sz w:val="12"/>
                  </w:rPr>
                  <w:t>e</w:t>
                </w:r>
                <w:r>
                  <w:rPr>
                    <w:rFonts w:ascii="Tahoma" w:hAnsi="Tahoma"/>
                    <w:color w:val="231F20"/>
                    <w:sz w:val="12"/>
                  </w:rPr>
                  <w:t> r</w:t>
                </w:r>
                <w:r>
                  <w:rPr>
                    <w:rFonts w:ascii="Tahoma" w:hAnsi="Tahoma"/>
                    <w:color w:val="231F20"/>
                    <w:spacing w:val="21"/>
                    <w:sz w:val="12"/>
                  </w:rPr>
                  <w:t> </w:t>
                </w:r>
                <w:r>
                  <w:rPr>
                    <w:rFonts w:ascii="Tahoma" w:hAnsi="Tahoma"/>
                    <w:color w:val="231F20"/>
                    <w:sz w:val="12"/>
                  </w:rPr>
                  <w:t>o   </w:t>
                </w:r>
                <w:r>
                  <w:rPr>
                    <w:rFonts w:ascii="Tahoma" w:hAnsi="Tahoma"/>
                    <w:color w:val="231F20"/>
                    <w:spacing w:val="7"/>
                    <w:sz w:val="12"/>
                  </w:rPr>
                  <w:t> </w:t>
                </w:r>
                <w:r>
                  <w:rPr>
                    <w:rFonts w:ascii="Tahoma" w:hAnsi="Tahoma"/>
                    <w:color w:val="231F20"/>
                    <w:spacing w:val="22"/>
                    <w:sz w:val="12"/>
                  </w:rPr>
                  <w:t>3</w:t>
                </w:r>
                <w:r>
                  <w:rPr>
                    <w:rFonts w:ascii="Tahoma" w:hAnsi="Tahoma"/>
                    <w:color w:val="231F20"/>
                    <w:sz w:val="12"/>
                  </w:rPr>
                  <w:t> </w:t>
                </w:r>
                <w:r>
                  <w:rPr>
                    <w:rFonts w:ascii="Tahoma" w:hAnsi="Tahoma"/>
                    <w:color w:val="231F20"/>
                    <w:spacing w:val="22"/>
                    <w:sz w:val="12"/>
                  </w:rPr>
                  <w:t>1</w:t>
                </w:r>
                <w:r>
                  <w:rPr>
                    <w:rFonts w:ascii="Tahoma" w:hAnsi="Tahoma"/>
                    <w:color w:val="231F20"/>
                    <w:sz w:val="12"/>
                  </w:rPr>
                  <w:t> .   </w:t>
                </w:r>
                <w:r>
                  <w:rPr>
                    <w:rFonts w:ascii="Tahoma" w:hAnsi="Tahoma"/>
                    <w:color w:val="231F20"/>
                    <w:spacing w:val="7"/>
                    <w:sz w:val="12"/>
                  </w:rPr>
                  <w:t> </w:t>
                </w:r>
                <w:r>
                  <w:rPr>
                    <w:rFonts w:ascii="Tahoma" w:hAnsi="Tahoma"/>
                    <w:color w:val="231F20"/>
                    <w:sz w:val="12"/>
                  </w:rPr>
                  <w:t>S</w:t>
                </w:r>
                <w:r>
                  <w:rPr>
                    <w:rFonts w:ascii="Tahoma" w:hAnsi="Tahoma"/>
                    <w:color w:val="231F20"/>
                    <w:spacing w:val="22"/>
                    <w:sz w:val="12"/>
                  </w:rPr>
                  <w:t> e</w:t>
                </w:r>
                <w:r>
                  <w:rPr>
                    <w:rFonts w:ascii="Tahoma" w:hAnsi="Tahoma"/>
                    <w:color w:val="231F20"/>
                    <w:sz w:val="12"/>
                  </w:rPr>
                  <w:t> c</w:t>
                </w:r>
                <w:r>
                  <w:rPr>
                    <w:rFonts w:ascii="Tahoma" w:hAnsi="Tahoma"/>
                    <w:color w:val="231F20"/>
                    <w:spacing w:val="21"/>
                    <w:sz w:val="12"/>
                  </w:rPr>
                  <w:t> </w:t>
                </w:r>
                <w:r>
                  <w:rPr>
                    <w:rFonts w:ascii="Tahoma" w:hAnsi="Tahoma"/>
                    <w:color w:val="231F20"/>
                    <w:spacing w:val="22"/>
                    <w:sz w:val="12"/>
                  </w:rPr>
                  <w:t>c</w:t>
                </w:r>
                <w:r>
                  <w:rPr>
                    <w:rFonts w:ascii="Tahoma" w:hAnsi="Tahoma"/>
                    <w:color w:val="231F20"/>
                    <w:sz w:val="12"/>
                  </w:rPr>
                  <w:t> i</w:t>
                </w:r>
                <w:r>
                  <w:rPr>
                    <w:rFonts w:ascii="Tahoma" w:hAnsi="Tahoma"/>
                    <w:color w:val="231F20"/>
                    <w:spacing w:val="22"/>
                    <w:sz w:val="12"/>
                  </w:rPr>
                  <w:t> ó</w:t>
                </w:r>
                <w:r>
                  <w:rPr>
                    <w:rFonts w:ascii="Tahoma" w:hAnsi="Tahoma"/>
                    <w:color w:val="231F20"/>
                    <w:sz w:val="12"/>
                  </w:rPr>
                  <w:t> n   </w:t>
                </w:r>
                <w:r>
                  <w:rPr>
                    <w:rFonts w:ascii="Tahoma" w:hAnsi="Tahoma"/>
                    <w:color w:val="231F20"/>
                    <w:spacing w:val="7"/>
                    <w:sz w:val="12"/>
                  </w:rPr>
                  <w:t> </w:t>
                </w:r>
                <w:r>
                  <w:rPr>
                    <w:rFonts w:ascii="Tahoma" w:hAnsi="Tahoma"/>
                    <w:color w:val="231F20"/>
                    <w:sz w:val="12"/>
                  </w:rPr>
                  <w:t>V</w:t>
                </w:r>
                <w:r>
                  <w:rPr>
                    <w:rFonts w:ascii="Tahoma" w:hAnsi="Tahoma"/>
                    <w:sz w:val="12"/>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6.506012pt;margin-top:33.724003pt;width:10.352pt;height:7.316pt;mso-position-horizontal-relative:page;mso-position-vertical-relative:page;z-index:-129040" type="#_x0000_t75" stroked="false">
          <v:imagedata r:id="rId1" o:title=""/>
          <w10:wrap type="none"/>
        </v:shape>
      </w:pict>
    </w:r>
    <w:r>
      <w:rPr/>
      <w:pict>
        <v:group style="position:absolute;margin-left:232.358002pt;margin-top:37.463005pt;width:50pt;height:.1pt;mso-position-horizontal-relative:page;mso-position-vertical-relative:page;z-index:-129016" coordorigin="4647,749" coordsize="1000,2">
          <v:shape style="position:absolute;left:4647;top:749;width:1000;height:2" coordorigin="4647,749" coordsize="1000,0" path="m4647,749l5647,749e" filled="false" stroked="true" strokeweight="2.152pt" strokecolor="#9d1b30">
            <v:path arrowok="t"/>
          </v:shape>
          <w10:wrap type="none"/>
        </v:group>
      </w:pict>
    </w:r>
    <w:r>
      <w:rPr/>
      <w:pict>
        <v:group style="position:absolute;margin-left:299.621002pt;margin-top:37.463005pt;width:50pt;height:.1pt;mso-position-horizontal-relative:page;mso-position-vertical-relative:page;z-index:-128992" coordorigin="5992,749" coordsize="1000,2">
          <v:shape style="position:absolute;left:5992;top:749;width:1000;height:2" coordorigin="5992,749" coordsize="1000,0" path="m5992,749l6992,749e" filled="false" stroked="true" strokeweight="2.152pt" strokecolor="#9d1b30">
            <v:path arrowok="t"/>
          </v:shape>
          <w10:wrap type="none"/>
        </v:group>
      </w:pict>
    </w:r>
    <w:r>
      <w:rPr/>
      <w:pict>
        <v:group style="position:absolute;margin-left:230.875pt;margin-top:43.718002pt;width:63.65pt;height:22.9pt;mso-position-horizontal-relative:page;mso-position-vertical-relative:page;z-index:-128968" coordorigin="4618,874" coordsize="1273,458">
          <v:shape style="position:absolute;left:4618;top:874;width:1256;height:458" type="#_x0000_t75" stroked="false">
            <v:imagedata r:id="rId2" o:title=""/>
          </v:shape>
          <v:group style="position:absolute;left:5749;top:958;width:75;height:86" coordorigin="5749,958" coordsize="75,86">
            <v:shape style="position:absolute;left:5749;top:958;width:75;height:86" coordorigin="5749,958" coordsize="75,86" path="m5796,958l5750,958,5749,959,5749,963,5750,964,5757,965,5757,1037,5750,1037,5749,1038,5749,1042,5750,1044,5796,1044,5805,1040,5809,1035,5772,1035,5772,966,5809,966,5805,962,5796,958xe" filled="true" fillcolor="#9d1b30" stroked="false">
              <v:path arrowok="t"/>
              <v:fill type="solid"/>
            </v:shape>
            <v:shape style="position:absolute;left:5749;top:958;width:75;height:86" coordorigin="5749,958" coordsize="75,86" path="m5809,966l5791,966,5796,969,5801,975,5805,981,5808,990,5808,1011,5805,1020,5796,1032,5791,1035,5809,1035,5820,1024,5823,1014,5823,987,5820,977,5809,966xe" filled="true" fillcolor="#9d1b30" stroked="false">
              <v:path arrowok="t"/>
              <v:fill type="solid"/>
            </v:shape>
          </v:group>
          <v:group style="position:absolute;left:5828;top:956;width:62;height:89" coordorigin="5828,956" coordsize="62,89">
            <v:shape style="position:absolute;left:5828;top:956;width:62;height:89" coordorigin="5828,956" coordsize="62,89" path="m5885,956l5882,957,5878,958,5829,958,5828,958,5828,963,5829,964,5836,964,5836,1037,5829,1037,5828,1038,5828,1042,5829,1043,5879,1043,5884,1044,5887,1045,5889,1045,5890,1044,5889,1041,5889,1038,5888,1035,5851,1035,5851,1005,5882,1005,5882,996,5851,996,5851,966,5887,966,5887,963,5888,958,5887,958,5886,956,5885,956xe" filled="true" fillcolor="#9d1b30" stroked="false">
              <v:path arrowok="t"/>
              <v:fill type="solid"/>
            </v:shape>
            <v:shape style="position:absolute;left:5828;top:956;width:62;height:89" coordorigin="5828,956" coordsize="62,89" path="m5887,1017l5882,1017,5881,1018,5879,1035,5879,1035,5888,1035,5888,1018,5887,1017xe" filled="true" fillcolor="#9d1b30" stroked="false">
              <v:path arrowok="t"/>
              <v:fill type="solid"/>
            </v:shape>
            <v:shape style="position:absolute;left:5828;top:956;width:62;height:89" coordorigin="5828,956" coordsize="62,89" path="m5882,1005l5874,1005,5875,1014,5876,1014,5881,1014,5881,1014,5882,1005xe" filled="true" fillcolor="#9d1b30" stroked="false">
              <v:path arrowok="t"/>
              <v:fill type="solid"/>
            </v:shape>
            <v:shape style="position:absolute;left:5828;top:956;width:62;height:89" coordorigin="5828,956" coordsize="62,89" path="m5881,987l5876,987,5875,988,5874,996,5882,996,5881,988,5881,987xe" filled="true" fillcolor="#9d1b30" stroked="false">
              <v:path arrowok="t"/>
              <v:fill type="solid"/>
            </v:shape>
            <v:shape style="position:absolute;left:5828;top:956;width:62;height:89" coordorigin="5828,956" coordsize="62,89" path="m5887,966l5877,966,5877,967,5879,980,5879,981,5880,982,5885,982,5886,981,5886,967,5887,966xe" filled="true" fillcolor="#9d1b30" stroked="false">
              <v:path arrowok="t"/>
              <v:fill type="solid"/>
            </v:shape>
          </v:group>
          <w10:wrap type="none"/>
        </v:group>
      </w:pict>
    </w:r>
    <w:r>
      <w:rPr/>
      <w:pict>
        <v:group style="position:absolute;margin-left:296.04599pt;margin-top:43.718002pt;width:54.2pt;height:13.75pt;mso-position-horizontal-relative:page;mso-position-vertical-relative:page;z-index:-128944" coordorigin="5921,874" coordsize="1084,275">
          <v:shape style="position:absolute;left:5921;top:878;width:113;height:270" type="#_x0000_t75" stroked="false">
            <v:imagedata r:id="rId3" o:title=""/>
          </v:shape>
          <v:group style="position:absolute;left:6028;top:878;width:423;height:221" coordorigin="6028,878" coordsize="423,221">
            <v:shape style="position:absolute;left:6028;top:878;width:423;height:221" coordorigin="6028,878" coordsize="423,221" path="m6375,1095l6229,1095,6230,1096,6231,1096,6350,1096,6362,1097,6369,1099,6373,1099,6375,1097,6375,1095xe" filled="true" fillcolor="#9d1b30" stroked="false">
              <v:path arrowok="t"/>
              <v:fill type="solid"/>
            </v:shape>
            <v:shape style="position:absolute;left:6028;top:878;width:423;height:221" coordorigin="6028,878" coordsize="423,221" path="m6137,878l6122,878,6121,880,6046,1081,6030,1081,6028,1083,6028,1094,6030,1096,6085,1096,6087,1094,6087,1083,6085,1081,6068,1081,6088,1026,6193,1026,6186,1008,6095,1008,6121,935,6160,935,6140,881,6139,880,6137,878xe" filled="true" fillcolor="#9d1b30" stroked="false">
              <v:path arrowok="t"/>
              <v:fill type="solid"/>
            </v:shape>
            <v:shape style="position:absolute;left:6028;top:878;width:423;height:221" coordorigin="6028,878" coordsize="423,221" path="m6193,1026l6154,1026,6174,1081,6156,1081,6154,1083,6154,1094,6156,1096,6228,1096,6229,1096,6229,1095,6375,1095,6375,1094,6450,1094,6450,1094,6450,1089,6374,1089,6373,1082,6229,1082,6229,1081,6228,1081,6213,1081,6193,1026xe" filled="true" fillcolor="#9d1b30" stroked="false">
              <v:path arrowok="t"/>
              <v:fill type="solid"/>
            </v:shape>
            <v:shape style="position:absolute;left:6028;top:878;width:423;height:221" coordorigin="6028,878" coordsize="423,221" path="m6450,1094l6375,1094,6376,1095,6377,1096,6448,1096,6450,1094xe" filled="true" fillcolor="#9d1b30" stroked="false">
              <v:path arrowok="t"/>
              <v:fill type="solid"/>
            </v:shape>
            <v:shape style="position:absolute;left:6028;top:878;width:423;height:221" coordorigin="6028,878" coordsize="423,221" path="m6449,893l6394,893,6394,1081,6376,1081,6374,1083,6374,1089,6450,1089,6450,1083,6448,1081,6430,1081,6430,893,6448,893,6449,893xe" filled="true" fillcolor="#9d1b30" stroked="false">
              <v:path arrowok="t"/>
              <v:fill type="solid"/>
            </v:shape>
            <v:shape style="position:absolute;left:6028;top:878;width:423;height:221" coordorigin="6028,878" coordsize="423,221" path="m6303,893l6247,893,6247,1081,6231,1081,6230,1081,6229,1082,6373,1082,6372,1080,6372,1078,6284,1078,6284,893,6302,893,6303,893xe" filled="true" fillcolor="#9d1b30" stroked="false">
              <v:path arrowok="t"/>
              <v:fill type="solid"/>
            </v:shape>
            <v:shape style="position:absolute;left:6028;top:878;width:423;height:221" coordorigin="6028,878" coordsize="423,221" path="m6370,1032l6357,1032,6355,1033,6355,1036,6350,1075,6350,1078,6372,1078,6372,1068,6372,1034,6370,1032xe" filled="true" fillcolor="#9d1b30" stroked="false">
              <v:path arrowok="t"/>
              <v:fill type="solid"/>
            </v:shape>
            <v:shape style="position:absolute;left:6028;top:878;width:423;height:221" coordorigin="6028,878" coordsize="423,221" path="m6160,935l6121,935,6148,1008,6186,1008,6160,935xe" filled="true" fillcolor="#9d1b30" stroked="false">
              <v:path arrowok="t"/>
              <v:fill type="solid"/>
            </v:shape>
            <v:shape style="position:absolute;left:6028;top:878;width:423;height:221" coordorigin="6028,878" coordsize="423,221" path="m6302,878l6229,878,6227,880,6227,891,6229,893,6232,893,6247,893,6303,893,6304,891,6304,880,6302,878xe" filled="true" fillcolor="#9d1b30" stroked="false">
              <v:path arrowok="t"/>
              <v:fill type="solid"/>
            </v:shape>
            <v:shape style="position:absolute;left:6028;top:878;width:423;height:221" coordorigin="6028,878" coordsize="423,221" path="m6448,878l6376,878,6374,880,6374,891,6376,893,6378,893,6394,893,6449,893,6450,891,6450,880,6448,878xe" filled="true" fillcolor="#9d1b30" stroked="false">
              <v:path arrowok="t"/>
              <v:fill type="solid"/>
            </v:shape>
            <v:shape style="position:absolute;left:6466;top:874;width:538;height:226" type="#_x0000_t75" stroked="false">
              <v:imagedata r:id="rId4" o:title=""/>
            </v:shape>
          </v:group>
          <w10:wrap type="none"/>
        </v:group>
      </w:pict>
    </w:r>
    <w:r>
      <w:rPr/>
      <w:pict>
        <v:group style="position:absolute;margin-left:302.796997pt;margin-top:61.318005pt;width:4.7pt;height:5.3pt;mso-position-horizontal-relative:page;mso-position-vertical-relative:page;z-index:-128920" coordorigin="6056,1226" coordsize="94,106">
          <v:shape style="position:absolute;left:6056;top:1226;width:94;height:106" coordorigin="6056,1226" coordsize="94,106" path="m6116,1226l6089,1226,6077,1231,6056,1279,6057,1291,6089,1332,6116,1332,6128,1328,6129,1326,6094,1326,6086,1322,6080,1314,6074,1305,6071,1294,6071,1265,6074,1253,6086,1237,6094,1232,6129,1232,6128,1231,6116,1226xe" filled="true" fillcolor="#9d1b30" stroked="false">
            <v:path arrowok="t"/>
            <v:fill type="solid"/>
          </v:shape>
          <v:shape style="position:absolute;left:6056;top:1226;width:94;height:106" coordorigin="6056,1226" coordsize="94,106" path="m6129,1232l6111,1232,6119,1237,6131,1253,6134,1265,6134,1294,6131,1305,6119,1322,6111,1326,6129,1326,6149,1279,6148,1268,6146,1257,6142,1248,6136,1241,6129,1232xe" filled="true" fillcolor="#9d1b30" stroked="false">
            <v:path arrowok="t"/>
            <v:fill type="solid"/>
          </v:shape>
          <w10:wrap type="none"/>
        </v:group>
      </w:pict>
    </w:r>
    <w:r>
      <w:rPr/>
      <w:pict>
        <v:group style="position:absolute;margin-left:311.257996pt;margin-top:61.323006pt;width:3.5pt;height:5.2pt;mso-position-horizontal-relative:page;mso-position-vertical-relative:page;z-index:-128896" coordorigin="6225,1226" coordsize="70,104">
          <v:shape style="position:absolute;left:6225;top:1226;width:70;height:104" coordorigin="6225,1226" coordsize="70,104" path="m6266,1326l6225,1326,6225,1330,6266,1330,6266,1326xe" filled="true" fillcolor="#9d1b30" stroked="false">
            <v:path arrowok="t"/>
            <v:fill type="solid"/>
          </v:shape>
          <v:shape style="position:absolute;left:6225;top:1226;width:70;height:104" coordorigin="6225,1226" coordsize="70,104" path="m6294,1226l6290,1228,6284,1228,6225,1228,6225,1233,6235,1233,6235,1325,6235,1326,6250,1326,6250,1325,6250,1282,6287,1282,6287,1276,6250,1276,6250,1235,6293,1235,6293,1232,6294,1226xe" filled="true" fillcolor="#9d1b30" stroked="false">
            <v:path arrowok="t"/>
            <v:fill type="solid"/>
          </v:shape>
          <v:shape style="position:absolute;left:6225;top:1226;width:70;height:104" coordorigin="6225,1226" coordsize="70,104" path="m6287,1282l6281,1282,6281,1284,6282,1295,6287,1295,6287,1282xe" filled="true" fillcolor="#9d1b30" stroked="false">
            <v:path arrowok="t"/>
            <v:fill type="solid"/>
          </v:shape>
          <v:shape style="position:absolute;left:6225;top:1226;width:70;height:104" coordorigin="6225,1226" coordsize="70,104" path="m6287,1264l6282,1264,6281,1275,6281,1276,6287,1276,6287,1264xe" filled="true" fillcolor="#9d1b30" stroked="false">
            <v:path arrowok="t"/>
            <v:fill type="solid"/>
          </v:shape>
          <v:shape style="position:absolute;left:6225;top:1226;width:70;height:104" coordorigin="6225,1226" coordsize="70,104" path="m6293,1235l6284,1235,6285,1236,6285,1237,6287,1254,6293,1254,6293,1236,6293,1235xe" filled="true" fillcolor="#9d1b30" stroked="false">
            <v:path arrowok="t"/>
            <v:fill type="solid"/>
          </v:shape>
          <w10:wrap type="none"/>
        </v:group>
      </w:pict>
    </w:r>
    <w:r>
      <w:rPr/>
      <w:pict>
        <v:group style="position:absolute;margin-left:323.84201pt;margin-top:61.318005pt;width:3.95pt;height:5.3pt;mso-position-horizontal-relative:page;mso-position-vertical-relative:page;z-index:-128872" coordorigin="6477,1226" coordsize="79,106">
          <v:shape style="position:absolute;left:6477;top:1226;width:79;height:106" coordorigin="6477,1226" coordsize="79,106" path="m6530,1226l6510,1226,6498,1231,6477,1279,6478,1291,6510,1332,6531,1332,6538,1330,6545,1326,6546,1326,6514,1326,6507,1322,6495,1305,6492,1294,6492,1265,6495,1253,6507,1237,6514,1233,6547,1233,6545,1232,6538,1228,6530,1226xe" filled="true" fillcolor="#9d1b30" stroked="false">
            <v:path arrowok="t"/>
            <v:fill type="solid"/>
          </v:shape>
          <v:shape style="position:absolute;left:6477;top:1226;width:79;height:106" coordorigin="6477,1226" coordsize="79,106" path="m6556,1325l6550,1325,6551,1328,6551,1330,6556,1330,6556,1325xe" filled="true" fillcolor="#9d1b30" stroked="false">
            <v:path arrowok="t"/>
            <v:fill type="solid"/>
          </v:shape>
          <v:shape style="position:absolute;left:6477;top:1226;width:79;height:106" coordorigin="6477,1226" coordsize="79,106" path="m6556,1302l6551,1302,6550,1311,6547,1317,6537,1324,6531,1326,6546,1326,6547,1325,6550,1325,6556,1325,6556,1302xe" filled="true" fillcolor="#9d1b30" stroked="false">
            <v:path arrowok="t"/>
            <v:fill type="solid"/>
          </v:shape>
          <v:shape style="position:absolute;left:6477;top:1226;width:79;height:106" coordorigin="6477,1226" coordsize="79,106" path="m6547,1233l6531,1233,6537,1235,6547,1242,6550,1248,6551,1257,6556,1257,6556,1233,6548,1233,6547,1233,6547,1233xe" filled="true" fillcolor="#9d1b30" stroked="false">
            <v:path arrowok="t"/>
            <v:fill type="solid"/>
          </v:shape>
          <v:shape style="position:absolute;left:6477;top:1226;width:79;height:106" coordorigin="6477,1226" coordsize="79,106" path="m6556,1227l6551,1227,6550,1233,6556,1233,6556,1227xe" filled="true" fillcolor="#9d1b30" stroked="false">
            <v:path arrowok="t"/>
            <v:fill type="solid"/>
          </v:shape>
          <w10:wrap type="none"/>
        </v:group>
      </w:pict>
    </w:r>
    <w:r>
      <w:rPr/>
      <w:pict>
        <v:group style="position:absolute;margin-left:318.316986pt;margin-top:61.413002pt;width:1.75pt;height:5.15pt;mso-position-horizontal-relative:page;mso-position-vertical-relative:page;z-index:-128848" coordorigin="6366,1228" coordsize="35,103">
          <v:shape style="position:absolute;left:6366;top:1228;width:35;height:103" coordorigin="6366,1228" coordsize="35,103" path="m6401,1326l6366,1326,6366,1330,6401,1330,6401,1326xe" filled="true" fillcolor="#9d1b30" stroked="false">
            <v:path arrowok="t"/>
            <v:fill type="solid"/>
          </v:shape>
          <v:shape style="position:absolute;left:6366;top:1228;width:35;height:103" coordorigin="6366,1228" coordsize="35,103" path="m6391,1233l6376,1233,6376,1325,6376,1326,6391,1326,6391,1325,6391,1233xe" filled="true" fillcolor="#9d1b30" stroked="false">
            <v:path arrowok="t"/>
            <v:fill type="solid"/>
          </v:shape>
          <v:shape style="position:absolute;left:6366;top:1228;width:35;height:103" coordorigin="6366,1228" coordsize="35,103" path="m6401,1228l6366,1228,6366,1233,6401,1233,6401,1228xe" filled="true" fillcolor="#9d1b30" stroked="false">
            <v:path arrowok="t"/>
            <v:fill type="solid"/>
          </v:shape>
          <w10:wrap type="none"/>
        </v:group>
      </w:pict>
    </w:r>
    <w:r>
      <w:rPr/>
      <w:pict>
        <v:group style="position:absolute;margin-left:331.667999pt;margin-top:61.413002pt;width:1.75pt;height:5.15pt;mso-position-horizontal-relative:page;mso-position-vertical-relative:page;z-index:-128824" coordorigin="6633,1228" coordsize="35,103">
          <v:shape style="position:absolute;left:6633;top:1228;width:35;height:103" coordorigin="6633,1228" coordsize="35,103" path="m6668,1326l6633,1326,6633,1330,6668,1330,6668,1326xe" filled="true" fillcolor="#9d1b30" stroked="false">
            <v:path arrowok="t"/>
            <v:fill type="solid"/>
          </v:shape>
          <v:shape style="position:absolute;left:6633;top:1228;width:35;height:103" coordorigin="6633,1228" coordsize="35,103" path="m6658,1233l6643,1233,6643,1325,6643,1326,6658,1326,6658,1325,6658,1233xe" filled="true" fillcolor="#9d1b30" stroked="false">
            <v:path arrowok="t"/>
            <v:fill type="solid"/>
          </v:shape>
          <v:shape style="position:absolute;left:6633;top:1228;width:35;height:103" coordorigin="6633,1228" coordsize="35,103" path="m6668,1228l6633,1228,6633,1233,6668,1233,6668,1228xe" filled="true" fillcolor="#9d1b30" stroked="false">
            <v:path arrowok="t"/>
            <v:fill type="solid"/>
          </v:shape>
          <w10:wrap type="none"/>
        </v:group>
      </w:pict>
    </w:r>
    <w:r>
      <w:rPr/>
      <w:pict>
        <v:group style="position:absolute;margin-left:336.833008pt;margin-top:61.413002pt;width:4.8pt;height:5.15pt;mso-position-horizontal-relative:page;mso-position-vertical-relative:page;z-index:-128800" coordorigin="6737,1228" coordsize="96,103">
          <v:shape style="position:absolute;left:6737;top:1228;width:96;height:103" coordorigin="6737,1228" coordsize="96,103" path="m6763,1326l6737,1326,6737,1330,6763,1330,6763,1326xe" filled="true" fillcolor="#9d1b30" stroked="false">
            <v:path arrowok="t"/>
            <v:fill type="solid"/>
          </v:shape>
          <v:shape style="position:absolute;left:6737;top:1228;width:96;height:103" coordorigin="6737,1228" coordsize="96,103" path="m6832,1326l6797,1326,6797,1330,6832,1330,6832,1326xe" filled="true" fillcolor="#9d1b30" stroked="false">
            <v:path arrowok="t"/>
            <v:fill type="solid"/>
          </v:shape>
          <v:shape style="position:absolute;left:6737;top:1228;width:96;height:103" coordorigin="6737,1228" coordsize="96,103" path="m6788,1228l6781,1228,6746,1324,6745,1325,6745,1326,6753,1326,6763,1297,6813,1297,6810,1291,6765,1291,6780,1251,6796,1251,6788,1228xe" filled="true" fillcolor="#9d1b30" stroked="false">
            <v:path arrowok="t"/>
            <v:fill type="solid"/>
          </v:shape>
          <v:shape style="position:absolute;left:6737;top:1228;width:96;height:103" coordorigin="6737,1228" coordsize="96,103" path="m6813,1297l6797,1297,6807,1326,6824,1326,6823,1325,6823,1324,6813,1297xe" filled="true" fillcolor="#9d1b30" stroked="false">
            <v:path arrowok="t"/>
            <v:fill type="solid"/>
          </v:shape>
          <v:shape style="position:absolute;left:6737;top:1228;width:96;height:103" coordorigin="6737,1228" coordsize="96,103" path="m6796,1251l6780,1251,6795,1291,6810,1291,6796,1251xe" filled="true" fillcolor="#9d1b30" stroked="false">
            <v:path arrowok="t"/>
            <v:fill type="solid"/>
          </v:shape>
          <w10:wrap type="none"/>
        </v:group>
      </w:pict>
    </w:r>
    <w:r>
      <w:rPr/>
      <w:pict>
        <v:group style="position:absolute;margin-left:345.040009pt;margin-top:61.413002pt;width:3.45pt;height:5.2pt;mso-position-horizontal-relative:page;mso-position-vertical-relative:page;z-index:-128776" coordorigin="6901,1228" coordsize="69,104">
          <v:shape style="position:absolute;left:6901;top:1228;width:69;height:104" coordorigin="6901,1228" coordsize="69,104" path="m6925,1233l6911,1233,6911,1325,6910,1326,6901,1326,6901,1330,6959,1330,6965,1331,6969,1332,6968,1326,6968,1324,6925,1324,6925,1233xe" filled="true" fillcolor="#9d1b30" stroked="false">
            <v:path arrowok="t"/>
            <v:fill type="solid"/>
          </v:shape>
          <v:shape style="position:absolute;left:6901;top:1228;width:69;height:104" coordorigin="6901,1228" coordsize="69,104" path="m6968,1302l6962,1302,6960,1321,6960,1323,6959,1324,6968,1324,6968,1321,6968,1302xe" filled="true" fillcolor="#9d1b30" stroked="false">
            <v:path arrowok="t"/>
            <v:fill type="solid"/>
          </v:shape>
          <v:shape style="position:absolute;left:6901;top:1228;width:69;height:104" coordorigin="6901,1228" coordsize="69,104" path="m6935,1228l6901,1228,6901,1233,6935,1233,6935,1228xe" filled="true" fillcolor="#9d1b30" stroked="false">
            <v:path arrowok="t"/>
            <v:fill type="solid"/>
          </v:shape>
          <w10:wrap type="none"/>
        </v:group>
      </w:pict>
    </w:r>
    <w:r>
      <w:rPr/>
      <w:pict>
        <v:shape style="position:absolute;margin-left:492.532013pt;margin-top:85.320168pt;width:7.5pt;height:12pt;mso-position-horizontal-relative:page;mso-position-vertical-relative:page;z-index:-128752" type="#_x0000_t202" filled="false" stroked="false">
          <v:textbox inset="0,0,0,0">
            <w:txbxContent>
              <w:p>
                <w:pPr>
                  <w:spacing w:line="227" w:lineRule="exact" w:before="0"/>
                  <w:ind w:left="20" w:right="0" w:firstLine="0"/>
                  <w:jc w:val="left"/>
                  <w:rPr>
                    <w:rFonts w:ascii="Tahoma" w:hAnsi="Tahoma" w:cs="Tahoma" w:eastAsia="Tahoma" w:hint="default"/>
                    <w:sz w:val="20"/>
                    <w:szCs w:val="20"/>
                  </w:rPr>
                </w:pPr>
                <w:r>
                  <w:rPr>
                    <w:rFonts w:ascii="Tahoma"/>
                    <w:color w:val="231F20"/>
                    <w:sz w:val="20"/>
                  </w:rPr>
                  <w:t>3</w:t>
                </w:r>
                <w:r>
                  <w:rPr>
                    <w:rFonts w:ascii="Tahoma"/>
                    <w:sz w:val="20"/>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3.157013pt;margin-top:33.724003pt;width:10.351pt;height:7.316pt;mso-position-horizontal-relative:page;mso-position-vertical-relative:page;z-index:-128656" type="#_x0000_t75" stroked="false">
          <v:imagedata r:id="rId1" o:title=""/>
          <w10:wrap type="none"/>
        </v:shape>
      </w:pict>
    </w:r>
    <w:r>
      <w:rPr/>
      <w:pict>
        <v:group style="position:absolute;margin-left:229.007996pt;margin-top:37.463005pt;width:50pt;height:.1pt;mso-position-horizontal-relative:page;mso-position-vertical-relative:page;z-index:-128632" coordorigin="4580,749" coordsize="1000,2">
          <v:shape style="position:absolute;left:4580;top:749;width:1000;height:2" coordorigin="4580,749" coordsize="1000,0" path="m4580,749l5580,749e" filled="false" stroked="true" strokeweight="2.152pt" strokecolor="#9d1b30">
            <v:path arrowok="t"/>
          </v:shape>
          <w10:wrap type="none"/>
        </v:group>
      </w:pict>
    </w:r>
    <w:r>
      <w:rPr/>
      <w:pict>
        <v:group style="position:absolute;margin-left:296.270996pt;margin-top:37.463005pt;width:50pt;height:.1pt;mso-position-horizontal-relative:page;mso-position-vertical-relative:page;z-index:-128608" coordorigin="5925,749" coordsize="1000,2">
          <v:shape style="position:absolute;left:5925;top:749;width:1000;height:2" coordorigin="5925,749" coordsize="1000,0" path="m5925,749l6925,749e" filled="false" stroked="true" strokeweight="2.152pt" strokecolor="#9d1b30">
            <v:path arrowok="t"/>
          </v:shape>
          <w10:wrap type="none"/>
        </v:group>
      </w:pict>
    </w:r>
    <w:r>
      <w:rPr/>
      <w:pict>
        <v:group style="position:absolute;margin-left:227.524994pt;margin-top:43.718002pt;width:63.65pt;height:22.9pt;mso-position-horizontal-relative:page;mso-position-vertical-relative:page;z-index:-128584" coordorigin="4550,874" coordsize="1273,458">
          <v:shape style="position:absolute;left:4550;top:874;width:1256;height:458" type="#_x0000_t75" stroked="false">
            <v:imagedata r:id="rId2" o:title=""/>
          </v:shape>
          <v:group style="position:absolute;left:5682;top:958;width:75;height:86" coordorigin="5682,958" coordsize="75,86">
            <v:shape style="position:absolute;left:5682;top:958;width:75;height:86" coordorigin="5682,958" coordsize="75,86" path="m5729,958l5683,958,5682,959,5682,963,5683,964,5690,965,5690,1037,5683,1037,5682,1038,5682,1042,5683,1044,5729,1044,5738,1040,5742,1035,5705,1035,5705,966,5742,966,5738,962,5729,958xe" filled="true" fillcolor="#9d1b30" stroked="false">
              <v:path arrowok="t"/>
              <v:fill type="solid"/>
            </v:shape>
            <v:shape style="position:absolute;left:5682;top:958;width:75;height:86" coordorigin="5682,958" coordsize="75,86" path="m5742,966l5724,966,5729,969,5734,975,5738,981,5741,990,5741,1011,5738,1020,5729,1032,5724,1035,5742,1035,5753,1024,5756,1014,5756,987,5753,977,5742,966xe" filled="true" fillcolor="#9d1b30" stroked="false">
              <v:path arrowok="t"/>
              <v:fill type="solid"/>
            </v:shape>
          </v:group>
          <v:group style="position:absolute;left:5761;top:956;width:62;height:89" coordorigin="5761,956" coordsize="62,89">
            <v:shape style="position:absolute;left:5761;top:956;width:62;height:89" coordorigin="5761,956" coordsize="62,89" path="m5818,956l5815,957,5811,958,5762,958,5761,958,5761,963,5762,964,5769,964,5769,1037,5762,1037,5761,1038,5761,1042,5762,1043,5812,1043,5817,1044,5820,1045,5822,1045,5823,1044,5822,1041,5822,1038,5821,1035,5784,1035,5784,1005,5815,1005,5815,996,5784,996,5784,966,5820,966,5820,963,5821,958,5820,958,5819,956,5818,956xe" filled="true" fillcolor="#9d1b30" stroked="false">
              <v:path arrowok="t"/>
              <v:fill type="solid"/>
            </v:shape>
            <v:shape style="position:absolute;left:5761;top:956;width:62;height:89" coordorigin="5761,956" coordsize="62,89" path="m5820,1017l5815,1017,5814,1018,5812,1035,5812,1035,5821,1035,5821,1018,5820,1017xe" filled="true" fillcolor="#9d1b30" stroked="false">
              <v:path arrowok="t"/>
              <v:fill type="solid"/>
            </v:shape>
            <v:shape style="position:absolute;left:5761;top:956;width:62;height:89" coordorigin="5761,956" coordsize="62,89" path="m5815,1005l5807,1005,5808,1014,5809,1014,5814,1014,5814,1014,5815,1005xe" filled="true" fillcolor="#9d1b30" stroked="false">
              <v:path arrowok="t"/>
              <v:fill type="solid"/>
            </v:shape>
            <v:shape style="position:absolute;left:5761;top:956;width:62;height:89" coordorigin="5761,956" coordsize="62,89" path="m5814,987l5809,987,5808,988,5807,996,5815,996,5814,988,5814,987xe" filled="true" fillcolor="#9d1b30" stroked="false">
              <v:path arrowok="t"/>
              <v:fill type="solid"/>
            </v:shape>
            <v:shape style="position:absolute;left:5761;top:956;width:62;height:89" coordorigin="5761,956" coordsize="62,89" path="m5820,966l5810,966,5810,967,5812,980,5812,981,5813,982,5818,982,5819,981,5819,967,5820,966xe" filled="true" fillcolor="#9d1b30" stroked="false">
              <v:path arrowok="t"/>
              <v:fill type="solid"/>
            </v:shape>
          </v:group>
          <w10:wrap type="none"/>
        </v:group>
      </w:pict>
    </w:r>
    <w:r>
      <w:rPr/>
      <w:pict>
        <v:group style="position:absolute;margin-left:292.696014pt;margin-top:43.718002pt;width:54.2pt;height:13.75pt;mso-position-horizontal-relative:page;mso-position-vertical-relative:page;z-index:-128560" coordorigin="5854,874" coordsize="1084,275">
          <v:shape style="position:absolute;left:5854;top:878;width:113;height:270" type="#_x0000_t75" stroked="false">
            <v:imagedata r:id="rId3" o:title=""/>
          </v:shape>
          <v:group style="position:absolute;left:5961;top:878;width:423;height:221" coordorigin="5961,878" coordsize="423,221">
            <v:shape style="position:absolute;left:5961;top:878;width:423;height:221" coordorigin="5961,878" coordsize="423,221" path="m6308,1095l6162,1095,6163,1096,6164,1096,6283,1096,6295,1097,6302,1099,6306,1099,6308,1097,6308,1095xe" filled="true" fillcolor="#9d1b30" stroked="false">
              <v:path arrowok="t"/>
              <v:fill type="solid"/>
            </v:shape>
            <v:shape style="position:absolute;left:5961;top:878;width:423;height:221" coordorigin="5961,878" coordsize="423,221" path="m6070,878l6055,878,6054,880,5980,1081,5963,1081,5961,1083,5961,1094,5963,1096,6018,1096,6020,1094,6020,1083,6018,1081,6001,1081,6021,1026,6126,1026,6119,1008,6028,1008,6054,935,6093,935,6073,881,6072,880,6070,878xe" filled="true" fillcolor="#9d1b30" stroked="false">
              <v:path arrowok="t"/>
              <v:fill type="solid"/>
            </v:shape>
            <v:shape style="position:absolute;left:5961;top:878;width:423;height:221" coordorigin="5961,878" coordsize="423,221" path="m6126,1026l6087,1026,6107,1081,6089,1081,6087,1083,6087,1094,6089,1096,6161,1096,6162,1096,6162,1095,6308,1095,6308,1094,6383,1094,6383,1094,6383,1089,6307,1089,6306,1082,6162,1082,6162,1081,6161,1081,6146,1081,6126,1026xe" filled="true" fillcolor="#9d1b30" stroked="false">
              <v:path arrowok="t"/>
              <v:fill type="solid"/>
            </v:shape>
            <v:shape style="position:absolute;left:5961;top:878;width:423;height:221" coordorigin="5961,878" coordsize="423,221" path="m6383,1094l6308,1094,6309,1095,6310,1096,6381,1096,6383,1094xe" filled="true" fillcolor="#9d1b30" stroked="false">
              <v:path arrowok="t"/>
              <v:fill type="solid"/>
            </v:shape>
            <v:shape style="position:absolute;left:5961;top:878;width:423;height:221" coordorigin="5961,878" coordsize="423,221" path="m6382,893l6327,893,6327,1081,6309,1081,6307,1083,6307,1089,6383,1089,6383,1083,6381,1081,6363,1081,6363,893,6381,893,6382,893xe" filled="true" fillcolor="#9d1b30" stroked="false">
              <v:path arrowok="t"/>
              <v:fill type="solid"/>
            </v:shape>
            <v:shape style="position:absolute;left:5961;top:878;width:423;height:221" coordorigin="5961,878" coordsize="423,221" path="m6236,893l6181,893,6180,1081,6164,1081,6163,1081,6162,1082,6306,1082,6305,1080,6305,1078,6217,1078,6217,893,6235,893,6236,893xe" filled="true" fillcolor="#9d1b30" stroked="false">
              <v:path arrowok="t"/>
              <v:fill type="solid"/>
            </v:shape>
            <v:shape style="position:absolute;left:5961;top:878;width:423;height:221" coordorigin="5961,878" coordsize="423,221" path="m6303,1032l6290,1032,6288,1033,6288,1036,6283,1075,6283,1078,6305,1078,6305,1068,6305,1034,6303,1032xe" filled="true" fillcolor="#9d1b30" stroked="false">
              <v:path arrowok="t"/>
              <v:fill type="solid"/>
            </v:shape>
            <v:shape style="position:absolute;left:5961;top:878;width:423;height:221" coordorigin="5961,878" coordsize="423,221" path="m6093,935l6054,935,6081,1008,6119,1008,6093,935xe" filled="true" fillcolor="#9d1b30" stroked="false">
              <v:path arrowok="t"/>
              <v:fill type="solid"/>
            </v:shape>
            <v:shape style="position:absolute;left:5961;top:878;width:423;height:221" coordorigin="5961,878" coordsize="423,221" path="m6235,878l6162,878,6160,880,6160,891,6162,893,6165,893,6181,893,6236,893,6237,891,6237,880,6235,878xe" filled="true" fillcolor="#9d1b30" stroked="false">
              <v:path arrowok="t"/>
              <v:fill type="solid"/>
            </v:shape>
            <v:shape style="position:absolute;left:5961;top:878;width:423;height:221" coordorigin="5961,878" coordsize="423,221" path="m6381,878l6309,878,6307,880,6307,891,6309,893,6311,893,6327,893,6382,893,6383,891,6383,880,6381,878xe" filled="true" fillcolor="#9d1b30" stroked="false">
              <v:path arrowok="t"/>
              <v:fill type="solid"/>
            </v:shape>
            <v:shape style="position:absolute;left:6399;top:874;width:538;height:226" type="#_x0000_t75" stroked="false">
              <v:imagedata r:id="rId4" o:title=""/>
            </v:shape>
          </v:group>
          <w10:wrap type="none"/>
        </v:group>
      </w:pict>
    </w:r>
    <w:r>
      <w:rPr/>
      <w:pict>
        <v:group style="position:absolute;margin-left:299.446991pt;margin-top:61.318005pt;width:4.7pt;height:5.3pt;mso-position-horizontal-relative:page;mso-position-vertical-relative:page;z-index:-128536" coordorigin="5989,1226" coordsize="94,106">
          <v:shape style="position:absolute;left:5989;top:1226;width:94;height:106" coordorigin="5989,1226" coordsize="94,106" path="m6049,1226l6022,1226,6010,1231,5989,1279,5990,1291,6022,1332,6049,1332,6061,1328,6062,1326,6027,1326,6019,1322,6013,1314,6007,1305,6004,1294,6004,1265,6007,1253,6019,1237,6027,1232,6062,1232,6061,1231,6049,1226xe" filled="true" fillcolor="#9d1b30" stroked="false">
            <v:path arrowok="t"/>
            <v:fill type="solid"/>
          </v:shape>
          <v:shape style="position:absolute;left:5989;top:1226;width:94;height:106" coordorigin="5989,1226" coordsize="94,106" path="m6062,1232l6044,1232,6052,1237,6064,1253,6067,1265,6067,1294,6064,1305,6052,1322,6044,1326,6062,1326,6082,1279,6081,1268,6079,1257,6075,1248,6069,1241,6062,1232xe" filled="true" fillcolor="#9d1b30" stroked="false">
            <v:path arrowok="t"/>
            <v:fill type="solid"/>
          </v:shape>
          <w10:wrap type="none"/>
        </v:group>
      </w:pict>
    </w:r>
    <w:r>
      <w:rPr/>
      <w:pict>
        <v:group style="position:absolute;margin-left:307.90799pt;margin-top:61.323006pt;width:3.5pt;height:5.2pt;mso-position-horizontal-relative:page;mso-position-vertical-relative:page;z-index:-128512" coordorigin="6158,1226" coordsize="70,104">
          <v:shape style="position:absolute;left:6158;top:1226;width:70;height:104" coordorigin="6158,1226" coordsize="70,104" path="m6199,1326l6158,1326,6158,1330,6199,1330,6199,1326xe" filled="true" fillcolor="#9d1b30" stroked="false">
            <v:path arrowok="t"/>
            <v:fill type="solid"/>
          </v:shape>
          <v:shape style="position:absolute;left:6158;top:1226;width:70;height:104" coordorigin="6158,1226" coordsize="70,104" path="m6227,1226l6223,1228,6217,1228,6158,1228,6158,1233,6168,1233,6168,1325,6168,1326,6183,1326,6183,1325,6183,1282,6220,1282,6220,1276,6183,1276,6183,1235,6226,1235,6226,1232,6227,1226xe" filled="true" fillcolor="#9d1b30" stroked="false">
            <v:path arrowok="t"/>
            <v:fill type="solid"/>
          </v:shape>
          <v:shape style="position:absolute;left:6158;top:1226;width:70;height:104" coordorigin="6158,1226" coordsize="70,104" path="m6220,1282l6214,1282,6214,1284,6215,1295,6220,1295,6220,1282xe" filled="true" fillcolor="#9d1b30" stroked="false">
            <v:path arrowok="t"/>
            <v:fill type="solid"/>
          </v:shape>
          <v:shape style="position:absolute;left:6158;top:1226;width:70;height:104" coordorigin="6158,1226" coordsize="70,104" path="m6220,1264l6215,1264,6214,1275,6214,1276,6220,1276,6220,1264xe" filled="true" fillcolor="#9d1b30" stroked="false">
            <v:path arrowok="t"/>
            <v:fill type="solid"/>
          </v:shape>
          <v:shape style="position:absolute;left:6158;top:1226;width:70;height:104" coordorigin="6158,1226" coordsize="70,104" path="m6226,1235l6217,1235,6218,1236,6218,1237,6220,1254,6226,1254,6226,1236,6226,1235xe" filled="true" fillcolor="#9d1b30" stroked="false">
            <v:path arrowok="t"/>
            <v:fill type="solid"/>
          </v:shape>
          <w10:wrap type="none"/>
        </v:group>
      </w:pict>
    </w:r>
    <w:r>
      <w:rPr/>
      <w:pict>
        <v:group style="position:absolute;margin-left:320.492004pt;margin-top:61.318005pt;width:3.95pt;height:5.3pt;mso-position-horizontal-relative:page;mso-position-vertical-relative:page;z-index:-128488" coordorigin="6410,1226" coordsize="79,106">
          <v:shape style="position:absolute;left:6410;top:1226;width:79;height:106" coordorigin="6410,1226" coordsize="79,106" path="m6463,1226l6443,1226,6431,1231,6410,1279,6411,1291,6443,1332,6464,1332,6471,1330,6478,1326,6479,1326,6447,1326,6440,1322,6428,1305,6425,1294,6425,1265,6428,1253,6440,1237,6447,1233,6480,1233,6478,1232,6471,1228,6463,1226xe" filled="true" fillcolor="#9d1b30" stroked="false">
            <v:path arrowok="t"/>
            <v:fill type="solid"/>
          </v:shape>
          <v:shape style="position:absolute;left:6410;top:1226;width:79;height:106" coordorigin="6410,1226" coordsize="79,106" path="m6489,1325l6483,1325,6484,1328,6484,1330,6489,1330,6489,1325xe" filled="true" fillcolor="#9d1b30" stroked="false">
            <v:path arrowok="t"/>
            <v:fill type="solid"/>
          </v:shape>
          <v:shape style="position:absolute;left:6410;top:1226;width:79;height:106" coordorigin="6410,1226" coordsize="79,106" path="m6489,1302l6484,1302,6483,1311,6480,1317,6470,1324,6464,1326,6479,1326,6480,1325,6483,1325,6489,1325,6489,1302xe" filled="true" fillcolor="#9d1b30" stroked="false">
            <v:path arrowok="t"/>
            <v:fill type="solid"/>
          </v:shape>
          <v:shape style="position:absolute;left:6410;top:1226;width:79;height:106" coordorigin="6410,1226" coordsize="79,106" path="m6480,1233l6464,1233,6470,1235,6480,1242,6483,1248,6484,1257,6489,1257,6489,1233,6481,1233,6480,1233,6480,1233xe" filled="true" fillcolor="#9d1b30" stroked="false">
            <v:path arrowok="t"/>
            <v:fill type="solid"/>
          </v:shape>
          <v:shape style="position:absolute;left:6410;top:1226;width:79;height:106" coordorigin="6410,1226" coordsize="79,106" path="m6489,1227l6484,1227,6483,1233,6489,1233,6489,1227xe" filled="true" fillcolor="#9d1b30" stroked="false">
            <v:path arrowok="t"/>
            <v:fill type="solid"/>
          </v:shape>
          <w10:wrap type="none"/>
        </v:group>
      </w:pict>
    </w:r>
    <w:r>
      <w:rPr/>
      <w:pict>
        <v:group style="position:absolute;margin-left:314.96701pt;margin-top:61.413002pt;width:1.75pt;height:5.15pt;mso-position-horizontal-relative:page;mso-position-vertical-relative:page;z-index:-128464" coordorigin="6299,1228" coordsize="35,103">
          <v:shape style="position:absolute;left:6299;top:1228;width:35;height:103" coordorigin="6299,1228" coordsize="35,103" path="m6334,1326l6299,1326,6299,1330,6334,1330,6334,1326xe" filled="true" fillcolor="#9d1b30" stroked="false">
            <v:path arrowok="t"/>
            <v:fill type="solid"/>
          </v:shape>
          <v:shape style="position:absolute;left:6299;top:1228;width:35;height:103" coordorigin="6299,1228" coordsize="35,103" path="m6324,1233l6309,1233,6309,1325,6309,1326,6324,1326,6324,1325,6324,1233xe" filled="true" fillcolor="#9d1b30" stroked="false">
            <v:path arrowok="t"/>
            <v:fill type="solid"/>
          </v:shape>
          <v:shape style="position:absolute;left:6299;top:1228;width:35;height:103" coordorigin="6299,1228" coordsize="35,103" path="m6334,1228l6299,1228,6299,1233,6334,1233,6334,1228xe" filled="true" fillcolor="#9d1b30" stroked="false">
            <v:path arrowok="t"/>
            <v:fill type="solid"/>
          </v:shape>
          <w10:wrap type="none"/>
        </v:group>
      </w:pict>
    </w:r>
    <w:r>
      <w:rPr/>
      <w:pict>
        <v:group style="position:absolute;margin-left:328.317993pt;margin-top:61.413002pt;width:1.75pt;height:5.15pt;mso-position-horizontal-relative:page;mso-position-vertical-relative:page;z-index:-128440" coordorigin="6566,1228" coordsize="35,103">
          <v:shape style="position:absolute;left:6566;top:1228;width:35;height:103" coordorigin="6566,1228" coordsize="35,103" path="m6601,1326l6566,1326,6566,1330,6601,1330,6601,1326xe" filled="true" fillcolor="#9d1b30" stroked="false">
            <v:path arrowok="t"/>
            <v:fill type="solid"/>
          </v:shape>
          <v:shape style="position:absolute;left:6566;top:1228;width:35;height:103" coordorigin="6566,1228" coordsize="35,103" path="m6591,1233l6576,1233,6576,1325,6576,1326,6591,1326,6591,1325,6591,1233xe" filled="true" fillcolor="#9d1b30" stroked="false">
            <v:path arrowok="t"/>
            <v:fill type="solid"/>
          </v:shape>
          <v:shape style="position:absolute;left:6566;top:1228;width:35;height:103" coordorigin="6566,1228" coordsize="35,103" path="m6601,1228l6566,1228,6566,1233,6601,1233,6601,1228xe" filled="true" fillcolor="#9d1b30" stroked="false">
            <v:path arrowok="t"/>
            <v:fill type="solid"/>
          </v:shape>
          <w10:wrap type="none"/>
        </v:group>
      </w:pict>
    </w:r>
    <w:r>
      <w:rPr/>
      <w:pict>
        <v:group style="position:absolute;margin-left:333.483002pt;margin-top:61.413002pt;width:4.8pt;height:5.15pt;mso-position-horizontal-relative:page;mso-position-vertical-relative:page;z-index:-128416" coordorigin="6670,1228" coordsize="96,103">
          <v:shape style="position:absolute;left:6670;top:1228;width:96;height:103" coordorigin="6670,1228" coordsize="96,103" path="m6696,1326l6670,1326,6670,1330,6696,1330,6696,1326xe" filled="true" fillcolor="#9d1b30" stroked="false">
            <v:path arrowok="t"/>
            <v:fill type="solid"/>
          </v:shape>
          <v:shape style="position:absolute;left:6670;top:1228;width:96;height:103" coordorigin="6670,1228" coordsize="96,103" path="m6765,1326l6730,1326,6730,1330,6765,1330,6765,1326xe" filled="true" fillcolor="#9d1b30" stroked="false">
            <v:path arrowok="t"/>
            <v:fill type="solid"/>
          </v:shape>
          <v:shape style="position:absolute;left:6670;top:1228;width:96;height:103" coordorigin="6670,1228" coordsize="96,103" path="m6721,1228l6714,1228,6679,1324,6678,1325,6678,1326,6686,1326,6696,1297,6746,1297,6743,1291,6698,1291,6713,1251,6729,1251,6721,1228xe" filled="true" fillcolor="#9d1b30" stroked="false">
            <v:path arrowok="t"/>
            <v:fill type="solid"/>
          </v:shape>
          <v:shape style="position:absolute;left:6670;top:1228;width:96;height:103" coordorigin="6670,1228" coordsize="96,103" path="m6746,1297l6730,1297,6740,1326,6757,1326,6756,1325,6756,1324,6746,1297xe" filled="true" fillcolor="#9d1b30" stroked="false">
            <v:path arrowok="t"/>
            <v:fill type="solid"/>
          </v:shape>
          <v:shape style="position:absolute;left:6670;top:1228;width:96;height:103" coordorigin="6670,1228" coordsize="96,103" path="m6729,1251l6713,1251,6728,1291,6743,1291,6729,1251xe" filled="true" fillcolor="#9d1b30" stroked="false">
            <v:path arrowok="t"/>
            <v:fill type="solid"/>
          </v:shape>
          <w10:wrap type="none"/>
        </v:group>
      </w:pict>
    </w:r>
    <w:r>
      <w:rPr/>
      <w:pict>
        <v:group style="position:absolute;margin-left:341.690002pt;margin-top:61.413002pt;width:3.45pt;height:5.2pt;mso-position-horizontal-relative:page;mso-position-vertical-relative:page;z-index:-128392" coordorigin="6834,1228" coordsize="69,104">
          <v:shape style="position:absolute;left:6834;top:1228;width:69;height:104" coordorigin="6834,1228" coordsize="69,104" path="m6858,1233l6844,1233,6844,1325,6843,1326,6834,1326,6834,1330,6892,1330,6898,1331,6902,1332,6901,1326,6901,1324,6858,1324,6858,1233xe" filled="true" fillcolor="#9d1b30" stroked="false">
            <v:path arrowok="t"/>
            <v:fill type="solid"/>
          </v:shape>
          <v:shape style="position:absolute;left:6834;top:1228;width:69;height:104" coordorigin="6834,1228" coordsize="69,104" path="m6901,1302l6895,1302,6893,1321,6893,1323,6892,1324,6901,1324,6901,1321,6901,1302xe" filled="true" fillcolor="#9d1b30" stroked="false">
            <v:path arrowok="t"/>
            <v:fill type="solid"/>
          </v:shape>
          <v:shape style="position:absolute;left:6834;top:1228;width:69;height:104" coordorigin="6834,1228" coordsize="69,104" path="m6868,1228l6834,1228,6834,1233,6868,1233,6868,1228xe" filled="true" fillcolor="#9d1b30" stroked="false">
            <v:path arrowok="t"/>
            <v:fill type="solid"/>
          </v:shape>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6.203003pt;margin-top:32.857002pt;width:10.35pt;height:7.317pt;mso-position-horizontal-relative:page;mso-position-vertical-relative:page;z-index:-128272" type="#_x0000_t75" stroked="false">
          <v:imagedata r:id="rId1" o:title=""/>
          <w10:wrap type="none"/>
        </v:shape>
      </w:pict>
    </w:r>
    <w:r>
      <w:rPr/>
      <w:pict>
        <v:group style="position:absolute;margin-left:232.054993pt;margin-top:36.597004pt;width:50pt;height:.1pt;mso-position-horizontal-relative:page;mso-position-vertical-relative:page;z-index:-128248" coordorigin="4641,732" coordsize="1000,2">
          <v:shape style="position:absolute;left:4641;top:732;width:1000;height:2" coordorigin="4641,732" coordsize="1000,0" path="m4641,732l5641,732e" filled="false" stroked="true" strokeweight="2.152pt" strokecolor="#9d1b30">
            <v:path arrowok="t"/>
          </v:shape>
          <w10:wrap type="none"/>
        </v:group>
      </w:pict>
    </w:r>
    <w:r>
      <w:rPr/>
      <w:pict>
        <v:group style="position:absolute;margin-left:299.31601pt;margin-top:36.597004pt;width:50pt;height:.1pt;mso-position-horizontal-relative:page;mso-position-vertical-relative:page;z-index:-128224" coordorigin="5986,732" coordsize="1000,2">
          <v:shape style="position:absolute;left:5986;top:732;width:1000;height:2" coordorigin="5986,732" coordsize="1000,0" path="m5986,732l6986,732e" filled="false" stroked="true" strokeweight="2.152pt" strokecolor="#9d1b30">
            <v:path arrowok="t"/>
          </v:shape>
          <w10:wrap type="none"/>
        </v:group>
      </w:pict>
    </w:r>
    <w:r>
      <w:rPr/>
      <w:pict>
        <v:group style="position:absolute;margin-left:230.570007pt;margin-top:42.852005pt;width:63.65pt;height:22.9pt;mso-position-horizontal-relative:page;mso-position-vertical-relative:page;z-index:-128200" coordorigin="4611,857" coordsize="1273,458">
          <v:shape style="position:absolute;left:4611;top:857;width:1256;height:458" type="#_x0000_t75" stroked="false">
            <v:imagedata r:id="rId2" o:title=""/>
          </v:shape>
          <v:group style="position:absolute;left:5743;top:940;width:75;height:86" coordorigin="5743,940" coordsize="75,86">
            <v:shape style="position:absolute;left:5743;top:940;width:75;height:86" coordorigin="5743,940" coordsize="75,86" path="m5789,940l5744,940,5743,941,5743,946,5744,947,5751,947,5751,1019,5744,1019,5743,1020,5743,1025,5744,1026,5789,1026,5799,1022,5803,1018,5766,1018,5766,948,5803,948,5799,944,5789,940xe" filled="true" fillcolor="#9d1b30" stroked="false">
              <v:path arrowok="t"/>
              <v:fill type="solid"/>
            </v:shape>
            <v:shape style="position:absolute;left:5743;top:940;width:75;height:86" coordorigin="5743,940" coordsize="75,86" path="m5803,948l5785,948,5790,951,5795,957,5799,964,5802,972,5802,994,5799,1003,5795,1009,5790,1015,5785,1018,5803,1018,5814,1007,5817,996,5817,970,5814,959,5803,948xe" filled="true" fillcolor="#9d1b30" stroked="false">
              <v:path arrowok="t"/>
              <v:fill type="solid"/>
            </v:shape>
          </v:group>
          <v:group style="position:absolute;left:5822;top:939;width:62;height:89" coordorigin="5822,939" coordsize="62,89">
            <v:shape style="position:absolute;left:5822;top:939;width:62;height:89" coordorigin="5822,939" coordsize="62,89" path="m5879,939l5876,940,5871,940,5823,940,5822,941,5822,946,5823,947,5830,947,5830,1019,5823,1019,5822,1020,5822,1025,5823,1026,5873,1026,5878,1027,5880,1027,5882,1027,5883,1026,5883,1024,5883,1024,5883,1021,5882,1018,5845,1018,5845,987,5875,987,5875,979,5845,979,5845,948,5880,948,5881,945,5882,941,5881,940,5880,939,5879,939xe" filled="true" fillcolor="#9d1b30" stroked="false">
              <v:path arrowok="t"/>
              <v:fill type="solid"/>
            </v:shape>
            <v:shape style="position:absolute;left:5822;top:939;width:62;height:89" coordorigin="5822,939" coordsize="62,89" path="m5881,1000l5876,1000,5875,1001,5875,1002,5873,1018,5882,1018,5882,1001,5881,1000xe" filled="true" fillcolor="#9d1b30" stroked="false">
              <v:path arrowok="t"/>
              <v:fill type="solid"/>
            </v:shape>
            <v:shape style="position:absolute;left:5822;top:939;width:62;height:89" coordorigin="5822,939" coordsize="62,89" path="m5875,987l5868,987,5869,996,5870,997,5874,997,5875,996,5875,987xe" filled="true" fillcolor="#9d1b30" stroked="false">
              <v:path arrowok="t"/>
              <v:fill type="solid"/>
            </v:shape>
            <v:shape style="position:absolute;left:5822;top:939;width:62;height:89" coordorigin="5822,939" coordsize="62,89" path="m5874,969l5870,969,5869,970,5868,979,5875,979,5875,970,5874,969xe" filled="true" fillcolor="#9d1b30" stroked="false">
              <v:path arrowok="t"/>
              <v:fill type="solid"/>
            </v:shape>
            <v:shape style="position:absolute;left:5822;top:939;width:62;height:89" coordorigin="5822,939" coordsize="62,89" path="m5880,948l5871,948,5871,950,5873,963,5873,964,5874,964,5879,964,5880,964,5880,950,5880,948xe" filled="true" fillcolor="#9d1b30" stroked="false">
              <v:path arrowok="t"/>
              <v:fill type="solid"/>
            </v:shape>
          </v:group>
          <w10:wrap type="none"/>
        </v:group>
      </w:pict>
    </w:r>
    <w:r>
      <w:rPr/>
      <w:pict>
        <v:group style="position:absolute;margin-left:295.743011pt;margin-top:42.852005pt;width:54.2pt;height:13.75pt;mso-position-horizontal-relative:page;mso-position-vertical-relative:page;z-index:-128176" coordorigin="5915,857" coordsize="1084,275">
          <v:shape style="position:absolute;left:5915;top:861;width:113;height:270" type="#_x0000_t75" stroked="false">
            <v:imagedata r:id="rId3" o:title=""/>
          </v:shape>
          <v:group style="position:absolute;left:6022;top:861;width:423;height:221" coordorigin="6022,861" coordsize="423,221">
            <v:shape style="position:absolute;left:6022;top:861;width:423;height:221" coordorigin="6022,861" coordsize="423,221" path="m6369,1078l6223,1078,6224,1078,6225,1079,6344,1079,6356,1080,6363,1082,6367,1082,6369,1080,6369,1078xe" filled="true" fillcolor="#9d1b30" stroked="false">
              <v:path arrowok="t"/>
              <v:fill type="solid"/>
            </v:shape>
            <v:shape style="position:absolute;left:6022;top:861;width:423;height:221" coordorigin="6022,861" coordsize="423,221" path="m6131,861l6116,861,6114,862,6114,864,6040,1064,6024,1064,6022,1066,6022,1077,6024,1079,6079,1079,6081,1077,6081,1066,6079,1064,6062,1064,6082,1009,6187,1009,6180,991,6089,991,6115,918,6154,918,6134,864,6133,862,6131,861xe" filled="true" fillcolor="#9d1b30" stroked="false">
              <v:path arrowok="t"/>
              <v:fill type="solid"/>
            </v:shape>
            <v:shape style="position:absolute;left:6022;top:861;width:423;height:221" coordorigin="6022,861" coordsize="423,221" path="m6187,1009l6148,1009,6168,1064,6150,1064,6148,1066,6148,1077,6150,1079,6222,1079,6223,1078,6223,1078,6369,1078,6369,1077,6444,1077,6444,1077,6444,1072,6368,1072,6366,1065,6223,1065,6223,1064,6222,1064,6207,1064,6207,1062,6187,1009xe" filled="true" fillcolor="#9d1b30" stroked="false">
              <v:path arrowok="t"/>
              <v:fill type="solid"/>
            </v:shape>
            <v:shape style="position:absolute;left:6022;top:861;width:423;height:221" coordorigin="6022,861" coordsize="423,221" path="m6444,1077l6369,1077,6369,1078,6371,1079,6442,1079,6444,1077xe" filled="true" fillcolor="#9d1b30" stroked="false">
              <v:path arrowok="t"/>
              <v:fill type="solid"/>
            </v:shape>
            <v:shape style="position:absolute;left:6022;top:861;width:423;height:221" coordorigin="6022,861" coordsize="423,221" path="m6443,876l6388,876,6388,1064,6370,1064,6368,1066,6368,1072,6444,1072,6444,1066,6442,1064,6424,1064,6424,876,6442,876,6443,876xe" filled="true" fillcolor="#9d1b30" stroked="false">
              <v:path arrowok="t"/>
              <v:fill type="solid"/>
            </v:shape>
            <v:shape style="position:absolute;left:6022;top:861;width:423;height:221" coordorigin="6022,861" coordsize="423,221" path="m6296,876l6241,876,6241,1064,6225,1064,6224,1064,6223,1065,6366,1065,6366,1064,6366,1062,6366,1060,6278,1060,6278,876,6296,876,6296,876xe" filled="true" fillcolor="#9d1b30" stroked="false">
              <v:path arrowok="t"/>
              <v:fill type="solid"/>
            </v:shape>
            <v:shape style="position:absolute;left:6022;top:861;width:423;height:221" coordorigin="6022,861" coordsize="423,221" path="m6363,1014l6351,1014,6349,1016,6349,1018,6344,1057,6344,1060,6366,1060,6365,1051,6365,1016,6363,1014xe" filled="true" fillcolor="#9d1b30" stroked="false">
              <v:path arrowok="t"/>
              <v:fill type="solid"/>
            </v:shape>
            <v:shape style="position:absolute;left:6022;top:861;width:423;height:221" coordorigin="6022,861" coordsize="423,221" path="m6154,918l6115,918,6141,991,6180,991,6154,918xe" filled="true" fillcolor="#9d1b30" stroked="false">
              <v:path arrowok="t"/>
              <v:fill type="solid"/>
            </v:shape>
            <v:shape style="position:absolute;left:6022;top:861;width:423;height:221" coordorigin="6022,861" coordsize="423,221" path="m6296,861l6223,861,6221,863,6221,874,6223,876,6226,876,6241,876,6296,876,6298,874,6298,863,6296,861xe" filled="true" fillcolor="#9d1b30" stroked="false">
              <v:path arrowok="t"/>
              <v:fill type="solid"/>
            </v:shape>
            <v:shape style="position:absolute;left:6022;top:861;width:423;height:221" coordorigin="6022,861" coordsize="423,221" path="m6442,861l6370,861,6368,863,6368,874,6370,876,6372,876,6388,876,6443,876,6444,874,6444,863,6442,861xe" filled="true" fillcolor="#9d1b30" stroked="false">
              <v:path arrowok="t"/>
              <v:fill type="solid"/>
            </v:shape>
            <v:shape style="position:absolute;left:6460;top:857;width:538;height:226" type="#_x0000_t75" stroked="false">
              <v:imagedata r:id="rId4" o:title=""/>
            </v:shape>
          </v:group>
          <w10:wrap type="none"/>
        </v:group>
      </w:pict>
    </w:r>
    <w:r>
      <w:rPr/>
      <w:pict>
        <v:group style="position:absolute;margin-left:302.493011pt;margin-top:60.452003pt;width:4.7pt;height:5.3pt;mso-position-horizontal-relative:page;mso-position-vertical-relative:page;z-index:-128152" coordorigin="6050,1209" coordsize="94,106">
          <v:shape style="position:absolute;left:6050;top:1209;width:94;height:106" coordorigin="6050,1209" coordsize="94,106" path="m6110,1209l6083,1209,6071,1214,6050,1262,6051,1274,6083,1315,6110,1315,6121,1310,6123,1309,6088,1309,6080,1305,6068,1288,6065,1276,6065,1248,6068,1236,6080,1219,6088,1215,6123,1215,6121,1214,6110,1209xe" filled="true" fillcolor="#9d1b30" stroked="false">
            <v:path arrowok="t"/>
            <v:fill type="solid"/>
          </v:shape>
          <v:shape style="position:absolute;left:6050;top:1209;width:94;height:106" coordorigin="6050,1209" coordsize="94,106" path="m6123,1215l6105,1215,6113,1219,6125,1236,6128,1248,6128,1276,6125,1288,6113,1305,6105,1309,6123,1309,6143,1262,6142,1250,6140,1240,6136,1231,6130,1223,6123,1215xe" filled="true" fillcolor="#9d1b30" stroked="false">
            <v:path arrowok="t"/>
            <v:fill type="solid"/>
          </v:shape>
          <w10:wrap type="none"/>
        </v:group>
      </w:pict>
    </w:r>
    <w:r>
      <w:rPr/>
      <w:pict>
        <v:group style="position:absolute;margin-left:310.954987pt;margin-top:60.457005pt;width:3.5pt;height:5.2pt;mso-position-horizontal-relative:page;mso-position-vertical-relative:page;z-index:-128128" coordorigin="6219,1209" coordsize="70,104">
          <v:shape style="position:absolute;left:6219;top:1209;width:70;height:104" coordorigin="6219,1209" coordsize="70,104" path="m6260,1308l6219,1308,6219,1313,6260,1313,6260,1308xe" filled="true" fillcolor="#9d1b30" stroked="false">
            <v:path arrowok="t"/>
            <v:fill type="solid"/>
          </v:shape>
          <v:shape style="position:absolute;left:6219;top:1209;width:70;height:104" coordorigin="6219,1209" coordsize="70,104" path="m6288,1209l6284,1210,6278,1211,6219,1211,6219,1216,6229,1216,6229,1308,6228,1308,6244,1308,6244,1308,6244,1265,6281,1265,6281,1259,6244,1259,6244,1217,6287,1217,6287,1215,6288,1209xe" filled="true" fillcolor="#9d1b30" stroked="false">
            <v:path arrowok="t"/>
            <v:fill type="solid"/>
          </v:shape>
          <v:shape style="position:absolute;left:6219;top:1209;width:70;height:104" coordorigin="6219,1209" coordsize="70,104" path="m6281,1265l6275,1265,6275,1267,6276,1277,6281,1277,6281,1265xe" filled="true" fillcolor="#9d1b30" stroked="false">
            <v:path arrowok="t"/>
            <v:fill type="solid"/>
          </v:shape>
          <v:shape style="position:absolute;left:6219;top:1209;width:70;height:104" coordorigin="6219,1209" coordsize="70,104" path="m6281,1247l6276,1247,6275,1257,6275,1259,6281,1259,6281,1247xe" filled="true" fillcolor="#9d1b30" stroked="false">
            <v:path arrowok="t"/>
            <v:fill type="solid"/>
          </v:shape>
          <v:shape style="position:absolute;left:6219;top:1209;width:70;height:104" coordorigin="6219,1209" coordsize="70,104" path="m6287,1217l6278,1217,6279,1219,6279,1220,6281,1237,6287,1237,6287,1219,6287,1217xe" filled="true" fillcolor="#9d1b30" stroked="false">
            <v:path arrowok="t"/>
            <v:fill type="solid"/>
          </v:shape>
          <w10:wrap type="none"/>
        </v:group>
      </w:pict>
    </w:r>
    <w:r>
      <w:rPr/>
      <w:pict>
        <v:group style="position:absolute;margin-left:323.539001pt;margin-top:60.451004pt;width:3.95pt;height:5.3pt;mso-position-horizontal-relative:page;mso-position-vertical-relative:page;z-index:-128104" coordorigin="6471,1209" coordsize="79,106">
          <v:shape style="position:absolute;left:6471;top:1209;width:79;height:106" coordorigin="6471,1209" coordsize="79,106" path="m6524,1209l6504,1209,6492,1214,6471,1262,6472,1274,6504,1315,6525,1315,6532,1313,6539,1309,6540,1309,6508,1309,6501,1305,6489,1288,6486,1277,6486,1248,6489,1236,6501,1220,6508,1215,6541,1215,6538,1214,6531,1211,6524,1209xe" filled="true" fillcolor="#9d1b30" stroked="false">
            <v:path arrowok="t"/>
            <v:fill type="solid"/>
          </v:shape>
          <v:shape style="position:absolute;left:6471;top:1209;width:79;height:106" coordorigin="6471,1209" coordsize="79,106" path="m6550,1307l6544,1307,6545,1313,6550,1313,6550,1307xe" filled="true" fillcolor="#9d1b30" stroked="false">
            <v:path arrowok="t"/>
            <v:fill type="solid"/>
          </v:shape>
          <v:shape style="position:absolute;left:6471;top:1209;width:79;height:106" coordorigin="6471,1209" coordsize="79,106" path="m6550,1285l6545,1285,6544,1293,6541,1299,6531,1307,6525,1309,6540,1309,6541,1308,6544,1307,6550,1307,6550,1285xe" filled="true" fillcolor="#9d1b30" stroked="false">
            <v:path arrowok="t"/>
            <v:fill type="solid"/>
          </v:shape>
          <v:shape style="position:absolute;left:6471;top:1209;width:79;height:106" coordorigin="6471,1209" coordsize="79,106" path="m6541,1215l6525,1215,6531,1217,6541,1225,6544,1231,6545,1239,6550,1239,6550,1216,6542,1216,6541,1216,6541,1215xe" filled="true" fillcolor="#9d1b30" stroked="false">
            <v:path arrowok="t"/>
            <v:fill type="solid"/>
          </v:shape>
          <v:shape style="position:absolute;left:6471;top:1209;width:79;height:106" coordorigin="6471,1209" coordsize="79,106" path="m6550,1210l6545,1210,6544,1216,6550,1216,6550,1210xe" filled="true" fillcolor="#9d1b30" stroked="false">
            <v:path arrowok="t"/>
            <v:fill type="solid"/>
          </v:shape>
          <w10:wrap type="none"/>
        </v:group>
      </w:pict>
    </w:r>
    <w:r>
      <w:rPr/>
      <w:pict>
        <v:group style="position:absolute;margin-left:318.014008pt;margin-top:60.547005pt;width:1.75pt;height:5.15pt;mso-position-horizontal-relative:page;mso-position-vertical-relative:page;z-index:-128080" coordorigin="6360,1211" coordsize="35,103">
          <v:shape style="position:absolute;left:6360;top:1211;width:35;height:103" coordorigin="6360,1211" coordsize="35,103" path="m6395,1308l6360,1308,6360,1313,6395,1313,6395,1308xe" filled="true" fillcolor="#9d1b30" stroked="false">
            <v:path arrowok="t"/>
            <v:fill type="solid"/>
          </v:shape>
          <v:shape style="position:absolute;left:6360;top:1211;width:35;height:103" coordorigin="6360,1211" coordsize="35,103" path="m6385,1216l6370,1216,6370,1308,6370,1308,6385,1308,6385,1308,6385,1216xe" filled="true" fillcolor="#9d1b30" stroked="false">
            <v:path arrowok="t"/>
            <v:fill type="solid"/>
          </v:shape>
          <v:shape style="position:absolute;left:6360;top:1211;width:35;height:103" coordorigin="6360,1211" coordsize="35,103" path="m6395,1211l6360,1211,6360,1216,6395,1216,6395,1211xe" filled="true" fillcolor="#9d1b30" stroked="false">
            <v:path arrowok="t"/>
            <v:fill type="solid"/>
          </v:shape>
          <w10:wrap type="none"/>
        </v:group>
      </w:pict>
    </w:r>
    <w:r>
      <w:rPr/>
      <w:pict>
        <v:group style="position:absolute;margin-left:331.363007pt;margin-top:60.547005pt;width:1.75pt;height:5.15pt;mso-position-horizontal-relative:page;mso-position-vertical-relative:page;z-index:-128056" coordorigin="6627,1211" coordsize="35,103">
          <v:shape style="position:absolute;left:6627;top:1211;width:35;height:103" coordorigin="6627,1211" coordsize="35,103" path="m6662,1308l6627,1308,6627,1313,6662,1313,6662,1308xe" filled="true" fillcolor="#9d1b30" stroked="false">
            <v:path arrowok="t"/>
            <v:fill type="solid"/>
          </v:shape>
          <v:shape style="position:absolute;left:6627;top:1211;width:35;height:103" coordorigin="6627,1211" coordsize="35,103" path="m6652,1216l6637,1216,6637,1308,6637,1308,6652,1308,6652,1308,6652,1216xe" filled="true" fillcolor="#9d1b30" stroked="false">
            <v:path arrowok="t"/>
            <v:fill type="solid"/>
          </v:shape>
          <v:shape style="position:absolute;left:6627;top:1211;width:35;height:103" coordorigin="6627,1211" coordsize="35,103" path="m6662,1211l6627,1211,6627,1216,6662,1216,6662,1211xe" filled="true" fillcolor="#9d1b30" stroked="false">
            <v:path arrowok="t"/>
            <v:fill type="solid"/>
          </v:shape>
          <w10:wrap type="none"/>
        </v:group>
      </w:pict>
    </w:r>
    <w:r>
      <w:rPr/>
      <w:pict>
        <v:group style="position:absolute;margin-left:336.528992pt;margin-top:60.546005pt;width:4.8pt;height:5.15pt;mso-position-horizontal-relative:page;mso-position-vertical-relative:page;z-index:-128032" coordorigin="6731,1211" coordsize="96,103">
          <v:shape style="position:absolute;left:6731;top:1211;width:96;height:103" coordorigin="6731,1211" coordsize="96,103" path="m6756,1308l6731,1308,6731,1313,6756,1313,6756,1308xe" filled="true" fillcolor="#9d1b30" stroked="false">
            <v:path arrowok="t"/>
            <v:fill type="solid"/>
          </v:shape>
          <v:shape style="position:absolute;left:6731;top:1211;width:96;height:103" coordorigin="6731,1211" coordsize="96,103" path="m6826,1308l6791,1308,6791,1313,6826,1313,6826,1308xe" filled="true" fillcolor="#9d1b30" stroked="false">
            <v:path arrowok="t"/>
            <v:fill type="solid"/>
          </v:shape>
          <v:shape style="position:absolute;left:6731;top:1211;width:96;height:103" coordorigin="6731,1211" coordsize="96,103" path="m6781,1211l6775,1211,6739,1308,6738,1308,6746,1308,6757,1279,6807,1279,6804,1273,6759,1273,6774,1233,6790,1233,6781,1211xe" filled="true" fillcolor="#9d1b30" stroked="false">
            <v:path arrowok="t"/>
            <v:fill type="solid"/>
          </v:shape>
          <v:shape style="position:absolute;left:6731;top:1211;width:96;height:103" coordorigin="6731,1211" coordsize="96,103" path="m6807,1279l6791,1279,6801,1308,6818,1308,6817,1308,6807,1279xe" filled="true" fillcolor="#9d1b30" stroked="false">
            <v:path arrowok="t"/>
            <v:fill type="solid"/>
          </v:shape>
          <v:shape style="position:absolute;left:6731;top:1211;width:96;height:103" coordorigin="6731,1211" coordsize="96,103" path="m6790,1233l6774,1233,6788,1273,6804,1273,6790,1233xe" filled="true" fillcolor="#9d1b30" stroked="false">
            <v:path arrowok="t"/>
            <v:fill type="solid"/>
          </v:shape>
          <w10:wrap type="none"/>
        </v:group>
      </w:pict>
    </w:r>
    <w:r>
      <w:rPr/>
      <w:pict>
        <v:group style="position:absolute;margin-left:344.737pt;margin-top:60.547005pt;width:3.45pt;height:5.2pt;mso-position-horizontal-relative:page;mso-position-vertical-relative:page;z-index:-128008" coordorigin="6895,1211" coordsize="69,104">
          <v:shape style="position:absolute;left:6895;top:1211;width:69;height:104" coordorigin="6895,1211" coordsize="69,104" path="m6919,1216l6904,1216,6904,1308,6904,1308,6895,1308,6895,1313,6953,1313,6958,1314,6963,1315,6962,1309,6962,1307,6919,1307,6919,1216xe" filled="true" fillcolor="#9d1b30" stroked="false">
            <v:path arrowok="t"/>
            <v:fill type="solid"/>
          </v:shape>
          <v:shape style="position:absolute;left:6895;top:1211;width:69;height:104" coordorigin="6895,1211" coordsize="69,104" path="m6961,1285l6956,1285,6954,1304,6953,1305,6953,1307,6962,1307,6962,1304,6961,1285xe" filled="true" fillcolor="#9d1b30" stroked="false">
            <v:path arrowok="t"/>
            <v:fill type="solid"/>
          </v:shape>
          <v:shape style="position:absolute;left:6895;top:1211;width:69;height:104" coordorigin="6895,1211" coordsize="69,104" path="m6929,1211l6895,1211,6895,1216,6929,1216,6929,1211xe" filled="true" fillcolor="#9d1b30" stroked="false">
            <v:path arrowok="t"/>
            <v:fill type="solid"/>
          </v:shape>
          <w10:wrap type="non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02" w:hanging="720"/>
        <w:jc w:val="left"/>
      </w:pPr>
      <w:rPr>
        <w:rFonts w:hint="default" w:ascii="Tahoma" w:hAnsi="Tahoma" w:eastAsia="Tahoma"/>
        <w:color w:val="231F20"/>
        <w:spacing w:val="-4"/>
        <w:w w:val="99"/>
        <w:sz w:val="18"/>
        <w:szCs w:val="18"/>
      </w:rPr>
    </w:lvl>
    <w:lvl w:ilvl="1">
      <w:start w:val="1"/>
      <w:numFmt w:val="upperLetter"/>
      <w:lvlText w:val="%2."/>
      <w:lvlJc w:val="left"/>
      <w:pPr>
        <w:ind w:left="822" w:hanging="360"/>
        <w:jc w:val="left"/>
      </w:pPr>
      <w:rPr>
        <w:rFonts w:hint="default" w:ascii="Tahoma" w:hAnsi="Tahoma" w:eastAsia="Tahoma"/>
        <w:color w:val="231F20"/>
        <w:spacing w:val="-28"/>
        <w:w w:val="100"/>
        <w:sz w:val="18"/>
        <w:szCs w:val="18"/>
      </w:rPr>
    </w:lvl>
    <w:lvl w:ilvl="2">
      <w:start w:val="1"/>
      <w:numFmt w:val="bullet"/>
      <w:lvlText w:val="•"/>
      <w:lvlJc w:val="left"/>
      <w:pPr>
        <w:ind w:left="1678" w:hanging="360"/>
      </w:pPr>
      <w:rPr>
        <w:rFonts w:hint="default"/>
      </w:rPr>
    </w:lvl>
    <w:lvl w:ilvl="3">
      <w:start w:val="1"/>
      <w:numFmt w:val="bullet"/>
      <w:lvlText w:val="•"/>
      <w:lvlJc w:val="left"/>
      <w:pPr>
        <w:ind w:left="2536" w:hanging="360"/>
      </w:pPr>
      <w:rPr>
        <w:rFonts w:hint="default"/>
      </w:rPr>
    </w:lvl>
    <w:lvl w:ilvl="4">
      <w:start w:val="1"/>
      <w:numFmt w:val="bullet"/>
      <w:lvlText w:val="•"/>
      <w:lvlJc w:val="left"/>
      <w:pPr>
        <w:ind w:left="3394" w:hanging="360"/>
      </w:pPr>
      <w:rPr>
        <w:rFonts w:hint="default"/>
      </w:rPr>
    </w:lvl>
    <w:lvl w:ilvl="5">
      <w:start w:val="1"/>
      <w:numFmt w:val="bullet"/>
      <w:lvlText w:val="•"/>
      <w:lvlJc w:val="left"/>
      <w:pPr>
        <w:ind w:left="4252"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5968" w:hanging="360"/>
      </w:pPr>
      <w:rPr>
        <w:rFonts w:hint="default"/>
      </w:rPr>
    </w:lvl>
    <w:lvl w:ilvl="8">
      <w:start w:val="1"/>
      <w:numFmt w:val="bullet"/>
      <w:lvlText w:val="•"/>
      <w:lvlJc w:val="left"/>
      <w:pPr>
        <w:ind w:left="6826" w:hanging="360"/>
      </w:pPr>
      <w:rPr>
        <w:rFonts w:hint="default"/>
      </w:rPr>
    </w:lvl>
  </w:abstractNum>
  <w:abstractNum w:abstractNumId="12">
    <w:multiLevelType w:val="hybridMultilevel"/>
    <w:lvl w:ilvl="0">
      <w:start w:val="2"/>
      <w:numFmt w:val="decimal"/>
      <w:lvlText w:val="%1."/>
      <w:lvlJc w:val="left"/>
      <w:pPr>
        <w:ind w:left="822" w:hanging="360"/>
        <w:jc w:val="left"/>
      </w:pPr>
      <w:rPr>
        <w:rFonts w:hint="default" w:ascii="Tahoma" w:hAnsi="Tahoma" w:eastAsia="Tahoma"/>
        <w:color w:val="231F20"/>
        <w:spacing w:val="-18"/>
        <w:w w:val="100"/>
        <w:sz w:val="18"/>
        <w:szCs w:val="18"/>
      </w:rPr>
    </w:lvl>
    <w:lvl w:ilvl="1">
      <w:start w:val="1"/>
      <w:numFmt w:val="bullet"/>
      <w:lvlText w:val="•"/>
      <w:lvlJc w:val="left"/>
      <w:pPr>
        <w:ind w:left="1592" w:hanging="360"/>
      </w:pPr>
      <w:rPr>
        <w:rFonts w:hint="default"/>
      </w:rPr>
    </w:lvl>
    <w:lvl w:ilvl="2">
      <w:start w:val="1"/>
      <w:numFmt w:val="bullet"/>
      <w:lvlText w:val="•"/>
      <w:lvlJc w:val="left"/>
      <w:pPr>
        <w:ind w:left="2364" w:hanging="360"/>
      </w:pPr>
      <w:rPr>
        <w:rFonts w:hint="default"/>
      </w:rPr>
    </w:lvl>
    <w:lvl w:ilvl="3">
      <w:start w:val="1"/>
      <w:numFmt w:val="bullet"/>
      <w:lvlText w:val="•"/>
      <w:lvlJc w:val="left"/>
      <w:pPr>
        <w:ind w:left="3136" w:hanging="360"/>
      </w:pPr>
      <w:rPr>
        <w:rFonts w:hint="default"/>
      </w:rPr>
    </w:lvl>
    <w:lvl w:ilvl="4">
      <w:start w:val="1"/>
      <w:numFmt w:val="bullet"/>
      <w:lvlText w:val="•"/>
      <w:lvlJc w:val="left"/>
      <w:pPr>
        <w:ind w:left="3908" w:hanging="360"/>
      </w:pPr>
      <w:rPr>
        <w:rFonts w:hint="default"/>
      </w:rPr>
    </w:lvl>
    <w:lvl w:ilvl="5">
      <w:start w:val="1"/>
      <w:numFmt w:val="bullet"/>
      <w:lvlText w:val="•"/>
      <w:lvlJc w:val="left"/>
      <w:pPr>
        <w:ind w:left="4681" w:hanging="360"/>
      </w:pPr>
      <w:rPr>
        <w:rFonts w:hint="default"/>
      </w:rPr>
    </w:lvl>
    <w:lvl w:ilvl="6">
      <w:start w:val="1"/>
      <w:numFmt w:val="bullet"/>
      <w:lvlText w:val="•"/>
      <w:lvlJc w:val="left"/>
      <w:pPr>
        <w:ind w:left="5453" w:hanging="360"/>
      </w:pPr>
      <w:rPr>
        <w:rFonts w:hint="default"/>
      </w:rPr>
    </w:lvl>
    <w:lvl w:ilvl="7">
      <w:start w:val="1"/>
      <w:numFmt w:val="bullet"/>
      <w:lvlText w:val="•"/>
      <w:lvlJc w:val="left"/>
      <w:pPr>
        <w:ind w:left="6225" w:hanging="360"/>
      </w:pPr>
      <w:rPr>
        <w:rFonts w:hint="default"/>
      </w:rPr>
    </w:lvl>
    <w:lvl w:ilvl="8">
      <w:start w:val="1"/>
      <w:numFmt w:val="bullet"/>
      <w:lvlText w:val="•"/>
      <w:lvlJc w:val="left"/>
      <w:pPr>
        <w:ind w:left="6997" w:hanging="360"/>
      </w:pPr>
      <w:rPr>
        <w:rFonts w:hint="default"/>
      </w:rPr>
    </w:lvl>
  </w:abstractNum>
  <w:abstractNum w:abstractNumId="11">
    <w:multiLevelType w:val="hybridMultilevel"/>
    <w:lvl w:ilvl="0">
      <w:start w:val="1"/>
      <w:numFmt w:val="lowerLetter"/>
      <w:lvlText w:val="%1)"/>
      <w:lvlJc w:val="left"/>
      <w:pPr>
        <w:ind w:left="51" w:hanging="720"/>
        <w:jc w:val="left"/>
      </w:pPr>
      <w:rPr>
        <w:rFonts w:hint="default" w:ascii="Tahoma" w:hAnsi="Tahoma" w:eastAsia="Tahoma"/>
        <w:color w:val="231F20"/>
        <w:spacing w:val="-20"/>
        <w:w w:val="100"/>
        <w:sz w:val="18"/>
        <w:szCs w:val="18"/>
      </w:rPr>
    </w:lvl>
    <w:lvl w:ilvl="1">
      <w:start w:val="1"/>
      <w:numFmt w:val="bullet"/>
      <w:lvlText w:val="•"/>
      <w:lvlJc w:val="left"/>
      <w:pPr>
        <w:ind w:left="602" w:hanging="720"/>
      </w:pPr>
      <w:rPr>
        <w:rFonts w:hint="default"/>
      </w:rPr>
    </w:lvl>
    <w:lvl w:ilvl="2">
      <w:start w:val="1"/>
      <w:numFmt w:val="bullet"/>
      <w:lvlText w:val="•"/>
      <w:lvlJc w:val="left"/>
      <w:pPr>
        <w:ind w:left="1145" w:hanging="720"/>
      </w:pPr>
      <w:rPr>
        <w:rFonts w:hint="default"/>
      </w:rPr>
    </w:lvl>
    <w:lvl w:ilvl="3">
      <w:start w:val="1"/>
      <w:numFmt w:val="bullet"/>
      <w:lvlText w:val="•"/>
      <w:lvlJc w:val="left"/>
      <w:pPr>
        <w:ind w:left="1688" w:hanging="720"/>
      </w:pPr>
      <w:rPr>
        <w:rFonts w:hint="default"/>
      </w:rPr>
    </w:lvl>
    <w:lvl w:ilvl="4">
      <w:start w:val="1"/>
      <w:numFmt w:val="bullet"/>
      <w:lvlText w:val="•"/>
      <w:lvlJc w:val="left"/>
      <w:pPr>
        <w:ind w:left="2231" w:hanging="720"/>
      </w:pPr>
      <w:rPr>
        <w:rFonts w:hint="default"/>
      </w:rPr>
    </w:lvl>
    <w:lvl w:ilvl="5">
      <w:start w:val="1"/>
      <w:numFmt w:val="bullet"/>
      <w:lvlText w:val="•"/>
      <w:lvlJc w:val="left"/>
      <w:pPr>
        <w:ind w:left="2774" w:hanging="720"/>
      </w:pPr>
      <w:rPr>
        <w:rFonts w:hint="default"/>
      </w:rPr>
    </w:lvl>
    <w:lvl w:ilvl="6">
      <w:start w:val="1"/>
      <w:numFmt w:val="bullet"/>
      <w:lvlText w:val="•"/>
      <w:lvlJc w:val="left"/>
      <w:pPr>
        <w:ind w:left="3317" w:hanging="720"/>
      </w:pPr>
      <w:rPr>
        <w:rFonts w:hint="default"/>
      </w:rPr>
    </w:lvl>
    <w:lvl w:ilvl="7">
      <w:start w:val="1"/>
      <w:numFmt w:val="bullet"/>
      <w:lvlText w:val="•"/>
      <w:lvlJc w:val="left"/>
      <w:pPr>
        <w:ind w:left="3860" w:hanging="720"/>
      </w:pPr>
      <w:rPr>
        <w:rFonts w:hint="default"/>
      </w:rPr>
    </w:lvl>
    <w:lvl w:ilvl="8">
      <w:start w:val="1"/>
      <w:numFmt w:val="bullet"/>
      <w:lvlText w:val="•"/>
      <w:lvlJc w:val="left"/>
      <w:pPr>
        <w:ind w:left="4403" w:hanging="720"/>
      </w:pPr>
      <w:rPr>
        <w:rFonts w:hint="default"/>
      </w:rPr>
    </w:lvl>
  </w:abstractNum>
  <w:abstractNum w:abstractNumId="10">
    <w:multiLevelType w:val="hybridMultilevel"/>
    <w:lvl w:ilvl="0">
      <w:start w:val="1"/>
      <w:numFmt w:val="lowerLetter"/>
      <w:lvlText w:val="%1)"/>
      <w:lvlJc w:val="left"/>
      <w:pPr>
        <w:ind w:left="54" w:hanging="720"/>
        <w:jc w:val="left"/>
      </w:pPr>
      <w:rPr>
        <w:rFonts w:hint="default" w:ascii="Tahoma" w:hAnsi="Tahoma" w:eastAsia="Tahoma"/>
        <w:color w:val="231F20"/>
        <w:spacing w:val="-20"/>
        <w:w w:val="100"/>
        <w:sz w:val="18"/>
        <w:szCs w:val="18"/>
      </w:rPr>
    </w:lvl>
    <w:lvl w:ilvl="1">
      <w:start w:val="1"/>
      <w:numFmt w:val="bullet"/>
      <w:lvlText w:val="•"/>
      <w:lvlJc w:val="left"/>
      <w:pPr>
        <w:ind w:left="603" w:hanging="720"/>
      </w:pPr>
      <w:rPr>
        <w:rFonts w:hint="default"/>
      </w:rPr>
    </w:lvl>
    <w:lvl w:ilvl="2">
      <w:start w:val="1"/>
      <w:numFmt w:val="bullet"/>
      <w:lvlText w:val="•"/>
      <w:lvlJc w:val="left"/>
      <w:pPr>
        <w:ind w:left="1146" w:hanging="720"/>
      </w:pPr>
      <w:rPr>
        <w:rFonts w:hint="default"/>
      </w:rPr>
    </w:lvl>
    <w:lvl w:ilvl="3">
      <w:start w:val="1"/>
      <w:numFmt w:val="bullet"/>
      <w:lvlText w:val="•"/>
      <w:lvlJc w:val="left"/>
      <w:pPr>
        <w:ind w:left="1690" w:hanging="720"/>
      </w:pPr>
      <w:rPr>
        <w:rFonts w:hint="default"/>
      </w:rPr>
    </w:lvl>
    <w:lvl w:ilvl="4">
      <w:start w:val="1"/>
      <w:numFmt w:val="bullet"/>
      <w:lvlText w:val="•"/>
      <w:lvlJc w:val="left"/>
      <w:pPr>
        <w:ind w:left="2233" w:hanging="720"/>
      </w:pPr>
      <w:rPr>
        <w:rFonts w:hint="default"/>
      </w:rPr>
    </w:lvl>
    <w:lvl w:ilvl="5">
      <w:start w:val="1"/>
      <w:numFmt w:val="bullet"/>
      <w:lvlText w:val="•"/>
      <w:lvlJc w:val="left"/>
      <w:pPr>
        <w:ind w:left="2777" w:hanging="720"/>
      </w:pPr>
      <w:rPr>
        <w:rFonts w:hint="default"/>
      </w:rPr>
    </w:lvl>
    <w:lvl w:ilvl="6">
      <w:start w:val="1"/>
      <w:numFmt w:val="bullet"/>
      <w:lvlText w:val="•"/>
      <w:lvlJc w:val="left"/>
      <w:pPr>
        <w:ind w:left="3320" w:hanging="720"/>
      </w:pPr>
      <w:rPr>
        <w:rFonts w:hint="default"/>
      </w:rPr>
    </w:lvl>
    <w:lvl w:ilvl="7">
      <w:start w:val="1"/>
      <w:numFmt w:val="bullet"/>
      <w:lvlText w:val="•"/>
      <w:lvlJc w:val="left"/>
      <w:pPr>
        <w:ind w:left="3863" w:hanging="720"/>
      </w:pPr>
      <w:rPr>
        <w:rFonts w:hint="default"/>
      </w:rPr>
    </w:lvl>
    <w:lvl w:ilvl="8">
      <w:start w:val="1"/>
      <w:numFmt w:val="bullet"/>
      <w:lvlText w:val="•"/>
      <w:lvlJc w:val="left"/>
      <w:pPr>
        <w:ind w:left="4407" w:hanging="720"/>
      </w:pPr>
      <w:rPr>
        <w:rFonts w:hint="default"/>
      </w:rPr>
    </w:lvl>
  </w:abstractNum>
  <w:abstractNum w:abstractNumId="9">
    <w:multiLevelType w:val="hybridMultilevel"/>
    <w:lvl w:ilvl="0">
      <w:start w:val="4"/>
      <w:numFmt w:val="lowerLetter"/>
      <w:lvlText w:val="%1)"/>
      <w:lvlJc w:val="left"/>
      <w:pPr>
        <w:ind w:left="822" w:hanging="360"/>
        <w:jc w:val="left"/>
      </w:pPr>
      <w:rPr>
        <w:rFonts w:hint="default" w:ascii="Tahoma" w:hAnsi="Tahoma" w:eastAsia="Tahoma"/>
        <w:color w:val="231F20"/>
        <w:spacing w:val="-2"/>
        <w:w w:val="100"/>
        <w:sz w:val="18"/>
        <w:szCs w:val="18"/>
      </w:rPr>
    </w:lvl>
    <w:lvl w:ilvl="1">
      <w:start w:val="1"/>
      <w:numFmt w:val="bullet"/>
      <w:lvlText w:val="•"/>
      <w:lvlJc w:val="left"/>
      <w:pPr>
        <w:ind w:left="1592" w:hanging="360"/>
      </w:pPr>
      <w:rPr>
        <w:rFonts w:hint="default"/>
      </w:rPr>
    </w:lvl>
    <w:lvl w:ilvl="2">
      <w:start w:val="1"/>
      <w:numFmt w:val="bullet"/>
      <w:lvlText w:val="•"/>
      <w:lvlJc w:val="left"/>
      <w:pPr>
        <w:ind w:left="2364" w:hanging="360"/>
      </w:pPr>
      <w:rPr>
        <w:rFonts w:hint="default"/>
      </w:rPr>
    </w:lvl>
    <w:lvl w:ilvl="3">
      <w:start w:val="1"/>
      <w:numFmt w:val="bullet"/>
      <w:lvlText w:val="•"/>
      <w:lvlJc w:val="left"/>
      <w:pPr>
        <w:ind w:left="3136" w:hanging="360"/>
      </w:pPr>
      <w:rPr>
        <w:rFonts w:hint="default"/>
      </w:rPr>
    </w:lvl>
    <w:lvl w:ilvl="4">
      <w:start w:val="1"/>
      <w:numFmt w:val="bullet"/>
      <w:lvlText w:val="•"/>
      <w:lvlJc w:val="left"/>
      <w:pPr>
        <w:ind w:left="3908" w:hanging="360"/>
      </w:pPr>
      <w:rPr>
        <w:rFonts w:hint="default"/>
      </w:rPr>
    </w:lvl>
    <w:lvl w:ilvl="5">
      <w:start w:val="1"/>
      <w:numFmt w:val="bullet"/>
      <w:lvlText w:val="•"/>
      <w:lvlJc w:val="left"/>
      <w:pPr>
        <w:ind w:left="4681" w:hanging="360"/>
      </w:pPr>
      <w:rPr>
        <w:rFonts w:hint="default"/>
      </w:rPr>
    </w:lvl>
    <w:lvl w:ilvl="6">
      <w:start w:val="1"/>
      <w:numFmt w:val="bullet"/>
      <w:lvlText w:val="•"/>
      <w:lvlJc w:val="left"/>
      <w:pPr>
        <w:ind w:left="5453" w:hanging="360"/>
      </w:pPr>
      <w:rPr>
        <w:rFonts w:hint="default"/>
      </w:rPr>
    </w:lvl>
    <w:lvl w:ilvl="7">
      <w:start w:val="1"/>
      <w:numFmt w:val="bullet"/>
      <w:lvlText w:val="•"/>
      <w:lvlJc w:val="left"/>
      <w:pPr>
        <w:ind w:left="6225" w:hanging="360"/>
      </w:pPr>
      <w:rPr>
        <w:rFonts w:hint="default"/>
      </w:rPr>
    </w:lvl>
    <w:lvl w:ilvl="8">
      <w:start w:val="1"/>
      <w:numFmt w:val="bullet"/>
      <w:lvlText w:val="•"/>
      <w:lvlJc w:val="left"/>
      <w:pPr>
        <w:ind w:left="6997" w:hanging="360"/>
      </w:pPr>
      <w:rPr>
        <w:rFonts w:hint="default"/>
      </w:rPr>
    </w:lvl>
  </w:abstractNum>
  <w:abstractNum w:abstractNumId="8">
    <w:multiLevelType w:val="hybridMultilevel"/>
    <w:lvl w:ilvl="0">
      <w:start w:val="4"/>
      <w:numFmt w:val="decimal"/>
      <w:lvlText w:val="%1)"/>
      <w:lvlJc w:val="left"/>
      <w:pPr>
        <w:ind w:left="822" w:hanging="360"/>
        <w:jc w:val="left"/>
      </w:pPr>
      <w:rPr>
        <w:rFonts w:hint="default" w:ascii="Tahoma" w:hAnsi="Tahoma" w:eastAsia="Tahoma"/>
        <w:color w:val="231F20"/>
        <w:spacing w:val="-4"/>
        <w:w w:val="100"/>
        <w:sz w:val="18"/>
        <w:szCs w:val="18"/>
      </w:rPr>
    </w:lvl>
    <w:lvl w:ilvl="1">
      <w:start w:val="1"/>
      <w:numFmt w:val="lowerLetter"/>
      <w:lvlText w:val="%2)"/>
      <w:lvlJc w:val="left"/>
      <w:pPr>
        <w:ind w:left="822" w:hanging="360"/>
        <w:jc w:val="left"/>
      </w:pPr>
      <w:rPr>
        <w:rFonts w:hint="default" w:ascii="Tahoma" w:hAnsi="Tahoma" w:eastAsia="Tahoma"/>
        <w:color w:val="231F20"/>
        <w:w w:val="100"/>
        <w:sz w:val="18"/>
        <w:szCs w:val="18"/>
      </w:rPr>
    </w:lvl>
    <w:lvl w:ilvl="2">
      <w:start w:val="1"/>
      <w:numFmt w:val="bullet"/>
      <w:lvlText w:val="•"/>
      <w:lvlJc w:val="left"/>
      <w:pPr>
        <w:ind w:left="2364" w:hanging="360"/>
      </w:pPr>
      <w:rPr>
        <w:rFonts w:hint="default"/>
      </w:rPr>
    </w:lvl>
    <w:lvl w:ilvl="3">
      <w:start w:val="1"/>
      <w:numFmt w:val="bullet"/>
      <w:lvlText w:val="•"/>
      <w:lvlJc w:val="left"/>
      <w:pPr>
        <w:ind w:left="3136" w:hanging="360"/>
      </w:pPr>
      <w:rPr>
        <w:rFonts w:hint="default"/>
      </w:rPr>
    </w:lvl>
    <w:lvl w:ilvl="4">
      <w:start w:val="1"/>
      <w:numFmt w:val="bullet"/>
      <w:lvlText w:val="•"/>
      <w:lvlJc w:val="left"/>
      <w:pPr>
        <w:ind w:left="3908" w:hanging="360"/>
      </w:pPr>
      <w:rPr>
        <w:rFonts w:hint="default"/>
      </w:rPr>
    </w:lvl>
    <w:lvl w:ilvl="5">
      <w:start w:val="1"/>
      <w:numFmt w:val="bullet"/>
      <w:lvlText w:val="•"/>
      <w:lvlJc w:val="left"/>
      <w:pPr>
        <w:ind w:left="4681" w:hanging="360"/>
      </w:pPr>
      <w:rPr>
        <w:rFonts w:hint="default"/>
      </w:rPr>
    </w:lvl>
    <w:lvl w:ilvl="6">
      <w:start w:val="1"/>
      <w:numFmt w:val="bullet"/>
      <w:lvlText w:val="•"/>
      <w:lvlJc w:val="left"/>
      <w:pPr>
        <w:ind w:left="5453" w:hanging="360"/>
      </w:pPr>
      <w:rPr>
        <w:rFonts w:hint="default"/>
      </w:rPr>
    </w:lvl>
    <w:lvl w:ilvl="7">
      <w:start w:val="1"/>
      <w:numFmt w:val="bullet"/>
      <w:lvlText w:val="•"/>
      <w:lvlJc w:val="left"/>
      <w:pPr>
        <w:ind w:left="6225" w:hanging="360"/>
      </w:pPr>
      <w:rPr>
        <w:rFonts w:hint="default"/>
      </w:rPr>
    </w:lvl>
    <w:lvl w:ilvl="8">
      <w:start w:val="1"/>
      <w:numFmt w:val="bullet"/>
      <w:lvlText w:val="•"/>
      <w:lvlJc w:val="left"/>
      <w:pPr>
        <w:ind w:left="6997" w:hanging="360"/>
      </w:pPr>
      <w:rPr>
        <w:rFonts w:hint="default"/>
      </w:rPr>
    </w:lvl>
  </w:abstractNum>
  <w:abstractNum w:abstractNumId="7">
    <w:multiLevelType w:val="hybridMultilevel"/>
    <w:lvl w:ilvl="0">
      <w:start w:val="1"/>
      <w:numFmt w:val="bullet"/>
      <w:lvlText w:val="-"/>
      <w:lvlJc w:val="left"/>
      <w:pPr>
        <w:ind w:left="822" w:hanging="360"/>
      </w:pPr>
      <w:rPr>
        <w:rFonts w:hint="default" w:ascii="Tahoma" w:hAnsi="Tahoma" w:eastAsia="Tahoma"/>
        <w:color w:val="231F20"/>
        <w:spacing w:val="-12"/>
        <w:w w:val="100"/>
        <w:sz w:val="18"/>
        <w:szCs w:val="18"/>
      </w:rPr>
    </w:lvl>
    <w:lvl w:ilvl="1">
      <w:start w:val="1"/>
      <w:numFmt w:val="bullet"/>
      <w:lvlText w:val="•"/>
      <w:lvlJc w:val="left"/>
      <w:pPr>
        <w:ind w:left="1592" w:hanging="360"/>
      </w:pPr>
      <w:rPr>
        <w:rFonts w:hint="default"/>
      </w:rPr>
    </w:lvl>
    <w:lvl w:ilvl="2">
      <w:start w:val="1"/>
      <w:numFmt w:val="bullet"/>
      <w:lvlText w:val="•"/>
      <w:lvlJc w:val="left"/>
      <w:pPr>
        <w:ind w:left="2364" w:hanging="360"/>
      </w:pPr>
      <w:rPr>
        <w:rFonts w:hint="default"/>
      </w:rPr>
    </w:lvl>
    <w:lvl w:ilvl="3">
      <w:start w:val="1"/>
      <w:numFmt w:val="bullet"/>
      <w:lvlText w:val="•"/>
      <w:lvlJc w:val="left"/>
      <w:pPr>
        <w:ind w:left="3136" w:hanging="360"/>
      </w:pPr>
      <w:rPr>
        <w:rFonts w:hint="default"/>
      </w:rPr>
    </w:lvl>
    <w:lvl w:ilvl="4">
      <w:start w:val="1"/>
      <w:numFmt w:val="bullet"/>
      <w:lvlText w:val="•"/>
      <w:lvlJc w:val="left"/>
      <w:pPr>
        <w:ind w:left="3908" w:hanging="360"/>
      </w:pPr>
      <w:rPr>
        <w:rFonts w:hint="default"/>
      </w:rPr>
    </w:lvl>
    <w:lvl w:ilvl="5">
      <w:start w:val="1"/>
      <w:numFmt w:val="bullet"/>
      <w:lvlText w:val="•"/>
      <w:lvlJc w:val="left"/>
      <w:pPr>
        <w:ind w:left="4681" w:hanging="360"/>
      </w:pPr>
      <w:rPr>
        <w:rFonts w:hint="default"/>
      </w:rPr>
    </w:lvl>
    <w:lvl w:ilvl="6">
      <w:start w:val="1"/>
      <w:numFmt w:val="bullet"/>
      <w:lvlText w:val="•"/>
      <w:lvlJc w:val="left"/>
      <w:pPr>
        <w:ind w:left="5453" w:hanging="360"/>
      </w:pPr>
      <w:rPr>
        <w:rFonts w:hint="default"/>
      </w:rPr>
    </w:lvl>
    <w:lvl w:ilvl="7">
      <w:start w:val="1"/>
      <w:numFmt w:val="bullet"/>
      <w:lvlText w:val="•"/>
      <w:lvlJc w:val="left"/>
      <w:pPr>
        <w:ind w:left="6225" w:hanging="360"/>
      </w:pPr>
      <w:rPr>
        <w:rFonts w:hint="default"/>
      </w:rPr>
    </w:lvl>
    <w:lvl w:ilvl="8">
      <w:start w:val="1"/>
      <w:numFmt w:val="bullet"/>
      <w:lvlText w:val="•"/>
      <w:lvlJc w:val="left"/>
      <w:pPr>
        <w:ind w:left="6997" w:hanging="360"/>
      </w:pPr>
      <w:rPr>
        <w:rFonts w:hint="default"/>
      </w:rPr>
    </w:lvl>
  </w:abstractNum>
  <w:abstractNum w:abstractNumId="6">
    <w:multiLevelType w:val="hybridMultilevel"/>
    <w:lvl w:ilvl="0">
      <w:start w:val="8"/>
      <w:numFmt w:val="decimal"/>
      <w:lvlText w:val="%1."/>
      <w:lvlJc w:val="left"/>
      <w:pPr>
        <w:ind w:left="311" w:hanging="210"/>
        <w:jc w:val="left"/>
      </w:pPr>
      <w:rPr>
        <w:rFonts w:hint="default" w:ascii="Tahoma" w:hAnsi="Tahoma" w:eastAsia="Tahoma"/>
        <w:color w:val="231F20"/>
        <w:spacing w:val="-3"/>
        <w:w w:val="100"/>
        <w:sz w:val="18"/>
        <w:szCs w:val="18"/>
      </w:rPr>
    </w:lvl>
    <w:lvl w:ilvl="1">
      <w:start w:val="1"/>
      <w:numFmt w:val="decimal"/>
      <w:lvlText w:val="%2)"/>
      <w:lvlJc w:val="left"/>
      <w:pPr>
        <w:ind w:left="822" w:hanging="360"/>
        <w:jc w:val="left"/>
      </w:pPr>
      <w:rPr>
        <w:rFonts w:hint="default" w:ascii="Tahoma" w:hAnsi="Tahoma" w:eastAsia="Tahoma"/>
        <w:color w:val="231F20"/>
        <w:w w:val="100"/>
        <w:sz w:val="18"/>
        <w:szCs w:val="18"/>
      </w:rPr>
    </w:lvl>
    <w:lvl w:ilvl="2">
      <w:start w:val="1"/>
      <w:numFmt w:val="bullet"/>
      <w:lvlText w:val="•"/>
      <w:lvlJc w:val="left"/>
      <w:pPr>
        <w:ind w:left="1678" w:hanging="360"/>
      </w:pPr>
      <w:rPr>
        <w:rFonts w:hint="default"/>
      </w:rPr>
    </w:lvl>
    <w:lvl w:ilvl="3">
      <w:start w:val="1"/>
      <w:numFmt w:val="bullet"/>
      <w:lvlText w:val="•"/>
      <w:lvlJc w:val="left"/>
      <w:pPr>
        <w:ind w:left="2536" w:hanging="360"/>
      </w:pPr>
      <w:rPr>
        <w:rFonts w:hint="default"/>
      </w:rPr>
    </w:lvl>
    <w:lvl w:ilvl="4">
      <w:start w:val="1"/>
      <w:numFmt w:val="bullet"/>
      <w:lvlText w:val="•"/>
      <w:lvlJc w:val="left"/>
      <w:pPr>
        <w:ind w:left="3394" w:hanging="360"/>
      </w:pPr>
      <w:rPr>
        <w:rFonts w:hint="default"/>
      </w:rPr>
    </w:lvl>
    <w:lvl w:ilvl="5">
      <w:start w:val="1"/>
      <w:numFmt w:val="bullet"/>
      <w:lvlText w:val="•"/>
      <w:lvlJc w:val="left"/>
      <w:pPr>
        <w:ind w:left="4252"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5968" w:hanging="360"/>
      </w:pPr>
      <w:rPr>
        <w:rFonts w:hint="default"/>
      </w:rPr>
    </w:lvl>
    <w:lvl w:ilvl="8">
      <w:start w:val="1"/>
      <w:numFmt w:val="bullet"/>
      <w:lvlText w:val="•"/>
      <w:lvlJc w:val="left"/>
      <w:pPr>
        <w:ind w:left="6826" w:hanging="360"/>
      </w:pPr>
      <w:rPr>
        <w:rFonts w:hint="default"/>
      </w:rPr>
    </w:lvl>
  </w:abstractNum>
  <w:abstractNum w:abstractNumId="5">
    <w:multiLevelType w:val="hybridMultilevel"/>
    <w:lvl w:ilvl="0">
      <w:start w:val="1"/>
      <w:numFmt w:val="decimal"/>
      <w:lvlText w:val="%1."/>
      <w:lvlJc w:val="left"/>
      <w:pPr>
        <w:ind w:left="311" w:hanging="210"/>
        <w:jc w:val="left"/>
      </w:pPr>
      <w:rPr>
        <w:rFonts w:hint="default" w:ascii="Tahoma" w:hAnsi="Tahoma" w:eastAsia="Tahoma"/>
        <w:color w:val="231F20"/>
        <w:spacing w:val="-5"/>
        <w:w w:val="100"/>
        <w:sz w:val="18"/>
        <w:szCs w:val="18"/>
      </w:rPr>
    </w:lvl>
    <w:lvl w:ilvl="1">
      <w:start w:val="1"/>
      <w:numFmt w:val="bullet"/>
      <w:lvlText w:val="•"/>
      <w:lvlJc w:val="left"/>
      <w:pPr>
        <w:ind w:left="1142" w:hanging="210"/>
      </w:pPr>
      <w:rPr>
        <w:rFonts w:hint="default"/>
      </w:rPr>
    </w:lvl>
    <w:lvl w:ilvl="2">
      <w:start w:val="1"/>
      <w:numFmt w:val="bullet"/>
      <w:lvlText w:val="•"/>
      <w:lvlJc w:val="left"/>
      <w:pPr>
        <w:ind w:left="1964" w:hanging="210"/>
      </w:pPr>
      <w:rPr>
        <w:rFonts w:hint="default"/>
      </w:rPr>
    </w:lvl>
    <w:lvl w:ilvl="3">
      <w:start w:val="1"/>
      <w:numFmt w:val="bullet"/>
      <w:lvlText w:val="•"/>
      <w:lvlJc w:val="left"/>
      <w:pPr>
        <w:ind w:left="2786" w:hanging="210"/>
      </w:pPr>
      <w:rPr>
        <w:rFonts w:hint="default"/>
      </w:rPr>
    </w:lvl>
    <w:lvl w:ilvl="4">
      <w:start w:val="1"/>
      <w:numFmt w:val="bullet"/>
      <w:lvlText w:val="•"/>
      <w:lvlJc w:val="left"/>
      <w:pPr>
        <w:ind w:left="3608" w:hanging="210"/>
      </w:pPr>
      <w:rPr>
        <w:rFonts w:hint="default"/>
      </w:rPr>
    </w:lvl>
    <w:lvl w:ilvl="5">
      <w:start w:val="1"/>
      <w:numFmt w:val="bullet"/>
      <w:lvlText w:val="•"/>
      <w:lvlJc w:val="left"/>
      <w:pPr>
        <w:ind w:left="4431" w:hanging="210"/>
      </w:pPr>
      <w:rPr>
        <w:rFonts w:hint="default"/>
      </w:rPr>
    </w:lvl>
    <w:lvl w:ilvl="6">
      <w:start w:val="1"/>
      <w:numFmt w:val="bullet"/>
      <w:lvlText w:val="•"/>
      <w:lvlJc w:val="left"/>
      <w:pPr>
        <w:ind w:left="5253" w:hanging="210"/>
      </w:pPr>
      <w:rPr>
        <w:rFonts w:hint="default"/>
      </w:rPr>
    </w:lvl>
    <w:lvl w:ilvl="7">
      <w:start w:val="1"/>
      <w:numFmt w:val="bullet"/>
      <w:lvlText w:val="•"/>
      <w:lvlJc w:val="left"/>
      <w:pPr>
        <w:ind w:left="6075" w:hanging="210"/>
      </w:pPr>
      <w:rPr>
        <w:rFonts w:hint="default"/>
      </w:rPr>
    </w:lvl>
    <w:lvl w:ilvl="8">
      <w:start w:val="1"/>
      <w:numFmt w:val="bullet"/>
      <w:lvlText w:val="•"/>
      <w:lvlJc w:val="left"/>
      <w:pPr>
        <w:ind w:left="6897" w:hanging="210"/>
      </w:pPr>
      <w:rPr>
        <w:rFonts w:hint="default"/>
      </w:rPr>
    </w:lvl>
  </w:abstractNum>
  <w:abstractNum w:abstractNumId="4">
    <w:multiLevelType w:val="hybridMultilevel"/>
    <w:lvl w:ilvl="0">
      <w:start w:val="7"/>
      <w:numFmt w:val="decimal"/>
      <w:lvlText w:val="%1."/>
      <w:lvlJc w:val="left"/>
      <w:pPr>
        <w:ind w:left="298" w:hanging="196"/>
        <w:jc w:val="left"/>
      </w:pPr>
      <w:rPr>
        <w:rFonts w:hint="default" w:ascii="Tahoma" w:hAnsi="Tahoma" w:eastAsia="Tahoma"/>
        <w:color w:val="231F20"/>
        <w:spacing w:val="-14"/>
        <w:w w:val="100"/>
        <w:sz w:val="18"/>
        <w:szCs w:val="18"/>
      </w:rPr>
    </w:lvl>
    <w:lvl w:ilvl="1">
      <w:start w:val="1"/>
      <w:numFmt w:val="bullet"/>
      <w:lvlText w:val="•"/>
      <w:lvlJc w:val="left"/>
      <w:pPr>
        <w:ind w:left="1124" w:hanging="196"/>
      </w:pPr>
      <w:rPr>
        <w:rFonts w:hint="default"/>
      </w:rPr>
    </w:lvl>
    <w:lvl w:ilvl="2">
      <w:start w:val="1"/>
      <w:numFmt w:val="bullet"/>
      <w:lvlText w:val="•"/>
      <w:lvlJc w:val="left"/>
      <w:pPr>
        <w:ind w:left="1948" w:hanging="196"/>
      </w:pPr>
      <w:rPr>
        <w:rFonts w:hint="default"/>
      </w:rPr>
    </w:lvl>
    <w:lvl w:ilvl="3">
      <w:start w:val="1"/>
      <w:numFmt w:val="bullet"/>
      <w:lvlText w:val="•"/>
      <w:lvlJc w:val="left"/>
      <w:pPr>
        <w:ind w:left="2772" w:hanging="196"/>
      </w:pPr>
      <w:rPr>
        <w:rFonts w:hint="default"/>
      </w:rPr>
    </w:lvl>
    <w:lvl w:ilvl="4">
      <w:start w:val="1"/>
      <w:numFmt w:val="bullet"/>
      <w:lvlText w:val="•"/>
      <w:lvlJc w:val="left"/>
      <w:pPr>
        <w:ind w:left="3596" w:hanging="196"/>
      </w:pPr>
      <w:rPr>
        <w:rFonts w:hint="default"/>
      </w:rPr>
    </w:lvl>
    <w:lvl w:ilvl="5">
      <w:start w:val="1"/>
      <w:numFmt w:val="bullet"/>
      <w:lvlText w:val="•"/>
      <w:lvlJc w:val="left"/>
      <w:pPr>
        <w:ind w:left="4421" w:hanging="196"/>
      </w:pPr>
      <w:rPr>
        <w:rFonts w:hint="default"/>
      </w:rPr>
    </w:lvl>
    <w:lvl w:ilvl="6">
      <w:start w:val="1"/>
      <w:numFmt w:val="bullet"/>
      <w:lvlText w:val="•"/>
      <w:lvlJc w:val="left"/>
      <w:pPr>
        <w:ind w:left="5245" w:hanging="196"/>
      </w:pPr>
      <w:rPr>
        <w:rFonts w:hint="default"/>
      </w:rPr>
    </w:lvl>
    <w:lvl w:ilvl="7">
      <w:start w:val="1"/>
      <w:numFmt w:val="bullet"/>
      <w:lvlText w:val="•"/>
      <w:lvlJc w:val="left"/>
      <w:pPr>
        <w:ind w:left="6069" w:hanging="196"/>
      </w:pPr>
      <w:rPr>
        <w:rFonts w:hint="default"/>
      </w:rPr>
    </w:lvl>
    <w:lvl w:ilvl="8">
      <w:start w:val="1"/>
      <w:numFmt w:val="bullet"/>
      <w:lvlText w:val="•"/>
      <w:lvlJc w:val="left"/>
      <w:pPr>
        <w:ind w:left="6893" w:hanging="196"/>
      </w:pPr>
      <w:rPr>
        <w:rFonts w:hint="default"/>
      </w:rPr>
    </w:lvl>
  </w:abstractNum>
  <w:abstractNum w:abstractNumId="3">
    <w:multiLevelType w:val="hybridMultilevel"/>
    <w:lvl w:ilvl="0">
      <w:start w:val="2"/>
      <w:numFmt w:val="decimal"/>
      <w:lvlText w:val="%1."/>
      <w:lvlJc w:val="left"/>
      <w:pPr>
        <w:ind w:left="311" w:hanging="210"/>
        <w:jc w:val="left"/>
      </w:pPr>
      <w:rPr>
        <w:rFonts w:hint="default" w:ascii="Tahoma" w:hAnsi="Tahoma" w:eastAsia="Tahoma"/>
        <w:color w:val="231F20"/>
        <w:spacing w:val="-4"/>
        <w:w w:val="100"/>
        <w:sz w:val="18"/>
        <w:szCs w:val="18"/>
      </w:rPr>
    </w:lvl>
    <w:lvl w:ilvl="1">
      <w:start w:val="1"/>
      <w:numFmt w:val="bullet"/>
      <w:lvlText w:val="•"/>
      <w:lvlJc w:val="left"/>
      <w:pPr>
        <w:ind w:left="1142" w:hanging="210"/>
      </w:pPr>
      <w:rPr>
        <w:rFonts w:hint="default"/>
      </w:rPr>
    </w:lvl>
    <w:lvl w:ilvl="2">
      <w:start w:val="1"/>
      <w:numFmt w:val="bullet"/>
      <w:lvlText w:val="•"/>
      <w:lvlJc w:val="left"/>
      <w:pPr>
        <w:ind w:left="1964" w:hanging="210"/>
      </w:pPr>
      <w:rPr>
        <w:rFonts w:hint="default"/>
      </w:rPr>
    </w:lvl>
    <w:lvl w:ilvl="3">
      <w:start w:val="1"/>
      <w:numFmt w:val="bullet"/>
      <w:lvlText w:val="•"/>
      <w:lvlJc w:val="left"/>
      <w:pPr>
        <w:ind w:left="2786" w:hanging="210"/>
      </w:pPr>
      <w:rPr>
        <w:rFonts w:hint="default"/>
      </w:rPr>
    </w:lvl>
    <w:lvl w:ilvl="4">
      <w:start w:val="1"/>
      <w:numFmt w:val="bullet"/>
      <w:lvlText w:val="•"/>
      <w:lvlJc w:val="left"/>
      <w:pPr>
        <w:ind w:left="3608" w:hanging="210"/>
      </w:pPr>
      <w:rPr>
        <w:rFonts w:hint="default"/>
      </w:rPr>
    </w:lvl>
    <w:lvl w:ilvl="5">
      <w:start w:val="1"/>
      <w:numFmt w:val="bullet"/>
      <w:lvlText w:val="•"/>
      <w:lvlJc w:val="left"/>
      <w:pPr>
        <w:ind w:left="4431" w:hanging="210"/>
      </w:pPr>
      <w:rPr>
        <w:rFonts w:hint="default"/>
      </w:rPr>
    </w:lvl>
    <w:lvl w:ilvl="6">
      <w:start w:val="1"/>
      <w:numFmt w:val="bullet"/>
      <w:lvlText w:val="•"/>
      <w:lvlJc w:val="left"/>
      <w:pPr>
        <w:ind w:left="5253" w:hanging="210"/>
      </w:pPr>
      <w:rPr>
        <w:rFonts w:hint="default"/>
      </w:rPr>
    </w:lvl>
    <w:lvl w:ilvl="7">
      <w:start w:val="1"/>
      <w:numFmt w:val="bullet"/>
      <w:lvlText w:val="•"/>
      <w:lvlJc w:val="left"/>
      <w:pPr>
        <w:ind w:left="6075" w:hanging="210"/>
      </w:pPr>
      <w:rPr>
        <w:rFonts w:hint="default"/>
      </w:rPr>
    </w:lvl>
    <w:lvl w:ilvl="8">
      <w:start w:val="1"/>
      <w:numFmt w:val="bullet"/>
      <w:lvlText w:val="•"/>
      <w:lvlJc w:val="left"/>
      <w:pPr>
        <w:ind w:left="6897" w:hanging="210"/>
      </w:pPr>
      <w:rPr>
        <w:rFonts w:hint="default"/>
      </w:rPr>
    </w:lvl>
  </w:abstractNum>
  <w:abstractNum w:abstractNumId="2">
    <w:multiLevelType w:val="hybridMultilevel"/>
    <w:lvl w:ilvl="0">
      <w:start w:val="1"/>
      <w:numFmt w:val="lowerLetter"/>
      <w:lvlText w:val="%1)"/>
      <w:lvlJc w:val="left"/>
      <w:pPr>
        <w:ind w:left="822" w:hanging="360"/>
        <w:jc w:val="left"/>
      </w:pPr>
      <w:rPr>
        <w:rFonts w:hint="default" w:ascii="Tahoma" w:hAnsi="Tahoma" w:eastAsia="Tahoma"/>
        <w:color w:val="231F20"/>
        <w:spacing w:val="-5"/>
        <w:w w:val="100"/>
        <w:sz w:val="18"/>
        <w:szCs w:val="18"/>
      </w:rPr>
    </w:lvl>
    <w:lvl w:ilvl="1">
      <w:start w:val="1"/>
      <w:numFmt w:val="bullet"/>
      <w:lvlText w:val="•"/>
      <w:lvlJc w:val="left"/>
      <w:pPr>
        <w:ind w:left="1660" w:hanging="360"/>
      </w:pPr>
      <w:rPr>
        <w:rFonts w:hint="default"/>
      </w:rPr>
    </w:lvl>
    <w:lvl w:ilvl="2">
      <w:start w:val="1"/>
      <w:numFmt w:val="bullet"/>
      <w:lvlText w:val="•"/>
      <w:lvlJc w:val="left"/>
      <w:pPr>
        <w:ind w:left="2424" w:hanging="360"/>
      </w:pPr>
      <w:rPr>
        <w:rFonts w:hint="default"/>
      </w:rPr>
    </w:lvl>
    <w:lvl w:ilvl="3">
      <w:start w:val="1"/>
      <w:numFmt w:val="bullet"/>
      <w:lvlText w:val="•"/>
      <w:lvlJc w:val="left"/>
      <w:pPr>
        <w:ind w:left="3189" w:hanging="360"/>
      </w:pPr>
      <w:rPr>
        <w:rFonts w:hint="default"/>
      </w:rPr>
    </w:lvl>
    <w:lvl w:ilvl="4">
      <w:start w:val="1"/>
      <w:numFmt w:val="bullet"/>
      <w:lvlText w:val="•"/>
      <w:lvlJc w:val="left"/>
      <w:pPr>
        <w:ind w:left="3954" w:hanging="360"/>
      </w:pPr>
      <w:rPr>
        <w:rFonts w:hint="default"/>
      </w:rPr>
    </w:lvl>
    <w:lvl w:ilvl="5">
      <w:start w:val="1"/>
      <w:numFmt w:val="bullet"/>
      <w:lvlText w:val="•"/>
      <w:lvlJc w:val="left"/>
      <w:pPr>
        <w:ind w:left="4718" w:hanging="360"/>
      </w:pPr>
      <w:rPr>
        <w:rFonts w:hint="default"/>
      </w:rPr>
    </w:lvl>
    <w:lvl w:ilvl="6">
      <w:start w:val="1"/>
      <w:numFmt w:val="bullet"/>
      <w:lvlText w:val="•"/>
      <w:lvlJc w:val="left"/>
      <w:pPr>
        <w:ind w:left="5483" w:hanging="360"/>
      </w:pPr>
      <w:rPr>
        <w:rFonts w:hint="default"/>
      </w:rPr>
    </w:lvl>
    <w:lvl w:ilvl="7">
      <w:start w:val="1"/>
      <w:numFmt w:val="bullet"/>
      <w:lvlText w:val="•"/>
      <w:lvlJc w:val="left"/>
      <w:pPr>
        <w:ind w:left="6248" w:hanging="360"/>
      </w:pPr>
      <w:rPr>
        <w:rFonts w:hint="default"/>
      </w:rPr>
    </w:lvl>
    <w:lvl w:ilvl="8">
      <w:start w:val="1"/>
      <w:numFmt w:val="bullet"/>
      <w:lvlText w:val="•"/>
      <w:lvlJc w:val="left"/>
      <w:pPr>
        <w:ind w:left="7012" w:hanging="360"/>
      </w:pPr>
      <w:rPr>
        <w:rFonts w:hint="default"/>
      </w:rPr>
    </w:lvl>
  </w:abstractNum>
  <w:abstractNum w:abstractNumId="1">
    <w:multiLevelType w:val="hybridMultilevel"/>
    <w:lvl w:ilvl="0">
      <w:start w:val="4"/>
      <w:numFmt w:val="upperRoman"/>
      <w:lvlText w:val="%1."/>
      <w:lvlJc w:val="left"/>
      <w:pPr>
        <w:ind w:left="363" w:hanging="262"/>
        <w:jc w:val="left"/>
      </w:pPr>
      <w:rPr>
        <w:rFonts w:hint="default" w:ascii="Tahoma" w:hAnsi="Tahoma" w:eastAsia="Tahoma"/>
        <w:color w:val="231F20"/>
        <w:spacing w:val="-25"/>
        <w:w w:val="100"/>
        <w:sz w:val="18"/>
        <w:szCs w:val="18"/>
      </w:rPr>
    </w:lvl>
    <w:lvl w:ilvl="1">
      <w:start w:val="1"/>
      <w:numFmt w:val="bullet"/>
      <w:lvlText w:val="•"/>
      <w:lvlJc w:val="left"/>
      <w:pPr>
        <w:ind w:left="1178" w:hanging="262"/>
      </w:pPr>
      <w:rPr>
        <w:rFonts w:hint="default"/>
      </w:rPr>
    </w:lvl>
    <w:lvl w:ilvl="2">
      <w:start w:val="1"/>
      <w:numFmt w:val="bullet"/>
      <w:lvlText w:val="•"/>
      <w:lvlJc w:val="left"/>
      <w:pPr>
        <w:ind w:left="1996" w:hanging="262"/>
      </w:pPr>
      <w:rPr>
        <w:rFonts w:hint="default"/>
      </w:rPr>
    </w:lvl>
    <w:lvl w:ilvl="3">
      <w:start w:val="1"/>
      <w:numFmt w:val="bullet"/>
      <w:lvlText w:val="•"/>
      <w:lvlJc w:val="left"/>
      <w:pPr>
        <w:ind w:left="2814" w:hanging="262"/>
      </w:pPr>
      <w:rPr>
        <w:rFonts w:hint="default"/>
      </w:rPr>
    </w:lvl>
    <w:lvl w:ilvl="4">
      <w:start w:val="1"/>
      <w:numFmt w:val="bullet"/>
      <w:lvlText w:val="•"/>
      <w:lvlJc w:val="left"/>
      <w:pPr>
        <w:ind w:left="3632" w:hanging="262"/>
      </w:pPr>
      <w:rPr>
        <w:rFonts w:hint="default"/>
      </w:rPr>
    </w:lvl>
    <w:lvl w:ilvl="5">
      <w:start w:val="1"/>
      <w:numFmt w:val="bullet"/>
      <w:lvlText w:val="•"/>
      <w:lvlJc w:val="left"/>
      <w:pPr>
        <w:ind w:left="4451" w:hanging="262"/>
      </w:pPr>
      <w:rPr>
        <w:rFonts w:hint="default"/>
      </w:rPr>
    </w:lvl>
    <w:lvl w:ilvl="6">
      <w:start w:val="1"/>
      <w:numFmt w:val="bullet"/>
      <w:lvlText w:val="•"/>
      <w:lvlJc w:val="left"/>
      <w:pPr>
        <w:ind w:left="5269" w:hanging="262"/>
      </w:pPr>
      <w:rPr>
        <w:rFonts w:hint="default"/>
      </w:rPr>
    </w:lvl>
    <w:lvl w:ilvl="7">
      <w:start w:val="1"/>
      <w:numFmt w:val="bullet"/>
      <w:lvlText w:val="•"/>
      <w:lvlJc w:val="left"/>
      <w:pPr>
        <w:ind w:left="6087" w:hanging="262"/>
      </w:pPr>
      <w:rPr>
        <w:rFonts w:hint="default"/>
      </w:rPr>
    </w:lvl>
    <w:lvl w:ilvl="8">
      <w:start w:val="1"/>
      <w:numFmt w:val="bullet"/>
      <w:lvlText w:val="•"/>
      <w:lvlJc w:val="left"/>
      <w:pPr>
        <w:ind w:left="6905" w:hanging="262"/>
      </w:pPr>
      <w:rPr>
        <w:rFonts w:hint="default"/>
      </w:rPr>
    </w:lvl>
  </w:abstractNum>
  <w:abstractNum w:abstractNumId="0">
    <w:multiLevelType w:val="hybridMultilevel"/>
    <w:lvl w:ilvl="0">
      <w:start w:val="1"/>
      <w:numFmt w:val="upperRoman"/>
      <w:lvlText w:val="%1."/>
      <w:lvlJc w:val="left"/>
      <w:pPr>
        <w:ind w:left="102" w:hanging="360"/>
        <w:jc w:val="left"/>
      </w:pPr>
      <w:rPr>
        <w:rFonts w:hint="default" w:ascii="Tahoma" w:hAnsi="Tahoma" w:eastAsia="Tahoma"/>
        <w:b/>
        <w:bCs/>
        <w:color w:val="231F20"/>
        <w:spacing w:val="-16"/>
        <w:w w:val="98"/>
        <w:sz w:val="18"/>
        <w:szCs w:val="18"/>
      </w:rPr>
    </w:lvl>
    <w:lvl w:ilvl="1">
      <w:start w:val="1"/>
      <w:numFmt w:val="decimal"/>
      <w:lvlText w:val="%2."/>
      <w:lvlJc w:val="left"/>
      <w:pPr>
        <w:ind w:left="102" w:hanging="234"/>
        <w:jc w:val="left"/>
      </w:pPr>
      <w:rPr>
        <w:rFonts w:hint="default" w:ascii="Tahoma" w:hAnsi="Tahoma" w:eastAsia="Tahoma"/>
        <w:b/>
        <w:bCs/>
        <w:color w:val="231F20"/>
        <w:w w:val="100"/>
        <w:sz w:val="18"/>
        <w:szCs w:val="18"/>
      </w:rPr>
    </w:lvl>
    <w:lvl w:ilvl="2">
      <w:start w:val="1"/>
      <w:numFmt w:val="upperRoman"/>
      <w:lvlText w:val="%3."/>
      <w:lvlJc w:val="left"/>
      <w:pPr>
        <w:ind w:left="280" w:hanging="179"/>
        <w:jc w:val="left"/>
      </w:pPr>
      <w:rPr>
        <w:rFonts w:hint="default" w:ascii="Tahoma" w:hAnsi="Tahoma" w:eastAsia="Tahoma"/>
        <w:color w:val="231F20"/>
        <w:spacing w:val="-1"/>
        <w:w w:val="100"/>
        <w:sz w:val="18"/>
        <w:szCs w:val="18"/>
      </w:rPr>
    </w:lvl>
    <w:lvl w:ilvl="3">
      <w:start w:val="1"/>
      <w:numFmt w:val="bullet"/>
      <w:lvlText w:val="•"/>
      <w:lvlJc w:val="left"/>
      <w:pPr>
        <w:ind w:left="2116" w:hanging="179"/>
      </w:pPr>
      <w:rPr>
        <w:rFonts w:hint="default"/>
      </w:rPr>
    </w:lvl>
    <w:lvl w:ilvl="4">
      <w:start w:val="1"/>
      <w:numFmt w:val="bullet"/>
      <w:lvlText w:val="•"/>
      <w:lvlJc w:val="left"/>
      <w:pPr>
        <w:ind w:left="3034" w:hanging="179"/>
      </w:pPr>
      <w:rPr>
        <w:rFonts w:hint="default"/>
      </w:rPr>
    </w:lvl>
    <w:lvl w:ilvl="5">
      <w:start w:val="1"/>
      <w:numFmt w:val="bullet"/>
      <w:lvlText w:val="•"/>
      <w:lvlJc w:val="left"/>
      <w:pPr>
        <w:ind w:left="3952" w:hanging="179"/>
      </w:pPr>
      <w:rPr>
        <w:rFonts w:hint="default"/>
      </w:rPr>
    </w:lvl>
    <w:lvl w:ilvl="6">
      <w:start w:val="1"/>
      <w:numFmt w:val="bullet"/>
      <w:lvlText w:val="•"/>
      <w:lvlJc w:val="left"/>
      <w:pPr>
        <w:ind w:left="4870" w:hanging="179"/>
      </w:pPr>
      <w:rPr>
        <w:rFonts w:hint="default"/>
      </w:rPr>
    </w:lvl>
    <w:lvl w:ilvl="7">
      <w:start w:val="1"/>
      <w:numFmt w:val="bullet"/>
      <w:lvlText w:val="•"/>
      <w:lvlJc w:val="left"/>
      <w:pPr>
        <w:ind w:left="5788" w:hanging="179"/>
      </w:pPr>
      <w:rPr>
        <w:rFonts w:hint="default"/>
      </w:rPr>
    </w:lvl>
    <w:lvl w:ilvl="8">
      <w:start w:val="1"/>
      <w:numFmt w:val="bullet"/>
      <w:lvlText w:val="•"/>
      <w:lvlJc w:val="left"/>
      <w:pPr>
        <w:ind w:left="6706" w:hanging="179"/>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2"/>
    </w:pPr>
    <w:rPr>
      <w:rFonts w:ascii="Tahoma" w:hAnsi="Tahoma" w:eastAsia="Tahoma"/>
      <w:sz w:val="18"/>
      <w:szCs w:val="18"/>
    </w:rPr>
  </w:style>
  <w:style w:styleId="Heading1" w:type="paragraph">
    <w:name w:val="Heading 1"/>
    <w:basedOn w:val="Normal"/>
    <w:uiPriority w:val="1"/>
    <w:qFormat/>
    <w:pPr>
      <w:spacing w:before="65"/>
      <w:outlineLvl w:val="1"/>
    </w:pPr>
    <w:rPr>
      <w:rFonts w:ascii="Tahoma" w:hAnsi="Tahoma" w:eastAsia="Tahoma"/>
      <w:sz w:val="20"/>
      <w:szCs w:val="20"/>
    </w:rPr>
  </w:style>
  <w:style w:styleId="Heading2" w:type="paragraph">
    <w:name w:val="Heading 2"/>
    <w:basedOn w:val="Normal"/>
    <w:uiPriority w:val="1"/>
    <w:qFormat/>
    <w:pPr>
      <w:ind w:left="102"/>
      <w:outlineLvl w:val="2"/>
    </w:pPr>
    <w:rPr>
      <w:rFonts w:ascii="Tahoma" w:hAnsi="Tahoma" w:eastAsia="Tahoma"/>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image" Target="media/image592.png"/><Relationship Id="rId597" Type="http://schemas.openxmlformats.org/officeDocument/2006/relationships/image" Target="media/image593.png"/><Relationship Id="rId598" Type="http://schemas.openxmlformats.org/officeDocument/2006/relationships/image" Target="media/image594.png"/><Relationship Id="rId599" Type="http://schemas.openxmlformats.org/officeDocument/2006/relationships/image" Target="media/image595.png"/><Relationship Id="rId600" Type="http://schemas.openxmlformats.org/officeDocument/2006/relationships/image" Target="media/image596.png"/><Relationship Id="rId601" Type="http://schemas.openxmlformats.org/officeDocument/2006/relationships/image" Target="media/image597.png"/><Relationship Id="rId602" Type="http://schemas.openxmlformats.org/officeDocument/2006/relationships/image" Target="media/image598.png"/><Relationship Id="rId603" Type="http://schemas.openxmlformats.org/officeDocument/2006/relationships/image" Target="media/image599.png"/><Relationship Id="rId604" Type="http://schemas.openxmlformats.org/officeDocument/2006/relationships/image" Target="media/image600.png"/><Relationship Id="rId605" Type="http://schemas.openxmlformats.org/officeDocument/2006/relationships/image" Target="media/image601.png"/><Relationship Id="rId606" Type="http://schemas.openxmlformats.org/officeDocument/2006/relationships/image" Target="media/image602.png"/><Relationship Id="rId607" Type="http://schemas.openxmlformats.org/officeDocument/2006/relationships/image" Target="media/image603.png"/><Relationship Id="rId608" Type="http://schemas.openxmlformats.org/officeDocument/2006/relationships/image" Target="media/image604.png"/><Relationship Id="rId609" Type="http://schemas.openxmlformats.org/officeDocument/2006/relationships/image" Target="media/image605.png"/><Relationship Id="rId610" Type="http://schemas.openxmlformats.org/officeDocument/2006/relationships/image" Target="media/image606.png"/><Relationship Id="rId611" Type="http://schemas.openxmlformats.org/officeDocument/2006/relationships/image" Target="media/image607.png"/><Relationship Id="rId612" Type="http://schemas.openxmlformats.org/officeDocument/2006/relationships/image" Target="media/image608.png"/><Relationship Id="rId613" Type="http://schemas.openxmlformats.org/officeDocument/2006/relationships/image" Target="media/image609.png"/><Relationship Id="rId614" Type="http://schemas.openxmlformats.org/officeDocument/2006/relationships/image" Target="media/image610.png"/><Relationship Id="rId615" Type="http://schemas.openxmlformats.org/officeDocument/2006/relationships/image" Target="media/image611.png"/><Relationship Id="rId616" Type="http://schemas.openxmlformats.org/officeDocument/2006/relationships/image" Target="media/image612.png"/><Relationship Id="rId617" Type="http://schemas.openxmlformats.org/officeDocument/2006/relationships/image" Target="media/image613.png"/><Relationship Id="rId618" Type="http://schemas.openxmlformats.org/officeDocument/2006/relationships/image" Target="media/image614.png"/><Relationship Id="rId619" Type="http://schemas.openxmlformats.org/officeDocument/2006/relationships/image" Target="media/image615.png"/><Relationship Id="rId620" Type="http://schemas.openxmlformats.org/officeDocument/2006/relationships/image" Target="media/image616.png"/><Relationship Id="rId621" Type="http://schemas.openxmlformats.org/officeDocument/2006/relationships/image" Target="media/image617.png"/><Relationship Id="rId622" Type="http://schemas.openxmlformats.org/officeDocument/2006/relationships/image" Target="media/image618.png"/><Relationship Id="rId623" Type="http://schemas.openxmlformats.org/officeDocument/2006/relationships/image" Target="media/image619.png"/><Relationship Id="rId624" Type="http://schemas.openxmlformats.org/officeDocument/2006/relationships/image" Target="media/image620.png"/><Relationship Id="rId625" Type="http://schemas.openxmlformats.org/officeDocument/2006/relationships/image" Target="media/image621.png"/><Relationship Id="rId626" Type="http://schemas.openxmlformats.org/officeDocument/2006/relationships/image" Target="media/image622.png"/><Relationship Id="rId627" Type="http://schemas.openxmlformats.org/officeDocument/2006/relationships/image" Target="media/image623.png"/><Relationship Id="rId628" Type="http://schemas.openxmlformats.org/officeDocument/2006/relationships/image" Target="media/image624.png"/><Relationship Id="rId629" Type="http://schemas.openxmlformats.org/officeDocument/2006/relationships/image" Target="media/image625.png"/><Relationship Id="rId630" Type="http://schemas.openxmlformats.org/officeDocument/2006/relationships/image" Target="media/image626.png"/><Relationship Id="rId631" Type="http://schemas.openxmlformats.org/officeDocument/2006/relationships/image" Target="media/image627.png"/><Relationship Id="rId632" Type="http://schemas.openxmlformats.org/officeDocument/2006/relationships/image" Target="media/image628.png"/><Relationship Id="rId633" Type="http://schemas.openxmlformats.org/officeDocument/2006/relationships/image" Target="media/image629.png"/><Relationship Id="rId634" Type="http://schemas.openxmlformats.org/officeDocument/2006/relationships/image" Target="media/image630.png"/><Relationship Id="rId635" Type="http://schemas.openxmlformats.org/officeDocument/2006/relationships/image" Target="media/image631.png"/><Relationship Id="rId636" Type="http://schemas.openxmlformats.org/officeDocument/2006/relationships/image" Target="media/image632.png"/><Relationship Id="rId637" Type="http://schemas.openxmlformats.org/officeDocument/2006/relationships/image" Target="media/image633.png"/><Relationship Id="rId638" Type="http://schemas.openxmlformats.org/officeDocument/2006/relationships/image" Target="media/image634.png"/><Relationship Id="rId639" Type="http://schemas.openxmlformats.org/officeDocument/2006/relationships/image" Target="media/image635.png"/><Relationship Id="rId640" Type="http://schemas.openxmlformats.org/officeDocument/2006/relationships/image" Target="media/image636.png"/><Relationship Id="rId641" Type="http://schemas.openxmlformats.org/officeDocument/2006/relationships/image" Target="media/image637.png"/><Relationship Id="rId642" Type="http://schemas.openxmlformats.org/officeDocument/2006/relationships/image" Target="media/image638.png"/><Relationship Id="rId643" Type="http://schemas.openxmlformats.org/officeDocument/2006/relationships/image" Target="media/image639.png"/><Relationship Id="rId644" Type="http://schemas.openxmlformats.org/officeDocument/2006/relationships/image" Target="media/image640.png"/><Relationship Id="rId645" Type="http://schemas.openxmlformats.org/officeDocument/2006/relationships/image" Target="media/image641.png"/><Relationship Id="rId646" Type="http://schemas.openxmlformats.org/officeDocument/2006/relationships/image" Target="media/image642.png"/><Relationship Id="rId647" Type="http://schemas.openxmlformats.org/officeDocument/2006/relationships/image" Target="media/image643.png"/><Relationship Id="rId648" Type="http://schemas.openxmlformats.org/officeDocument/2006/relationships/image" Target="media/image644.png"/><Relationship Id="rId649" Type="http://schemas.openxmlformats.org/officeDocument/2006/relationships/image" Target="media/image645.png"/><Relationship Id="rId650" Type="http://schemas.openxmlformats.org/officeDocument/2006/relationships/image" Target="media/image646.png"/><Relationship Id="rId651" Type="http://schemas.openxmlformats.org/officeDocument/2006/relationships/image" Target="media/image647.png"/><Relationship Id="rId652" Type="http://schemas.openxmlformats.org/officeDocument/2006/relationships/image" Target="media/image648.png"/><Relationship Id="rId653" Type="http://schemas.openxmlformats.org/officeDocument/2006/relationships/image" Target="media/image649.png"/><Relationship Id="rId654" Type="http://schemas.openxmlformats.org/officeDocument/2006/relationships/image" Target="media/image650.png"/><Relationship Id="rId655" Type="http://schemas.openxmlformats.org/officeDocument/2006/relationships/image" Target="media/image651.png"/><Relationship Id="rId656" Type="http://schemas.openxmlformats.org/officeDocument/2006/relationships/image" Target="media/image652.png"/><Relationship Id="rId657" Type="http://schemas.openxmlformats.org/officeDocument/2006/relationships/image" Target="media/image653.png"/><Relationship Id="rId658" Type="http://schemas.openxmlformats.org/officeDocument/2006/relationships/image" Target="media/image654.png"/><Relationship Id="rId659" Type="http://schemas.openxmlformats.org/officeDocument/2006/relationships/image" Target="media/image655.png"/><Relationship Id="rId660" Type="http://schemas.openxmlformats.org/officeDocument/2006/relationships/image" Target="media/image656.png"/><Relationship Id="rId661" Type="http://schemas.openxmlformats.org/officeDocument/2006/relationships/image" Target="media/image657.png"/><Relationship Id="rId662" Type="http://schemas.openxmlformats.org/officeDocument/2006/relationships/image" Target="media/image658.png"/><Relationship Id="rId663" Type="http://schemas.openxmlformats.org/officeDocument/2006/relationships/image" Target="media/image659.png"/><Relationship Id="rId664" Type="http://schemas.openxmlformats.org/officeDocument/2006/relationships/image" Target="media/image660.png"/><Relationship Id="rId665" Type="http://schemas.openxmlformats.org/officeDocument/2006/relationships/image" Target="media/image661.png"/><Relationship Id="rId666" Type="http://schemas.openxmlformats.org/officeDocument/2006/relationships/image" Target="media/image662.png"/><Relationship Id="rId667" Type="http://schemas.openxmlformats.org/officeDocument/2006/relationships/image" Target="media/image663.png"/><Relationship Id="rId668" Type="http://schemas.openxmlformats.org/officeDocument/2006/relationships/image" Target="media/image664.png"/><Relationship Id="rId669" Type="http://schemas.openxmlformats.org/officeDocument/2006/relationships/image" Target="media/image665.png"/><Relationship Id="rId670" Type="http://schemas.openxmlformats.org/officeDocument/2006/relationships/image" Target="media/image666.png"/><Relationship Id="rId671" Type="http://schemas.openxmlformats.org/officeDocument/2006/relationships/image" Target="media/image667.png"/><Relationship Id="rId672" Type="http://schemas.openxmlformats.org/officeDocument/2006/relationships/image" Target="media/image668.png"/><Relationship Id="rId673" Type="http://schemas.openxmlformats.org/officeDocument/2006/relationships/image" Target="media/image669.png"/><Relationship Id="rId674" Type="http://schemas.openxmlformats.org/officeDocument/2006/relationships/image" Target="media/image670.png"/><Relationship Id="rId675" Type="http://schemas.openxmlformats.org/officeDocument/2006/relationships/image" Target="media/image671.png"/><Relationship Id="rId676" Type="http://schemas.openxmlformats.org/officeDocument/2006/relationships/image" Target="media/image672.png"/><Relationship Id="rId677" Type="http://schemas.openxmlformats.org/officeDocument/2006/relationships/image" Target="media/image673.png"/><Relationship Id="rId678" Type="http://schemas.openxmlformats.org/officeDocument/2006/relationships/image" Target="media/image674.png"/><Relationship Id="rId679" Type="http://schemas.openxmlformats.org/officeDocument/2006/relationships/image" Target="media/image675.png"/><Relationship Id="rId680" Type="http://schemas.openxmlformats.org/officeDocument/2006/relationships/image" Target="media/image676.png"/><Relationship Id="rId681" Type="http://schemas.openxmlformats.org/officeDocument/2006/relationships/image" Target="media/image677.png"/><Relationship Id="rId682" Type="http://schemas.openxmlformats.org/officeDocument/2006/relationships/image" Target="media/image678.png"/><Relationship Id="rId683" Type="http://schemas.openxmlformats.org/officeDocument/2006/relationships/image" Target="media/image679.png"/><Relationship Id="rId684" Type="http://schemas.openxmlformats.org/officeDocument/2006/relationships/image" Target="media/image680.png"/><Relationship Id="rId685" Type="http://schemas.openxmlformats.org/officeDocument/2006/relationships/image" Target="media/image681.png"/><Relationship Id="rId686" Type="http://schemas.openxmlformats.org/officeDocument/2006/relationships/image" Target="media/image682.png"/><Relationship Id="rId687" Type="http://schemas.openxmlformats.org/officeDocument/2006/relationships/image" Target="media/image683.png"/><Relationship Id="rId688" Type="http://schemas.openxmlformats.org/officeDocument/2006/relationships/image" Target="media/image684.png"/><Relationship Id="rId689" Type="http://schemas.openxmlformats.org/officeDocument/2006/relationships/image" Target="media/image685.png"/><Relationship Id="rId690" Type="http://schemas.openxmlformats.org/officeDocument/2006/relationships/image" Target="media/image686.png"/><Relationship Id="rId691" Type="http://schemas.openxmlformats.org/officeDocument/2006/relationships/image" Target="media/image687.png"/><Relationship Id="rId692" Type="http://schemas.openxmlformats.org/officeDocument/2006/relationships/image" Target="media/image688.png"/><Relationship Id="rId693" Type="http://schemas.openxmlformats.org/officeDocument/2006/relationships/image" Target="media/image689.png"/><Relationship Id="rId694" Type="http://schemas.openxmlformats.org/officeDocument/2006/relationships/image" Target="media/image690.png"/><Relationship Id="rId695" Type="http://schemas.openxmlformats.org/officeDocument/2006/relationships/image" Target="media/image691.png"/><Relationship Id="rId696" Type="http://schemas.openxmlformats.org/officeDocument/2006/relationships/image" Target="media/image692.png"/><Relationship Id="rId697" Type="http://schemas.openxmlformats.org/officeDocument/2006/relationships/image" Target="media/image693.png"/><Relationship Id="rId698" Type="http://schemas.openxmlformats.org/officeDocument/2006/relationships/image" Target="media/image694.png"/><Relationship Id="rId699" Type="http://schemas.openxmlformats.org/officeDocument/2006/relationships/image" Target="media/image695.png"/><Relationship Id="rId700" Type="http://schemas.openxmlformats.org/officeDocument/2006/relationships/image" Target="media/image696.png"/><Relationship Id="rId701" Type="http://schemas.openxmlformats.org/officeDocument/2006/relationships/image" Target="media/image697.png"/><Relationship Id="rId702" Type="http://schemas.openxmlformats.org/officeDocument/2006/relationships/header" Target="header1.xml"/><Relationship Id="rId703" Type="http://schemas.openxmlformats.org/officeDocument/2006/relationships/footer" Target="footer1.xml"/><Relationship Id="rId704" Type="http://schemas.openxmlformats.org/officeDocument/2006/relationships/header" Target="header2.xml"/><Relationship Id="rId705" Type="http://schemas.openxmlformats.org/officeDocument/2006/relationships/footer" Target="footer2.xml"/><Relationship Id="rId706" Type="http://schemas.openxmlformats.org/officeDocument/2006/relationships/footer" Target="footer3.xml"/><Relationship Id="rId707" Type="http://schemas.openxmlformats.org/officeDocument/2006/relationships/header" Target="header3.xml"/><Relationship Id="rId708" Type="http://schemas.openxmlformats.org/officeDocument/2006/relationships/footer" Target="footer4.xml"/><Relationship Id="rId709" Type="http://schemas.openxmlformats.org/officeDocument/2006/relationships/image" Target="media/image705.png"/><Relationship Id="rId710" Type="http://schemas.openxmlformats.org/officeDocument/2006/relationships/image" Target="media/image706.png"/><Relationship Id="rId711" Type="http://schemas.openxmlformats.org/officeDocument/2006/relationships/image" Target="media/image707.png"/><Relationship Id="rId712" Type="http://schemas.openxmlformats.org/officeDocument/2006/relationships/image" Target="media/image708.png"/><Relationship Id="rId713" Type="http://schemas.openxmlformats.org/officeDocument/2006/relationships/image" Target="media/image709.png"/><Relationship Id="rId714" Type="http://schemas.openxmlformats.org/officeDocument/2006/relationships/image" Target="media/image710.png"/><Relationship Id="rId715" Type="http://schemas.openxmlformats.org/officeDocument/2006/relationships/image" Target="media/image711.png"/><Relationship Id="rId716" Type="http://schemas.openxmlformats.org/officeDocument/2006/relationships/image" Target="media/image712.png"/><Relationship Id="rId717" Type="http://schemas.openxmlformats.org/officeDocument/2006/relationships/image" Target="media/image713.png"/><Relationship Id="rId718" Type="http://schemas.openxmlformats.org/officeDocument/2006/relationships/image" Target="media/image714.png"/><Relationship Id="rId719" Type="http://schemas.openxmlformats.org/officeDocument/2006/relationships/image" Target="media/image715.png"/><Relationship Id="rId720" Type="http://schemas.openxmlformats.org/officeDocument/2006/relationships/image" Target="media/image716.png"/><Relationship Id="rId721" Type="http://schemas.openxmlformats.org/officeDocument/2006/relationships/image" Target="media/image717.png"/><Relationship Id="rId722" Type="http://schemas.openxmlformats.org/officeDocument/2006/relationships/image" Target="media/image718.png"/><Relationship Id="rId723" Type="http://schemas.openxmlformats.org/officeDocument/2006/relationships/image" Target="media/image719.png"/><Relationship Id="rId724" Type="http://schemas.openxmlformats.org/officeDocument/2006/relationships/image" Target="media/image720.png"/><Relationship Id="rId725" Type="http://schemas.openxmlformats.org/officeDocument/2006/relationships/image" Target="media/image721.png"/><Relationship Id="rId726" Type="http://schemas.openxmlformats.org/officeDocument/2006/relationships/image" Target="media/image722.png"/><Relationship Id="rId727" Type="http://schemas.openxmlformats.org/officeDocument/2006/relationships/image" Target="media/image723.png"/><Relationship Id="rId728" Type="http://schemas.openxmlformats.org/officeDocument/2006/relationships/image" Target="media/image724.png"/><Relationship Id="rId729" Type="http://schemas.openxmlformats.org/officeDocument/2006/relationships/image" Target="media/image725.png"/><Relationship Id="rId730" Type="http://schemas.openxmlformats.org/officeDocument/2006/relationships/image" Target="media/image726.png"/><Relationship Id="rId731" Type="http://schemas.openxmlformats.org/officeDocument/2006/relationships/image" Target="media/image727.png"/><Relationship Id="rId732" Type="http://schemas.openxmlformats.org/officeDocument/2006/relationships/image" Target="media/image728.png"/><Relationship Id="rId733" Type="http://schemas.openxmlformats.org/officeDocument/2006/relationships/image" Target="media/image729.png"/><Relationship Id="rId734" Type="http://schemas.openxmlformats.org/officeDocument/2006/relationships/image" Target="media/image730.png"/><Relationship Id="rId735" Type="http://schemas.openxmlformats.org/officeDocument/2006/relationships/image" Target="media/image731.png"/><Relationship Id="rId736" Type="http://schemas.openxmlformats.org/officeDocument/2006/relationships/image" Target="media/image732.png"/><Relationship Id="rId737" Type="http://schemas.openxmlformats.org/officeDocument/2006/relationships/image" Target="media/image733.png"/><Relationship Id="rId738" Type="http://schemas.openxmlformats.org/officeDocument/2006/relationships/image" Target="media/image734.png"/><Relationship Id="rId739" Type="http://schemas.openxmlformats.org/officeDocument/2006/relationships/image" Target="media/image735.png"/><Relationship Id="rId740" Type="http://schemas.openxmlformats.org/officeDocument/2006/relationships/image" Target="media/image736.png"/><Relationship Id="rId741" Type="http://schemas.openxmlformats.org/officeDocument/2006/relationships/image" Target="media/image737.png"/><Relationship Id="rId742" Type="http://schemas.openxmlformats.org/officeDocument/2006/relationships/image" Target="media/image738.png"/><Relationship Id="rId743" Type="http://schemas.openxmlformats.org/officeDocument/2006/relationships/image" Target="media/image739.png"/><Relationship Id="rId744" Type="http://schemas.openxmlformats.org/officeDocument/2006/relationships/image" Target="media/image740.png"/><Relationship Id="rId745" Type="http://schemas.openxmlformats.org/officeDocument/2006/relationships/image" Target="media/image741.png"/><Relationship Id="rId746" Type="http://schemas.openxmlformats.org/officeDocument/2006/relationships/image" Target="media/image742.png"/><Relationship Id="rId747" Type="http://schemas.openxmlformats.org/officeDocument/2006/relationships/image" Target="media/image743.png"/><Relationship Id="rId748" Type="http://schemas.openxmlformats.org/officeDocument/2006/relationships/image" Target="media/image744.png"/><Relationship Id="rId749" Type="http://schemas.openxmlformats.org/officeDocument/2006/relationships/image" Target="media/image745.png"/><Relationship Id="rId750" Type="http://schemas.openxmlformats.org/officeDocument/2006/relationships/image" Target="media/image746.png"/><Relationship Id="rId751" Type="http://schemas.openxmlformats.org/officeDocument/2006/relationships/image" Target="media/image747.png"/><Relationship Id="rId752" Type="http://schemas.openxmlformats.org/officeDocument/2006/relationships/image" Target="media/image748.png"/><Relationship Id="rId753" Type="http://schemas.openxmlformats.org/officeDocument/2006/relationships/image" Target="media/image749.png"/><Relationship Id="rId754" Type="http://schemas.openxmlformats.org/officeDocument/2006/relationships/image" Target="media/image750.png"/><Relationship Id="rId755" Type="http://schemas.openxmlformats.org/officeDocument/2006/relationships/image" Target="media/image751.png"/><Relationship Id="rId756" Type="http://schemas.openxmlformats.org/officeDocument/2006/relationships/image" Target="media/image752.png"/><Relationship Id="rId757" Type="http://schemas.openxmlformats.org/officeDocument/2006/relationships/image" Target="media/image753.png"/><Relationship Id="rId758" Type="http://schemas.openxmlformats.org/officeDocument/2006/relationships/image" Target="media/image754.png"/><Relationship Id="rId759" Type="http://schemas.openxmlformats.org/officeDocument/2006/relationships/image" Target="media/image755.png"/><Relationship Id="rId760" Type="http://schemas.openxmlformats.org/officeDocument/2006/relationships/image" Target="media/image756.png"/><Relationship Id="rId761" Type="http://schemas.openxmlformats.org/officeDocument/2006/relationships/image" Target="media/image757.png"/><Relationship Id="rId762" Type="http://schemas.openxmlformats.org/officeDocument/2006/relationships/image" Target="media/image758.png"/><Relationship Id="rId763" Type="http://schemas.openxmlformats.org/officeDocument/2006/relationships/image" Target="media/image759.png"/><Relationship Id="rId764" Type="http://schemas.openxmlformats.org/officeDocument/2006/relationships/image" Target="media/image760.png"/><Relationship Id="rId765" Type="http://schemas.openxmlformats.org/officeDocument/2006/relationships/image" Target="media/image761.png"/><Relationship Id="rId766" Type="http://schemas.openxmlformats.org/officeDocument/2006/relationships/image" Target="media/image762.png"/><Relationship Id="rId767" Type="http://schemas.openxmlformats.org/officeDocument/2006/relationships/image" Target="media/image763.png"/><Relationship Id="rId768" Type="http://schemas.openxmlformats.org/officeDocument/2006/relationships/image" Target="media/image764.png"/><Relationship Id="rId769" Type="http://schemas.openxmlformats.org/officeDocument/2006/relationships/image" Target="media/image765.png"/><Relationship Id="rId770" Type="http://schemas.openxmlformats.org/officeDocument/2006/relationships/image" Target="media/image766.png"/><Relationship Id="rId771" Type="http://schemas.openxmlformats.org/officeDocument/2006/relationships/image" Target="media/image767.png"/><Relationship Id="rId772" Type="http://schemas.openxmlformats.org/officeDocument/2006/relationships/image" Target="media/image768.png"/><Relationship Id="rId773" Type="http://schemas.openxmlformats.org/officeDocument/2006/relationships/image" Target="media/image769.png"/><Relationship Id="rId774" Type="http://schemas.openxmlformats.org/officeDocument/2006/relationships/image" Target="media/image770.png"/><Relationship Id="rId775" Type="http://schemas.openxmlformats.org/officeDocument/2006/relationships/image" Target="media/image771.png"/><Relationship Id="rId776" Type="http://schemas.openxmlformats.org/officeDocument/2006/relationships/image" Target="media/image772.png"/><Relationship Id="rId777" Type="http://schemas.openxmlformats.org/officeDocument/2006/relationships/image" Target="media/image773.png"/><Relationship Id="rId778" Type="http://schemas.openxmlformats.org/officeDocument/2006/relationships/image" Target="media/image774.png"/><Relationship Id="rId779" Type="http://schemas.openxmlformats.org/officeDocument/2006/relationships/image" Target="media/image775.png"/><Relationship Id="rId780" Type="http://schemas.openxmlformats.org/officeDocument/2006/relationships/image" Target="media/image776.png"/><Relationship Id="rId781" Type="http://schemas.openxmlformats.org/officeDocument/2006/relationships/image" Target="media/image777.png"/><Relationship Id="rId782" Type="http://schemas.openxmlformats.org/officeDocument/2006/relationships/image" Target="media/image778.png"/><Relationship Id="rId783" Type="http://schemas.openxmlformats.org/officeDocument/2006/relationships/image" Target="media/image779.png"/><Relationship Id="rId784" Type="http://schemas.openxmlformats.org/officeDocument/2006/relationships/image" Target="media/image780.png"/><Relationship Id="rId785" Type="http://schemas.openxmlformats.org/officeDocument/2006/relationships/image" Target="media/image781.png"/><Relationship Id="rId786" Type="http://schemas.openxmlformats.org/officeDocument/2006/relationships/image" Target="media/image782.png"/><Relationship Id="rId787" Type="http://schemas.openxmlformats.org/officeDocument/2006/relationships/image" Target="media/image783.png"/><Relationship Id="rId788" Type="http://schemas.openxmlformats.org/officeDocument/2006/relationships/image" Target="media/image784.png"/><Relationship Id="rId789" Type="http://schemas.openxmlformats.org/officeDocument/2006/relationships/image" Target="media/image785.png"/><Relationship Id="rId790" Type="http://schemas.openxmlformats.org/officeDocument/2006/relationships/image" Target="media/image786.png"/><Relationship Id="rId791" Type="http://schemas.openxmlformats.org/officeDocument/2006/relationships/image" Target="media/image787.png"/><Relationship Id="rId792" Type="http://schemas.openxmlformats.org/officeDocument/2006/relationships/image" Target="media/image788.png"/><Relationship Id="rId793" Type="http://schemas.openxmlformats.org/officeDocument/2006/relationships/image" Target="media/image789.png"/><Relationship Id="rId794" Type="http://schemas.openxmlformats.org/officeDocument/2006/relationships/image" Target="media/image790.png"/><Relationship Id="rId795" Type="http://schemas.openxmlformats.org/officeDocument/2006/relationships/image" Target="media/image791.png"/><Relationship Id="rId796" Type="http://schemas.openxmlformats.org/officeDocument/2006/relationships/image" Target="media/image792.png"/><Relationship Id="rId797" Type="http://schemas.openxmlformats.org/officeDocument/2006/relationships/image" Target="media/image793.png"/><Relationship Id="rId798" Type="http://schemas.openxmlformats.org/officeDocument/2006/relationships/image" Target="media/image794.png"/><Relationship Id="rId799" Type="http://schemas.openxmlformats.org/officeDocument/2006/relationships/image" Target="media/image795.png"/><Relationship Id="rId800" Type="http://schemas.openxmlformats.org/officeDocument/2006/relationships/image" Target="media/image796.png"/><Relationship Id="rId801" Type="http://schemas.openxmlformats.org/officeDocument/2006/relationships/image" Target="media/image797.png"/><Relationship Id="rId802" Type="http://schemas.openxmlformats.org/officeDocument/2006/relationships/image" Target="media/image798.png"/><Relationship Id="rId803" Type="http://schemas.openxmlformats.org/officeDocument/2006/relationships/image" Target="media/image799.png"/><Relationship Id="rId804" Type="http://schemas.openxmlformats.org/officeDocument/2006/relationships/image" Target="media/image800.png"/><Relationship Id="rId805" Type="http://schemas.openxmlformats.org/officeDocument/2006/relationships/image" Target="media/image801.png"/><Relationship Id="rId806" Type="http://schemas.openxmlformats.org/officeDocument/2006/relationships/image" Target="media/image802.png"/><Relationship Id="rId807" Type="http://schemas.openxmlformats.org/officeDocument/2006/relationships/image" Target="media/image803.png"/><Relationship Id="rId808" Type="http://schemas.openxmlformats.org/officeDocument/2006/relationships/image" Target="media/image804.png"/><Relationship Id="rId809" Type="http://schemas.openxmlformats.org/officeDocument/2006/relationships/image" Target="media/image805.png"/><Relationship Id="rId810" Type="http://schemas.openxmlformats.org/officeDocument/2006/relationships/image" Target="media/image806.png"/><Relationship Id="rId811" Type="http://schemas.openxmlformats.org/officeDocument/2006/relationships/image" Target="media/image807.png"/><Relationship Id="rId812" Type="http://schemas.openxmlformats.org/officeDocument/2006/relationships/image" Target="media/image808.png"/><Relationship Id="rId813" Type="http://schemas.openxmlformats.org/officeDocument/2006/relationships/image" Target="media/image809.png"/><Relationship Id="rId814" Type="http://schemas.openxmlformats.org/officeDocument/2006/relationships/image" Target="media/image810.png"/><Relationship Id="rId815" Type="http://schemas.openxmlformats.org/officeDocument/2006/relationships/image" Target="media/image811.png"/><Relationship Id="rId816" Type="http://schemas.openxmlformats.org/officeDocument/2006/relationships/image" Target="media/image812.png"/><Relationship Id="rId817" Type="http://schemas.openxmlformats.org/officeDocument/2006/relationships/header" Target="header4.xml"/><Relationship Id="rId818" Type="http://schemas.openxmlformats.org/officeDocument/2006/relationships/footer" Target="footer5.xml"/><Relationship Id="rId819" Type="http://schemas.openxmlformats.org/officeDocument/2006/relationships/image" Target="media/image817.png"/><Relationship Id="rId820" Type="http://schemas.openxmlformats.org/officeDocument/2006/relationships/image" Target="media/image818.png"/><Relationship Id="rId821" Type="http://schemas.openxmlformats.org/officeDocument/2006/relationships/image" Target="media/image819.png"/><Relationship Id="rId822" Type="http://schemas.openxmlformats.org/officeDocument/2006/relationships/image" Target="media/image820.png"/><Relationship Id="rId823" Type="http://schemas.openxmlformats.org/officeDocument/2006/relationships/image" Target="media/image821.png"/><Relationship Id="rId824" Type="http://schemas.openxmlformats.org/officeDocument/2006/relationships/image" Target="media/image822.png"/><Relationship Id="rId825" Type="http://schemas.openxmlformats.org/officeDocument/2006/relationships/image" Target="media/image823.png"/><Relationship Id="rId826" Type="http://schemas.openxmlformats.org/officeDocument/2006/relationships/image" Target="media/image824.png"/><Relationship Id="rId827" Type="http://schemas.openxmlformats.org/officeDocument/2006/relationships/image" Target="media/image825.png"/><Relationship Id="rId828" Type="http://schemas.openxmlformats.org/officeDocument/2006/relationships/image" Target="media/image826.png"/><Relationship Id="rId829" Type="http://schemas.openxmlformats.org/officeDocument/2006/relationships/image" Target="media/image827.png"/><Relationship Id="rId830" Type="http://schemas.openxmlformats.org/officeDocument/2006/relationships/image" Target="media/image828.png"/><Relationship Id="rId831" Type="http://schemas.openxmlformats.org/officeDocument/2006/relationships/image" Target="media/image829.png"/><Relationship Id="rId832" Type="http://schemas.openxmlformats.org/officeDocument/2006/relationships/image" Target="media/image830.png"/><Relationship Id="rId833" Type="http://schemas.openxmlformats.org/officeDocument/2006/relationships/image" Target="media/image831.png"/><Relationship Id="rId834" Type="http://schemas.openxmlformats.org/officeDocument/2006/relationships/image" Target="media/image832.png"/><Relationship Id="rId835" Type="http://schemas.openxmlformats.org/officeDocument/2006/relationships/image" Target="media/image833.png"/><Relationship Id="rId836" Type="http://schemas.openxmlformats.org/officeDocument/2006/relationships/image" Target="media/image834.png"/><Relationship Id="rId837" Type="http://schemas.openxmlformats.org/officeDocument/2006/relationships/image" Target="media/image835.png"/><Relationship Id="rId838" Type="http://schemas.openxmlformats.org/officeDocument/2006/relationships/image" Target="media/image836.png"/><Relationship Id="rId839" Type="http://schemas.openxmlformats.org/officeDocument/2006/relationships/image" Target="media/image837.png"/><Relationship Id="rId840" Type="http://schemas.openxmlformats.org/officeDocument/2006/relationships/image" Target="media/image838.png"/><Relationship Id="rId841" Type="http://schemas.openxmlformats.org/officeDocument/2006/relationships/image" Target="media/image839.png"/><Relationship Id="rId842" Type="http://schemas.openxmlformats.org/officeDocument/2006/relationships/image" Target="media/image840.png"/><Relationship Id="rId843" Type="http://schemas.openxmlformats.org/officeDocument/2006/relationships/image" Target="media/image841.png"/><Relationship Id="rId844" Type="http://schemas.openxmlformats.org/officeDocument/2006/relationships/image" Target="media/image842.png"/><Relationship Id="rId845" Type="http://schemas.openxmlformats.org/officeDocument/2006/relationships/image" Target="media/image843.png"/><Relationship Id="rId846" Type="http://schemas.openxmlformats.org/officeDocument/2006/relationships/image" Target="media/image844.png"/><Relationship Id="rId847" Type="http://schemas.openxmlformats.org/officeDocument/2006/relationships/image" Target="media/image845.png"/><Relationship Id="rId848" Type="http://schemas.openxmlformats.org/officeDocument/2006/relationships/image" Target="media/image846.png"/><Relationship Id="rId849" Type="http://schemas.openxmlformats.org/officeDocument/2006/relationships/image" Target="media/image847.png"/><Relationship Id="rId850" Type="http://schemas.openxmlformats.org/officeDocument/2006/relationships/image" Target="media/image848.png"/><Relationship Id="rId851" Type="http://schemas.openxmlformats.org/officeDocument/2006/relationships/image" Target="media/image849.png"/><Relationship Id="rId852" Type="http://schemas.openxmlformats.org/officeDocument/2006/relationships/image" Target="media/image850.png"/><Relationship Id="rId853" Type="http://schemas.openxmlformats.org/officeDocument/2006/relationships/image" Target="media/image851.png"/><Relationship Id="rId854" Type="http://schemas.openxmlformats.org/officeDocument/2006/relationships/image" Target="media/image852.png"/><Relationship Id="rId855" Type="http://schemas.openxmlformats.org/officeDocument/2006/relationships/image" Target="media/image853.png"/><Relationship Id="rId856" Type="http://schemas.openxmlformats.org/officeDocument/2006/relationships/image" Target="media/image854.png"/><Relationship Id="rId857" Type="http://schemas.openxmlformats.org/officeDocument/2006/relationships/image" Target="media/image855.png"/><Relationship Id="rId858" Type="http://schemas.openxmlformats.org/officeDocument/2006/relationships/image" Target="media/image856.png"/><Relationship Id="rId859" Type="http://schemas.openxmlformats.org/officeDocument/2006/relationships/image" Target="media/image857.png"/><Relationship Id="rId860" Type="http://schemas.openxmlformats.org/officeDocument/2006/relationships/image" Target="media/image858.png"/><Relationship Id="rId861" Type="http://schemas.openxmlformats.org/officeDocument/2006/relationships/image" Target="media/image859.png"/><Relationship Id="rId862" Type="http://schemas.openxmlformats.org/officeDocument/2006/relationships/image" Target="media/image860.png"/><Relationship Id="rId863" Type="http://schemas.openxmlformats.org/officeDocument/2006/relationships/image" Target="media/image861.png"/><Relationship Id="rId864" Type="http://schemas.openxmlformats.org/officeDocument/2006/relationships/image" Target="media/image862.png"/><Relationship Id="rId865" Type="http://schemas.openxmlformats.org/officeDocument/2006/relationships/image" Target="media/image863.png"/><Relationship Id="rId866" Type="http://schemas.openxmlformats.org/officeDocument/2006/relationships/image" Target="media/image864.png"/><Relationship Id="rId867" Type="http://schemas.openxmlformats.org/officeDocument/2006/relationships/image" Target="media/image865.png"/><Relationship Id="rId868" Type="http://schemas.openxmlformats.org/officeDocument/2006/relationships/image" Target="media/image866.png"/><Relationship Id="rId869" Type="http://schemas.openxmlformats.org/officeDocument/2006/relationships/image" Target="media/image867.png"/><Relationship Id="rId870" Type="http://schemas.openxmlformats.org/officeDocument/2006/relationships/image" Target="media/image868.png"/><Relationship Id="rId871" Type="http://schemas.openxmlformats.org/officeDocument/2006/relationships/image" Target="media/image869.png"/><Relationship Id="rId872" Type="http://schemas.openxmlformats.org/officeDocument/2006/relationships/image" Target="media/image870.png"/><Relationship Id="rId873" Type="http://schemas.openxmlformats.org/officeDocument/2006/relationships/image" Target="media/image871.png"/><Relationship Id="rId874" Type="http://schemas.openxmlformats.org/officeDocument/2006/relationships/image" Target="media/image872.png"/><Relationship Id="rId875" Type="http://schemas.openxmlformats.org/officeDocument/2006/relationships/image" Target="media/image873.png"/><Relationship Id="rId876" Type="http://schemas.openxmlformats.org/officeDocument/2006/relationships/image" Target="media/image874.png"/><Relationship Id="rId877" Type="http://schemas.openxmlformats.org/officeDocument/2006/relationships/image" Target="media/image875.png"/><Relationship Id="rId878" Type="http://schemas.openxmlformats.org/officeDocument/2006/relationships/image" Target="media/image876.png"/><Relationship Id="rId879" Type="http://schemas.openxmlformats.org/officeDocument/2006/relationships/image" Target="media/image877.png"/><Relationship Id="rId880" Type="http://schemas.openxmlformats.org/officeDocument/2006/relationships/image" Target="media/image878.png"/><Relationship Id="rId881" Type="http://schemas.openxmlformats.org/officeDocument/2006/relationships/image" Target="media/image879.png"/><Relationship Id="rId882" Type="http://schemas.openxmlformats.org/officeDocument/2006/relationships/image" Target="media/image880.png"/><Relationship Id="rId883" Type="http://schemas.openxmlformats.org/officeDocument/2006/relationships/image" Target="media/image881.png"/><Relationship Id="rId884" Type="http://schemas.openxmlformats.org/officeDocument/2006/relationships/image" Target="media/image882.png"/><Relationship Id="rId885" Type="http://schemas.openxmlformats.org/officeDocument/2006/relationships/image" Target="media/image883.png"/><Relationship Id="rId886" Type="http://schemas.openxmlformats.org/officeDocument/2006/relationships/image" Target="media/image884.png"/><Relationship Id="rId887" Type="http://schemas.openxmlformats.org/officeDocument/2006/relationships/image" Target="media/image885.png"/><Relationship Id="rId888" Type="http://schemas.openxmlformats.org/officeDocument/2006/relationships/image" Target="media/image886.png"/><Relationship Id="rId889" Type="http://schemas.openxmlformats.org/officeDocument/2006/relationships/image" Target="media/image887.png"/><Relationship Id="rId890" Type="http://schemas.openxmlformats.org/officeDocument/2006/relationships/image" Target="media/image888.png"/><Relationship Id="rId891" Type="http://schemas.openxmlformats.org/officeDocument/2006/relationships/image" Target="media/image889.png"/><Relationship Id="rId892" Type="http://schemas.openxmlformats.org/officeDocument/2006/relationships/image" Target="media/image890.png"/><Relationship Id="rId893" Type="http://schemas.openxmlformats.org/officeDocument/2006/relationships/image" Target="media/image891.png"/><Relationship Id="rId894" Type="http://schemas.openxmlformats.org/officeDocument/2006/relationships/image" Target="media/image892.png"/><Relationship Id="rId895" Type="http://schemas.openxmlformats.org/officeDocument/2006/relationships/image" Target="media/image893.png"/><Relationship Id="rId896" Type="http://schemas.openxmlformats.org/officeDocument/2006/relationships/image" Target="media/image894.png"/><Relationship Id="rId897" Type="http://schemas.openxmlformats.org/officeDocument/2006/relationships/image" Target="media/image895.png"/><Relationship Id="rId898" Type="http://schemas.openxmlformats.org/officeDocument/2006/relationships/image" Target="media/image896.png"/><Relationship Id="rId899" Type="http://schemas.openxmlformats.org/officeDocument/2006/relationships/image" Target="media/image897.png"/><Relationship Id="rId900" Type="http://schemas.openxmlformats.org/officeDocument/2006/relationships/image" Target="media/image898.png"/><Relationship Id="rId901" Type="http://schemas.openxmlformats.org/officeDocument/2006/relationships/image" Target="media/image899.png"/><Relationship Id="rId902" Type="http://schemas.openxmlformats.org/officeDocument/2006/relationships/image" Target="media/image900.png"/><Relationship Id="rId903" Type="http://schemas.openxmlformats.org/officeDocument/2006/relationships/image" Target="media/image901.png"/><Relationship Id="rId904" Type="http://schemas.openxmlformats.org/officeDocument/2006/relationships/image" Target="media/image902.png"/><Relationship Id="rId905" Type="http://schemas.openxmlformats.org/officeDocument/2006/relationships/image" Target="media/image903.png"/><Relationship Id="rId906" Type="http://schemas.openxmlformats.org/officeDocument/2006/relationships/image" Target="media/image904.png"/><Relationship Id="rId907" Type="http://schemas.openxmlformats.org/officeDocument/2006/relationships/image" Target="media/image905.png"/><Relationship Id="rId908" Type="http://schemas.openxmlformats.org/officeDocument/2006/relationships/image" Target="media/image906.png"/><Relationship Id="rId909" Type="http://schemas.openxmlformats.org/officeDocument/2006/relationships/image" Target="media/image907.png"/><Relationship Id="rId910" Type="http://schemas.openxmlformats.org/officeDocument/2006/relationships/image" Target="media/image908.png"/><Relationship Id="rId911" Type="http://schemas.openxmlformats.org/officeDocument/2006/relationships/image" Target="media/image909.png"/><Relationship Id="rId912" Type="http://schemas.openxmlformats.org/officeDocument/2006/relationships/image" Target="media/image910.png"/><Relationship Id="rId913" Type="http://schemas.openxmlformats.org/officeDocument/2006/relationships/image" Target="media/image911.png"/><Relationship Id="rId914" Type="http://schemas.openxmlformats.org/officeDocument/2006/relationships/image" Target="media/image912.png"/><Relationship Id="rId915" Type="http://schemas.openxmlformats.org/officeDocument/2006/relationships/image" Target="media/image913.png"/><Relationship Id="rId916" Type="http://schemas.openxmlformats.org/officeDocument/2006/relationships/image" Target="media/image914.png"/><Relationship Id="rId917" Type="http://schemas.openxmlformats.org/officeDocument/2006/relationships/image" Target="media/image915.png"/><Relationship Id="rId918" Type="http://schemas.openxmlformats.org/officeDocument/2006/relationships/image" Target="media/image916.png"/><Relationship Id="rId919" Type="http://schemas.openxmlformats.org/officeDocument/2006/relationships/image" Target="media/image917.png"/><Relationship Id="rId920" Type="http://schemas.openxmlformats.org/officeDocument/2006/relationships/image" Target="media/image918.png"/><Relationship Id="rId921" Type="http://schemas.openxmlformats.org/officeDocument/2006/relationships/image" Target="media/image919.png"/><Relationship Id="rId922" Type="http://schemas.openxmlformats.org/officeDocument/2006/relationships/image" Target="media/image920.png"/><Relationship Id="rId923" Type="http://schemas.openxmlformats.org/officeDocument/2006/relationships/image" Target="media/image921.png"/><Relationship Id="rId924" Type="http://schemas.openxmlformats.org/officeDocument/2006/relationships/image" Target="media/image922.png"/><Relationship Id="rId925" Type="http://schemas.openxmlformats.org/officeDocument/2006/relationships/image" Target="media/image923.png"/><Relationship Id="rId926" Type="http://schemas.openxmlformats.org/officeDocument/2006/relationships/image" Target="media/image924.png"/><Relationship Id="rId927" Type="http://schemas.openxmlformats.org/officeDocument/2006/relationships/image" Target="media/image925.png"/><Relationship Id="rId928" Type="http://schemas.openxmlformats.org/officeDocument/2006/relationships/image" Target="media/image926.png"/><Relationship Id="rId929" Type="http://schemas.openxmlformats.org/officeDocument/2006/relationships/image" Target="media/image927.png"/><Relationship Id="rId930" Type="http://schemas.openxmlformats.org/officeDocument/2006/relationships/image" Target="media/image928.png"/><Relationship Id="rId931" Type="http://schemas.openxmlformats.org/officeDocument/2006/relationships/image" Target="media/image929.png"/><Relationship Id="rId932" Type="http://schemas.openxmlformats.org/officeDocument/2006/relationships/image" Target="media/image930.png"/><Relationship Id="rId933" Type="http://schemas.openxmlformats.org/officeDocument/2006/relationships/image" Target="media/image931.png"/><Relationship Id="rId934" Type="http://schemas.openxmlformats.org/officeDocument/2006/relationships/image" Target="media/image932.png"/><Relationship Id="rId935" Type="http://schemas.openxmlformats.org/officeDocument/2006/relationships/image" Target="media/image933.png"/><Relationship Id="rId936" Type="http://schemas.openxmlformats.org/officeDocument/2006/relationships/image" Target="media/image934.png"/><Relationship Id="rId937" Type="http://schemas.openxmlformats.org/officeDocument/2006/relationships/image" Target="media/image935.png"/><Relationship Id="rId938" Type="http://schemas.openxmlformats.org/officeDocument/2006/relationships/image" Target="media/image936.png"/><Relationship Id="rId939" Type="http://schemas.openxmlformats.org/officeDocument/2006/relationships/image" Target="media/image937.png"/><Relationship Id="rId940" Type="http://schemas.openxmlformats.org/officeDocument/2006/relationships/image" Target="media/image938.png"/><Relationship Id="rId941" Type="http://schemas.openxmlformats.org/officeDocument/2006/relationships/image" Target="media/image939.png"/><Relationship Id="rId942" Type="http://schemas.openxmlformats.org/officeDocument/2006/relationships/image" Target="media/image940.png"/><Relationship Id="rId943" Type="http://schemas.openxmlformats.org/officeDocument/2006/relationships/image" Target="media/image941.png"/><Relationship Id="rId944" Type="http://schemas.openxmlformats.org/officeDocument/2006/relationships/image" Target="media/image942.png"/><Relationship Id="rId945" Type="http://schemas.openxmlformats.org/officeDocument/2006/relationships/image" Target="media/image943.png"/><Relationship Id="rId946" Type="http://schemas.openxmlformats.org/officeDocument/2006/relationships/image" Target="media/image944.png"/><Relationship Id="rId947" Type="http://schemas.openxmlformats.org/officeDocument/2006/relationships/image" Target="media/image945.png"/><Relationship Id="rId948" Type="http://schemas.openxmlformats.org/officeDocument/2006/relationships/image" Target="media/image946.png"/><Relationship Id="rId949" Type="http://schemas.openxmlformats.org/officeDocument/2006/relationships/image" Target="media/image947.png"/><Relationship Id="rId950" Type="http://schemas.openxmlformats.org/officeDocument/2006/relationships/image" Target="media/image948.png"/><Relationship Id="rId951" Type="http://schemas.openxmlformats.org/officeDocument/2006/relationships/image" Target="media/image949.png"/><Relationship Id="rId952" Type="http://schemas.openxmlformats.org/officeDocument/2006/relationships/image" Target="media/image950.png"/><Relationship Id="rId953" Type="http://schemas.openxmlformats.org/officeDocument/2006/relationships/image" Target="media/image951.png"/><Relationship Id="rId954" Type="http://schemas.openxmlformats.org/officeDocument/2006/relationships/image" Target="media/image952.png"/><Relationship Id="rId955" Type="http://schemas.openxmlformats.org/officeDocument/2006/relationships/image" Target="media/image953.png"/><Relationship Id="rId956" Type="http://schemas.openxmlformats.org/officeDocument/2006/relationships/image" Target="media/image954.png"/><Relationship Id="rId957" Type="http://schemas.openxmlformats.org/officeDocument/2006/relationships/image" Target="media/image955.png"/><Relationship Id="rId958" Type="http://schemas.openxmlformats.org/officeDocument/2006/relationships/image" Target="media/image956.png"/><Relationship Id="rId959" Type="http://schemas.openxmlformats.org/officeDocument/2006/relationships/image" Target="media/image957.png"/><Relationship Id="rId960" Type="http://schemas.openxmlformats.org/officeDocument/2006/relationships/image" Target="media/image958.png"/><Relationship Id="rId961" Type="http://schemas.openxmlformats.org/officeDocument/2006/relationships/image" Target="media/image959.png"/><Relationship Id="rId962" Type="http://schemas.openxmlformats.org/officeDocument/2006/relationships/image" Target="media/image960.png"/><Relationship Id="rId963" Type="http://schemas.openxmlformats.org/officeDocument/2006/relationships/image" Target="media/image961.png"/><Relationship Id="rId964" Type="http://schemas.openxmlformats.org/officeDocument/2006/relationships/image" Target="media/image962.png"/><Relationship Id="rId965" Type="http://schemas.openxmlformats.org/officeDocument/2006/relationships/image" Target="media/image963.png"/><Relationship Id="rId966" Type="http://schemas.openxmlformats.org/officeDocument/2006/relationships/image" Target="media/image964.png"/><Relationship Id="rId967" Type="http://schemas.openxmlformats.org/officeDocument/2006/relationships/image" Target="media/image965.png"/><Relationship Id="rId968" Type="http://schemas.openxmlformats.org/officeDocument/2006/relationships/image" Target="media/image966.png"/><Relationship Id="rId969" Type="http://schemas.openxmlformats.org/officeDocument/2006/relationships/image" Target="media/image967.png"/><Relationship Id="rId970" Type="http://schemas.openxmlformats.org/officeDocument/2006/relationships/image" Target="media/image968.png"/><Relationship Id="rId971" Type="http://schemas.openxmlformats.org/officeDocument/2006/relationships/image" Target="media/image969.png"/><Relationship Id="rId972" Type="http://schemas.openxmlformats.org/officeDocument/2006/relationships/image" Target="media/image970.png"/><Relationship Id="rId973" Type="http://schemas.openxmlformats.org/officeDocument/2006/relationships/image" Target="media/image971.png"/><Relationship Id="rId974" Type="http://schemas.openxmlformats.org/officeDocument/2006/relationships/image" Target="media/image972.png"/><Relationship Id="rId975" Type="http://schemas.openxmlformats.org/officeDocument/2006/relationships/image" Target="media/image973.png"/><Relationship Id="rId976" Type="http://schemas.openxmlformats.org/officeDocument/2006/relationships/image" Target="media/image974.png"/><Relationship Id="rId977" Type="http://schemas.openxmlformats.org/officeDocument/2006/relationships/image" Target="media/image975.png"/><Relationship Id="rId978" Type="http://schemas.openxmlformats.org/officeDocument/2006/relationships/image" Target="media/image976.png"/><Relationship Id="rId979" Type="http://schemas.openxmlformats.org/officeDocument/2006/relationships/image" Target="media/image977.png"/><Relationship Id="rId980" Type="http://schemas.openxmlformats.org/officeDocument/2006/relationships/image" Target="media/image978.png"/><Relationship Id="rId981" Type="http://schemas.openxmlformats.org/officeDocument/2006/relationships/image" Target="media/image979.png"/><Relationship Id="rId982" Type="http://schemas.openxmlformats.org/officeDocument/2006/relationships/image" Target="media/image980.png"/><Relationship Id="rId983" Type="http://schemas.openxmlformats.org/officeDocument/2006/relationships/image" Target="media/image981.png"/><Relationship Id="rId984" Type="http://schemas.openxmlformats.org/officeDocument/2006/relationships/image" Target="media/image982.png"/><Relationship Id="rId985" Type="http://schemas.openxmlformats.org/officeDocument/2006/relationships/image" Target="media/image983.png"/><Relationship Id="rId986" Type="http://schemas.openxmlformats.org/officeDocument/2006/relationships/image" Target="media/image984.png"/><Relationship Id="rId987" Type="http://schemas.openxmlformats.org/officeDocument/2006/relationships/image" Target="media/image985.png"/><Relationship Id="rId988" Type="http://schemas.openxmlformats.org/officeDocument/2006/relationships/image" Target="media/image986.png"/><Relationship Id="rId989" Type="http://schemas.openxmlformats.org/officeDocument/2006/relationships/image" Target="media/image987.png"/><Relationship Id="rId990" Type="http://schemas.openxmlformats.org/officeDocument/2006/relationships/image" Target="media/image988.png"/><Relationship Id="rId991" Type="http://schemas.openxmlformats.org/officeDocument/2006/relationships/image" Target="media/image989.png"/><Relationship Id="rId992" Type="http://schemas.openxmlformats.org/officeDocument/2006/relationships/image" Target="media/image990.png"/><Relationship Id="rId993" Type="http://schemas.openxmlformats.org/officeDocument/2006/relationships/image" Target="media/image991.png"/><Relationship Id="rId994" Type="http://schemas.openxmlformats.org/officeDocument/2006/relationships/image" Target="media/image992.png"/><Relationship Id="rId995" Type="http://schemas.openxmlformats.org/officeDocument/2006/relationships/image" Target="media/image993.png"/><Relationship Id="rId996" Type="http://schemas.openxmlformats.org/officeDocument/2006/relationships/image" Target="media/image994.png"/><Relationship Id="rId997" Type="http://schemas.openxmlformats.org/officeDocument/2006/relationships/image" Target="media/image995.png"/><Relationship Id="rId998" Type="http://schemas.openxmlformats.org/officeDocument/2006/relationships/image" Target="media/image996.png"/><Relationship Id="rId999" Type="http://schemas.openxmlformats.org/officeDocument/2006/relationships/image" Target="media/image997.png"/><Relationship Id="rId1000" Type="http://schemas.openxmlformats.org/officeDocument/2006/relationships/image" Target="media/image998.png"/><Relationship Id="rId1001" Type="http://schemas.openxmlformats.org/officeDocument/2006/relationships/image" Target="media/image999.png"/><Relationship Id="rId1002" Type="http://schemas.openxmlformats.org/officeDocument/2006/relationships/image" Target="media/image1000.png"/><Relationship Id="rId1003" Type="http://schemas.openxmlformats.org/officeDocument/2006/relationships/image" Target="media/image1001.png"/><Relationship Id="rId1004" Type="http://schemas.openxmlformats.org/officeDocument/2006/relationships/image" Target="media/image1002.png"/><Relationship Id="rId1005" Type="http://schemas.openxmlformats.org/officeDocument/2006/relationships/image" Target="media/image1003.png"/><Relationship Id="rId1006" Type="http://schemas.openxmlformats.org/officeDocument/2006/relationships/image" Target="media/image1004.png"/><Relationship Id="rId1007" Type="http://schemas.openxmlformats.org/officeDocument/2006/relationships/image" Target="media/image1005.png"/><Relationship Id="rId1008" Type="http://schemas.openxmlformats.org/officeDocument/2006/relationships/image" Target="media/image1006.png"/><Relationship Id="rId1009" Type="http://schemas.openxmlformats.org/officeDocument/2006/relationships/image" Target="media/image1007.png"/><Relationship Id="rId1010" Type="http://schemas.openxmlformats.org/officeDocument/2006/relationships/image" Target="media/image1008.png"/><Relationship Id="rId1011" Type="http://schemas.openxmlformats.org/officeDocument/2006/relationships/image" Target="media/image1009.png"/><Relationship Id="rId1012" Type="http://schemas.openxmlformats.org/officeDocument/2006/relationships/image" Target="media/image1010.png"/><Relationship Id="rId1013" Type="http://schemas.openxmlformats.org/officeDocument/2006/relationships/image" Target="media/image1011.png"/><Relationship Id="rId1014" Type="http://schemas.openxmlformats.org/officeDocument/2006/relationships/image" Target="media/image1012.png"/><Relationship Id="rId1015" Type="http://schemas.openxmlformats.org/officeDocument/2006/relationships/image" Target="media/image1013.png"/><Relationship Id="rId1016" Type="http://schemas.openxmlformats.org/officeDocument/2006/relationships/image" Target="media/image1014.png"/><Relationship Id="rId1017" Type="http://schemas.openxmlformats.org/officeDocument/2006/relationships/image" Target="media/image1015.png"/><Relationship Id="rId1018" Type="http://schemas.openxmlformats.org/officeDocument/2006/relationships/image" Target="media/image1016.png"/><Relationship Id="rId1019" Type="http://schemas.openxmlformats.org/officeDocument/2006/relationships/image" Target="media/image1017.png"/><Relationship Id="rId1020" Type="http://schemas.openxmlformats.org/officeDocument/2006/relationships/image" Target="media/image1018.png"/><Relationship Id="rId1021" Type="http://schemas.openxmlformats.org/officeDocument/2006/relationships/image" Target="media/image1019.png"/><Relationship Id="rId1022" Type="http://schemas.openxmlformats.org/officeDocument/2006/relationships/image" Target="media/image1020.png"/><Relationship Id="rId1023" Type="http://schemas.openxmlformats.org/officeDocument/2006/relationships/image" Target="media/image1021.png"/><Relationship Id="rId1024" Type="http://schemas.openxmlformats.org/officeDocument/2006/relationships/image" Target="media/image1022.png"/><Relationship Id="rId1025" Type="http://schemas.openxmlformats.org/officeDocument/2006/relationships/image" Target="media/image1023.png"/><Relationship Id="rId1026" Type="http://schemas.openxmlformats.org/officeDocument/2006/relationships/image" Target="media/image1024.png"/><Relationship Id="rId1027" Type="http://schemas.openxmlformats.org/officeDocument/2006/relationships/image" Target="media/image1025.png"/><Relationship Id="rId1028" Type="http://schemas.openxmlformats.org/officeDocument/2006/relationships/image" Target="media/image1026.png"/><Relationship Id="rId1029" Type="http://schemas.openxmlformats.org/officeDocument/2006/relationships/image" Target="media/image1027.png"/><Relationship Id="rId1030" Type="http://schemas.openxmlformats.org/officeDocument/2006/relationships/image" Target="media/image1028.png"/><Relationship Id="rId1031" Type="http://schemas.openxmlformats.org/officeDocument/2006/relationships/image" Target="media/image1029.png"/><Relationship Id="rId1032" Type="http://schemas.openxmlformats.org/officeDocument/2006/relationships/image" Target="media/image1030.png"/><Relationship Id="rId1033" Type="http://schemas.openxmlformats.org/officeDocument/2006/relationships/image" Target="media/image1031.png"/><Relationship Id="rId1034" Type="http://schemas.openxmlformats.org/officeDocument/2006/relationships/image" Target="media/image1032.png"/><Relationship Id="rId1035" Type="http://schemas.openxmlformats.org/officeDocument/2006/relationships/image" Target="media/image1033.png"/><Relationship Id="rId1036" Type="http://schemas.openxmlformats.org/officeDocument/2006/relationships/image" Target="media/image1034.png"/><Relationship Id="rId1037" Type="http://schemas.openxmlformats.org/officeDocument/2006/relationships/image" Target="media/image1035.png"/><Relationship Id="rId1038" Type="http://schemas.openxmlformats.org/officeDocument/2006/relationships/image" Target="media/image1036.png"/><Relationship Id="rId1039" Type="http://schemas.openxmlformats.org/officeDocument/2006/relationships/image" Target="media/image1037.png"/><Relationship Id="rId1040" Type="http://schemas.openxmlformats.org/officeDocument/2006/relationships/image" Target="media/image1038.png"/><Relationship Id="rId1041" Type="http://schemas.openxmlformats.org/officeDocument/2006/relationships/image" Target="media/image1039.png"/><Relationship Id="rId1042" Type="http://schemas.openxmlformats.org/officeDocument/2006/relationships/image" Target="media/image1040.png"/><Relationship Id="rId1043" Type="http://schemas.openxmlformats.org/officeDocument/2006/relationships/image" Target="media/image1041.png"/><Relationship Id="rId1044" Type="http://schemas.openxmlformats.org/officeDocument/2006/relationships/image" Target="media/image1042.png"/><Relationship Id="rId1045" Type="http://schemas.openxmlformats.org/officeDocument/2006/relationships/image" Target="media/image1043.png"/><Relationship Id="rId1046" Type="http://schemas.openxmlformats.org/officeDocument/2006/relationships/image" Target="media/image1044.png"/><Relationship Id="rId1047" Type="http://schemas.openxmlformats.org/officeDocument/2006/relationships/image" Target="media/image1045.png"/><Relationship Id="rId1048" Type="http://schemas.openxmlformats.org/officeDocument/2006/relationships/image" Target="media/image1046.png"/><Relationship Id="rId1049" Type="http://schemas.openxmlformats.org/officeDocument/2006/relationships/image" Target="media/image1047.png"/><Relationship Id="rId1050" Type="http://schemas.openxmlformats.org/officeDocument/2006/relationships/image" Target="media/image1048.png"/><Relationship Id="rId1051" Type="http://schemas.openxmlformats.org/officeDocument/2006/relationships/image" Target="media/image1049.png"/><Relationship Id="rId1052" Type="http://schemas.openxmlformats.org/officeDocument/2006/relationships/image" Target="media/image1050.png"/><Relationship Id="rId1053" Type="http://schemas.openxmlformats.org/officeDocument/2006/relationships/image" Target="media/image1051.png"/><Relationship Id="rId1054" Type="http://schemas.openxmlformats.org/officeDocument/2006/relationships/image" Target="media/image1052.png"/><Relationship Id="rId1055" Type="http://schemas.openxmlformats.org/officeDocument/2006/relationships/image" Target="media/image1053.png"/><Relationship Id="rId1056" Type="http://schemas.openxmlformats.org/officeDocument/2006/relationships/image" Target="media/image1054.png"/><Relationship Id="rId1057" Type="http://schemas.openxmlformats.org/officeDocument/2006/relationships/image" Target="media/image1055.png"/><Relationship Id="rId1058" Type="http://schemas.openxmlformats.org/officeDocument/2006/relationships/image" Target="media/image1056.png"/><Relationship Id="rId1059" Type="http://schemas.openxmlformats.org/officeDocument/2006/relationships/image" Target="media/image1057.png"/><Relationship Id="rId1060" Type="http://schemas.openxmlformats.org/officeDocument/2006/relationships/image" Target="media/image1058.png"/><Relationship Id="rId1061" Type="http://schemas.openxmlformats.org/officeDocument/2006/relationships/image" Target="media/image1059.png"/><Relationship Id="rId1062" Type="http://schemas.openxmlformats.org/officeDocument/2006/relationships/image" Target="media/image1060.png"/><Relationship Id="rId1063" Type="http://schemas.openxmlformats.org/officeDocument/2006/relationships/image" Target="media/image1061.png"/><Relationship Id="rId1064" Type="http://schemas.openxmlformats.org/officeDocument/2006/relationships/image" Target="media/image1062.png"/><Relationship Id="rId1065" Type="http://schemas.openxmlformats.org/officeDocument/2006/relationships/image" Target="media/image1063.png"/><Relationship Id="rId1066" Type="http://schemas.openxmlformats.org/officeDocument/2006/relationships/image" Target="media/image1064.png"/><Relationship Id="rId1067" Type="http://schemas.openxmlformats.org/officeDocument/2006/relationships/image" Target="media/image1065.png"/><Relationship Id="rId1068" Type="http://schemas.openxmlformats.org/officeDocument/2006/relationships/image" Target="media/image1066.png"/><Relationship Id="rId1069" Type="http://schemas.openxmlformats.org/officeDocument/2006/relationships/image" Target="media/image1067.png"/><Relationship Id="rId1070" Type="http://schemas.openxmlformats.org/officeDocument/2006/relationships/image" Target="media/image1068.png"/><Relationship Id="rId1071" Type="http://schemas.openxmlformats.org/officeDocument/2006/relationships/image" Target="media/image1069.png"/><Relationship Id="rId1072" Type="http://schemas.openxmlformats.org/officeDocument/2006/relationships/image" Target="media/image1070.png"/><Relationship Id="rId1073" Type="http://schemas.openxmlformats.org/officeDocument/2006/relationships/image" Target="media/image1071.png"/><Relationship Id="rId1074" Type="http://schemas.openxmlformats.org/officeDocument/2006/relationships/image" Target="media/image1072.png"/><Relationship Id="rId1075" Type="http://schemas.openxmlformats.org/officeDocument/2006/relationships/image" Target="media/image1073.png"/><Relationship Id="rId1076" Type="http://schemas.openxmlformats.org/officeDocument/2006/relationships/image" Target="media/image1074.png"/><Relationship Id="rId1077" Type="http://schemas.openxmlformats.org/officeDocument/2006/relationships/image" Target="media/image1075.png"/><Relationship Id="rId1078" Type="http://schemas.openxmlformats.org/officeDocument/2006/relationships/image" Target="media/image1076.png"/><Relationship Id="rId1079" Type="http://schemas.openxmlformats.org/officeDocument/2006/relationships/image" Target="media/image1077.png"/><Relationship Id="rId1080" Type="http://schemas.openxmlformats.org/officeDocument/2006/relationships/image" Target="media/image1078.png"/><Relationship Id="rId1081" Type="http://schemas.openxmlformats.org/officeDocument/2006/relationships/image" Target="media/image1079.png"/><Relationship Id="rId1082" Type="http://schemas.openxmlformats.org/officeDocument/2006/relationships/image" Target="media/image1080.png"/><Relationship Id="rId1083" Type="http://schemas.openxmlformats.org/officeDocument/2006/relationships/image" Target="media/image1081.png"/><Relationship Id="rId1084" Type="http://schemas.openxmlformats.org/officeDocument/2006/relationships/image" Target="media/image1082.png"/><Relationship Id="rId1085" Type="http://schemas.openxmlformats.org/officeDocument/2006/relationships/image" Target="media/image1083.png"/><Relationship Id="rId1086" Type="http://schemas.openxmlformats.org/officeDocument/2006/relationships/image" Target="media/image1084.png"/><Relationship Id="rId1087" Type="http://schemas.openxmlformats.org/officeDocument/2006/relationships/image" Target="media/image1085.png"/><Relationship Id="rId1088" Type="http://schemas.openxmlformats.org/officeDocument/2006/relationships/image" Target="media/image1086.png"/><Relationship Id="rId1089" Type="http://schemas.openxmlformats.org/officeDocument/2006/relationships/image" Target="media/image1087.png"/><Relationship Id="rId1090" Type="http://schemas.openxmlformats.org/officeDocument/2006/relationships/image" Target="media/image1088.png"/><Relationship Id="rId1091" Type="http://schemas.openxmlformats.org/officeDocument/2006/relationships/image" Target="media/image1089.png"/><Relationship Id="rId1092" Type="http://schemas.openxmlformats.org/officeDocument/2006/relationships/image" Target="media/image1090.png"/><Relationship Id="rId1093" Type="http://schemas.openxmlformats.org/officeDocument/2006/relationships/image" Target="media/image1091.png"/><Relationship Id="rId1094" Type="http://schemas.openxmlformats.org/officeDocument/2006/relationships/image" Target="media/image1092.png"/><Relationship Id="rId1095" Type="http://schemas.openxmlformats.org/officeDocument/2006/relationships/image" Target="media/image1093.png"/><Relationship Id="rId1096" Type="http://schemas.openxmlformats.org/officeDocument/2006/relationships/image" Target="media/image1094.png"/><Relationship Id="rId1097" Type="http://schemas.openxmlformats.org/officeDocument/2006/relationships/image" Target="media/image1095.png"/><Relationship Id="rId1098" Type="http://schemas.openxmlformats.org/officeDocument/2006/relationships/image" Target="media/image1096.png"/><Relationship Id="rId1099" Type="http://schemas.openxmlformats.org/officeDocument/2006/relationships/image" Target="media/image1097.png"/><Relationship Id="rId1100" Type="http://schemas.openxmlformats.org/officeDocument/2006/relationships/image" Target="media/image1098.png"/><Relationship Id="rId1101" Type="http://schemas.openxmlformats.org/officeDocument/2006/relationships/image" Target="media/image1099.png"/><Relationship Id="rId1102" Type="http://schemas.openxmlformats.org/officeDocument/2006/relationships/image" Target="media/image1100.png"/><Relationship Id="rId1103" Type="http://schemas.openxmlformats.org/officeDocument/2006/relationships/image" Target="media/image1101.png"/><Relationship Id="rId1104" Type="http://schemas.openxmlformats.org/officeDocument/2006/relationships/image" Target="media/image1102.png"/><Relationship Id="rId1105" Type="http://schemas.openxmlformats.org/officeDocument/2006/relationships/image" Target="media/image1103.png"/><Relationship Id="rId1106" Type="http://schemas.openxmlformats.org/officeDocument/2006/relationships/image" Target="media/image1104.png"/><Relationship Id="rId1107" Type="http://schemas.openxmlformats.org/officeDocument/2006/relationships/image" Target="media/image1105.png"/><Relationship Id="rId1108" Type="http://schemas.openxmlformats.org/officeDocument/2006/relationships/image" Target="media/image1106.png"/><Relationship Id="rId1109" Type="http://schemas.openxmlformats.org/officeDocument/2006/relationships/image" Target="media/image1107.png"/><Relationship Id="rId1110" Type="http://schemas.openxmlformats.org/officeDocument/2006/relationships/image" Target="media/image1108.png"/><Relationship Id="rId1111" Type="http://schemas.openxmlformats.org/officeDocument/2006/relationships/image" Target="media/image1109.png"/><Relationship Id="rId1112" Type="http://schemas.openxmlformats.org/officeDocument/2006/relationships/image" Target="media/image1110.png"/><Relationship Id="rId1113" Type="http://schemas.openxmlformats.org/officeDocument/2006/relationships/header" Target="header5.xml"/><Relationship Id="rId1114" Type="http://schemas.openxmlformats.org/officeDocument/2006/relationships/footer" Target="footer6.xml"/><Relationship Id="rId1115" Type="http://schemas.openxmlformats.org/officeDocument/2006/relationships/image" Target="media/image1111.png"/><Relationship Id="rId1116" Type="http://schemas.openxmlformats.org/officeDocument/2006/relationships/image" Target="media/image1112.png"/><Relationship Id="rId1117" Type="http://schemas.openxmlformats.org/officeDocument/2006/relationships/image" Target="media/image1113.png"/><Relationship Id="rId1118" Type="http://schemas.openxmlformats.org/officeDocument/2006/relationships/image" Target="media/image1114.png"/><Relationship Id="rId1119" Type="http://schemas.openxmlformats.org/officeDocument/2006/relationships/image" Target="media/image1115.png"/><Relationship Id="rId1120" Type="http://schemas.openxmlformats.org/officeDocument/2006/relationships/image" Target="media/image1116.png"/><Relationship Id="rId1121" Type="http://schemas.openxmlformats.org/officeDocument/2006/relationships/image" Target="media/image1117.png"/><Relationship Id="rId1122" Type="http://schemas.openxmlformats.org/officeDocument/2006/relationships/image" Target="media/image1118.png"/><Relationship Id="rId1123" Type="http://schemas.openxmlformats.org/officeDocument/2006/relationships/image" Target="media/image1119.png"/><Relationship Id="rId1124" Type="http://schemas.openxmlformats.org/officeDocument/2006/relationships/image" Target="media/image1120.png"/><Relationship Id="rId1125" Type="http://schemas.openxmlformats.org/officeDocument/2006/relationships/image" Target="media/image1121.png"/><Relationship Id="rId1126" Type="http://schemas.openxmlformats.org/officeDocument/2006/relationships/image" Target="media/image1122.png"/><Relationship Id="rId1127" Type="http://schemas.openxmlformats.org/officeDocument/2006/relationships/image" Target="media/image1123.png"/><Relationship Id="rId1128" Type="http://schemas.openxmlformats.org/officeDocument/2006/relationships/image" Target="media/image1124.png"/><Relationship Id="rId1129" Type="http://schemas.openxmlformats.org/officeDocument/2006/relationships/image" Target="media/image1125.png"/><Relationship Id="rId1130" Type="http://schemas.openxmlformats.org/officeDocument/2006/relationships/image" Target="media/image1126.png"/><Relationship Id="rId1131" Type="http://schemas.openxmlformats.org/officeDocument/2006/relationships/image" Target="media/image1127.png"/><Relationship Id="rId1132" Type="http://schemas.openxmlformats.org/officeDocument/2006/relationships/image" Target="media/image1128.png"/><Relationship Id="rId1133" Type="http://schemas.openxmlformats.org/officeDocument/2006/relationships/image" Target="media/image1129.png"/><Relationship Id="rId1134" Type="http://schemas.openxmlformats.org/officeDocument/2006/relationships/image" Target="media/image1130.png"/><Relationship Id="rId1135" Type="http://schemas.openxmlformats.org/officeDocument/2006/relationships/image" Target="media/image1131.png"/><Relationship Id="rId1136" Type="http://schemas.openxmlformats.org/officeDocument/2006/relationships/image" Target="media/image1132.png"/><Relationship Id="rId1137" Type="http://schemas.openxmlformats.org/officeDocument/2006/relationships/image" Target="media/image1133.png"/><Relationship Id="rId1138" Type="http://schemas.openxmlformats.org/officeDocument/2006/relationships/image" Target="media/image1134.png"/><Relationship Id="rId1139" Type="http://schemas.openxmlformats.org/officeDocument/2006/relationships/image" Target="media/image1135.png"/><Relationship Id="rId1140" Type="http://schemas.openxmlformats.org/officeDocument/2006/relationships/image" Target="media/image1136.png"/><Relationship Id="rId1141" Type="http://schemas.openxmlformats.org/officeDocument/2006/relationships/image" Target="media/image1137.png"/><Relationship Id="rId1142" Type="http://schemas.openxmlformats.org/officeDocument/2006/relationships/image" Target="media/image1138.png"/><Relationship Id="rId1143" Type="http://schemas.openxmlformats.org/officeDocument/2006/relationships/image" Target="media/image1139.png"/><Relationship Id="rId1144" Type="http://schemas.openxmlformats.org/officeDocument/2006/relationships/image" Target="media/image1140.png"/><Relationship Id="rId1145" Type="http://schemas.openxmlformats.org/officeDocument/2006/relationships/image" Target="media/image1141.png"/><Relationship Id="rId1146" Type="http://schemas.openxmlformats.org/officeDocument/2006/relationships/image" Target="media/image1142.png"/><Relationship Id="rId1147" Type="http://schemas.openxmlformats.org/officeDocument/2006/relationships/image" Target="media/image1143.png"/><Relationship Id="rId1148" Type="http://schemas.openxmlformats.org/officeDocument/2006/relationships/image" Target="media/image1144.png"/><Relationship Id="rId1149" Type="http://schemas.openxmlformats.org/officeDocument/2006/relationships/image" Target="media/image1145.png"/><Relationship Id="rId1150" Type="http://schemas.openxmlformats.org/officeDocument/2006/relationships/image" Target="media/image1146.png"/><Relationship Id="rId1151" Type="http://schemas.openxmlformats.org/officeDocument/2006/relationships/image" Target="media/image1147.png"/><Relationship Id="rId1152" Type="http://schemas.openxmlformats.org/officeDocument/2006/relationships/image" Target="media/image1148.png"/><Relationship Id="rId1153" Type="http://schemas.openxmlformats.org/officeDocument/2006/relationships/image" Target="media/image1149.png"/><Relationship Id="rId1154" Type="http://schemas.openxmlformats.org/officeDocument/2006/relationships/image" Target="media/image1150.png"/><Relationship Id="rId1155" Type="http://schemas.openxmlformats.org/officeDocument/2006/relationships/image" Target="media/image1151.png"/><Relationship Id="rId1156" Type="http://schemas.openxmlformats.org/officeDocument/2006/relationships/image" Target="media/image1152.png"/><Relationship Id="rId1157" Type="http://schemas.openxmlformats.org/officeDocument/2006/relationships/image" Target="media/image1153.png"/><Relationship Id="rId1158" Type="http://schemas.openxmlformats.org/officeDocument/2006/relationships/image" Target="media/image1154.png"/><Relationship Id="rId1159" Type="http://schemas.openxmlformats.org/officeDocument/2006/relationships/image" Target="media/image1155.png"/><Relationship Id="rId1160" Type="http://schemas.openxmlformats.org/officeDocument/2006/relationships/image" Target="media/image1156.png"/><Relationship Id="rId1161" Type="http://schemas.openxmlformats.org/officeDocument/2006/relationships/image" Target="media/image1157.png"/><Relationship Id="rId1162" Type="http://schemas.openxmlformats.org/officeDocument/2006/relationships/image" Target="media/image1158.png"/><Relationship Id="rId1163" Type="http://schemas.openxmlformats.org/officeDocument/2006/relationships/image" Target="media/image1159.png"/><Relationship Id="rId1164" Type="http://schemas.openxmlformats.org/officeDocument/2006/relationships/image" Target="media/image1160.png"/><Relationship Id="rId1165" Type="http://schemas.openxmlformats.org/officeDocument/2006/relationships/image" Target="media/image1161.png"/><Relationship Id="rId1166" Type="http://schemas.openxmlformats.org/officeDocument/2006/relationships/image" Target="media/image1162.png"/><Relationship Id="rId1167" Type="http://schemas.openxmlformats.org/officeDocument/2006/relationships/image" Target="media/image1163.png"/><Relationship Id="rId1168" Type="http://schemas.openxmlformats.org/officeDocument/2006/relationships/image" Target="media/image1164.png"/><Relationship Id="rId1169" Type="http://schemas.openxmlformats.org/officeDocument/2006/relationships/image" Target="media/image1165.png"/><Relationship Id="rId1170" Type="http://schemas.openxmlformats.org/officeDocument/2006/relationships/image" Target="media/image1166.png"/><Relationship Id="rId1171" Type="http://schemas.openxmlformats.org/officeDocument/2006/relationships/image" Target="media/image1167.png"/><Relationship Id="rId1172" Type="http://schemas.openxmlformats.org/officeDocument/2006/relationships/image" Target="media/image1168.png"/><Relationship Id="rId1173" Type="http://schemas.openxmlformats.org/officeDocument/2006/relationships/image" Target="media/image1169.png"/><Relationship Id="rId1174" Type="http://schemas.openxmlformats.org/officeDocument/2006/relationships/image" Target="media/image1170.png"/><Relationship Id="rId1175" Type="http://schemas.openxmlformats.org/officeDocument/2006/relationships/image" Target="media/image1171.png"/><Relationship Id="rId1176" Type="http://schemas.openxmlformats.org/officeDocument/2006/relationships/image" Target="media/image1172.png"/><Relationship Id="rId1177" Type="http://schemas.openxmlformats.org/officeDocument/2006/relationships/image" Target="media/image1173.png"/><Relationship Id="rId1178" Type="http://schemas.openxmlformats.org/officeDocument/2006/relationships/image" Target="media/image1174.png"/><Relationship Id="rId1179" Type="http://schemas.openxmlformats.org/officeDocument/2006/relationships/image" Target="media/image1175.png"/><Relationship Id="rId1180" Type="http://schemas.openxmlformats.org/officeDocument/2006/relationships/image" Target="media/image1176.png"/><Relationship Id="rId1181" Type="http://schemas.openxmlformats.org/officeDocument/2006/relationships/image" Target="media/image1177.png"/><Relationship Id="rId1182" Type="http://schemas.openxmlformats.org/officeDocument/2006/relationships/image" Target="media/image1178.png"/><Relationship Id="rId1183" Type="http://schemas.openxmlformats.org/officeDocument/2006/relationships/image" Target="media/image1179.png"/><Relationship Id="rId1184" Type="http://schemas.openxmlformats.org/officeDocument/2006/relationships/image" Target="media/image1180.png"/><Relationship Id="rId1185" Type="http://schemas.openxmlformats.org/officeDocument/2006/relationships/image" Target="media/image1181.png"/><Relationship Id="rId1186" Type="http://schemas.openxmlformats.org/officeDocument/2006/relationships/image" Target="media/image1182.png"/><Relationship Id="rId1187" Type="http://schemas.openxmlformats.org/officeDocument/2006/relationships/image" Target="media/image1183.png"/><Relationship Id="rId1188" Type="http://schemas.openxmlformats.org/officeDocument/2006/relationships/image" Target="media/image1184.png"/><Relationship Id="rId1189" Type="http://schemas.openxmlformats.org/officeDocument/2006/relationships/image" Target="media/image1185.png"/><Relationship Id="rId1190" Type="http://schemas.openxmlformats.org/officeDocument/2006/relationships/image" Target="media/image1186.png"/><Relationship Id="rId1191" Type="http://schemas.openxmlformats.org/officeDocument/2006/relationships/image" Target="media/image1187.png"/><Relationship Id="rId1192" Type="http://schemas.openxmlformats.org/officeDocument/2006/relationships/image" Target="media/image1188.png"/><Relationship Id="rId1193" Type="http://schemas.openxmlformats.org/officeDocument/2006/relationships/image" Target="media/image1189.png"/><Relationship Id="rId1194" Type="http://schemas.openxmlformats.org/officeDocument/2006/relationships/image" Target="media/image1190.png"/><Relationship Id="rId1195" Type="http://schemas.openxmlformats.org/officeDocument/2006/relationships/image" Target="media/image1191.png"/><Relationship Id="rId1196" Type="http://schemas.openxmlformats.org/officeDocument/2006/relationships/image" Target="media/image1192.png"/><Relationship Id="rId1197" Type="http://schemas.openxmlformats.org/officeDocument/2006/relationships/image" Target="media/image1193.png"/><Relationship Id="rId1198" Type="http://schemas.openxmlformats.org/officeDocument/2006/relationships/image" Target="media/image1194.png"/><Relationship Id="rId1199" Type="http://schemas.openxmlformats.org/officeDocument/2006/relationships/image" Target="media/image1195.png"/><Relationship Id="rId1200" Type="http://schemas.openxmlformats.org/officeDocument/2006/relationships/image" Target="media/image1196.png"/><Relationship Id="rId1201" Type="http://schemas.openxmlformats.org/officeDocument/2006/relationships/image" Target="media/image1197.png"/><Relationship Id="rId1202" Type="http://schemas.openxmlformats.org/officeDocument/2006/relationships/image" Target="media/image1198.png"/><Relationship Id="rId1203" Type="http://schemas.openxmlformats.org/officeDocument/2006/relationships/image" Target="media/image1199.png"/><Relationship Id="rId1204" Type="http://schemas.openxmlformats.org/officeDocument/2006/relationships/image" Target="media/image1200.png"/><Relationship Id="rId1205" Type="http://schemas.openxmlformats.org/officeDocument/2006/relationships/image" Target="media/image1201.png"/><Relationship Id="rId1206" Type="http://schemas.openxmlformats.org/officeDocument/2006/relationships/image" Target="media/image1202.png"/><Relationship Id="rId1207" Type="http://schemas.openxmlformats.org/officeDocument/2006/relationships/image" Target="media/image1203.png"/><Relationship Id="rId1208" Type="http://schemas.openxmlformats.org/officeDocument/2006/relationships/image" Target="media/image1204.png"/><Relationship Id="rId1209" Type="http://schemas.openxmlformats.org/officeDocument/2006/relationships/image" Target="media/image1205.png"/><Relationship Id="rId1210" Type="http://schemas.openxmlformats.org/officeDocument/2006/relationships/image" Target="media/image1206.png"/><Relationship Id="rId1211" Type="http://schemas.openxmlformats.org/officeDocument/2006/relationships/image" Target="media/image1207.png"/><Relationship Id="rId1212" Type="http://schemas.openxmlformats.org/officeDocument/2006/relationships/image" Target="media/image1208.png"/><Relationship Id="rId1213" Type="http://schemas.openxmlformats.org/officeDocument/2006/relationships/image" Target="media/image1209.png"/><Relationship Id="rId1214" Type="http://schemas.openxmlformats.org/officeDocument/2006/relationships/image" Target="media/image1210.png"/><Relationship Id="rId1215" Type="http://schemas.openxmlformats.org/officeDocument/2006/relationships/image" Target="media/image1211.png"/><Relationship Id="rId1216" Type="http://schemas.openxmlformats.org/officeDocument/2006/relationships/image" Target="media/image1212.png"/><Relationship Id="rId1217" Type="http://schemas.openxmlformats.org/officeDocument/2006/relationships/image" Target="media/image1213.png"/><Relationship Id="rId1218" Type="http://schemas.openxmlformats.org/officeDocument/2006/relationships/image" Target="media/image1214.png"/><Relationship Id="rId1219" Type="http://schemas.openxmlformats.org/officeDocument/2006/relationships/image" Target="media/image1215.png"/><Relationship Id="rId1220" Type="http://schemas.openxmlformats.org/officeDocument/2006/relationships/image" Target="media/image1216.png"/><Relationship Id="rId1221" Type="http://schemas.openxmlformats.org/officeDocument/2006/relationships/image" Target="media/image1217.png"/><Relationship Id="rId1222" Type="http://schemas.openxmlformats.org/officeDocument/2006/relationships/image" Target="media/image1218.png"/><Relationship Id="rId1223" Type="http://schemas.openxmlformats.org/officeDocument/2006/relationships/image" Target="media/image1219.png"/><Relationship Id="rId1224" Type="http://schemas.openxmlformats.org/officeDocument/2006/relationships/image" Target="media/image1220.png"/><Relationship Id="rId1225" Type="http://schemas.openxmlformats.org/officeDocument/2006/relationships/image" Target="media/image1221.png"/><Relationship Id="rId1226" Type="http://schemas.openxmlformats.org/officeDocument/2006/relationships/image" Target="media/image1222.png"/><Relationship Id="rId1227" Type="http://schemas.openxmlformats.org/officeDocument/2006/relationships/image" Target="media/image1223.png"/><Relationship Id="rId1228" Type="http://schemas.openxmlformats.org/officeDocument/2006/relationships/image" Target="media/image1224.png"/><Relationship Id="rId1229" Type="http://schemas.openxmlformats.org/officeDocument/2006/relationships/image" Target="media/image1225.png"/><Relationship Id="rId1230" Type="http://schemas.openxmlformats.org/officeDocument/2006/relationships/image" Target="media/image1226.png"/><Relationship Id="rId1231" Type="http://schemas.openxmlformats.org/officeDocument/2006/relationships/image" Target="media/image1227.png"/><Relationship Id="rId1232" Type="http://schemas.openxmlformats.org/officeDocument/2006/relationships/image" Target="media/image1228.png"/><Relationship Id="rId123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98.png"/><Relationship Id="rId2" Type="http://schemas.openxmlformats.org/officeDocument/2006/relationships/image" Target="media/image699.png"/><Relationship Id="rId3" Type="http://schemas.openxmlformats.org/officeDocument/2006/relationships/image" Target="media/image700.png"/><Relationship Id="rId4" Type="http://schemas.openxmlformats.org/officeDocument/2006/relationships/image" Target="media/image701.png"/></Relationships>

</file>

<file path=word/_rels/header2.xml.rels><?xml version="1.0" encoding="UTF-8" standalone="yes"?>
<Relationships xmlns="http://schemas.openxmlformats.org/package/2006/relationships"><Relationship Id="rId1" Type="http://schemas.openxmlformats.org/officeDocument/2006/relationships/image" Target="media/image702.png"/><Relationship Id="rId2" Type="http://schemas.openxmlformats.org/officeDocument/2006/relationships/image" Target="media/image703.png"/><Relationship Id="rId3" Type="http://schemas.openxmlformats.org/officeDocument/2006/relationships/image" Target="media/image704.png"/><Relationship Id="rId4" Type="http://schemas.openxmlformats.org/officeDocument/2006/relationships/image" Target="media/image701.png"/></Relationships>

</file>

<file path=word/_rels/header4.xml.rels><?xml version="1.0" encoding="UTF-8" standalone="yes"?>
<Relationships xmlns="http://schemas.openxmlformats.org/package/2006/relationships"><Relationship Id="rId1" Type="http://schemas.openxmlformats.org/officeDocument/2006/relationships/image" Target="media/image813.png"/><Relationship Id="rId2" Type="http://schemas.openxmlformats.org/officeDocument/2006/relationships/image" Target="media/image814.png"/><Relationship Id="rId3" Type="http://schemas.openxmlformats.org/officeDocument/2006/relationships/image" Target="media/image815.png"/><Relationship Id="rId4" Type="http://schemas.openxmlformats.org/officeDocument/2006/relationships/image" Target="media/image8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2016-02-04T21:34:38Z</dcterms:created>
  <dcterms:modified xsi:type="dcterms:W3CDTF">2016-02-04T21:34:38Z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2013-11-08T00:00:00Z</vt:filetime>
  </property>
  <property fmtid="{D5CDD505-2E9C-101B-9397-08002B2CF9AE}" pid="3" name="Creator">
    <vt:lpwstr>Adobe InDesign CS6 (Windows)</vt:lpwstr>
  </property>
  <property fmtid="{D5CDD505-2E9C-101B-9397-08002B2CF9AE}" pid="4" name="LastSaved">
    <vt:filetime>2016-02-04T00:00:00Z</vt:filetime>
  </property>
</Properties>
</file>