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241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115.199997pt;height:2.88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60" w:right="14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77" w:lineRule="exact"/>
        <w:ind w:left="583" w:right="38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8pt;margin-top:-52.166458pt;width:49.919998pt;height:49.919998pt;mso-position-horizontal-relative:page;mso-position-vertical-relative:paragraph;z-index:-3307" type="#_x0000_t75">
            <v:imagedata r:id="rId6" o:title=""/>
          </v:shape>
        </w:pict>
      </w:r>
      <w:r>
        <w:rPr>
          <w:rFonts w:ascii="Arial" w:hAnsi="Arial" w:cs="Arial" w:eastAsia="Arial"/>
          <w:sz w:val="144"/>
          <w:szCs w:val="144"/>
          <w:color w:val="030303"/>
          <w:spacing w:val="-277"/>
          <w:w w:val="143"/>
          <w:position w:val="-41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77"/>
          <w:position w:val="42"/>
        </w:rPr>
        <w:t>'P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1" w:lineRule="exact"/>
        <w:ind w:left="689" w:right="44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w w:val="93"/>
          <w:position w:val="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6"/>
          <w:w w:val="92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1"/>
          <w:w w:val="95"/>
          <w:position w:val="1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9"/>
          <w:position w:val="1"/>
        </w:rPr>
        <w:t>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304" w:right="-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0.32pt;margin-top:14.032443pt;width:67.199997pt;height:3.84pt;mso-position-horizontal-relative:page;mso-position-vertical-relative:paragraph;z-index:-3306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7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9"/>
          <w:w w:val="10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384" w:lineRule="auto"/>
        <w:ind w:left="2227" w:right="314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030303"/>
          <w:w w:val="79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  <w:t>FISCALÍ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8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  <w:t>GENERA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8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  <w:u w:val="thick" w:color="0000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8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u w:val="thick" w:color="000000"/>
        </w:rPr>
        <w:t>ESTAD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u w:val="thick" w:color="0000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85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u w:val="thick" w:color="0000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u w:val="thick" w:color="0000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"/>
          <w:w w:val="85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u w:val="thick" w:color="000000"/>
        </w:rPr>
        <w:t>JALISCO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COMITÉ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</w:rPr>
        <w:t>TRANSPARENCIA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061" w:right="364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553.919983pt;margin-top:-84.294449pt;width:45.119999pt;height:42.240002pt;mso-position-horizontal-relative:page;mso-position-vertical-relative:paragraph;z-index:-3308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8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8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</w:rPr>
        <w:t>CLASIFICACIÓN-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4" w:lineRule="auto"/>
        <w:ind w:right="842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Guadalajara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20:4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horas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minuto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17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diecisiet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5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4º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párrafo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9º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i/>
        </w:rPr>
        <w:t>2º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9"/>
          <w:szCs w:val="19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3",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4",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5",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4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X,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Municipios;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Decreto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2" w:after="0" w:line="428" w:lineRule="auto"/>
        <w:ind w:left="5" w:right="854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25653/LX/15,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Noviembre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vigor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2015,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2543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/LXI/15,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reformaron,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adicionaron</w:t>
      </w:r>
      <w:r>
        <w:rPr>
          <w:rFonts w:ascii="Arial" w:hAnsi="Arial" w:cs="Arial" w:eastAsia="Arial"/>
          <w:sz w:val="17"/>
          <w:szCs w:val="17"/>
          <w:color w:val="030303"/>
          <w:spacing w:val="4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derogaron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2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7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12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Cuarto,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Segundo,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7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Vigésimo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Quinto,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7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6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Octav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"lineamiento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Generales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celebrar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Clasificación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concernient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t&gt;rocedimient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Inicial.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53" w:right="415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INICI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</w:rPr>
        <w:t>SESIÓN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27" w:lineRule="auto"/>
        <w:ind w:left="19" w:right="846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desahogo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ubicada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domicilio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Comité,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inmueble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identificad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778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Calzada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Independenci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Norte,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Colonia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Perla,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Jalisciense.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53" w:right="381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524.159973pt;margin-top:5.513432pt;width:52.799999pt;height:76.800003pt;mso-position-horizontal-relative:page;mso-position-vertical-relative:paragraph;z-index:-3305" type="#_x0000_t75">
            <v:imagedata r:id="rId9" o:title=""/>
          </v:shape>
        </w:pict>
      </w:r>
      <w:r>
        <w:rPr/>
        <w:pict>
          <v:group style="position:absolute;margin-left:603.337402pt;margin-top:-8.379075pt;width:.1pt;height:121.682578pt;mso-position-horizontal-relative:page;mso-position-vertical-relative:paragraph;z-index:-3304" coordorigin="12067,-168" coordsize="2,2434">
            <v:shape style="position:absolute;left:12067;top:-168;width:2;height:2434" coordorigin="12067,-168" coordsize="0,2434" path="m12067,2266l12067,-168e" filled="f" stroked="t" strokeweight=".702372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REGISTR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ASISTENCIA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left="4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9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-1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4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67"/>
          <w:position w:val="-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2"/>
          <w:position w:val="-1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2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6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  <w:position w:val="-1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6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6"/>
          <w:position w:val="-1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5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29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60" w:right="140"/>
          <w:cols w:num="2" w:equalWidth="0">
            <w:col w:w="1691" w:space="1057"/>
            <w:col w:w="8892"/>
          </w:cols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78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605965pt;margin-top:1.720425pt;width:11.409121pt;height:36pt;mso-position-horizontal-relative:page;mso-position-vertical-relative:paragraph;z-index:-3303" type="#_x0000_t202" filled="f" stroked="f">
            <v:textbox inset="0,0,0,0">
              <w:txbxContent>
                <w:p>
                  <w:pPr>
                    <w:spacing w:before="0" w:after="0" w:line="720" w:lineRule="exact"/>
                    <w:ind w:right="-148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Pr/>
                  <w:r>
                    <w:rPr>
                      <w:rFonts w:ascii="Arial" w:hAnsi="Arial" w:cs="Arial" w:eastAsia="Arial"/>
                      <w:sz w:val="72"/>
                      <w:szCs w:val="72"/>
                      <w:color w:val="2F2F2F"/>
                      <w:spacing w:val="0"/>
                      <w:w w:val="57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Municipios,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36" w:lineRule="exact"/>
        <w:ind w:left="6339" w:right="-20"/>
        <w:jc w:val="left"/>
        <w:tabs>
          <w:tab w:pos="1118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69"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0"/>
          <w:szCs w:val="30"/>
          <w:color w:val="707070"/>
          <w:spacing w:val="0"/>
          <w:w w:val="52"/>
          <w:i/>
          <w:position w:val="-1"/>
        </w:rPr>
        <w:t>!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37" w:lineRule="exact"/>
        <w:ind w:left="107" w:right="-20"/>
        <w:jc w:val="left"/>
        <w:tabs>
          <w:tab w:pos="93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45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3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102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75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207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46"/>
        </w:rPr>
        <w:t>5(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45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46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520"/>
        </w:rPr>
        <w:t>,X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113"/>
          <w:w w:val="5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29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0"/>
          <w:w w:val="29"/>
        </w:rPr>
        <w:t>      </w:t>
      </w:r>
      <w:r>
        <w:rPr>
          <w:rFonts w:ascii="Times New Roman" w:hAnsi="Times New Roman" w:cs="Times New Roman" w:eastAsia="Times New Roman"/>
          <w:sz w:val="13"/>
          <w:szCs w:val="13"/>
          <w:color w:val="707070"/>
          <w:spacing w:val="3"/>
          <w:w w:val="2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17"/>
          <w:w w:val="133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7"/>
        </w:rPr>
        <w:t>,-.,</w:t>
      </w:r>
      <w:r>
        <w:rPr>
          <w:rFonts w:ascii="Arial" w:hAnsi="Arial" w:cs="Arial" w:eastAsia="Arial"/>
          <w:sz w:val="15"/>
          <w:szCs w:val="15"/>
          <w:color w:val="2F2F2F"/>
          <w:spacing w:val="-26"/>
          <w:w w:val="127"/>
        </w:rPr>
        <w:t>.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1"/>
        </w:rPr>
        <w:t>,</w:t>
      </w:r>
      <w:r>
        <w:rPr>
          <w:rFonts w:ascii="Arial" w:hAnsi="Arial" w:cs="Arial" w:eastAsia="Arial"/>
          <w:sz w:val="15"/>
          <w:szCs w:val="15"/>
          <w:color w:val="5D5D5D"/>
          <w:spacing w:val="-22"/>
          <w:w w:val="121"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61"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-14"/>
          <w:w w:val="161"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233"/>
        </w:rPr>
        <w:t>¡,</w:t>
      </w:r>
      <w:r>
        <w:rPr>
          <w:rFonts w:ascii="Arial" w:hAnsi="Arial" w:cs="Arial" w:eastAsia="Arial"/>
          <w:sz w:val="15"/>
          <w:szCs w:val="15"/>
          <w:color w:val="2F2F2F"/>
          <w:spacing w:val="10"/>
          <w:w w:val="234"/>
        </w:rPr>
        <w:t>-</w:t>
      </w:r>
      <w:r>
        <w:rPr>
          <w:rFonts w:ascii="Arial" w:hAnsi="Arial" w:cs="Arial" w:eastAsia="Arial"/>
          <w:sz w:val="15"/>
          <w:szCs w:val="15"/>
          <w:color w:val="5D5D5D"/>
          <w:spacing w:val="-11"/>
          <w:w w:val="64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84"/>
        </w:rPr>
        <w:t>"'""</w:t>
      </w:r>
      <w:r>
        <w:rPr>
          <w:rFonts w:ascii="Arial" w:hAnsi="Arial" w:cs="Arial" w:eastAsia="Arial"/>
          <w:sz w:val="15"/>
          <w:szCs w:val="15"/>
          <w:color w:val="2F2F2F"/>
          <w:spacing w:val="-7"/>
          <w:w w:val="84"/>
        </w:rPr>
        <w:t>'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85"/>
        </w:rPr>
        <w:t>"</w:t>
      </w:r>
      <w:r>
        <w:rPr>
          <w:rFonts w:ascii="Arial" w:hAnsi="Arial" w:cs="Arial" w:eastAsia="Arial"/>
          <w:sz w:val="15"/>
          <w:szCs w:val="15"/>
          <w:color w:val="494949"/>
          <w:spacing w:val="-13"/>
          <w:w w:val="86"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10"/>
        </w:rPr>
        <w:t>•</w:t>
      </w:r>
      <w:r>
        <w:rPr>
          <w:rFonts w:ascii="Arial" w:hAnsi="Arial" w:cs="Arial" w:eastAsia="Arial"/>
          <w:sz w:val="15"/>
          <w:szCs w:val="15"/>
          <w:color w:val="2F2F2F"/>
          <w:spacing w:val="-10"/>
          <w:w w:val="110"/>
        </w:rPr>
        <w:t>•</w:t>
      </w:r>
      <w:r>
        <w:rPr>
          <w:rFonts w:ascii="Arial" w:hAnsi="Arial" w:cs="Arial" w:eastAsia="Arial"/>
          <w:sz w:val="15"/>
          <w:szCs w:val="15"/>
          <w:color w:val="494949"/>
          <w:spacing w:val="1"/>
          <w:w w:val="130"/>
        </w:rPr>
        <w:t>"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79"/>
        </w:rPr>
        <w:t>'"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24"/>
        </w:rPr>
        <w:t>'</w:t>
      </w:r>
      <w:r>
        <w:rPr>
          <w:rFonts w:ascii="Arial" w:hAnsi="Arial" w:cs="Arial" w:eastAsia="Arial"/>
          <w:sz w:val="15"/>
          <w:szCs w:val="15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1"/>
        </w:rPr>
        <w:t>'W</w:t>
      </w:r>
      <w:r>
        <w:rPr>
          <w:rFonts w:ascii="Arial" w:hAnsi="Arial" w:cs="Arial" w:eastAsia="Arial"/>
          <w:sz w:val="15"/>
          <w:szCs w:val="15"/>
          <w:color w:val="5D5D5D"/>
          <w:spacing w:val="-20"/>
          <w:w w:val="91"/>
        </w:rPr>
        <w:t>"</w:t>
      </w:r>
      <w:r>
        <w:rPr>
          <w:rFonts w:ascii="Arial" w:hAnsi="Arial" w:cs="Arial" w:eastAsia="Arial"/>
          <w:sz w:val="15"/>
          <w:szCs w:val="15"/>
          <w:color w:val="1A1A1A"/>
          <w:spacing w:val="-8"/>
          <w:w w:val="178"/>
        </w:rPr>
        <w:t>'</w:t>
      </w:r>
      <w:r>
        <w:rPr>
          <w:rFonts w:ascii="Arial" w:hAnsi="Arial" w:cs="Arial" w:eastAsia="Arial"/>
          <w:sz w:val="15"/>
          <w:szCs w:val="15"/>
          <w:color w:val="5D5D5D"/>
          <w:spacing w:val="2"/>
          <w:w w:val="70"/>
        </w:rPr>
        <w:t>"</w:t>
      </w:r>
      <w:r>
        <w:rPr>
          <w:rFonts w:ascii="Arial" w:hAnsi="Arial" w:cs="Arial" w:eastAsia="Arial"/>
          <w:sz w:val="15"/>
          <w:szCs w:val="15"/>
          <w:color w:val="2F2F2F"/>
          <w:spacing w:val="1"/>
          <w:w w:val="207"/>
        </w:rPr>
        <w:t>-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49"/>
        </w:rPr>
        <w:t>'</w:t>
      </w:r>
      <w:r>
        <w:rPr>
          <w:rFonts w:ascii="Arial" w:hAnsi="Arial" w:cs="Arial" w:eastAsia="Arial"/>
          <w:sz w:val="15"/>
          <w:szCs w:val="15"/>
          <w:color w:val="494949"/>
          <w:spacing w:val="-18"/>
          <w:w w:val="149"/>
        </w:rPr>
        <w:t>"</w:t>
      </w:r>
      <w:r>
        <w:rPr>
          <w:rFonts w:ascii="Arial" w:hAnsi="Arial" w:cs="Arial" w:eastAsia="Arial"/>
          <w:sz w:val="15"/>
          <w:szCs w:val="15"/>
          <w:color w:val="707070"/>
          <w:spacing w:val="-8"/>
          <w:w w:val="61"/>
        </w:rPr>
        <w:t>'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95"/>
        </w:rPr>
        <w:t>'</w:t>
      </w:r>
      <w:r>
        <w:rPr>
          <w:rFonts w:ascii="Arial" w:hAnsi="Arial" w:cs="Arial" w:eastAsia="Arial"/>
          <w:sz w:val="15"/>
          <w:szCs w:val="15"/>
          <w:color w:val="2F2F2F"/>
          <w:spacing w:val="-18"/>
          <w:w w:val="95"/>
        </w:rPr>
        <w:t>"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14"/>
        </w:rPr>
        <w:t>..</w:t>
      </w:r>
      <w:r>
        <w:rPr>
          <w:rFonts w:ascii="Arial" w:hAnsi="Arial" w:cs="Arial" w:eastAsia="Arial"/>
          <w:sz w:val="15"/>
          <w:szCs w:val="15"/>
          <w:color w:val="494949"/>
          <w:spacing w:val="-20"/>
          <w:w w:val="114"/>
        </w:rPr>
        <w:t>: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58"/>
        </w:rPr>
        <w:t>_</w:t>
      </w:r>
      <w:r>
        <w:rPr>
          <w:rFonts w:ascii="Arial" w:hAnsi="Arial" w:cs="Arial" w:eastAsia="Arial"/>
          <w:sz w:val="15"/>
          <w:szCs w:val="15"/>
          <w:color w:val="707070"/>
          <w:spacing w:val="-17"/>
          <w:w w:val="57"/>
        </w:rPr>
        <w:t>,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85"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13"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-32"/>
          <w:w w:val="113"/>
        </w:rPr>
        <w:t>,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50"/>
        </w:rPr>
        <w:t>-,.</w:t>
      </w:r>
      <w:r>
        <w:rPr>
          <w:rFonts w:ascii="Arial" w:hAnsi="Arial" w:cs="Arial" w:eastAsia="Arial"/>
          <w:sz w:val="15"/>
          <w:szCs w:val="15"/>
          <w:color w:val="494949"/>
          <w:spacing w:val="-2"/>
          <w:w w:val="50"/>
        </w:rPr>
        <w:t>,</w:t>
      </w:r>
      <w:r>
        <w:rPr>
          <w:rFonts w:ascii="Arial" w:hAnsi="Arial" w:cs="Arial" w:eastAsia="Arial"/>
          <w:sz w:val="15"/>
          <w:szCs w:val="15"/>
          <w:color w:val="707070"/>
          <w:spacing w:val="-7"/>
          <w:w w:val="82"/>
        </w:rPr>
        <w:t>"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72"/>
        </w:rPr>
        <w:t>"'</w:t>
      </w:r>
      <w:r>
        <w:rPr>
          <w:rFonts w:ascii="Arial" w:hAnsi="Arial" w:cs="Arial" w:eastAsia="Arial"/>
          <w:sz w:val="15"/>
          <w:szCs w:val="15"/>
          <w:color w:val="494949"/>
          <w:spacing w:val="-17"/>
          <w:w w:val="72"/>
        </w:rPr>
        <w:t>'</w:t>
      </w:r>
      <w:r>
        <w:rPr>
          <w:rFonts w:ascii="Arial" w:hAnsi="Arial" w:cs="Arial" w:eastAsia="Arial"/>
          <w:sz w:val="15"/>
          <w:szCs w:val="15"/>
          <w:color w:val="707070"/>
          <w:spacing w:val="3"/>
          <w:w w:val="248"/>
        </w:rPr>
        <w:t>'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44"/>
        </w:rPr>
        <w:t>"-</w:t>
      </w:r>
      <w:r>
        <w:rPr>
          <w:rFonts w:ascii="Arial" w:hAnsi="Arial" w:cs="Arial" w:eastAsia="Arial"/>
          <w:sz w:val="15"/>
          <w:szCs w:val="15"/>
          <w:color w:val="494949"/>
          <w:spacing w:val="-14"/>
          <w:w w:val="144"/>
        </w:rPr>
        <w:t>"</w:t>
      </w:r>
      <w:r>
        <w:rPr>
          <w:rFonts w:ascii="Arial" w:hAnsi="Arial" w:cs="Arial" w:eastAsia="Arial"/>
          <w:sz w:val="15"/>
          <w:szCs w:val="15"/>
          <w:color w:val="8C8C8C"/>
          <w:spacing w:val="-11"/>
          <w:w w:val="61"/>
        </w:rPr>
        <w:t>'</w:t>
      </w:r>
      <w:r>
        <w:rPr>
          <w:rFonts w:ascii="Arial" w:hAnsi="Arial" w:cs="Arial" w:eastAsia="Arial"/>
          <w:sz w:val="15"/>
          <w:szCs w:val="15"/>
          <w:color w:val="494949"/>
          <w:spacing w:val="-12"/>
          <w:w w:val="186"/>
        </w:rPr>
        <w:t>'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516"/>
        </w:rPr>
        <w:t>-</w:t>
      </w:r>
      <w:r>
        <w:rPr>
          <w:rFonts w:ascii="Arial" w:hAnsi="Arial" w:cs="Arial" w:eastAsia="Arial"/>
          <w:sz w:val="15"/>
          <w:szCs w:val="15"/>
          <w:color w:val="2F2F2F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251"/>
        </w:rPr>
        <w:t>-</w:t>
      </w:r>
      <w:r>
        <w:rPr>
          <w:rFonts w:ascii="Arial" w:hAnsi="Arial" w:cs="Arial" w:eastAsia="Arial"/>
          <w:sz w:val="15"/>
          <w:szCs w:val="15"/>
          <w:color w:val="2F2F2F"/>
          <w:spacing w:val="-20"/>
          <w:w w:val="251"/>
        </w:rPr>
        <w:t>-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18"/>
        </w:rPr>
        <w:t>..V.</w:t>
      </w:r>
      <w:r>
        <w:rPr>
          <w:rFonts w:ascii="Arial" w:hAnsi="Arial" w:cs="Arial" w:eastAsia="Arial"/>
          <w:sz w:val="15"/>
          <w:szCs w:val="15"/>
          <w:color w:val="5D5D5D"/>
          <w:spacing w:val="-2"/>
          <w:w w:val="23"/>
        </w:rPr>
        <w:t>-</w:t>
      </w:r>
      <w:r>
        <w:rPr>
          <w:rFonts w:ascii="Arial" w:hAnsi="Arial" w:cs="Arial" w:eastAsia="Arial"/>
          <w:sz w:val="15"/>
          <w:szCs w:val="15"/>
          <w:color w:val="030303"/>
          <w:spacing w:val="-18"/>
          <w:w w:val="241"/>
        </w:rPr>
        <w:t>-</w:t>
      </w:r>
      <w:r>
        <w:rPr>
          <w:rFonts w:ascii="Arial" w:hAnsi="Arial" w:cs="Arial" w:eastAsia="Arial"/>
          <w:sz w:val="15"/>
          <w:szCs w:val="15"/>
          <w:color w:val="5D5D5D"/>
          <w:spacing w:val="-9"/>
          <w:w w:val="58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9"/>
        </w:rPr>
        <w:t>,_,</w:t>
      </w:r>
      <w:r>
        <w:rPr>
          <w:rFonts w:ascii="Arial" w:hAnsi="Arial" w:cs="Arial" w:eastAsia="Arial"/>
          <w:sz w:val="15"/>
          <w:szCs w:val="15"/>
          <w:color w:val="2F2F2F"/>
          <w:spacing w:val="-18"/>
          <w:w w:val="110"/>
        </w:rPr>
        <w:t>•</w:t>
      </w:r>
      <w:r>
        <w:rPr>
          <w:rFonts w:ascii="Arial" w:hAnsi="Arial" w:cs="Arial" w:eastAsia="Arial"/>
          <w:sz w:val="15"/>
          <w:szCs w:val="15"/>
          <w:color w:val="2F2F2F"/>
          <w:spacing w:val="-14"/>
          <w:w w:val="56"/>
        </w:rPr>
        <w:t>Y</w:t>
      </w:r>
      <w:r>
        <w:rPr>
          <w:rFonts w:ascii="Arial" w:hAnsi="Arial" w:cs="Arial" w:eastAsia="Arial"/>
          <w:sz w:val="15"/>
          <w:szCs w:val="15"/>
          <w:color w:val="5D5D5D"/>
          <w:spacing w:val="-2"/>
          <w:w w:val="46"/>
        </w:rPr>
        <w:t>-</w:t>
      </w:r>
      <w:r>
        <w:rPr>
          <w:rFonts w:ascii="Arial" w:hAnsi="Arial" w:cs="Arial" w:eastAsia="Arial"/>
          <w:sz w:val="15"/>
          <w:szCs w:val="15"/>
          <w:color w:val="2F2F2F"/>
          <w:spacing w:val="-8"/>
          <w:w w:val="124"/>
        </w:rPr>
        <w:t>'</w:t>
      </w:r>
      <w:r>
        <w:rPr>
          <w:rFonts w:ascii="Arial" w:hAnsi="Arial" w:cs="Arial" w:eastAsia="Arial"/>
          <w:sz w:val="15"/>
          <w:szCs w:val="15"/>
          <w:color w:val="A1A1A1"/>
          <w:spacing w:val="-20"/>
          <w:w w:val="106"/>
        </w:rPr>
        <w:t>"</w:t>
      </w:r>
      <w:r>
        <w:rPr>
          <w:rFonts w:ascii="Arial" w:hAnsi="Arial" w:cs="Arial" w:eastAsia="Arial"/>
          <w:sz w:val="15"/>
          <w:szCs w:val="15"/>
          <w:color w:val="494949"/>
          <w:spacing w:val="8"/>
          <w:w w:val="230"/>
        </w:rPr>
        <w:t>-</w:t>
      </w:r>
      <w:r>
        <w:rPr>
          <w:rFonts w:ascii="Arial" w:hAnsi="Arial" w:cs="Arial" w:eastAsia="Arial"/>
          <w:sz w:val="15"/>
          <w:szCs w:val="15"/>
          <w:color w:val="A1A1A1"/>
          <w:spacing w:val="-6"/>
          <w:w w:val="23"/>
        </w:rPr>
        <w:t>-</w:t>
      </w:r>
      <w:r>
        <w:rPr>
          <w:rFonts w:ascii="Arial" w:hAnsi="Arial" w:cs="Arial" w:eastAsia="Arial"/>
          <w:sz w:val="15"/>
          <w:szCs w:val="15"/>
          <w:color w:val="707070"/>
          <w:spacing w:val="-20"/>
          <w:w w:val="219"/>
        </w:rPr>
        <w:t>·</w:t>
      </w:r>
      <w:r>
        <w:rPr>
          <w:rFonts w:ascii="Arial" w:hAnsi="Arial" w:cs="Arial" w:eastAsia="Arial"/>
          <w:sz w:val="14"/>
          <w:szCs w:val="14"/>
          <w:color w:val="1A1A1A"/>
          <w:spacing w:val="-28"/>
          <w:w w:val="201"/>
        </w:rPr>
        <w:t>·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33"/>
        </w:rPr>
        <w:t>··</w:t>
      </w:r>
      <w:r>
        <w:rPr>
          <w:rFonts w:ascii="Arial" w:hAnsi="Arial" w:cs="Arial" w:eastAsia="Arial"/>
          <w:sz w:val="14"/>
          <w:szCs w:val="14"/>
          <w:color w:val="494949"/>
          <w:spacing w:val="1"/>
          <w:w w:val="133"/>
        </w:rPr>
        <w:t>-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271"/>
        </w:rPr>
        <w:t>-</w:t>
      </w:r>
      <w:r>
        <w:rPr>
          <w:rFonts w:ascii="Arial" w:hAnsi="Arial" w:cs="Arial" w:eastAsia="Arial"/>
          <w:sz w:val="14"/>
          <w:szCs w:val="14"/>
          <w:color w:val="2F2F2F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-10"/>
          <w:w w:val="249"/>
        </w:rPr>
        <w:t>-</w:t>
      </w:r>
      <w:r>
        <w:rPr>
          <w:rFonts w:ascii="Arial" w:hAnsi="Arial" w:cs="Arial" w:eastAsia="Arial"/>
          <w:sz w:val="14"/>
          <w:szCs w:val="14"/>
          <w:color w:val="707070"/>
          <w:spacing w:val="-8"/>
          <w:w w:val="171"/>
        </w:rPr>
        <w:t>'</w:t>
      </w:r>
      <w:r>
        <w:rPr>
          <w:rFonts w:ascii="Arial" w:hAnsi="Arial" w:cs="Arial" w:eastAsia="Arial"/>
          <w:sz w:val="14"/>
          <w:szCs w:val="14"/>
          <w:color w:val="494949"/>
          <w:spacing w:val="-12"/>
          <w:w w:val="165"/>
        </w:rPr>
        <w:t>"</w:t>
      </w:r>
      <w:r>
        <w:rPr>
          <w:rFonts w:ascii="Arial" w:hAnsi="Arial" w:cs="Arial" w:eastAsia="Arial"/>
          <w:sz w:val="14"/>
          <w:szCs w:val="14"/>
          <w:color w:val="2F2F2F"/>
          <w:spacing w:val="-12"/>
          <w:w w:val="133"/>
        </w:rPr>
        <w:t>'</w:t>
      </w:r>
      <w:r>
        <w:rPr>
          <w:rFonts w:ascii="Arial" w:hAnsi="Arial" w:cs="Arial" w:eastAsia="Arial"/>
          <w:sz w:val="14"/>
          <w:szCs w:val="14"/>
          <w:color w:val="494949"/>
          <w:spacing w:val="-7"/>
          <w:w w:val="127"/>
        </w:rPr>
        <w:t>"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67"/>
        </w:rPr>
        <w:t>'&gt;</w:t>
      </w:r>
      <w:r>
        <w:rPr>
          <w:rFonts w:ascii="Arial" w:hAnsi="Arial" w:cs="Arial" w:eastAsia="Arial"/>
          <w:sz w:val="14"/>
          <w:szCs w:val="14"/>
          <w:color w:val="707070"/>
          <w:spacing w:val="-11"/>
          <w:w w:val="68"/>
        </w:rPr>
        <w:t>N</w:t>
      </w:r>
      <w:r>
        <w:rPr>
          <w:rFonts w:ascii="Arial" w:hAnsi="Arial" w:cs="Arial" w:eastAsia="Arial"/>
          <w:sz w:val="14"/>
          <w:szCs w:val="14"/>
          <w:color w:val="8C8C8C"/>
          <w:spacing w:val="-1"/>
          <w:w w:val="25"/>
        </w:rPr>
        <w:t>-</w:t>
      </w:r>
      <w:r>
        <w:rPr>
          <w:rFonts w:ascii="Arial" w:hAnsi="Arial" w:cs="Arial" w:eastAsia="Arial"/>
          <w:sz w:val="14"/>
          <w:szCs w:val="14"/>
          <w:color w:val="8C8C8C"/>
          <w:spacing w:val="-38"/>
          <w:w w:val="99"/>
        </w:rPr>
        <w:t>.</w:t>
      </w:r>
      <w:r>
        <w:rPr>
          <w:rFonts w:ascii="Arial" w:hAnsi="Arial" w:cs="Arial" w:eastAsia="Arial"/>
          <w:sz w:val="14"/>
          <w:szCs w:val="14"/>
          <w:color w:val="707070"/>
          <w:spacing w:val="-9"/>
          <w:w w:val="201"/>
        </w:rPr>
        <w:t>·</w:t>
      </w:r>
      <w:r>
        <w:rPr>
          <w:rFonts w:ascii="Arial" w:hAnsi="Arial" w:cs="Arial" w:eastAsia="Arial"/>
          <w:sz w:val="14"/>
          <w:szCs w:val="14"/>
          <w:color w:val="2F2F2F"/>
          <w:spacing w:val="-15"/>
          <w:w w:val="167"/>
        </w:rPr>
        <w:t>·</w: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54"/>
        </w:rPr>
        <w:t>•</w: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F2F2F"/>
          <w:spacing w:val="10"/>
          <w:w w:val="61"/>
          <w:position w:val="5"/>
        </w:rPr>
        <w:t>7</w:t>
      </w:r>
      <w:r>
        <w:rPr>
          <w:rFonts w:ascii="Arial" w:hAnsi="Arial" w:cs="Arial" w:eastAsia="Arial"/>
          <w:sz w:val="15"/>
          <w:szCs w:val="15"/>
          <w:color w:val="707070"/>
          <w:spacing w:val="-16"/>
          <w:w w:val="146"/>
          <w:position w:val="0"/>
        </w:rPr>
        <w:t>,</w:t>
      </w:r>
      <w:r>
        <w:rPr>
          <w:rFonts w:ascii="Arial" w:hAnsi="Arial" w:cs="Arial" w:eastAsia="Arial"/>
          <w:sz w:val="15"/>
          <w:szCs w:val="15"/>
          <w:color w:val="707070"/>
          <w:spacing w:val="-19"/>
          <w:w w:val="93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0"/>
          <w:w w:val="135"/>
          <w:position w:val="0"/>
        </w:rPr>
        <w:t>..,,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-15"/>
          <w:w w:val="135"/>
          <w:position w:val="0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-3"/>
          <w:w w:val="154"/>
          <w:position w:val="0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0"/>
          <w:w w:val="118"/>
          <w:position w:val="0"/>
        </w:rPr>
        <w:t>·"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16"/>
          <w:w w:val="118"/>
          <w:position w:val="0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6"/>
          <w:w w:val="83"/>
          <w:position w:val="0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0"/>
          <w:w w:val="109"/>
          <w:position w:val="0"/>
        </w:rPr>
        <w:t>"'"-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-14"/>
          <w:w w:val="109"/>
          <w:position w:val="0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3"/>
          <w:w w:val="86"/>
          <w:position w:val="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28"/>
          <w:position w:val="0"/>
        </w:rPr>
        <w:t>&lt;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72"/>
          <w:position w:val="0"/>
        </w:rPr>
        <w:t>-.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8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-11"/>
          <w:w w:val="117"/>
          <w:position w:val="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0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6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5"/>
          <w:w w:val="122"/>
          <w:position w:val="0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14"/>
          <w:w w:val="146"/>
          <w:position w:val="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0"/>
          <w:w w:val="236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7"/>
          <w:szCs w:val="7"/>
          <w:color w:val="707070"/>
          <w:spacing w:val="0"/>
          <w:w w:val="272"/>
          <w:position w:val="0"/>
        </w:rPr>
        <w:t>--</w:t>
      </w:r>
      <w:r>
        <w:rPr>
          <w:rFonts w:ascii="Arial" w:hAnsi="Arial" w:cs="Arial" w:eastAsia="Arial"/>
          <w:sz w:val="7"/>
          <w:szCs w:val="7"/>
          <w:color w:val="707070"/>
          <w:spacing w:val="-9"/>
          <w:w w:val="272"/>
          <w:position w:val="0"/>
        </w:rPr>
        <w:t>-</w:t>
      </w:r>
      <w:r>
        <w:rPr>
          <w:rFonts w:ascii="Arial" w:hAnsi="Arial" w:cs="Arial" w:eastAsia="Arial"/>
          <w:sz w:val="7"/>
          <w:szCs w:val="7"/>
          <w:color w:val="8C8C8C"/>
          <w:spacing w:val="-9"/>
          <w:w w:val="201"/>
          <w:position w:val="0"/>
        </w:rPr>
        <w:t>·</w:t>
      </w:r>
      <w:r>
        <w:rPr>
          <w:rFonts w:ascii="Arial" w:hAnsi="Arial" w:cs="Arial" w:eastAsia="Arial"/>
          <w:sz w:val="7"/>
          <w:szCs w:val="7"/>
          <w:color w:val="707070"/>
          <w:spacing w:val="-11"/>
          <w:w w:val="381"/>
          <w:position w:val="0"/>
        </w:rPr>
        <w:t>"</w:t>
      </w:r>
      <w:r>
        <w:rPr>
          <w:rFonts w:ascii="Arial" w:hAnsi="Arial" w:cs="Arial" w:eastAsia="Arial"/>
          <w:sz w:val="7"/>
          <w:szCs w:val="7"/>
          <w:color w:val="494949"/>
          <w:spacing w:val="0"/>
          <w:w w:val="102"/>
          <w:position w:val="0"/>
        </w:rPr>
        <w:t>"&gt;'</w:t>
      </w:r>
      <w:r>
        <w:rPr>
          <w:rFonts w:ascii="Arial" w:hAnsi="Arial" w:cs="Arial" w:eastAsia="Arial"/>
          <w:sz w:val="7"/>
          <w:szCs w:val="7"/>
          <w:color w:val="494949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7"/>
          <w:szCs w:val="7"/>
          <w:color w:val="8C8C8C"/>
          <w:spacing w:val="0"/>
          <w:w w:val="137"/>
          <w:position w:val="0"/>
        </w:rPr>
        <w:t>ff</w:t>
      </w:r>
      <w:r>
        <w:rPr>
          <w:rFonts w:ascii="Arial" w:hAnsi="Arial" w:cs="Arial" w:eastAsia="Arial"/>
          <w:sz w:val="7"/>
          <w:szCs w:val="7"/>
          <w:color w:val="8C8C8C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7"/>
          <w:szCs w:val="7"/>
          <w:color w:val="494949"/>
          <w:spacing w:val="0"/>
          <w:w w:val="124"/>
          <w:position w:val="0"/>
        </w:rPr>
        <w:t>ff"&gt;</w:t>
      </w:r>
      <w:r>
        <w:rPr>
          <w:rFonts w:ascii="Arial" w:hAnsi="Arial" w:cs="Arial" w:eastAsia="Arial"/>
          <w:sz w:val="7"/>
          <w:szCs w:val="7"/>
          <w:color w:val="494949"/>
          <w:spacing w:val="17"/>
          <w:w w:val="124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94949"/>
          <w:spacing w:val="0"/>
          <w:w w:val="124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6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48.159973pt;margin-top:24.000011pt;width:48.959999pt;height:43.200001pt;mso-position-horizontal-relative:page;mso-position-vertical-relative:page;z-index:-3300" type="#_x0000_t75">
            <v:imagedata r:id="rId10" o:title=""/>
          </v:shape>
        </w:pict>
      </w:r>
      <w:r>
        <w:rPr/>
        <w:pict>
          <v:group style="position:absolute;margin-left:13.865995pt;margin-top:642.23999pt;width:579.414017pt;height:125.760002pt;mso-position-horizontal-relative:page;mso-position-vertical-relative:page;z-index:-3299" coordorigin="277,12845" coordsize="11588,2515">
            <v:shape style="position:absolute;left:442;top:12845;width:11424;height:2515" type="#_x0000_t75">
              <v:imagedata r:id="rId11" o:title=""/>
            </v:shape>
            <v:group style="position:absolute;left:284;top:15349;width:8884;height:2" coordorigin="284,15349" coordsize="8884,2">
              <v:shape style="position:absolute;left:284;top:15349;width:8884;height:2" coordorigin="284,15349" coordsize="8884,0" path="m284,15349l9168,15349e" filled="f" stroked="t" strokeweight=".711077pt" strokecolor="#13131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1" w:after="0" w:line="240" w:lineRule="auto"/>
        <w:ind w:left="466" w:right="42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9"/>
          <w:w w:val="95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4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2"/>
          <w:w w:val="11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caiía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82" w:right="-2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7.439999pt;margin-top:12.810268pt;width:67.199997pt;height:3.84pt;mso-position-horizontal-relative:page;mso-position-vertical-relative:paragraph;z-index:-3302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94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3"/>
        </w:rPr>
        <w:t>eneral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</w:rPr>
        <w:t>d.;;l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35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9.680pt;height:10.56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79" w:lineRule="auto"/>
        <w:ind w:left="57" w:right="51" w:firstLine="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45.919998pt;margin-top:-24.987473pt;width:26.879999pt;height:211.199997pt;mso-position-horizontal-relative:page;mso-position-vertical-relative:paragraph;z-index:-3301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Reglamento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hace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consta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presente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sesió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trabajo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efectúa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presencia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2"/>
          <w:w w:val="76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9E9E9E"/>
          <w:spacing w:val="0"/>
          <w:w w:val="92"/>
        </w:rPr>
        <w:t>",</w:t>
      </w:r>
      <w:r>
        <w:rPr>
          <w:rFonts w:ascii="Times New Roman" w:hAnsi="Times New Roman" w:cs="Times New Roman" w:eastAsia="Times New Roman"/>
          <w:sz w:val="19"/>
          <w:szCs w:val="19"/>
          <w:color w:val="9E9E9E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totalida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8"/>
        </w:rPr>
        <w:t>integrante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conforma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Comité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Transparencia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Jalisco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mismo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postre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3"/>
        </w:rPr>
        <w:t>indican: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5" w:lineRule="auto"/>
        <w:ind w:left="1327" w:right="447" w:firstLine="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J.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3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Lic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Jesú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Eduard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Almague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Ramírez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Fiscal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Jalisc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10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1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Titula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Sujet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Obligado;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23" w:right="454" w:firstLine="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7"/>
        </w:rPr>
        <w:t>11.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7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7"/>
        </w:rPr>
        <w:t>Lic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7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Adriana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Alejandra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López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Robles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Titula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Unida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6"/>
        </w:rPr>
        <w:t>Transparencia.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Secretario;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2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5"/>
        </w:rPr>
        <w:t>111.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"/>
          <w:w w:val="7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5"/>
        </w:rPr>
        <w:t>Lic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7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Salvado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López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Jiménez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Titula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Coordinació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Jurídica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1"/>
        </w:rPr>
        <w:t>Control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40" w:lineRule="auto"/>
        <w:ind w:left="1327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107"/>
        </w:rPr>
        <w:t>Intern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3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Titula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Órgan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1"/>
        </w:rPr>
        <w:t>Control.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23" w:right="339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  <w:t>ASUNTO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4"/>
          <w:w w:val="8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  <w:t>GENERALES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6" w:lineRule="auto"/>
        <w:ind w:left="28" w:right="208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Verificad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registr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asistencia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9"/>
        </w:rPr>
        <w:t>asentada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7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constancia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quórum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0"/>
        </w:rPr>
        <w:t>procede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analiza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fondo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entra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estudi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informació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solicitada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3"/>
        </w:rPr>
        <w:t>C.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390" w:lineRule="auto"/>
        <w:ind w:left="28" w:right="198" w:firstLine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dentr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Expediente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lTAIPJ/FG/207/2016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solicitu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acces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informació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5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recibi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travé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sistema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electrónic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INFOME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7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JALISCO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8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cual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8"/>
        </w:rPr>
        <w:t>correspondi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8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númer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2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foli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00277516,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ante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Unida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Transparencia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4"/>
        </w:rPr>
        <w:t>Fiscalía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Jalisco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día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4"/>
        </w:rPr>
        <w:t>06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sei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Febrer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añ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dos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mil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dieciséis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dándose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recibida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oficialmente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día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3"/>
        </w:rPr>
        <w:t>08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och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mism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año;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dond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solicit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6"/>
        </w:rPr>
        <w:t>siguient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36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5" w:lineRule="auto"/>
        <w:ind w:left="24" w:right="142" w:firstLine="14"/>
        <w:jc w:val="left"/>
        <w:tabs>
          <w:tab w:pos="1260" w:val="left"/>
          <w:tab w:pos="6120" w:val="left"/>
          <w:tab w:pos="6840" w:val="left"/>
          <w:tab w:pos="73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2"/>
        </w:rPr>
        <w:t>"1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</w:rPr>
        <w:t>Solicit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informe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siguiente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archiv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9"/>
        </w:rPr>
        <w:t>Excel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dato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abiertos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sobr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delitos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2"/>
        </w:rPr>
        <w:t>registrados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haya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ocurrid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interio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unidade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transporte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público,</w:t>
        <w:tab/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2"/>
        </w:rPr>
        <w:t>incluyendo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Macrobus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Tre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</w:rPr>
        <w:t>Uger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autobuse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convencionales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2007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hoy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día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informand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variables: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4" w:lineRule="exact"/>
        <w:ind w:left="1541" w:right="-20"/>
        <w:jc w:val="left"/>
        <w:tabs>
          <w:tab w:pos="19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)</w:t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3"/>
        </w:rPr>
        <w:t>Tip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delito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4" w:after="0" w:line="240" w:lineRule="auto"/>
        <w:ind w:left="1541" w:right="-20"/>
        <w:jc w:val="left"/>
        <w:tabs>
          <w:tab w:pos="19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Año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51" w:lineRule="auto"/>
        <w:ind w:left="1963" w:right="906" w:firstLine="-427"/>
        <w:jc w:val="left"/>
        <w:tabs>
          <w:tab w:pos="19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Modo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Transporte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dond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ocurri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delit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3"/>
        </w:rPr>
        <w:t>Tren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Macrobú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8"/>
        </w:rPr>
        <w:t>autobús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convencional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4" w:lineRule="exact"/>
        <w:ind w:left="1541"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d)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</w:rPr>
        <w:t>Númer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Ruta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19" w:right="140" w:firstLine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2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6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informe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sobr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administració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estatal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anterior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respect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relación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  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haya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tenido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  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entonce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Procuraduría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Justicia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</w:rPr>
        <w:t>(PGJ),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3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Secretaría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   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Segurida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Prevenció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Reinserción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5"/>
        </w:rPr>
        <w:t>Social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0"/>
        </w:rPr>
        <w:t>(SSP),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sistema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    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drone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contratad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Gobiern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1"/>
        </w:rPr>
        <w:t>estatal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8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empresa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Hydr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Technologies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bajo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       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contrat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6"/>
        </w:rPr>
        <w:t>234/07: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50" w:right="145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programas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producto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y/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proyecto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elabor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2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8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entonce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PGJ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8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SSP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ese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sistema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drone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1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4" w:lineRule="exact"/>
        <w:ind w:left="155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programas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información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imágenes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producto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y/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proyecto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recibi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</w:rPr>
        <w:t>PGJ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8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40" w:lineRule="auto"/>
        <w:ind w:left="154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SSP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ese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sistema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drone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105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13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51" w:lineRule="auto"/>
        <w:ind w:left="1550" w:right="15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área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y/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instalaciones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6"/>
        </w:rPr>
        <w:t>municipios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objetivo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y/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persona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fuero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6"/>
        </w:rPr>
        <w:t>vigilada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dich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sistema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drones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fecha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fines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9" w:lineRule="exact"/>
        <w:ind w:left="155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d)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brinde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copia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imágene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recolectada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dich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sistema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drone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1"/>
        </w:rPr>
        <w:t>en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40" w:lineRule="auto"/>
        <w:ind w:left="154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format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electrónico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2011" w:firstLine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62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6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informe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centr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penitenciari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sistema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estatal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penitenciario,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  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tiene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internado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cada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celda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existi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dat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exacto,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       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i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3"/>
        </w:rPr>
        <w:t>SIC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4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260" w:bottom="280" w:left="640" w:right="700"/>
          <w:cols w:num="2" w:equalWidth="0">
            <w:col w:w="1453" w:space="1064"/>
            <w:col w:w="8383"/>
          </w:cols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03" w:lineRule="exact"/>
        <w:ind w:left="6401" w:right="445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46.080002pt;margin-top:-5.485702pt;width:50.880001pt;height:50.880001pt;mso-position-horizontal-relative:page;mso-position-vertical-relative:paragraph;z-index:-3298" type="#_x0000_t75">
            <v:imagedata r:id="rId17" o:title=""/>
          </v:shape>
        </w:pict>
      </w:r>
      <w:r>
        <w:rPr/>
        <w:pict>
          <v:shape style="position:absolute;margin-left:147.839996pt;margin-top:-22.765676pt;width:9.6pt;height:58.560001pt;mso-position-horizontal-relative:page;mso-position-vertical-relative:paragraph;z-index:-3297" type="#_x0000_t75">
            <v:imagedata r:id="rId18" o:title=""/>
          </v:shape>
        </w:pict>
      </w:r>
      <w:r>
        <w:rPr/>
        <w:pict>
          <v:shape style="position:absolute;margin-left:552pt;margin-top:-24.68568pt;width:46.080002pt;height:47.040001pt;mso-position-horizontal-relative:page;mso-position-vertical-relative:paragraph;z-index:-3296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9"/>
          <w:position w:val="-1"/>
        </w:rPr>
        <w:t>ANÁLISIS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Sz w:w="12240" w:h="15840"/>
          <w:pgMar w:top="360" w:bottom="280" w:left="400" w:right="16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.92pt;height:31.68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7" w:after="0" w:line="240" w:lineRule="auto"/>
        <w:ind w:left="739" w:right="145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63636"/>
        </w:rPr>
        <w:t>Fisca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93"/>
        </w:rPr>
        <w:t>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52" w:right="101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9.360001pt;margin-top:13.041836pt;width:67.199997pt;height:3.84pt;mso-position-horizontal-relative:page;mso-position-vertical-relative:paragraph;z-index:-3295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63636"/>
          <w:w w:val="94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2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9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413" w:lineRule="auto"/>
        <w:ind w:left="14" w:right="734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practicad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aludida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advirti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reúne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satisfac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requisito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79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registrarl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asignándoles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progresivo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requerir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pudiesen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tenerla,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primeramente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cerciorarse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posteriorment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aptitu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analizarla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someterl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C1C"/>
          <w:spacing w:val="-6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culos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3"/>
        </w:rPr>
        <w:t>7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32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12" w:lineRule="auto"/>
        <w:ind w:right="773" w:firstLine="1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25653/LX/15,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1C1C1C"/>
          <w:spacing w:val="-19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ez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1"/>
        </w:rPr>
        <w:t>e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79"/>
        </w:rPr>
        <w:t>l</w:t>
      </w:r>
      <w:r>
        <w:rPr>
          <w:rFonts w:ascii="Arial" w:hAnsi="Arial" w:cs="Arial" w:eastAsia="Arial"/>
          <w:sz w:val="18"/>
          <w:szCs w:val="18"/>
          <w:color w:val="1C1C1C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vigor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Diciembre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4"/>
        </w:rPr>
        <w:t>DECRETO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2543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2"/>
        </w:rPr>
        <w:t>7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/LXI/15,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reformaron,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9"/>
        </w:rPr>
        <w:t>d</w:t>
      </w:r>
      <w:r>
        <w:rPr>
          <w:rFonts w:ascii="Arial" w:hAnsi="Arial" w:cs="Arial" w:eastAsia="Arial"/>
          <w:sz w:val="18"/>
          <w:szCs w:val="18"/>
          <w:color w:val="1C1C1C"/>
          <w:spacing w:val="-5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cionaron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derogaron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diversos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Lineamient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DÉCIMO,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capítul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6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materia",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veinticinc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Abri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doce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publicados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1"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Mayo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periódico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Jalisco",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4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1C1C1C"/>
          <w:spacing w:val="-5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ón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Trabaj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fin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dictame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correspondient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2"/>
        </w:rPr>
        <w:t>e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1C1C1C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oportunidad,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resolver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procedencia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improcedencia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proporcionarla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materia.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11" w:lineRule="auto"/>
        <w:ind w:left="5" w:right="774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1C1C1C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identificars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tratars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marco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2"/>
        </w:rPr>
        <w:t>a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1C1C1C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97"/>
        </w:rPr>
        <w:t>,</w:t>
      </w:r>
      <w:r>
        <w:rPr>
          <w:rFonts w:ascii="Arial" w:hAnsi="Arial" w:cs="Arial" w:eastAsia="Arial"/>
          <w:sz w:val="18"/>
          <w:szCs w:val="18"/>
          <w:color w:val="1C1C1C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jurídica,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30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768" w:right="361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9"/>
        </w:rPr>
        <w:t>DICTAME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6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9"/>
        </w:rPr>
        <w:t>CLASIFICACIÓN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</w:t>
      </w:r>
      <w:r>
        <w:rPr>
          <w:rFonts w:ascii="Arial" w:hAnsi="Arial" w:cs="Arial" w:eastAsia="Arial"/>
          <w:sz w:val="18"/>
          <w:szCs w:val="18"/>
          <w:color w:val="1C1C1C"/>
          <w:spacing w:val="-5"/>
          <w:w w:val="179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1"/>
        </w:rPr>
        <w:t>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Físcalí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3" w:lineRule="exact"/>
        <w:ind w:left="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58.719971pt;margin-top:8.797585pt;width:24pt;height:72.959999pt;mso-position-horizontal-relative:page;mso-position-vertical-relative:paragraph;z-index:-3294" type="#_x0000_t75">
            <v:imagedata r:id="rId22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8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ejerciendo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8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1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1C1C1C"/>
          <w:spacing w:val="8"/>
          <w:w w:val="197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consistent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  <w:position w:val="-1"/>
        </w:rPr>
        <w:t>en: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160"/>
          <w:cols w:num="2" w:equalWidth="0">
            <w:col w:w="2749" w:space="44"/>
            <w:col w:w="8887"/>
          </w:cols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548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7E7E7E"/>
          <w:spacing w:val="-12"/>
          <w:w w:val="179"/>
        </w:rPr>
        <w:t>l</w:t>
      </w:r>
      <w:r>
        <w:rPr>
          <w:rFonts w:ascii="Arial" w:hAnsi="Arial" w:cs="Arial" w:eastAsia="Arial"/>
          <w:sz w:val="9"/>
          <w:szCs w:val="9"/>
          <w:color w:val="545454"/>
          <w:spacing w:val="0"/>
          <w:w w:val="131"/>
        </w:rPr>
        <w:t>j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41" w:lineRule="exact"/>
        <w:ind w:left="2553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7E7E7E"/>
          <w:spacing w:val="0"/>
          <w:w w:val="50"/>
          <w:i/>
        </w:rPr>
        <w:t>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1" w:after="0" w:line="104" w:lineRule="exact"/>
        <w:ind w:left="255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E7E7E"/>
          <w:spacing w:val="-19"/>
          <w:w w:val="117"/>
          <w:position w:val="-2"/>
        </w:rPr>
        <w:t>!</w:t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73"/>
          <w:position w:val="-2"/>
        </w:rPr>
        <w:t>)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2553" w:right="-20"/>
        <w:jc w:val="left"/>
        <w:tabs>
          <w:tab w:pos="28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398849pt;margin-top:3.102363pt;width:2.36985pt;height:17.5pt;mso-position-horizontal-relative:page;mso-position-vertical-relative:paragraph;z-index:-3293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Pr/>
                  <w:r>
                    <w:rPr>
                      <w:rFonts w:ascii="Arial" w:hAnsi="Arial" w:cs="Arial" w:eastAsia="Arial"/>
                      <w:sz w:val="35"/>
                      <w:szCs w:val="35"/>
                      <w:color w:val="545454"/>
                      <w:spacing w:val="0"/>
                      <w:w w:val="61"/>
                    </w:rPr>
                    <w:t>j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56"/>
          <w:position w:val="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6"/>
          <w:position w:val="1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56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me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informe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8"/>
          <w:position w:val="1"/>
        </w:rPr>
        <w:t>administració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8"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08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8"/>
          <w:position w:val="1"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8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  <w:position w:val="1"/>
        </w:rPr>
        <w:t>anterior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3"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1"/>
          <w:position w:val="1"/>
        </w:rPr>
        <w:t>respect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1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6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relació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haya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4"/>
          <w:position w:val="1"/>
        </w:rPr>
        <w:t>tenido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6" w:after="0" w:line="176" w:lineRule="exact"/>
        <w:ind w:left="280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8"/>
          <w:position w:val="-3"/>
        </w:rPr>
        <w:t>entonce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8"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8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8"/>
          <w:position w:val="-3"/>
        </w:rPr>
        <w:t>Procuraduría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1"/>
          <w:w w:val="108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Justicia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  <w:position w:val="-3"/>
        </w:rPr>
        <w:t>(PGJ),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95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Secretaría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8"/>
          <w:position w:val="-3"/>
        </w:rPr>
        <w:t>Reinsercirn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86" w:lineRule="exact"/>
        <w:ind w:left="2548" w:right="-20"/>
        <w:jc w:val="left"/>
        <w:tabs>
          <w:tab w:pos="2800" w:val="left"/>
          <w:tab w:pos="106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47052pt;margin-top:5.595391pt;width:515.986544pt;height:67.5pt;mso-position-horizontal-relative:page;mso-position-vertical-relative:paragraph;z-index:-3292" type="#_x0000_t202" filled="f" stroked="f">
            <v:textbox inset="0,0,0,0">
              <w:txbxContent>
                <w:p>
                  <w:pPr>
                    <w:spacing w:before="0" w:after="0" w:line="1350" w:lineRule="exact"/>
                    <w:ind w:right="-243"/>
                    <w:jc w:val="left"/>
                    <w:rPr>
                      <w:rFonts w:ascii="Times New Roman" w:hAnsi="Times New Roman" w:cs="Times New Roman" w:eastAsia="Times New Roman"/>
                      <w:sz w:val="135"/>
                      <w:szCs w:val="1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030303"/>
                      <w:w w:val="33"/>
                      <w:position w:val="-1"/>
                    </w:rPr>
                    <w:t>www.jalisco.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1C1C1C"/>
                      <w:spacing w:val="-41"/>
                      <w:w w:val="103"/>
                      <w:position w:val="-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030303"/>
                      <w:spacing w:val="0"/>
                      <w:w w:val="97"/>
                      <w:position w:val="-1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030303"/>
                      <w:spacing w:val="-80"/>
                      <w:w w:val="97"/>
                      <w:position w:val="-1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229"/>
                      <w:w w:val="3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1C1C1C"/>
                      <w:spacing w:val="0"/>
                      <w:w w:val="131"/>
                      <w:position w:val="-1"/>
                    </w:rPr>
                    <w:t>:=: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1C1C1C"/>
                      <w:spacing w:val="0"/>
                      <w:w w:val="38"/>
                      <w:position w:val="-1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1C1C1C"/>
                      <w:spacing w:val="-128"/>
                      <w:w w:val="38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118"/>
                      <w:w w:val="61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118"/>
                      <w:w w:val="34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15"/>
                      <w:w w:val="34"/>
                      <w:emboss/>
                      <w:position w:val="-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15"/>
                      <w:w w:val="34"/>
                      <w:emboss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15"/>
                      <w:w w:val="34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15"/>
                      <w:w w:val="34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545454"/>
                      <w:spacing w:val="-302"/>
                      <w:w w:val="41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113"/>
                      <w:w w:val="54"/>
                      <w:position w:val="-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1C1C1C"/>
                      <w:spacing w:val="-371"/>
                      <w:w w:val="39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0"/>
                      <w:w w:val="43"/>
                      <w:position w:val="-1"/>
                    </w:rPr>
                    <w:t>·-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271"/>
                      <w:w w:val="43"/>
                      <w:position w:val="-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545454"/>
                      <w:spacing w:val="10"/>
                      <w:w w:val="28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0"/>
                      <w:w w:val="20"/>
                      <w:position w:val="-1"/>
                    </w:rPr>
                    <w:t>m·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-109"/>
                      <w:w w:val="21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1C1C1C"/>
                      <w:spacing w:val="0"/>
                      <w:w w:val="58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1C1C1C"/>
                      <w:spacing w:val="-211"/>
                      <w:w w:val="58"/>
                      <w:position w:val="-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545454"/>
                      <w:spacing w:val="-8"/>
                      <w:w w:val="47"/>
                      <w:position w:val="-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363636"/>
                      <w:spacing w:val="0"/>
                      <w:w w:val="41"/>
                      <w:position w:val="-1"/>
                    </w:rPr>
                    <w:t>-·-_j</w:t>
                  </w:r>
                  <w:r>
                    <w:rPr>
                      <w:rFonts w:ascii="Times New Roman" w:hAnsi="Times New Roman" w:cs="Times New Roman" w:eastAsia="Times New Roman"/>
                      <w:sz w:val="135"/>
                      <w:szCs w:val="13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1"/>
          <w:szCs w:val="31"/>
          <w:color w:val="545454"/>
          <w:spacing w:val="0"/>
          <w:w w:val="51"/>
          <w:i/>
          <w:position w:val="1"/>
        </w:rPr>
        <w:t>t</w:t>
      </w:r>
      <w:r>
        <w:rPr>
          <w:rFonts w:ascii="Arial" w:hAnsi="Arial" w:cs="Arial" w:eastAsia="Arial"/>
          <w:sz w:val="31"/>
          <w:szCs w:val="31"/>
          <w:color w:val="545454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31"/>
          <w:szCs w:val="31"/>
          <w:color w:val="545454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  <w:position w:val="1"/>
        </w:rPr>
        <w:t>(SSP),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sistema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drone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  <w:position w:val="1"/>
        </w:rPr>
        <w:t>contratad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Gobiern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3"/>
          <w:position w:val="1"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3"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2"/>
          <w:w w:val="113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  <w:position w:val="1"/>
        </w:rPr>
        <w:t>empresa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>Hydra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87"/>
          <w:position w:val="1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16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4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.199999pt;height:42.24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640" w:right="2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35" w:lineRule="exact"/>
        <w:ind w:left="14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5.119999pt;margin-top:-52.937393pt;width:49.919998pt;height:49.919998pt;mso-position-horizontal-relative:page;mso-position-vertical-relative:paragraph;z-index:-3290" type="#_x0000_t75">
            <v:imagedata r:id="rId24" o:title=""/>
          </v:shape>
        </w:pict>
      </w:r>
      <w:r>
        <w:rPr>
          <w:rFonts w:ascii="Arial" w:hAnsi="Arial" w:cs="Arial" w:eastAsia="Arial"/>
          <w:sz w:val="144"/>
          <w:szCs w:val="144"/>
          <w:color w:val="1A1A1A"/>
          <w:spacing w:val="-713"/>
          <w:w w:val="147"/>
          <w:position w:val="-28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14"/>
          <w:position w:val="-15"/>
        </w:rPr>
        <w:t>Fi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5"/>
          <w:w w:val="100"/>
          <w:position w:val="-1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14"/>
          <w:position w:val="-15"/>
        </w:rPr>
        <w:t>calia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73" w:lineRule="exact"/>
        <w:ind w:left="10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37.439999pt;margin-top:8.953849pt;width:67.199997pt;height:3.84pt;mso-position-horizontal-relative:page;mso-position-vertical-relative:paragraph;z-index:-3289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94"/>
          <w:position w:val="2"/>
        </w:rPr>
        <w:t>Genf!r&lt;J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94"/>
          <w:position w:val="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20"/>
          <w:w w:val="94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  <w:position w:val="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2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2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24"/>
          <w:position w:val="2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left="152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4.960007pt;margin-top:-53.210045pt;width:114.239998pt;height:57.599998pt;mso-position-horizontal-relative:page;mso-position-vertical-relative:paragraph;z-index:-3291" type="#_x0000_t75">
            <v:imagedata r:id="rId2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94"/>
        </w:rPr>
        <w:t>.......</w:t>
      </w:r>
      <w:r>
        <w:rPr>
          <w:rFonts w:ascii="Arial" w:hAnsi="Arial" w:cs="Arial" w:eastAsia="Arial"/>
          <w:sz w:val="17"/>
          <w:szCs w:val="17"/>
          <w:color w:val="1A1A1A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...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00"/>
        </w:rPr>
        <w:t>..</w:t>
      </w:r>
      <w:r>
        <w:rPr>
          <w:rFonts w:ascii="Arial" w:hAnsi="Arial" w:cs="Arial" w:eastAsia="Arial"/>
          <w:sz w:val="17"/>
          <w:szCs w:val="17"/>
          <w:color w:val="2F2F2F"/>
          <w:spacing w:val="-27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  <w:i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94"/>
          <w:i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97"/>
          <w:i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-16"/>
          <w:w w:val="97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  <w:i/>
        </w:rPr>
        <w:t>.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73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7" w:after="0" w:line="256" w:lineRule="auto"/>
        <w:ind w:left="1528" w:right="63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d)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brinde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recolectada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electrónico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36" w:lineRule="auto"/>
        <w:ind w:right="727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independencia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trata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evidentement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supuestos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restricció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imperativ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tanto,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restringid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atribució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tratándos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institucione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deban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puedan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misma,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193" w:right="398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CONSIDERACIONES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0" w:lineRule="auto"/>
        <w:ind w:right="712" w:firstLine="9"/>
        <w:jc w:val="left"/>
        <w:tabs>
          <w:tab w:pos="72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5.66925pt;margin-top:77.164223pt;width:.709428pt;height:82.977905pt;mso-position-horizontal-relative:page;mso-position-vertical-relative:paragraph;z-index:-3286" coordorigin="2913,1543" coordsize="14,1660">
            <v:group style="position:absolute;left:2918;top:1548;width:2;height:870" coordorigin="2918,1548" coordsize="2,870">
              <v:shape style="position:absolute;left:2918;top:1548;width:2;height:870" coordorigin="2918,1548" coordsize="0,870" path="m2918,2418l2918,1548e" filled="f" stroked="t" strokeweight=".472952pt" strokecolor="#575757">
                <v:path arrowok="t"/>
              </v:shape>
            </v:group>
            <v:group style="position:absolute;left:2923;top:2442;width:2;height:756" coordorigin="2923,2442" coordsize="2,756">
              <v:shape style="position:absolute;left:2923;top:2442;width:2;height:756" coordorigin="2923,2442" coordsize="0,756" path="m2923,3198l2923,2442e" filled="f" stroked="t" strokeweight=".472952pt" strokecolor="#4F4F4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6•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1",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2·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14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1",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recaen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3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reinserción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literalment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señalan: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5" w:right="337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POLrTICA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ESTADOS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691" w:right="735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6.880005pt;margin-top:-1.489929pt;width:3.84pt;height:120pt;mso-position-horizontal-relative:page;mso-position-vertical-relative:paragraph;z-index:-3288" type="#_x0000_t75">
            <v:imagedata r:id="rId2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color w:val="1A1A1A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ninguna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inquisición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administrativa,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provoque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algún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delito,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perturb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réplica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dispuesto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0" w:right="253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observará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66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5" w:right="83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A.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Federación,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Distrito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40" w:lineRule="auto"/>
        <w:ind w:left="705" w:right="75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93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respectiva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competencias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regirán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8" w:lineRule="auto"/>
        <w:ind w:left="705" w:right="72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4pt;margin-top:20.95784pt;width:572.159973pt;height:148.799996pt;mso-position-horizontal-relative:page;mso-position-vertical-relative:paragraph;z-index:-3287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9"/>
        </w:rPr>
        <w:t>1.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8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entidad,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municipal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interés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fije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prevalecer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máxima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publicidad.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714" w:right="931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inobservancia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sancionada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dispongan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640" w:right="200"/>
          <w:cols w:num="2" w:equalWidth="0">
            <w:col w:w="2375" w:space="182"/>
            <w:col w:w="8843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80" w:lineRule="exact"/>
        <w:ind w:left="36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3.200001pt;margin-top:-5.407845pt;width:50.880001pt;height:50.880001pt;mso-position-horizontal-relative:page;mso-position-vertical-relative:paragraph;z-index:-3285" type="#_x0000_t75">
            <v:imagedata r:id="rId29" o:title=""/>
          </v:shape>
        </w:pict>
      </w:r>
      <w:r>
        <w:rPr/>
        <w:pict>
          <v:shape style="position:absolute;margin-left:548.159973pt;margin-top:-23.64789pt;width:47.040001pt;height:43.200001pt;mso-position-horizontal-relative:page;mso-position-vertical-relative:paragraph;z-index:-3284" type="#_x0000_t75">
            <v:imagedata r:id="rId30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JALISCO: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300" w:bottom="280" w:left="30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2" w:right="4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6"/>
        </w:rPr>
        <w:t>'a.:!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297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C1C1C"/>
          <w:spacing w:val="0"/>
          <w:w w:val="378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76" w:right="41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33333"/>
          <w:w w:val="82"/>
        </w:rPr>
        <w:t>Fi$c¿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w w:val="83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3"/>
          <w:w w:val="83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5" w:lineRule="exact"/>
        <w:ind w:left="387" w:right="-2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5.520pt;margin-top:12.558804pt;width:67.199997pt;height:3.84pt;mso-position-horizontal-relative:page;mso-position-vertical-relative:paragraph;z-index:-3283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9" w:after="0" w:line="272" w:lineRule="auto"/>
        <w:ind w:left="43" w:right="627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4!!.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encontrars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</w:rPr>
        <w:t>territori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gozará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Constitución,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obligación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fundamenta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4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4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salvaguardar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cumplimiento.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Asimismo,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·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reconoce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sustenta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expresament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momento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fecundació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nacido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efectos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correspondientes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muert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natural.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" w:right="64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40" w:lineRule="auto"/>
        <w:ind w:left="38" w:right="581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respectiva.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3" w:right="204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9!!.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fundamentos: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8" w:right="328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030303"/>
          <w:w w:val="12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consolidación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democrátic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33" w:right="662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5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apertur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decisiones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éstas;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1" w:lineRule="auto"/>
        <w:ind w:left="29" w:right="710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" w:right="492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veraz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oportuna;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" w:right="346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0" w:lineRule="auto"/>
        <w:ind w:left="19" w:right="692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promoción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controversia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suscite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Instituto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5" w:right="66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15.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proveerán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pleno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individuos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propiciarán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participación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económica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cultura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entidad.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ello: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0" w:lineRule="auto"/>
        <w:ind w:left="10" w:right="69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IX.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promoverán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7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EJECUTIVO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right="619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(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consideración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25423/LX/1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quince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Congreso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REFORMA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DIVERSAS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ORGANICA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EJECUTIVO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8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1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8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ORGANICA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FISCALfA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8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1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MOVILIDA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</w:rPr>
        <w:t>TRANSPORTE,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8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ind w:left="5" w:right="247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CONTRO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8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CONFIANZA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9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TODOS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8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ORDENAMIENTOS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8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8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1"/>
        </w:rPr>
        <w:t>JALISCO.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420" w:bottom="280" w:left="300" w:right="220"/>
          <w:cols w:num="2" w:equalWidth="0">
            <w:col w:w="1755" w:space="1795"/>
            <w:col w:w="817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3550" w:right="501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13.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General: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2" w:after="0" w:line="240" w:lineRule="auto"/>
        <w:ind w:left="3559" w:right="7523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3.887894pt;margin-top:4.975239pt;width:.1pt;height:33.199035pt;mso-position-horizontal-relative:page;mso-position-vertical-relative:paragraph;z-index:-3279" coordorigin="2878,100" coordsize="2,664">
            <v:shape style="position:absolute;left:2878;top:100;width:2;height:664" coordorigin="2878,100" coordsize="0,664" path="m2878,763l2878,100e" filled="f" stroked="t" strokeweight=".47645pt" strokecolor="#67676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55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81"/>
        </w:rPr>
        <w:t>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3" w:after="0" w:line="265" w:lineRule="auto"/>
        <w:ind w:left="3550" w:right="64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5.840027pt;margin-top:26.78129pt;width:19.200001pt;height:52.799999pt;mso-position-horizontal-relative:page;mso-position-vertical-relative:paragraph;z-index:-3282" type="#_x0000_t75">
            <v:imagedata r:id="rId32" o:title=""/>
          </v:shape>
        </w:pict>
      </w:r>
      <w:r>
        <w:rPr/>
        <w:pict>
          <v:group style="position:absolute;margin-left:144.364349pt;margin-top:28.477795pt;width:.1pt;height:30.332931pt;mso-position-horizontal-relative:page;mso-position-vertical-relative:paragraph;z-index:-3280" coordorigin="2887,570" coordsize="2,607">
            <v:shape style="position:absolute;left:2887;top:570;width:2;height:607" coordorigin="2887,570" coordsize="0,607" path="m2887,1176l2887,570e" filled="f" stroked="t" strokeweight=".238225pt" strokecolor="#67676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agrupamiento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9" w:after="0" w:line="273" w:lineRule="auto"/>
        <w:ind w:left="3540" w:right="73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responsable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encargada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mante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5"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1" w:lineRule="exact"/>
        <w:ind w:left="2578" w:right="-20"/>
        <w:jc w:val="left"/>
        <w:tabs>
          <w:tab w:pos="3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7.200012pt;margin-top:1.628747pt;width:21.120001pt;height:47.040001pt;mso-position-horizontal-relative:page;mso-position-vertical-relative:paragraph;z-index:-3281" type="#_x0000_t75">
            <v:imagedata r:id="rId3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487349pt;margin-top:3.854961pt;width:544.315215pt;height:53.0pt;mso-position-horizontal-relative:page;mso-position-vertical-relative:paragraph;z-index:-3278" type="#_x0000_t202" filled="f" stroked="f">
            <v:textbox inset="0,0,0,0">
              <w:txbxContent>
                <w:p>
                  <w:pPr>
                    <w:spacing w:before="0" w:after="0" w:line="1060" w:lineRule="exact"/>
                    <w:ind w:right="-199"/>
                    <w:jc w:val="left"/>
                    <w:tabs>
                      <w:tab w:pos="2600" w:val="left"/>
                      <w:tab w:pos="3620" w:val="left"/>
                      <w:tab w:pos="4480" w:val="left"/>
                      <w:tab w:pos="6000" w:val="left"/>
                    </w:tabs>
                    <w:rPr>
                      <w:rFonts w:ascii="Times New Roman" w:hAnsi="Times New Roman" w:cs="Times New Roman" w:eastAsia="Times New Roman"/>
                      <w:sz w:val="106"/>
                      <w:szCs w:val="10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w w:val="27"/>
                    </w:rPr>
                    <w:t>www.jali&lt;co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spacing w:val="-19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spacing w:val="0"/>
                      <w:w w:val="27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spacing w:val="0"/>
                      <w:w w:val="27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spacing w:val="-66"/>
                      <w:w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0"/>
                      <w:w w:val="75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0"/>
                      <w:w w:val="75"/>
                    </w:rPr>
                    <w:t>::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0"/>
                      <w:w w:val="75"/>
                    </w:rPr>
                    <w:t>=:=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0"/>
                      <w:w w:val="75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2"/>
                      <w:w w:val="7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0"/>
                      <w:w w:val="75"/>
                    </w:rPr>
                    <w:t>:=n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-9"/>
                      <w:w w:val="75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333333"/>
                      <w:spacing w:val="0"/>
                      <w:w w:val="42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333333"/>
                      <w:spacing w:val="-243"/>
                      <w:w w:val="42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545454"/>
                      <w:spacing w:val="49"/>
                      <w:w w:val="5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spacing w:val="0"/>
                      <w:w w:val="29"/>
                    </w:rPr>
                    <w:t>pl:dón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545454"/>
                      <w:spacing w:val="-63"/>
                      <w:w w:val="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spacing w:val="0"/>
                      <w:w w:val="21"/>
                    </w:rPr>
                    <w:t>:•ndon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1C1C1C"/>
                      <w:spacing w:val="1"/>
                      <w:w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7C7C7C"/>
                      <w:spacing w:val="1"/>
                      <w:w w:val="67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7C7C7C"/>
                      <w:spacing w:val="-199"/>
                      <w:w w:val="67"/>
                      <w:embos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7C7C7C"/>
                      <w:spacing w:val="-199"/>
                      <w:w w:val="67"/>
                      <w:embos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7C7C7C"/>
                      <w:spacing w:val="-199"/>
                      <w:w w:val="67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7C7C7C"/>
                      <w:spacing w:val="-199"/>
                      <w:w w:val="67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30303"/>
                      <w:spacing w:val="-133"/>
                      <w:w w:val="7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545454"/>
                      <w:spacing w:val="0"/>
                      <w:w w:val="28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545454"/>
                      <w:spacing w:val="7"/>
                      <w:w w:val="2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333333"/>
                      <w:spacing w:val="-132"/>
                      <w:w w:val="4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939393"/>
                      <w:spacing w:val="0"/>
                      <w:w w:val="1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939393"/>
                      <w:spacing w:val="-16"/>
                      <w:w w:val="1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333333"/>
                      <w:spacing w:val="0"/>
                      <w:w w:val="29"/>
                    </w:rPr>
                    <w:t>··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333333"/>
                      <w:spacing w:val="-278"/>
                      <w:w w:val="29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545454"/>
                      <w:spacing w:val="14"/>
                      <w:w w:val="5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7C7C7C"/>
                      <w:spacing w:val="0"/>
                      <w:w w:val="3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106"/>
                      <w:szCs w:val="10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96"/>
        </w:rPr>
        <w:t>,</w:t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7C7C7C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conducción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pena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0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2pt;height:48.96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4" w:after="0" w:line="1174" w:lineRule="exact"/>
        <w:ind w:left="54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44"/>
          <w:szCs w:val="144"/>
          <w:color w:val="030303"/>
          <w:spacing w:val="-597"/>
          <w:w w:val="145"/>
          <w:position w:val="-41"/>
        </w:rPr>
        <w:t>•</w:t>
      </w:r>
      <w:r>
        <w:rPr>
          <w:rFonts w:ascii="Arial" w:hAnsi="Arial" w:cs="Arial" w:eastAsia="Arial"/>
          <w:sz w:val="26"/>
          <w:szCs w:val="26"/>
          <w:color w:val="707070"/>
          <w:spacing w:val="0"/>
          <w:w w:val="18"/>
          <w:position w:val="14"/>
        </w:rPr>
        <w:t>..</w:t>
      </w:r>
      <w:r>
        <w:rPr>
          <w:rFonts w:ascii="Arial" w:hAnsi="Arial" w:cs="Arial" w:eastAsia="Arial"/>
          <w:sz w:val="26"/>
          <w:szCs w:val="26"/>
          <w:color w:val="707070"/>
          <w:spacing w:val="0"/>
          <w:w w:val="100"/>
          <w:position w:val="14"/>
        </w:rPr>
        <w:t>  </w:t>
      </w:r>
      <w:r>
        <w:rPr>
          <w:rFonts w:ascii="Arial" w:hAnsi="Arial" w:cs="Arial" w:eastAsia="Arial"/>
          <w:sz w:val="26"/>
          <w:szCs w:val="26"/>
          <w:color w:val="707070"/>
          <w:spacing w:val="-36"/>
          <w:w w:val="100"/>
          <w:position w:val="14"/>
        </w:rPr>
        <w:t> </w:t>
      </w:r>
      <w:r>
        <w:rPr>
          <w:rFonts w:ascii="Arial" w:hAnsi="Arial" w:cs="Arial" w:eastAsia="Arial"/>
          <w:sz w:val="26"/>
          <w:szCs w:val="26"/>
          <w:color w:val="1A1A1A"/>
          <w:spacing w:val="0"/>
          <w:w w:val="114"/>
          <w:position w:val="14"/>
        </w:rPr>
        <w:t>tlf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73" w:lineRule="exact"/>
        <w:ind w:left="760" w:right="77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00"/>
          <w:position w:val="2"/>
        </w:rPr>
        <w:t>Ffs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4"/>
          <w:w w:val="100"/>
          <w:position w:val="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  <w:position w:val="2"/>
        </w:rPr>
        <w:t>al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-4"/>
          <w:w w:val="105"/>
          <w:position w:val="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8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373" w:right="32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57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31"/>
        </w:rPr>
        <w:t>bt;¡do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4" w:after="0" w:line="240" w:lineRule="auto"/>
        <w:ind w:left="390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7.199997pt;height:3.84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5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00.411835pt;margin-top:-16.317833pt;width:452.865706pt;height:45.606418pt;mso-position-horizontal-relative:page;mso-position-vertical-relative:paragraph;z-index:-3275" coordorigin="2008,-326" coordsize="9057,912">
            <v:shape style="position:absolute;left:2611;top:-326;width:730;height:883" type="#_x0000_t75">
              <v:imagedata r:id="rId36" o:title=""/>
            </v:shape>
            <v:group style="position:absolute;left:2020;top:574;width:9033;height:2" coordorigin="2020,574" coordsize="9033,2">
              <v:shape style="position:absolute;left:2020;top:574;width:9033;height:2" coordorigin="2020,574" coordsize="9033,0" path="m2020,574l11054,574e" filled="f" stroked="t" strokeweight="1.191125pt" strokecolor="#0C0C0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77"/>
        </w:rPr>
        <w:t>www.jat;oco.g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204.479996pt;height:3.84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017" w:right="432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2pt;margin-top:-25.354382pt;width:42.240002pt;height:42.240002pt;mso-position-horizontal-relative:page;mso-position-vertical-relative:paragraph;z-index:-3277" type="#_x0000_t75">
            <v:imagedata r:id="rId38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infraccione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vialidad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disponga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correspondiente,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34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545454"/>
          <w:spacing w:val="-11"/>
          <w:w w:val="89"/>
        </w:rPr>
        <w:t>·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3B3B3B"/>
          <w:spacing w:val="2"/>
          <w:w w:val="208"/>
        </w:rPr>
        <w:t>·</w:t>
      </w:r>
      <w:r>
        <w:rPr>
          <w:rFonts w:ascii="Arial" w:hAnsi="Arial" w:cs="Arial" w:eastAsia="Arial"/>
          <w:sz w:val="16"/>
          <w:szCs w:val="16"/>
          <w:color w:val="545454"/>
          <w:spacing w:val="0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545454"/>
          <w:spacing w:val="0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rigiéndose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legalidad,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objetividad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2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eficiencia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2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profesionalismo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2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honradez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humanos.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013" w:right="56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9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2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estructur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reglamento,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tambié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hará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distribució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entre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estado.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6" w:lineRule="auto"/>
        <w:ind w:left="1008" w:right="530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29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2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regionales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desconcentrado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establezc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creadas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Gobernado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0" w:lineRule="exact"/>
        <w:ind w:left="1013" w:right="449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disponibilidad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presupuest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3" w:right="258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3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3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atribuciones: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7" w:right="501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Público;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013" w:right="575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vigilancia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deducción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precautoria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cautelare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1003" w:right="54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concurrent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perseguirá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responsables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tribunales;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esclarecer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inocente,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culpable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impune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causados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reparen;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6" w:lineRule="auto"/>
        <w:ind w:left="1003" w:right="543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9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Coadyuvar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juicio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60"/>
        </w:rPr>
        <w:t>·</w:t>
      </w:r>
      <w:r>
        <w:rPr>
          <w:rFonts w:ascii="Arial" w:hAnsi="Arial" w:cs="Arial" w:eastAsia="Arial"/>
          <w:sz w:val="16"/>
          <w:szCs w:val="16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sigan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regularidad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administració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justicia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pedir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sanciones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impuesta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tribunales;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989" w:right="560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Vigila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prmcrpros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constitucionalida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legalidad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competencia,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autoridades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jurisdiccionales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administrativas;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989" w:right="667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Desarrollar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1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Ejecutivo;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998" w:right="550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relacionados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tecnología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comunicación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994" w:right="51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policías,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21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1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Orgánica,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994" w:right="549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periciales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justicia;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94" w:right="6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X.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Coadyuvar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formulació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propuesta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Programa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1003" w:right="293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9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994" w:right="53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testigo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vulnerables,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reforzando,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224"/>
        </w:rPr>
        <w:t>,</w:t>
      </w:r>
      <w:r>
        <w:rPr>
          <w:rFonts w:ascii="Arial" w:hAnsi="Arial" w:cs="Arial" w:eastAsia="Arial"/>
          <w:sz w:val="16"/>
          <w:szCs w:val="16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administrativo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permitan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daño;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7" w:lineRule="auto"/>
        <w:ind w:left="994" w:right="60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Organizar,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profesionalizació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prevención,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vialidad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transito;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victimológica,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3" w:lineRule="auto"/>
        <w:ind w:left="998" w:right="624" w:firstLine="-10"/>
        <w:jc w:val="left"/>
        <w:tabs>
          <w:tab w:pos="51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553.919983pt;margin-top:-1.221566pt;width:26.879999pt;height:84.480003pt;mso-position-horizontal-relative:page;mso-position-vertical-relative:paragraph;z-index:-3276" type="#_x0000_t75">
            <v:imagedata r:id="rId39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XIII.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investigación,</w:t>
      </w:r>
      <w:r>
        <w:rPr>
          <w:rFonts w:ascii="Arial" w:hAnsi="Arial" w:cs="Arial" w:eastAsia="Arial"/>
          <w:sz w:val="16"/>
          <w:szCs w:val="16"/>
          <w:color w:val="1A1A1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destinad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obtener,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interpretar,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científicamente,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74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38"/>
          <w:w w:val="74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4" w:after="0" w:line="154" w:lineRule="exact"/>
        <w:ind w:left="17" w:right="-20"/>
        <w:jc w:val="left"/>
        <w:tabs>
          <w:tab w:pos="9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707070"/>
          <w:spacing w:val="0"/>
          <w:w w:val="126"/>
          <w:position w:val="-2"/>
        </w:rPr>
        <w:t>.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  <w:position w:val="-2"/>
        </w:rPr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b/>
          <w:bCs/>
          <w:position w:val="-2"/>
        </w:rPr>
        <w:t>procuración</w:t>
      </w:r>
      <w:r>
        <w:rPr>
          <w:rFonts w:ascii="Arial" w:hAnsi="Arial" w:cs="Arial" w:eastAsia="Arial"/>
          <w:sz w:val="15"/>
          <w:szCs w:val="15"/>
          <w:color w:val="030303"/>
          <w:spacing w:val="-11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b/>
          <w:bCs/>
          <w:position w:val="-2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b/>
          <w:bCs/>
          <w:position w:val="-2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b/>
          <w:bCs/>
          <w:position w:val="-2"/>
        </w:rPr>
        <w:t>justicia;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5" w:lineRule="exact"/>
        <w:ind w:left="7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76"/>
          <w:position w:val="1"/>
        </w:rPr>
        <w:t>{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0" w:lineRule="auto"/>
        <w:ind w:left="989" w:right="812" w:firstLine="-986"/>
        <w:jc w:val="left"/>
        <w:tabs>
          <w:tab w:pos="980" w:val="left"/>
          <w:tab w:pos="69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45454"/>
          <w:spacing w:val="0"/>
          <w:w w:val="100"/>
        </w:rPr>
        <w:t>}</w:t>
      </w:r>
      <w:r>
        <w:rPr>
          <w:rFonts w:ascii="Arial" w:hAnsi="Arial" w:cs="Arial" w:eastAsia="Arial"/>
          <w:sz w:val="16"/>
          <w:szCs w:val="16"/>
          <w:color w:val="545454"/>
          <w:spacing w:val="-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45454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545454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XIV.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otros,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procesos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formulación,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desarrollo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procuració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53" w:lineRule="exact"/>
        <w:ind w:left="7" w:right="-20"/>
        <w:jc w:val="left"/>
        <w:tabs>
          <w:tab w:pos="9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9"/>
          <w:szCs w:val="19"/>
          <w:color w:val="545454"/>
          <w:spacing w:val="0"/>
          <w:w w:val="76"/>
          <w:position w:val="-2"/>
        </w:rPr>
        <w:t>1</w:t>
      </w:r>
      <w:r>
        <w:rPr>
          <w:rFonts w:ascii="Arial" w:hAnsi="Arial" w:cs="Arial" w:eastAsia="Arial"/>
          <w:sz w:val="19"/>
          <w:szCs w:val="19"/>
          <w:color w:val="545454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9"/>
          <w:szCs w:val="19"/>
          <w:color w:val="545454"/>
          <w:spacing w:val="0"/>
          <w:w w:val="100"/>
          <w:position w:val="-2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2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2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5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  <w:position w:val="-2"/>
        </w:rPr>
        <w:t>relacionadas;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37" w:lineRule="exact"/>
        <w:ind w:left="12" w:right="-20"/>
        <w:jc w:val="left"/>
        <w:tabs>
          <w:tab w:pos="8820" w:val="left"/>
        </w:tabs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37"/>
          <w:szCs w:val="37"/>
          <w:color w:val="707070"/>
          <w:spacing w:val="0"/>
          <w:w w:val="63"/>
          <w:i/>
        </w:rPr>
        <w:t>l</w:t>
      </w:r>
      <w:r>
        <w:rPr>
          <w:rFonts w:ascii="Arial" w:hAnsi="Arial" w:cs="Arial" w:eastAsia="Arial"/>
          <w:sz w:val="37"/>
          <w:szCs w:val="37"/>
          <w:color w:val="707070"/>
          <w:spacing w:val="0"/>
          <w:w w:val="100"/>
          <w:i/>
        </w:rPr>
        <w:tab/>
      </w:r>
      <w:r>
        <w:rPr>
          <w:rFonts w:ascii="Arial" w:hAnsi="Arial" w:cs="Arial" w:eastAsia="Arial"/>
          <w:sz w:val="37"/>
          <w:szCs w:val="37"/>
          <w:color w:val="707070"/>
          <w:spacing w:val="0"/>
          <w:w w:val="100"/>
          <w:i/>
        </w:rPr>
      </w:r>
      <w:r>
        <w:rPr>
          <w:rFonts w:ascii="Arial" w:hAnsi="Arial" w:cs="Arial" w:eastAsia="Arial"/>
          <w:sz w:val="37"/>
          <w:szCs w:val="37"/>
          <w:color w:val="707070"/>
          <w:spacing w:val="0"/>
          <w:w w:val="63"/>
        </w:rPr>
        <w:t>: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</w:rPr>
      </w:r>
    </w:p>
    <w:p>
      <w:pPr>
        <w:spacing w:before="0" w:after="0" w:line="199" w:lineRule="exact"/>
        <w:ind w:left="3905" w:right="-20"/>
        <w:jc w:val="left"/>
        <w:tabs>
          <w:tab w:pos="882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030303"/>
          <w:spacing w:val="0"/>
          <w:w w:val="100"/>
          <w:position w:val="2"/>
        </w:rPr>
        <w:t>6</w:t>
      </w:r>
      <w:r>
        <w:rPr>
          <w:rFonts w:ascii="Courier New" w:hAnsi="Courier New" w:cs="Courier New" w:eastAsia="Courier New"/>
          <w:sz w:val="20"/>
          <w:szCs w:val="20"/>
          <w:color w:val="030303"/>
          <w:spacing w:val="-104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03030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0"/>
          <w:szCs w:val="20"/>
          <w:color w:val="030303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0"/>
          <w:szCs w:val="20"/>
          <w:color w:val="707070"/>
          <w:spacing w:val="0"/>
          <w:w w:val="64"/>
          <w:position w:val="2"/>
        </w:rPr>
        <w:t>;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273" w:right="66"/>
        <w:jc w:val="center"/>
        <w:tabs>
          <w:tab w:pos="824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Arial" w:hAnsi="Arial" w:cs="Arial" w:eastAsia="Arial"/>
          <w:sz w:val="15"/>
          <w:szCs w:val="15"/>
          <w:color w:val="3B3B3B"/>
          <w:spacing w:val="-18"/>
          <w:w w:val="474"/>
        </w:rPr>
        <w:t>"</w:t>
      </w:r>
      <w:r>
        <w:rPr>
          <w:rFonts w:ascii="Arial" w:hAnsi="Arial" w:cs="Arial" w:eastAsia="Arial"/>
          <w:sz w:val="15"/>
          <w:szCs w:val="15"/>
          <w:color w:val="545454"/>
          <w:spacing w:val="-18"/>
          <w:w w:val="304"/>
        </w:rPr>
        <w:t>-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323"/>
        </w:rPr>
        <w:t>-</w:t>
      </w:r>
      <w:r>
        <w:rPr>
          <w:rFonts w:ascii="Arial" w:hAnsi="Arial" w:cs="Arial" w:eastAsia="Arial"/>
          <w:sz w:val="15"/>
          <w:szCs w:val="15"/>
          <w:color w:val="3B3B3B"/>
          <w:spacing w:val="-13"/>
          <w:w w:val="144"/>
        </w:rPr>
        <w:t>"</w:t>
      </w:r>
      <w:r>
        <w:rPr>
          <w:rFonts w:ascii="Arial" w:hAnsi="Arial" w:cs="Arial" w:eastAsia="Arial"/>
          <w:sz w:val="15"/>
          <w:szCs w:val="15"/>
          <w:color w:val="545454"/>
          <w:spacing w:val="6"/>
          <w:w w:val="222"/>
        </w:rPr>
        <w:t>-</w:t>
      </w:r>
      <w:r>
        <w:rPr>
          <w:rFonts w:ascii="Arial" w:hAnsi="Arial" w:cs="Arial" w:eastAsia="Arial"/>
          <w:sz w:val="15"/>
          <w:szCs w:val="15"/>
          <w:color w:val="1A1A1A"/>
          <w:spacing w:val="-14"/>
          <w:w w:val="120"/>
        </w:rPr>
        <w:t>"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207"/>
        </w:rPr>
        <w:t>-""</w:t>
      </w:r>
      <w:r>
        <w:rPr>
          <w:rFonts w:ascii="Arial" w:hAnsi="Arial" w:cs="Arial" w:eastAsia="Arial"/>
          <w:sz w:val="15"/>
          <w:szCs w:val="15"/>
          <w:color w:val="707070"/>
          <w:spacing w:val="-10"/>
          <w:w w:val="158"/>
        </w:rPr>
        <w:t>'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03"/>
        </w:rPr>
        <w:t>,.._</w:t>
      </w:r>
      <w:r>
        <w:rPr>
          <w:rFonts w:ascii="Arial" w:hAnsi="Arial" w:cs="Arial" w:eastAsia="Arial"/>
          <w:sz w:val="15"/>
          <w:szCs w:val="15"/>
          <w:color w:val="545454"/>
          <w:spacing w:val="-27"/>
          <w:w w:val="103"/>
        </w:rPr>
        <w:t>.</w:t>
      </w:r>
      <w:r>
        <w:rPr>
          <w:rFonts w:ascii="Arial" w:hAnsi="Arial" w:cs="Arial" w:eastAsia="Arial"/>
          <w:sz w:val="15"/>
          <w:szCs w:val="15"/>
          <w:color w:val="707070"/>
          <w:spacing w:val="-34"/>
          <w:w w:val="58"/>
        </w:rPr>
        <w:t>-</w:t>
      </w:r>
      <w:r>
        <w:rPr>
          <w:rFonts w:ascii="Arial" w:hAnsi="Arial" w:cs="Arial" w:eastAsia="Arial"/>
          <w:sz w:val="15"/>
          <w:szCs w:val="15"/>
          <w:color w:val="3B3B3B"/>
          <w:spacing w:val="-37"/>
          <w:w w:val="117"/>
        </w:rPr>
        <w:t>·</w:t>
      </w:r>
      <w:r>
        <w:rPr>
          <w:rFonts w:ascii="Arial" w:hAnsi="Arial" w:cs="Arial" w:eastAsia="Arial"/>
          <w:sz w:val="15"/>
          <w:szCs w:val="15"/>
          <w:color w:val="545454"/>
          <w:spacing w:val="-3"/>
          <w:w w:val="90"/>
        </w:rPr>
        <w:t>•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7"/>
        </w:rPr>
        <w:t>·</w:t>
      </w:r>
      <w:r>
        <w:rPr>
          <w:rFonts w:ascii="Arial" w:hAnsi="Arial" w:cs="Arial" w:eastAsia="Arial"/>
          <w:sz w:val="15"/>
          <w:szCs w:val="15"/>
          <w:color w:val="3B3B3B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200"/>
        </w:rPr>
        <w:t>,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201"/>
        </w:rPr>
        <w:t>-</w:t>
      </w:r>
      <w:r>
        <w:rPr>
          <w:rFonts w:ascii="Arial" w:hAnsi="Arial" w:cs="Arial" w:eastAsia="Arial"/>
          <w:sz w:val="15"/>
          <w:szCs w:val="15"/>
          <w:color w:val="707070"/>
          <w:spacing w:val="-15"/>
          <w:w w:val="96"/>
        </w:rPr>
        <w:t>"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238"/>
        </w:rPr>
        <w:t>"</w:t>
      </w:r>
      <w:r>
        <w:rPr>
          <w:rFonts w:ascii="Arial" w:hAnsi="Arial" w:cs="Arial" w:eastAsia="Arial"/>
          <w:sz w:val="15"/>
          <w:szCs w:val="15"/>
          <w:color w:val="707070"/>
          <w:spacing w:val="-4"/>
          <w:w w:val="96"/>
        </w:rPr>
        <w:t>"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281"/>
        </w:rPr>
        <w:t>'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97"/>
        </w:rPr>
        <w:t>'</w:t>
      </w:r>
      <w:r>
        <w:rPr>
          <w:rFonts w:ascii="Arial" w:hAnsi="Arial" w:cs="Arial" w:eastAsia="Arial"/>
          <w:sz w:val="15"/>
          <w:szCs w:val="15"/>
          <w:color w:val="707070"/>
          <w:spacing w:val="-19"/>
          <w:w w:val="97"/>
        </w:rPr>
        <w:t>"</w:t>
      </w:r>
      <w:r>
        <w:rPr>
          <w:rFonts w:ascii="Arial" w:hAnsi="Arial" w:cs="Arial" w:eastAsia="Arial"/>
          <w:sz w:val="15"/>
          <w:szCs w:val="15"/>
          <w:color w:val="545454"/>
          <w:spacing w:val="-7"/>
          <w:w w:val="64"/>
        </w:rPr>
        <w:t>·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8"/>
        </w:rPr>
        <w:t>"</w:t>
      </w:r>
      <w:r>
        <w:rPr>
          <w:rFonts w:ascii="Arial" w:hAnsi="Arial" w:cs="Arial" w:eastAsia="Arial"/>
          <w:sz w:val="15"/>
          <w:szCs w:val="15"/>
          <w:color w:val="707070"/>
          <w:spacing w:val="-8"/>
          <w:w w:val="79"/>
        </w:rPr>
        <w:t>·</w:t>
      </w:r>
      <w:r>
        <w:rPr>
          <w:rFonts w:ascii="Arial" w:hAnsi="Arial" w:cs="Arial" w:eastAsia="Arial"/>
          <w:sz w:val="15"/>
          <w:szCs w:val="15"/>
          <w:color w:val="3B3B3B"/>
          <w:spacing w:val="-6"/>
          <w:w w:val="102"/>
        </w:rPr>
        <w:t>•</w:t>
      </w:r>
      <w:r>
        <w:rPr>
          <w:rFonts w:ascii="Arial" w:hAnsi="Arial" w:cs="Arial" w:eastAsia="Arial"/>
          <w:sz w:val="15"/>
          <w:szCs w:val="15"/>
          <w:color w:val="545454"/>
          <w:spacing w:val="-13"/>
          <w:w w:val="115"/>
        </w:rPr>
        <w:t>•</w:t>
      </w:r>
      <w:r>
        <w:rPr>
          <w:rFonts w:ascii="Arial" w:hAnsi="Arial" w:cs="Arial" w:eastAsia="Arial"/>
          <w:sz w:val="15"/>
          <w:szCs w:val="15"/>
          <w:color w:val="707070"/>
          <w:spacing w:val="1"/>
          <w:w w:val="26"/>
        </w:rPr>
        <w:t>•</w:t>
      </w:r>
      <w:r>
        <w:rPr>
          <w:rFonts w:ascii="Arial" w:hAnsi="Arial" w:cs="Arial" w:eastAsia="Arial"/>
          <w:sz w:val="15"/>
          <w:szCs w:val="15"/>
          <w:color w:val="3B3B3B"/>
          <w:spacing w:val="-14"/>
          <w:w w:val="115"/>
        </w:rPr>
        <w:t>•</w:t>
      </w:r>
      <w:r>
        <w:rPr>
          <w:rFonts w:ascii="Arial" w:hAnsi="Arial" w:cs="Arial" w:eastAsia="Arial"/>
          <w:sz w:val="15"/>
          <w:szCs w:val="15"/>
          <w:color w:val="3B3B3B"/>
          <w:spacing w:val="-30"/>
          <w:w w:val="127"/>
        </w:rPr>
        <w:t>·</w:t>
      </w:r>
      <w:r>
        <w:rPr>
          <w:rFonts w:ascii="Arial" w:hAnsi="Arial" w:cs="Arial" w:eastAsia="Arial"/>
          <w:sz w:val="15"/>
          <w:szCs w:val="15"/>
          <w:color w:val="545454"/>
          <w:spacing w:val="-8"/>
          <w:w w:val="168"/>
        </w:rPr>
        <w:t>=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-30"/>
          <w:w w:val="100"/>
        </w:rPr>
        <w:t>•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67"/>
        </w:rPr>
        <w:t>.-,.,.</w:t>
      </w:r>
      <w:r>
        <w:rPr>
          <w:rFonts w:ascii="Arial" w:hAnsi="Arial" w:cs="Arial" w:eastAsia="Arial"/>
          <w:sz w:val="15"/>
          <w:szCs w:val="15"/>
          <w:color w:val="545454"/>
          <w:spacing w:val="-32"/>
          <w:w w:val="67"/>
        </w:rPr>
        <w:t>;</w:t>
      </w:r>
      <w:r>
        <w:rPr>
          <w:rFonts w:ascii="Arial" w:hAnsi="Arial" w:cs="Arial" w:eastAsia="Arial"/>
          <w:sz w:val="15"/>
          <w:szCs w:val="15"/>
          <w:color w:val="707070"/>
          <w:spacing w:val="-7"/>
          <w:w w:val="120"/>
        </w:rPr>
        <w:t>"</w:t>
      </w:r>
      <w:r>
        <w:rPr>
          <w:rFonts w:ascii="Arial" w:hAnsi="Arial" w:cs="Arial" w:eastAsia="Arial"/>
          <w:sz w:val="15"/>
          <w:szCs w:val="15"/>
          <w:color w:val="3B3B3B"/>
          <w:spacing w:val="-14"/>
          <w:w w:val="132"/>
        </w:rPr>
        <w:t>"</w:t>
      </w:r>
      <w:r>
        <w:rPr>
          <w:rFonts w:ascii="Arial" w:hAnsi="Arial" w:cs="Arial" w:eastAsia="Arial"/>
          <w:sz w:val="15"/>
          <w:szCs w:val="15"/>
          <w:color w:val="545454"/>
          <w:spacing w:val="-13"/>
          <w:w w:val="176"/>
        </w:rPr>
        <w:t>•</w:t>
      </w:r>
      <w:r>
        <w:rPr>
          <w:rFonts w:ascii="Arial" w:hAnsi="Arial" w:cs="Arial" w:eastAsia="Arial"/>
          <w:sz w:val="15"/>
          <w:szCs w:val="15"/>
          <w:color w:val="3B3B3B"/>
          <w:spacing w:val="-17"/>
          <w:w w:val="115"/>
        </w:rPr>
        <w:t>•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20"/>
        </w:rPr>
        <w:t>••</w:t>
      </w:r>
      <w:r>
        <w:rPr>
          <w:rFonts w:ascii="Arial" w:hAnsi="Arial" w:cs="Arial" w:eastAsia="Arial"/>
          <w:sz w:val="15"/>
          <w:szCs w:val="15"/>
          <w:color w:val="545454"/>
          <w:spacing w:val="-30"/>
          <w:w w:val="120"/>
        </w:rPr>
        <w:t>-</w:t>
      </w:r>
      <w:r>
        <w:rPr>
          <w:rFonts w:ascii="Arial" w:hAnsi="Arial" w:cs="Arial" w:eastAsia="Arial"/>
          <w:sz w:val="15"/>
          <w:szCs w:val="15"/>
          <w:color w:val="3B3B3B"/>
          <w:spacing w:val="-4"/>
          <w:w w:val="191"/>
        </w:rPr>
        <w:t>·</w:t>
      </w:r>
      <w:r>
        <w:rPr>
          <w:rFonts w:ascii="Arial" w:hAnsi="Arial" w:cs="Arial" w:eastAsia="Arial"/>
          <w:sz w:val="15"/>
          <w:szCs w:val="15"/>
          <w:color w:val="545454"/>
          <w:spacing w:val="-11"/>
          <w:w w:val="128"/>
        </w:rPr>
        <w:t>•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362"/>
        </w:rPr>
        <w:t>-</w:t>
      </w:r>
      <w:r>
        <w:rPr>
          <w:rFonts w:ascii="Arial" w:hAnsi="Arial" w:cs="Arial" w:eastAsia="Arial"/>
          <w:sz w:val="15"/>
          <w:szCs w:val="15"/>
          <w:color w:val="3B3B3B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7"/>
        </w:rPr>
        <w:t>.</w:t>
      </w:r>
      <w:r>
        <w:rPr>
          <w:rFonts w:ascii="Arial" w:hAnsi="Arial" w:cs="Arial" w:eastAsia="Arial"/>
          <w:sz w:val="15"/>
          <w:szCs w:val="15"/>
          <w:color w:val="707070"/>
          <w:spacing w:val="-4"/>
          <w:w w:val="78"/>
        </w:rPr>
        <w:t>-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80"/>
        </w:rPr>
        <w:t>••</w:t>
      </w:r>
      <w:r>
        <w:rPr>
          <w:rFonts w:ascii="Arial" w:hAnsi="Arial" w:cs="Arial" w:eastAsia="Arial"/>
          <w:sz w:val="15"/>
          <w:szCs w:val="15"/>
          <w:color w:val="545454"/>
          <w:spacing w:val="-6"/>
          <w:w w:val="80"/>
        </w:rPr>
        <w:t>•</w:t>
      </w:r>
      <w:r>
        <w:rPr>
          <w:rFonts w:ascii="Arial" w:hAnsi="Arial" w:cs="Arial" w:eastAsia="Arial"/>
          <w:sz w:val="15"/>
          <w:szCs w:val="15"/>
          <w:color w:val="707070"/>
          <w:spacing w:val="-17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77"/>
        </w:rPr>
        <w:t>•</w:t>
      </w:r>
      <w:r>
        <w:rPr>
          <w:rFonts w:ascii="Arial" w:hAnsi="Arial" w:cs="Arial" w:eastAsia="Arial"/>
          <w:sz w:val="15"/>
          <w:szCs w:val="15"/>
          <w:color w:val="3B3B3B"/>
          <w:spacing w:val="3"/>
          <w:w w:val="210"/>
        </w:rPr>
        <w:t>-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97"/>
        </w:rPr>
        <w:t>"'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45454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261"/>
        </w:rPr>
        <w:t>"</w:t>
      </w:r>
      <w:r>
        <w:rPr>
          <w:rFonts w:ascii="Arial" w:hAnsi="Arial" w:cs="Arial" w:eastAsia="Arial"/>
          <w:sz w:val="15"/>
          <w:szCs w:val="15"/>
          <w:color w:val="545454"/>
          <w:spacing w:val="-16"/>
          <w:w w:val="126"/>
        </w:rPr>
        <w:t>'</w:t>
      </w:r>
      <w:r>
        <w:rPr>
          <w:rFonts w:ascii="Arial" w:hAnsi="Arial" w:cs="Arial" w:eastAsia="Arial"/>
          <w:sz w:val="15"/>
          <w:szCs w:val="15"/>
          <w:color w:val="3B3B3B"/>
          <w:spacing w:val="-28"/>
          <w:w w:val="158"/>
        </w:rPr>
        <w:t>'</w:t>
      </w:r>
      <w:r>
        <w:rPr>
          <w:rFonts w:ascii="Arial" w:hAnsi="Arial" w:cs="Arial" w:eastAsia="Arial"/>
          <w:sz w:val="15"/>
          <w:szCs w:val="15"/>
          <w:color w:val="979797"/>
          <w:spacing w:val="-10"/>
          <w:w w:val="64"/>
        </w:rPr>
        <w:t>·</w:t>
      </w:r>
      <w:r>
        <w:rPr>
          <w:rFonts w:ascii="Arial" w:hAnsi="Arial" w:cs="Arial" w:eastAsia="Arial"/>
          <w:sz w:val="15"/>
          <w:szCs w:val="15"/>
          <w:color w:val="545454"/>
          <w:spacing w:val="7"/>
          <w:w w:val="180"/>
        </w:rPr>
        <w:t>r</w:t>
      </w:r>
      <w:r>
        <w:rPr>
          <w:rFonts w:ascii="Arial" w:hAnsi="Arial" w:cs="Arial" w:eastAsia="Arial"/>
          <w:sz w:val="15"/>
          <w:szCs w:val="15"/>
          <w:color w:val="707070"/>
          <w:spacing w:val="2"/>
          <w:w w:val="115"/>
        </w:rPr>
        <w:t>•</w:t>
      </w:r>
      <w:r>
        <w:rPr>
          <w:rFonts w:ascii="Arial" w:hAnsi="Arial" w:cs="Arial" w:eastAsia="Arial"/>
          <w:sz w:val="15"/>
          <w:szCs w:val="15"/>
          <w:color w:val="A7A7A7"/>
          <w:spacing w:val="7"/>
          <w:w w:val="51"/>
        </w:rPr>
        <w:t>•</w:t>
      </w:r>
      <w:r>
        <w:rPr>
          <w:rFonts w:ascii="Arial" w:hAnsi="Arial" w:cs="Arial" w:eastAsia="Arial"/>
          <w:sz w:val="15"/>
          <w:szCs w:val="15"/>
          <w:color w:val="3B3B3B"/>
          <w:spacing w:val="-7"/>
          <w:w w:val="77"/>
        </w:rPr>
        <w:t>•</w:t>
      </w:r>
      <w:r>
        <w:rPr>
          <w:rFonts w:ascii="Arial" w:hAnsi="Arial" w:cs="Arial" w:eastAsia="Arial"/>
          <w:sz w:val="15"/>
          <w:szCs w:val="15"/>
          <w:color w:val="545454"/>
          <w:spacing w:val="-21"/>
          <w:w w:val="128"/>
        </w:rPr>
        <w:t>•</w:t>
      </w:r>
      <w:r>
        <w:rPr>
          <w:rFonts w:ascii="Arial" w:hAnsi="Arial" w:cs="Arial" w:eastAsia="Arial"/>
          <w:sz w:val="15"/>
          <w:szCs w:val="15"/>
          <w:color w:val="B8B8B8"/>
          <w:spacing w:val="-17"/>
          <w:w w:val="64"/>
        </w:rPr>
        <w:t>·</w:t>
      </w:r>
      <w:r>
        <w:rPr>
          <w:rFonts w:ascii="Arial" w:hAnsi="Arial" w:cs="Arial" w:eastAsia="Arial"/>
          <w:sz w:val="15"/>
          <w:szCs w:val="15"/>
          <w:color w:val="707070"/>
          <w:spacing w:val="4"/>
          <w:w w:val="220"/>
        </w:rPr>
        <w:t>'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35"/>
        </w:rPr>
        <w:t>''</w:t>
      </w:r>
      <w:r>
        <w:rPr>
          <w:rFonts w:ascii="Arial" w:hAnsi="Arial" w:cs="Arial" w:eastAsia="Arial"/>
          <w:sz w:val="15"/>
          <w:szCs w:val="15"/>
          <w:color w:val="545454"/>
          <w:spacing w:val="-17"/>
          <w:w w:val="135"/>
        </w:rPr>
        <w:t>=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64"/>
        </w:rPr>
        <w:t>·</w:t>
      </w:r>
      <w:r>
        <w:rPr>
          <w:rFonts w:ascii="Arial" w:hAnsi="Arial" w:cs="Arial" w:eastAsia="Arial"/>
          <w:sz w:val="15"/>
          <w:szCs w:val="15"/>
          <w:color w:val="707070"/>
          <w:spacing w:val="-20"/>
          <w:w w:val="115"/>
        </w:rPr>
        <w:t>•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67"/>
        </w:rPr>
        <w:t>'</w:t>
      </w:r>
      <w:r>
        <w:rPr>
          <w:rFonts w:ascii="Arial" w:hAnsi="Arial" w:cs="Arial" w:eastAsia="Arial"/>
          <w:sz w:val="15"/>
          <w:szCs w:val="15"/>
          <w:color w:val="3B3B3B"/>
          <w:spacing w:val="-15"/>
          <w:w w:val="167"/>
        </w:rPr>
        <w:t>"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94"/>
        </w:rPr>
        <w:t>'</w:t>
      </w:r>
      <w:r>
        <w:rPr>
          <w:rFonts w:ascii="Arial" w:hAnsi="Arial" w:cs="Arial" w:eastAsia="Arial"/>
          <w:sz w:val="15"/>
          <w:szCs w:val="15"/>
          <w:color w:val="707070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45454"/>
          <w:spacing w:val="-6"/>
          <w:w w:val="284"/>
        </w:rPr>
        <w:t>'</w:t>
      </w:r>
      <w:r>
        <w:rPr>
          <w:rFonts w:ascii="Arial" w:hAnsi="Arial" w:cs="Arial" w:eastAsia="Arial"/>
          <w:sz w:val="15"/>
          <w:szCs w:val="15"/>
          <w:color w:val="545454"/>
          <w:spacing w:val="-12"/>
          <w:w w:val="119"/>
        </w:rPr>
        <w:t>,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2"/>
        </w:rPr>
        <w:t>,</w:t>
      </w:r>
      <w:r>
        <w:rPr>
          <w:rFonts w:ascii="Arial" w:hAnsi="Arial" w:cs="Arial" w:eastAsia="Arial"/>
          <w:sz w:val="15"/>
          <w:szCs w:val="15"/>
          <w:color w:val="707070"/>
          <w:spacing w:val="-36"/>
          <w:w w:val="82"/>
        </w:rPr>
        <w:t>.</w:t>
      </w:r>
      <w:r>
        <w:rPr>
          <w:rFonts w:ascii="Arial" w:hAnsi="Arial" w:cs="Arial" w:eastAsia="Arial"/>
          <w:sz w:val="15"/>
          <w:szCs w:val="15"/>
          <w:color w:val="979797"/>
          <w:spacing w:val="-19"/>
          <w:w w:val="190"/>
        </w:rPr>
        <w:t>'</w:t>
      </w:r>
      <w:r>
        <w:rPr>
          <w:rFonts w:ascii="Arial" w:hAnsi="Arial" w:cs="Arial" w:eastAsia="Arial"/>
          <w:sz w:val="15"/>
          <w:szCs w:val="15"/>
          <w:color w:val="707070"/>
          <w:spacing w:val="-8"/>
          <w:w w:val="95"/>
        </w:rPr>
        <w:t>·</w:t>
      </w:r>
      <w:r>
        <w:rPr>
          <w:rFonts w:ascii="Arial" w:hAnsi="Arial" w:cs="Arial" w:eastAsia="Arial"/>
          <w:sz w:val="15"/>
          <w:szCs w:val="15"/>
          <w:color w:val="979797"/>
          <w:spacing w:val="0"/>
          <w:w w:val="284"/>
        </w:rPr>
        <w:t>'</w:t>
      </w:r>
      <w:r>
        <w:rPr>
          <w:rFonts w:ascii="Arial" w:hAnsi="Arial" w:cs="Arial" w:eastAsia="Arial"/>
          <w:sz w:val="15"/>
          <w:szCs w:val="15"/>
          <w:color w:val="979797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45454"/>
          <w:spacing w:val="-9"/>
          <w:w w:val="63"/>
        </w:rPr>
        <w:t>'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39"/>
        </w:rPr>
        <w:t>"'</w:t>
      </w:r>
      <w:r>
        <w:rPr>
          <w:rFonts w:ascii="Arial" w:hAnsi="Arial" w:cs="Arial" w:eastAsia="Arial"/>
          <w:sz w:val="15"/>
          <w:szCs w:val="15"/>
          <w:color w:val="707070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37"/>
        </w:rPr>
        <w:t>·.-.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37"/>
        </w:rPr>
        <w:t>-</w:t>
      </w:r>
      <w:r>
        <w:rPr>
          <w:rFonts w:ascii="Arial" w:hAnsi="Arial" w:cs="Arial" w:eastAsia="Arial"/>
          <w:sz w:val="15"/>
          <w:szCs w:val="15"/>
          <w:color w:val="707070"/>
          <w:spacing w:val="12"/>
          <w:w w:val="37"/>
        </w:rPr>
        <w:t> 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37"/>
        </w:rPr>
        <w:t>•</w:t>
      </w:r>
      <w:r>
        <w:rPr>
          <w:rFonts w:ascii="Arial" w:hAnsi="Arial" w:cs="Arial" w:eastAsia="Arial"/>
          <w:sz w:val="15"/>
          <w:szCs w:val="15"/>
          <w:color w:val="545454"/>
          <w:spacing w:val="6"/>
          <w:w w:val="136"/>
        </w:rPr>
        <w:t>"</w:t>
      </w:r>
      <w:r>
        <w:rPr>
          <w:rFonts w:ascii="Arial" w:hAnsi="Arial" w:cs="Arial" w:eastAsia="Arial"/>
          <w:sz w:val="15"/>
          <w:szCs w:val="15"/>
          <w:color w:val="707070"/>
          <w:spacing w:val="-26"/>
          <w:w w:val="90"/>
        </w:rPr>
        <w:t>•</w:t>
      </w:r>
      <w:r>
        <w:rPr>
          <w:rFonts w:ascii="Arial" w:hAnsi="Arial" w:cs="Arial" w:eastAsia="Arial"/>
          <w:sz w:val="15"/>
          <w:szCs w:val="15"/>
          <w:color w:val="3B3B3B"/>
          <w:spacing w:val="-20"/>
          <w:w w:val="127"/>
        </w:rPr>
        <w:t>·</w:t>
      </w:r>
      <w:r>
        <w:rPr>
          <w:rFonts w:ascii="Arial" w:hAnsi="Arial" w:cs="Arial" w:eastAsia="Arial"/>
          <w:sz w:val="15"/>
          <w:szCs w:val="15"/>
          <w:color w:val="545454"/>
          <w:spacing w:val="-1"/>
          <w:w w:val="23"/>
        </w:rPr>
        <w:t>-</w:t>
      </w:r>
      <w:r>
        <w:rPr>
          <w:rFonts w:ascii="Arial" w:hAnsi="Arial" w:cs="Arial" w:eastAsia="Arial"/>
          <w:sz w:val="15"/>
          <w:szCs w:val="15"/>
          <w:color w:val="707070"/>
          <w:spacing w:val="-8"/>
          <w:w w:val="173"/>
        </w:rPr>
        <w:t>"</w:t>
      </w:r>
      <w:r>
        <w:rPr>
          <w:rFonts w:ascii="Arial" w:hAnsi="Arial" w:cs="Arial" w:eastAsia="Arial"/>
          <w:sz w:val="15"/>
          <w:szCs w:val="15"/>
          <w:color w:val="979797"/>
          <w:spacing w:val="-17"/>
          <w:w w:val="64"/>
        </w:rPr>
        <w:t>·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06"/>
        </w:rPr>
        <w:t>"''"</w:t>
      </w:r>
      <w:r>
        <w:rPr>
          <w:rFonts w:ascii="Arial" w:hAnsi="Arial" w:cs="Arial" w:eastAsia="Arial"/>
          <w:sz w:val="15"/>
          <w:szCs w:val="15"/>
          <w:color w:val="545454"/>
          <w:spacing w:val="-6"/>
          <w:w w:val="106"/>
        </w:rPr>
        <w:t>'</w:t>
      </w:r>
      <w:r>
        <w:rPr>
          <w:rFonts w:ascii="Arial" w:hAnsi="Arial" w:cs="Arial" w:eastAsia="Arial"/>
          <w:sz w:val="15"/>
          <w:szCs w:val="15"/>
          <w:color w:val="707070"/>
          <w:spacing w:val="-16"/>
          <w:w w:val="132"/>
        </w:rPr>
        <w:t>"</w:t>
      </w:r>
      <w:r>
        <w:rPr>
          <w:rFonts w:ascii="Arial" w:hAnsi="Arial" w:cs="Arial" w:eastAsia="Arial"/>
          <w:sz w:val="15"/>
          <w:szCs w:val="15"/>
          <w:color w:val="3B3B3B"/>
          <w:spacing w:val="-35"/>
          <w:w w:val="166"/>
        </w:rPr>
        <w:t>·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23"/>
        </w:rPr>
        <w:t>-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96"/>
        </w:rPr>
        <w:t>•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23"/>
        </w:rPr>
        <w:t>"'"</w:t>
      </w:r>
      <w:r>
        <w:rPr>
          <w:rFonts w:ascii="Arial" w:hAnsi="Arial" w:cs="Arial" w:eastAsia="Arial"/>
          <w:sz w:val="15"/>
          <w:szCs w:val="15"/>
          <w:color w:val="707070"/>
          <w:spacing w:val="-15"/>
          <w:w w:val="123"/>
        </w:rPr>
        <w:t>'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0"/>
        </w:rPr>
        <w:t>'</w:t>
      </w:r>
      <w:r>
        <w:rPr>
          <w:rFonts w:ascii="Arial" w:hAnsi="Arial" w:cs="Arial" w:eastAsia="Arial"/>
          <w:sz w:val="15"/>
          <w:szCs w:val="15"/>
          <w:color w:val="3B3B3B"/>
          <w:spacing w:val="-3"/>
          <w:w w:val="90"/>
        </w:rPr>
        <w:t>"</w:t>
      </w:r>
      <w:r>
        <w:rPr>
          <w:rFonts w:ascii="Arial" w:hAnsi="Arial" w:cs="Arial" w:eastAsia="Arial"/>
          <w:sz w:val="15"/>
          <w:szCs w:val="15"/>
          <w:color w:val="979797"/>
          <w:spacing w:val="-9"/>
          <w:w w:val="158"/>
        </w:rPr>
        <w:t>'</w:t>
      </w:r>
      <w:r>
        <w:rPr>
          <w:rFonts w:ascii="Arial" w:hAnsi="Arial" w:cs="Arial" w:eastAsia="Arial"/>
          <w:sz w:val="15"/>
          <w:szCs w:val="15"/>
          <w:color w:val="545454"/>
          <w:spacing w:val="-16"/>
          <w:w w:val="220"/>
        </w:rPr>
        <w:t>'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63"/>
        </w:rPr>
        <w:t>'</w:t>
      </w:r>
      <w:r>
        <w:rPr>
          <w:rFonts w:ascii="Arial" w:hAnsi="Arial" w:cs="Arial" w:eastAsia="Arial"/>
          <w:sz w:val="15"/>
          <w:szCs w:val="15"/>
          <w:color w:val="3B3B3B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19"/>
          <w:w w:val="64"/>
        </w:rPr>
        <w:t>•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37"/>
        </w:rPr>
        <w:t>·</w:t>
      </w:r>
      <w:r>
        <w:rPr>
          <w:rFonts w:ascii="Arial" w:hAnsi="Arial" w:cs="Arial" w:eastAsia="Arial"/>
          <w:sz w:val="15"/>
          <w:szCs w:val="15"/>
          <w:color w:val="545454"/>
          <w:spacing w:val="-14"/>
          <w:w w:val="37"/>
        </w:rPr>
        <w:t>•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27"/>
        </w:rPr>
        <w:t>·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16"/>
          <w:w w:val="16"/>
        </w:rPr>
        <w:t>&gt;</w:t>
      </w:r>
      <w:r>
        <w:rPr>
          <w:rFonts w:ascii="Times New Roman" w:hAnsi="Times New Roman" w:cs="Times New Roman" w:eastAsia="Times New Roman"/>
          <w:sz w:val="38"/>
          <w:szCs w:val="38"/>
          <w:color w:val="3B3B3B"/>
          <w:spacing w:val="0"/>
          <w:w w:val="56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3B3B3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B3B3B"/>
          <w:spacing w:val="0"/>
          <w:w w:val="56"/>
        </w:rPr>
        <w:t>,.</w:t>
      </w:r>
      <w:r>
        <w:rPr>
          <w:rFonts w:ascii="Times New Roman" w:hAnsi="Times New Roman" w:cs="Times New Roman" w:eastAsia="Times New Roman"/>
          <w:sz w:val="38"/>
          <w:szCs w:val="38"/>
          <w:color w:val="3B3B3B"/>
          <w:spacing w:val="-9"/>
          <w:w w:val="56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5"/>
          <w:w w:val="45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3B3B3B"/>
          <w:spacing w:val="-39"/>
          <w:w w:val="25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center"/>
        <w:spacing w:after="0"/>
        <w:sectPr>
          <w:pgSz w:w="12240" w:h="15840"/>
          <w:pgMar w:top="360" w:bottom="280" w:left="320" w:right="340"/>
          <w:cols w:num="2" w:equalWidth="0">
            <w:col w:w="2099" w:space="461"/>
            <w:col w:w="9020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67" w:lineRule="auto"/>
        <w:ind w:left="3578" w:right="94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4.16pt;margin-top:-5.083158pt;width:49.919998pt;height:49.919998pt;mso-position-horizontal-relative:page;mso-position-vertical-relative:paragraph;z-index:-3274" type="#_x0000_t75">
            <v:imagedata r:id="rId40" o:title=""/>
          </v:shape>
        </w:pict>
      </w:r>
      <w:r>
        <w:rPr/>
        <w:pict>
          <v:shape style="position:absolute;margin-left:144.960007pt;margin-top:-23.323099pt;width:253.440002pt;height:30.719999pt;mso-position-horizontal-relative:page;mso-position-vertical-relative:paragraph;z-index:-3273" type="#_x0000_t75">
            <v:imagedata r:id="rId41" o:title=""/>
          </v:shape>
        </w:pict>
      </w:r>
      <w:r>
        <w:rPr/>
        <w:pict>
          <v:shape style="position:absolute;margin-left:552.960022pt;margin-top:-24.283106pt;width:42.240002pt;height:42.240002pt;mso-position-horizontal-relative:page;mso-position-vertical-relative:paragraph;z-index:-3272" type="#_x0000_t75">
            <v:imagedata r:id="rId42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w w:val="87"/>
        </w:rPr>
        <w:t>X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87"/>
        </w:rPr>
        <w:t>V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estudio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0" w:lineRule="exact"/>
        <w:ind w:left="35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3"/>
          <w:position w:val="-1"/>
        </w:rPr>
        <w:t>XVI.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-1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  <w:position w:val="-1"/>
        </w:rPr>
        <w:t>civil;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00" w:bottom="280" w:left="320" w:right="220"/>
        </w:sectPr>
      </w:pPr>
      <w:rPr/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240" w:lineRule="auto"/>
        <w:ind w:left="771" w:right="76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96"/>
        </w:rPr>
        <w:t>Fi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97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94"/>
        </w:rPr>
        <w:t>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86" w:right="32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9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10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7.199997pt;height:3.84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3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120"/>
        </w:rPr>
        <w:t>www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12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6"/>
          <w:w w:val="109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231"/>
        </w:rPr>
        <w:t>al;sco.g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9" w:after="0" w:line="267" w:lineRule="auto"/>
        <w:ind w:left="708" w:right="68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XVII.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Cumplir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atención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secuestro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delincuencia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mujeres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ám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7"/>
        </w:rPr>
        <w:t>b</w:t>
      </w:r>
      <w:r>
        <w:rPr>
          <w:rFonts w:ascii="Arial" w:hAnsi="Arial" w:cs="Arial" w:eastAsia="Arial"/>
          <w:sz w:val="16"/>
          <w:szCs w:val="16"/>
          <w:color w:val="282828"/>
          <w:spacing w:val="-14"/>
          <w:w w:val="169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708" w:right="653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vínculo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relaciones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organismos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afine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mejores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práctica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704" w:right="71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XIX.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vialidad,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tránsit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transporte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82"/>
        </w:rPr>
        <w:t>X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2"/>
        </w:rPr>
        <w:t>X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77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otorgue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69" w:right="199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FISCALrA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JALISCO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right="642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consideración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7"/>
        </w:rPr>
        <w:t>25423/lX/1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7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fue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Congreso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REFORMA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DIVERSAS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2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9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ORGANICA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03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EJECUTIVO,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2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ORGANICA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2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FISCALIA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2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MOVILIDA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TRANSPORTE,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2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9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2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CONFIANZA,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TODOS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ORDENAMIENTOS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87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STADO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3" w:lineRule="auto"/>
        <w:ind w:left="566" w:right="61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consideración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Segundo.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1"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primer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XII,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4"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segundo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37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deroga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2"/>
        </w:rPr>
        <w:t>XX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7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5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quedar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sigu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77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994" w:right="403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9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3457" w:right="350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Generales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684" w:right="610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1".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3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3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responsable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Mexicano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encargada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conducir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mantene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conducción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policías,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tribunales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rigiéndose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objetividad,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eficiencia,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profesionalismo,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honradez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siguientes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atribuciones: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26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-22"/>
          <w:w w:val="12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Público;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694" w:right="69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54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54"/>
        </w:rPr>
        <w:t>1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vigilancia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deducción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precautoria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cautelare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689" w:right="676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1.645825pt;margin-top:22.13719pt;width:594.174757pt;height:110.329053pt;mso-position-horizontal-relative:page;mso-position-vertical-relative:paragraph;z-index:-3271" coordorigin="233,443" coordsize="11883,2207">
            <v:shape style="position:absolute;left:2650;top:443;width:9216;height:2170" type="#_x0000_t75">
              <v:imagedata r:id="rId45" o:title=""/>
            </v:shape>
            <v:group style="position:absolute;left:247;top:2635;width:11855;height:2" coordorigin="247,2635" coordsize="11855,2">
              <v:shape style="position:absolute;left:247;top:2635;width:11855;height:2" coordorigin="247,2635" coordsize="11855,0" path="m247,2635l12102,2635e" filled="f" stroked="t" strokeweight="1.426019pt" strokecolor="#08080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concurrente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perseguirá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responsables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tribunales;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esclarecer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inocente,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 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45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4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culpable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impune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causados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repare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5"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67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694" w:right="1157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5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Coadyuvar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juicios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sigan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regularidad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administració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9"/>
        </w:rPr>
        <w:t>j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pedir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sanciones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impuesta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tribunales;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20" w:right="220"/>
          <w:cols w:num="2" w:equalWidth="0">
            <w:col w:w="2100" w:space="765"/>
            <w:col w:w="883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6" w:right="625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030303"/>
          <w:spacing w:val="0"/>
          <w:w w:val="131"/>
          <w:i/>
        </w:rPr>
        <w:t>.(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72" w:lineRule="exact"/>
        <w:ind w:left="76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87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86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7"/>
        </w:rPr>
        <w:t>scal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53" w:right="-1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0.32pt;margin-top:13.060644pt;width:67.199997pt;height:3.84pt;mso-position-horizontal-relative:page;mso-position-vertical-relative:paragraph;z-index:-3269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539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212.160004pt;height:2.88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922" w:right="538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6.799988pt;margin-top:-25.824596pt;width:42.240002pt;height:42.240002pt;mso-position-horizontal-relative:page;mso-position-vertical-relative:paragraph;z-index:-3270" type="#_x0000_t75">
            <v:imagedata r:id="rId49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Vigila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pnnc1p1os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constitucionalida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9"/>
        </w:rPr>
        <w:t>u</w:t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184"/>
        </w:rPr>
        <w:t>'.</w:t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18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competencia,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autoridades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jurisdiccionales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administrativas;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922" w:right="762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Desarrollar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Ejecutivo;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932" w:right="663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tecnología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comunicación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2"/>
        </w:rPr>
        <w:t>&lt;;!e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3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auto"/>
        <w:ind w:left="927" w:right="61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</w:rPr>
        <w:t>VII</w:t>
      </w:r>
      <w:r>
        <w:rPr>
          <w:rFonts w:ascii="Arial" w:hAnsi="Arial" w:cs="Arial" w:eastAsia="Arial"/>
          <w:sz w:val="16"/>
          <w:szCs w:val="16"/>
          <w:color w:val="030303"/>
          <w:spacing w:val="-14"/>
        </w:rPr>
        <w:t>I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2A2A2A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polidas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Vial,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6" w:lineRule="auto"/>
        <w:ind w:left="922" w:right="657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periciales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justicia;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2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X.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Coadyuvar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formulació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propuesta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Programa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40" w:lineRule="auto"/>
        <w:ind w:left="93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8.800003pt;margin-top:7.572875pt;width:3.84pt;height:89.279999pt;mso-position-horizontal-relative:page;mso-position-vertical-relative:paragraph;z-index:-3268" type="#_x0000_t75">
            <v:imagedata r:id="rId50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w w:val="99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927" w:right="64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testigo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vulnerables,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reforzando,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administrativo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permitan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daño;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932" w:right="692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Organizar,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profesionalizació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prevención,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vialidad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tránsito;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victimológica,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932" w:right="68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XIII.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investigación,</w:t>
      </w:r>
      <w:r>
        <w:rPr>
          <w:rFonts w:ascii="Arial" w:hAnsi="Arial" w:cs="Arial" w:eastAsia="Arial"/>
          <w:sz w:val="16"/>
          <w:szCs w:val="16"/>
          <w:color w:val="181818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destinad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obtener,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interpretar,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científicamente,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justicia;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auto"/>
        <w:ind w:left="913" w:right="722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XIV.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otros,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formulación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desarrollo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1" w:lineRule="auto"/>
        <w:ind w:left="922" w:right="65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estudio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2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XVI.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civil;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auto"/>
        <w:ind w:left="927" w:right="66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XVII.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Cumplir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atención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víctimas;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sanción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secuestro;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delincuencia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mujeres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violenci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A2A2A"/>
          <w:spacing w:val="9"/>
          <w:w w:val="194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9" w:lineRule="auto"/>
        <w:ind w:left="936" w:right="642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vínculo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relaciones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organismos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afine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mejores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práctica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1" w:lineRule="auto"/>
        <w:ind w:left="936" w:right="622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86"/>
        </w:rPr>
        <w:t>XI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6"/>
        </w:rPr>
        <w:t>X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Canalizar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denuncias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85" w:lineRule="auto"/>
        <w:ind w:left="932" w:right="82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3.359985pt;margin-top:2.849442pt;width:33.599998pt;height:76.800003pt;mso-position-horizontal-relative:page;mso-position-vertical-relative:paragraph;z-index:-3267" type="#_x0000_t75">
            <v:imagedata r:id="rId51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w w:val="89"/>
        </w:rPr>
        <w:t>XX.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vialida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tránsit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transporte;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" w:right="-20"/>
        <w:jc w:val="left"/>
        <w:tabs>
          <w:tab w:pos="9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1"/>
          <w:szCs w:val="21"/>
          <w:color w:val="525252"/>
          <w:spacing w:val="0"/>
          <w:w w:val="165"/>
        </w:rPr>
        <w:t>¡</w:t>
      </w:r>
      <w:r>
        <w:rPr>
          <w:rFonts w:ascii="Arial" w:hAnsi="Arial" w:cs="Arial" w:eastAsia="Arial"/>
          <w:sz w:val="21"/>
          <w:szCs w:val="21"/>
          <w:color w:val="525252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525252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XXI.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otorgue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5" w:after="0" w:line="755" w:lineRule="exact"/>
        <w:ind w:left="5" w:right="-20"/>
        <w:jc w:val="left"/>
        <w:tabs>
          <w:tab w:pos="9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8.743439pt;margin-top:2.416277pt;width:2.510820pt;height:14.5pt;mso-position-horizontal-relative:page;mso-position-vertical-relative:paragraph;z-index:-3265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4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color w:val="525252"/>
                      <w:spacing w:val="0"/>
                      <w:w w:val="52"/>
                    </w:rPr>
                    <w:t>r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76"/>
          <w:szCs w:val="76"/>
          <w:color w:val="6B6B6B"/>
          <w:spacing w:val="0"/>
          <w:w w:val="71"/>
          <w:position w:val="-11"/>
        </w:rPr>
        <w:t>l</w:t>
      </w:r>
      <w:r>
        <w:rPr>
          <w:rFonts w:ascii="Arial" w:hAnsi="Arial" w:cs="Arial" w:eastAsia="Arial"/>
          <w:sz w:val="76"/>
          <w:szCs w:val="76"/>
          <w:color w:val="6B6B6B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76"/>
          <w:szCs w:val="76"/>
          <w:color w:val="6B6B6B"/>
          <w:spacing w:val="0"/>
          <w:w w:val="100"/>
          <w:position w:val="-11"/>
        </w:rPr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b/>
          <w:bCs/>
          <w:position w:val="-11"/>
        </w:rPr>
        <w:t>Artículo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  <w:b/>
          <w:bCs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3!!.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1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  <w:position w:val="-1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1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-1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  <w:position w:val="-11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intervendr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-1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-11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4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conduct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1"/>
        </w:rPr>
        <w:t>Fiscale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3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agente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Mi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202"/>
          <w:position w:val="-11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-44"/>
          <w:w w:val="202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  <w:position w:val="-11"/>
        </w:rPr>
        <w:t>terio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54" w:lineRule="exact"/>
        <w:ind w:left="19" w:right="-20"/>
        <w:jc w:val="left"/>
        <w:tabs>
          <w:tab w:pos="9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26.879999pt;margin-top:11.437549pt;width:151.679993pt;height:49.919998pt;mso-position-horizontal-relative:page;mso-position-vertical-relative:paragraph;z-index:-3266" type="#_x0000_t75">
            <v:imagedata r:id="rId52" o:title=""/>
          </v:shape>
        </w:pic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234"/>
          <w:position w:val="11"/>
        </w:rPr>
        <w:t>'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position w:val="11"/>
        </w:rPr>
        <w:tab/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  <w:position w:val="11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conferida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71"/>
          <w:w w:val="109"/>
          <w:position w:val="11"/>
        </w:rPr>
        <w:t>J</w:t>
      </w:r>
      <w:r>
        <w:rPr>
          <w:rFonts w:ascii="Arial" w:hAnsi="Arial" w:cs="Arial" w:eastAsia="Arial"/>
          <w:sz w:val="47"/>
          <w:szCs w:val="47"/>
          <w:color w:val="030303"/>
          <w:spacing w:val="-62"/>
          <w:w w:val="115"/>
          <w:position w:val="2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9"/>
          <w:position w:val="11"/>
        </w:rPr>
        <w:t>n</w:t>
      </w:r>
      <w:r>
        <w:rPr>
          <w:rFonts w:ascii="Arial" w:hAnsi="Arial" w:cs="Arial" w:eastAsia="Arial"/>
          <w:sz w:val="47"/>
          <w:szCs w:val="47"/>
          <w:color w:val="030303"/>
          <w:spacing w:val="-107"/>
          <w:w w:val="115"/>
          <w:position w:val="2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  <w:position w:val="11"/>
        </w:rPr>
        <w:t>idos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3831" w:right="-20"/>
        <w:jc w:val="left"/>
        <w:tabs>
          <w:tab w:pos="8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030303"/>
          <w:spacing w:val="0"/>
          <w:w w:val="120"/>
          <w:position w:val="2"/>
        </w:rPr>
        <w:t>8</w:t>
      </w:r>
      <w:r>
        <w:rPr>
          <w:rFonts w:ascii="Courier New" w:hAnsi="Courier New" w:cs="Courier New" w:eastAsia="Courier New"/>
          <w:sz w:val="19"/>
          <w:szCs w:val="19"/>
          <w:color w:val="030303"/>
          <w:spacing w:val="-130"/>
          <w:w w:val="12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03030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030303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20"/>
          <w:position w:val="2"/>
        </w:rPr>
        <w:t>'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1655" w:right="-20"/>
        <w:jc w:val="left"/>
        <w:tabs>
          <w:tab w:pos="3680" w:val="left"/>
          <w:tab w:pos="4640" w:val="left"/>
          <w:tab w:pos="5220" w:val="left"/>
          <w:tab w:pos="7920" w:val="left"/>
          <w:tab w:pos="87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A3A3A3"/>
          <w:spacing w:val="0"/>
          <w:w w:val="127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A3A3A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A3A3A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3939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5"/>
          <w:w w:val="109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39"/>
        </w:rPr>
        <w:t>,..:;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0"/>
          <w:w w:val="6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B6B6B6"/>
          <w:spacing w:val="15"/>
          <w:w w:val="6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73"/>
        </w:rPr>
        <w:t>.,.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201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40" w:lineRule="auto"/>
        <w:ind w:left="487" w:right="287"/>
        <w:jc w:val="center"/>
        <w:tabs>
          <w:tab w:pos="21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0"/>
          <w:szCs w:val="10"/>
          <w:color w:val="3B3B3B"/>
          <w:spacing w:val="0"/>
          <w:w w:val="100"/>
          <w:b/>
          <w:bCs/>
        </w:rPr>
        <w:t>..</w:t>
      </w:r>
      <w:r>
        <w:rPr>
          <w:rFonts w:ascii="Arial" w:hAnsi="Arial" w:cs="Arial" w:eastAsia="Arial"/>
          <w:sz w:val="10"/>
          <w:szCs w:val="10"/>
          <w:color w:val="3B3B3B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3B3B3B"/>
          <w:spacing w:val="0"/>
          <w:w w:val="178"/>
          <w:b/>
          <w:bCs/>
        </w:rPr>
        <w:t>'l.1A</w:t>
      </w:r>
      <w:r>
        <w:rPr>
          <w:rFonts w:ascii="Arial" w:hAnsi="Arial" w:cs="Arial" w:eastAsia="Arial"/>
          <w:sz w:val="10"/>
          <w:szCs w:val="10"/>
          <w:color w:val="3B3B3B"/>
          <w:spacing w:val="0"/>
          <w:w w:val="178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3B3B3B"/>
          <w:spacing w:val="0"/>
          <w:w w:val="178"/>
          <w:b/>
          <w:bCs/>
        </w:rPr>
        <w:t>.,....</w:t>
      </w:r>
      <w:r>
        <w:rPr>
          <w:rFonts w:ascii="Arial" w:hAnsi="Arial" w:cs="Arial" w:eastAsia="Arial"/>
          <w:sz w:val="10"/>
          <w:szCs w:val="10"/>
          <w:color w:val="3B3B3B"/>
          <w:spacing w:val="0"/>
          <w:w w:val="178"/>
          <w:b/>
          <w:bCs/>
          <w:u w:val="single" w:color="3A3A3A"/>
        </w:rPr>
        <w:t>  </w:t>
      </w:r>
      <w:r>
        <w:rPr>
          <w:rFonts w:ascii="Arial" w:hAnsi="Arial" w:cs="Arial" w:eastAsia="Arial"/>
          <w:sz w:val="10"/>
          <w:szCs w:val="10"/>
          <w:color w:val="3B3B3B"/>
          <w:spacing w:val="46"/>
          <w:w w:val="178"/>
          <w:b/>
          <w:bCs/>
          <w:u w:val="single" w:color="3A3A3A"/>
        </w:rPr>
        <w:t> </w:t>
      </w:r>
      <w:r>
        <w:rPr>
          <w:rFonts w:ascii="Arial" w:hAnsi="Arial" w:cs="Arial" w:eastAsia="Arial"/>
          <w:sz w:val="10"/>
          <w:szCs w:val="10"/>
          <w:color w:val="3B3B3B"/>
          <w:spacing w:val="-44"/>
          <w:w w:val="178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3B3B3B"/>
          <w:spacing w:val="-7"/>
          <w:w w:val="178"/>
          <w:b/>
          <w:bCs/>
        </w:rPr>
        <w:t>.</w:t>
      </w:r>
      <w:r>
        <w:rPr>
          <w:rFonts w:ascii="Arial" w:hAnsi="Arial" w:cs="Arial" w:eastAsia="Arial"/>
          <w:sz w:val="10"/>
          <w:szCs w:val="10"/>
          <w:color w:val="181818"/>
          <w:spacing w:val="2"/>
          <w:w w:val="257"/>
          <w:b/>
          <w:bCs/>
        </w:rPr>
        <w:t>_</w:t>
      </w:r>
      <w:r>
        <w:rPr>
          <w:rFonts w:ascii="Arial" w:hAnsi="Arial" w:cs="Arial" w:eastAsia="Arial"/>
          <w:sz w:val="10"/>
          <w:szCs w:val="10"/>
          <w:color w:val="3B3B3B"/>
          <w:spacing w:val="0"/>
          <w:w w:val="600"/>
          <w:b/>
          <w:bCs/>
        </w:rPr>
        <w:t>,</w:t>
      </w:r>
      <w:r>
        <w:rPr>
          <w:rFonts w:ascii="Arial" w:hAnsi="Arial" w:cs="Arial" w:eastAsia="Arial"/>
          <w:sz w:val="10"/>
          <w:szCs w:val="10"/>
          <w:color w:val="3B3B3B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0"/>
          <w:szCs w:val="10"/>
          <w:color w:val="3B3B3B"/>
          <w:spacing w:val="0"/>
          <w:w w:val="600"/>
          <w:b/>
          <w:bCs/>
        </w:rPr>
        <w:t>--·-</w:t>
      </w:r>
      <w:r>
        <w:rPr>
          <w:rFonts w:ascii="Arial" w:hAnsi="Arial" w:cs="Arial" w:eastAsia="Arial"/>
          <w:sz w:val="10"/>
          <w:szCs w:val="10"/>
          <w:color w:val="3B3B3B"/>
          <w:spacing w:val="-23"/>
          <w:w w:val="6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181818"/>
          <w:spacing w:val="0"/>
          <w:w w:val="50"/>
          <w:b/>
          <w:bCs/>
        </w:rPr>
        <w:t>-I'</w:t>
      </w:r>
      <w:r>
        <w:rPr>
          <w:rFonts w:ascii="Arial" w:hAnsi="Arial" w:cs="Arial" w:eastAsia="Arial"/>
          <w:sz w:val="10"/>
          <w:szCs w:val="10"/>
          <w:color w:val="181818"/>
          <w:spacing w:val="-5"/>
          <w:w w:val="51"/>
          <w:b/>
          <w:bCs/>
        </w:rPr>
        <w:t>: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51"/>
          <w:b/>
          <w:bCs/>
        </w:rPr>
        <w:t>.!</w:t>
      </w:r>
      <w:r>
        <w:rPr>
          <w:rFonts w:ascii="Arial" w:hAnsi="Arial" w:cs="Arial" w:eastAsia="Arial"/>
          <w:sz w:val="10"/>
          <w:szCs w:val="10"/>
          <w:color w:val="525252"/>
          <w:spacing w:val="-9"/>
          <w:w w:val="51"/>
          <w:b/>
          <w:bCs/>
        </w:rPr>
        <w:t>'</w:t>
      </w:r>
      <w:r>
        <w:rPr>
          <w:rFonts w:ascii="Arial" w:hAnsi="Arial" w:cs="Arial" w:eastAsia="Arial"/>
          <w:sz w:val="10"/>
          <w:szCs w:val="10"/>
          <w:color w:val="2A2A2A"/>
          <w:spacing w:val="0"/>
          <w:w w:val="135"/>
          <w:b/>
          <w:bCs/>
        </w:rPr>
        <w:t>-""</w:t>
      </w:r>
      <w:r>
        <w:rPr>
          <w:rFonts w:ascii="Arial" w:hAnsi="Arial" w:cs="Arial" w:eastAsia="Arial"/>
          <w:sz w:val="10"/>
          <w:szCs w:val="10"/>
          <w:color w:val="2A2A2A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2A2A2A"/>
          <w:spacing w:val="0"/>
          <w:w w:val="135"/>
          <w:b/>
          <w:bCs/>
        </w:rPr>
        <w:t>"</w:t>
      </w:r>
      <w:r>
        <w:rPr>
          <w:rFonts w:ascii="Arial" w:hAnsi="Arial" w:cs="Arial" w:eastAsia="Arial"/>
          <w:sz w:val="10"/>
          <w:szCs w:val="10"/>
          <w:color w:val="2A2A2A"/>
          <w:spacing w:val="-12"/>
          <w:w w:val="134"/>
          <w:b/>
          <w:bCs/>
        </w:rPr>
        <w:t>'</w:t>
      </w:r>
      <w:r>
        <w:rPr>
          <w:rFonts w:ascii="Arial" w:hAnsi="Arial" w:cs="Arial" w:eastAsia="Arial"/>
          <w:sz w:val="10"/>
          <w:szCs w:val="10"/>
          <w:color w:val="525252"/>
          <w:spacing w:val="0"/>
          <w:w w:val="265"/>
          <w:b/>
          <w:bCs/>
        </w:rPr>
        <w:t>l'</w:t>
      </w:r>
      <w:r>
        <w:rPr>
          <w:rFonts w:ascii="Arial" w:hAnsi="Arial" w:cs="Arial" w:eastAsia="Arial"/>
          <w:sz w:val="10"/>
          <w:szCs w:val="10"/>
          <w:color w:val="808080"/>
          <w:spacing w:val="0"/>
          <w:w w:val="86"/>
          <w:b/>
          <w:bCs/>
        </w:rPr>
        <w:t>•·</w:t>
      </w:r>
      <w:r>
        <w:rPr>
          <w:rFonts w:ascii="Arial" w:hAnsi="Arial" w:cs="Arial" w:eastAsia="Arial"/>
          <w:sz w:val="10"/>
          <w:szCs w:val="10"/>
          <w:color w:val="808080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96"/>
        </w:rPr>
        <w:t>,,....,_.'!:,...._,_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3"/>
          <w:w w:val="96"/>
        </w:rPr>
        <w:t>W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41"/>
        </w:rPr>
        <w:t>.-::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42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0"/>
          <w:w w:val="100"/>
        </w:rPr>
        <w:t>.i'!""-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52"/>
        </w:rPr>
        <w:t>i'M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10"/>
          <w:w w:val="53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493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92"/>
        </w:rPr>
        <w:t>Il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2"/>
          <w:w w:val="93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106"/>
        </w:rPr>
        <w:t>"""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4"/>
          <w:w w:val="106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7"/>
          <w:w w:val="139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71"/>
        </w:rPr>
        <w:t>"'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0"/>
          <w:w w:val="120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-12"/>
          <w:w w:val="12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B6B6B6"/>
          <w:spacing w:val="-12"/>
          <w:w w:val="159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0"/>
          <w:w w:val="65"/>
        </w:rPr>
        <w:t>-.,</w:t>
      </w:r>
      <w:r>
        <w:rPr>
          <w:rFonts w:ascii="Times New Roman" w:hAnsi="Times New Roman" w:cs="Times New Roman" w:eastAsia="Times New Roman"/>
          <w:sz w:val="11"/>
          <w:szCs w:val="11"/>
          <w:color w:val="A3A3A3"/>
          <w:spacing w:val="-9"/>
          <w:w w:val="65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808080"/>
          <w:spacing w:val="0"/>
          <w:w w:val="64"/>
        </w:rPr>
        <w:t>,_,</w:t>
      </w:r>
      <w:r>
        <w:rPr>
          <w:rFonts w:ascii="Times New Roman" w:hAnsi="Times New Roman" w:cs="Times New Roman" w:eastAsia="Times New Roman"/>
          <w:sz w:val="11"/>
          <w:szCs w:val="11"/>
          <w:color w:val="808080"/>
          <w:spacing w:val="-2"/>
          <w:w w:val="64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68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7"/>
          <w:w w:val="168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08080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80808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808080"/>
          <w:spacing w:val="6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B6B6B"/>
          <w:spacing w:val="0"/>
          <w:w w:val="83"/>
        </w:rPr>
        <w:t>&lt;</w:t>
      </w:r>
      <w:r>
        <w:rPr>
          <w:rFonts w:ascii="Arial" w:hAnsi="Arial" w:cs="Arial" w:eastAsia="Arial"/>
          <w:sz w:val="6"/>
          <w:szCs w:val="6"/>
          <w:color w:val="6B6B6B"/>
          <w:spacing w:val="0"/>
          <w:w w:val="83"/>
        </w:rPr>
        <w:t>  </w:t>
      </w:r>
      <w:r>
        <w:rPr>
          <w:rFonts w:ascii="Arial" w:hAnsi="Arial" w:cs="Arial" w:eastAsia="Arial"/>
          <w:sz w:val="6"/>
          <w:szCs w:val="6"/>
          <w:color w:val="6B6B6B"/>
          <w:spacing w:val="9"/>
          <w:w w:val="8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2"/>
          <w:w w:val="59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102"/>
        </w:rPr>
        <w:t>•.-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34"/>
        </w:rPr>
        <w:t>&lt;.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5"/>
          <w:w w:val="34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49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69"/>
        </w:rPr>
        <w:t>&lt;".,.,.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6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5"/>
          <w:w w:val="6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242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24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38"/>
          <w:w w:val="24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62"/>
        </w:rPr>
        <w:t>"'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47"/>
        </w:rPr>
        <w:t>'f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4"/>
          <w:w w:val="47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80"/>
        </w:rPr>
        <w:t>..-.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2"/>
          <w:w w:val="80"/>
        </w:rPr>
        <w:t>V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"/>
          <w:w w:val="70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181818"/>
          <w:spacing w:val="0"/>
          <w:w w:val="79"/>
        </w:rPr>
        <w:t>.....</w:t>
      </w:r>
      <w:r>
        <w:rPr>
          <w:rFonts w:ascii="Times New Roman" w:hAnsi="Times New Roman" w:cs="Times New Roman" w:eastAsia="Times New Roman"/>
          <w:sz w:val="11"/>
          <w:szCs w:val="11"/>
          <w:color w:val="181818"/>
          <w:spacing w:val="-5"/>
          <w:w w:val="79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71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2"/>
          <w:w w:val="7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0"/>
          <w:w w:val="57"/>
        </w:rPr>
        <w:t>oo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-2"/>
          <w:w w:val="56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230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5"/>
          <w:w w:val="165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181818"/>
          <w:spacing w:val="0"/>
          <w:w w:val="165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181818"/>
          <w:spacing w:val="0"/>
          <w:w w:val="165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181818"/>
          <w:spacing w:val="0"/>
          <w:w w:val="16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0"/>
          <w:w w:val="105"/>
        </w:rPr>
        <w:t>-:-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-4"/>
          <w:w w:val="106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-15"/>
          <w:w w:val="18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-37"/>
          <w:w w:val="189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B3B3B"/>
          <w:spacing w:val="2"/>
          <w:w w:val="230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6B6B6B"/>
          <w:spacing w:val="0"/>
          <w:w w:val="79"/>
        </w:rPr>
        <w:t>•'&gt;</w:t>
      </w:r>
      <w:r>
        <w:rPr>
          <w:rFonts w:ascii="Times New Roman" w:hAnsi="Times New Roman" w:cs="Times New Roman" w:eastAsia="Times New Roman"/>
          <w:sz w:val="10"/>
          <w:szCs w:val="10"/>
          <w:color w:val="6B6B6B"/>
          <w:spacing w:val="-3"/>
          <w:w w:val="8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3B3B3B"/>
          <w:spacing w:val="-11"/>
          <w:w w:val="259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6B6B6B"/>
          <w:spacing w:val="0"/>
          <w:w w:val="88"/>
        </w:rPr>
        <w:t>,.</w:t>
      </w:r>
      <w:r>
        <w:rPr>
          <w:rFonts w:ascii="Times New Roman" w:hAnsi="Times New Roman" w:cs="Times New Roman" w:eastAsia="Times New Roman"/>
          <w:sz w:val="10"/>
          <w:szCs w:val="10"/>
          <w:color w:val="6B6B6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B3B3B"/>
          <w:spacing w:val="-2"/>
          <w:w w:val="97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3B3B3B"/>
          <w:spacing w:val="0"/>
          <w:w w:val="94"/>
        </w:rPr>
        <w:t>...</w:t>
      </w:r>
      <w:r>
        <w:rPr>
          <w:rFonts w:ascii="Times New Roman" w:hAnsi="Times New Roman" w:cs="Times New Roman" w:eastAsia="Times New Roman"/>
          <w:sz w:val="10"/>
          <w:szCs w:val="10"/>
          <w:color w:val="3B3B3B"/>
          <w:spacing w:val="-1"/>
          <w:w w:val="94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71"/>
        </w:rPr>
        <w:t>...,,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4"/>
          <w:w w:val="71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55"/>
        </w:rPr>
        <w:t>..,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0"/>
          <w:w w:val="97"/>
        </w:rPr>
        <w:t>,_,._;;.o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4"/>
          <w:w w:val="98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53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79"/>
        </w:rPr>
        <w:t>P:l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center"/>
        <w:spacing w:after="0"/>
        <w:sectPr>
          <w:pgSz w:w="12240" w:h="15840"/>
          <w:pgMar w:top="380" w:bottom="280" w:left="420" w:right="260"/>
          <w:cols w:num="2" w:equalWidth="0">
            <w:col w:w="1731" w:space="824"/>
            <w:col w:w="900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1.883495pt;margin-top:617.280029pt;width:581.396519pt;height:148.008347pt;mso-position-horizontal-relative:page;mso-position-vertical-relative:page;z-index:-3264" coordorigin="238,12346" coordsize="11628,2960">
            <v:shape style="position:absolute;left:2707;top:12346;width:9158;height:2918" type="#_x0000_t75">
              <v:imagedata r:id="rId53" o:title=""/>
            </v:shape>
            <v:group style="position:absolute;left:247;top:15296;width:11313;height:2" coordorigin="247,15296" coordsize="11313,2">
              <v:shape style="position:absolute;left:247;top:15296;width:11313;height:2" coordorigin="247,15296" coordsize="11313,0" path="m247,15296l11560,15296e" filled="f" stroked="t" strokeweight=".95068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4.880005pt;margin-top:22.080006pt;width:42.240002pt;height:42.240002pt;mso-position-horizontal-relative:page;mso-position-vertical-relative:page;z-index:-3263" type="#_x0000_t75">
            <v:imagedata r:id="rId54" o:title=""/>
          </v:shape>
        </w:pict>
      </w:r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48" w:lineRule="exact"/>
        <w:ind w:left="937" w:right="904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82828"/>
          <w:spacing w:val="-29"/>
          <w:w w:val="267"/>
        </w:rPr>
        <w:t>!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85"/>
        </w:rPr>
        <w:t>;t:i:l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ind w:left="849" w:right="82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30303"/>
          <w:spacing w:val="0"/>
          <w:w w:val="65"/>
          <w:position w:val="-3"/>
        </w:rPr>
        <w:t>¡</w:t>
      </w:r>
      <w:r>
        <w:rPr>
          <w:rFonts w:ascii="Arial" w:hAnsi="Arial" w:cs="Arial" w:eastAsia="Arial"/>
          <w:sz w:val="24"/>
          <w:szCs w:val="24"/>
          <w:color w:val="030303"/>
          <w:spacing w:val="-1"/>
          <w:w w:val="65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64"/>
          <w:position w:val="-3"/>
        </w:rPr>
        <w:t>Ji;</w:t>
      </w:r>
      <w:r>
        <w:rPr>
          <w:rFonts w:ascii="Arial" w:hAnsi="Arial" w:cs="Arial" w:eastAsia="Arial"/>
          <w:sz w:val="24"/>
          <w:szCs w:val="24"/>
          <w:color w:val="030303"/>
          <w:spacing w:val="-51"/>
          <w:w w:val="65"/>
          <w:position w:val="-3"/>
        </w:rPr>
        <w:t>$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54"/>
          <w:position w:val="-3"/>
        </w:rPr>
        <w:t>¡</w:t>
      </w:r>
      <w:r>
        <w:rPr>
          <w:rFonts w:ascii="Arial" w:hAnsi="Arial" w:cs="Arial" w:eastAsia="Arial"/>
          <w:sz w:val="24"/>
          <w:szCs w:val="24"/>
          <w:color w:val="282828"/>
          <w:spacing w:val="-32"/>
          <w:w w:val="54"/>
          <w:position w:val="-3"/>
        </w:rPr>
        <w:t>¡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92"/>
          <w:position w:val="-3"/>
        </w:rPr>
        <w:t>,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32" w:lineRule="exact"/>
        <w:ind w:left="775" w:right="841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282828"/>
          <w:w w:val="105"/>
          <w:position w:val="1"/>
        </w:rPr>
        <w:t>·</w:t>
      </w:r>
      <w:r>
        <w:rPr>
          <w:rFonts w:ascii="Arial" w:hAnsi="Arial" w:cs="Arial" w:eastAsia="Arial"/>
          <w:sz w:val="27"/>
          <w:szCs w:val="27"/>
          <w:color w:val="282828"/>
          <w:w w:val="104"/>
          <w:position w:val="1"/>
        </w:rPr>
        <w:t>t</w:t>
      </w:r>
      <w:r>
        <w:rPr>
          <w:rFonts w:ascii="Arial" w:hAnsi="Arial" w:cs="Arial" w:eastAsia="Arial"/>
          <w:sz w:val="27"/>
          <w:szCs w:val="27"/>
          <w:color w:val="282828"/>
          <w:spacing w:val="-55"/>
          <w:w w:val="100"/>
          <w:position w:val="1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92"/>
          <w:position w:val="1"/>
        </w:rPr>
        <w:t>J</w:t>
      </w:r>
      <w:r>
        <w:rPr>
          <w:rFonts w:ascii="Arial" w:hAnsi="Arial" w:cs="Arial" w:eastAsia="Arial"/>
          <w:sz w:val="27"/>
          <w:szCs w:val="27"/>
          <w:color w:val="030303"/>
          <w:spacing w:val="-17"/>
          <w:w w:val="91"/>
          <w:position w:val="1"/>
        </w:rPr>
        <w:t>}</w:t>
      </w:r>
      <w:r>
        <w:rPr>
          <w:rFonts w:ascii="Arial" w:hAnsi="Arial" w:cs="Arial" w:eastAsia="Arial"/>
          <w:sz w:val="27"/>
          <w:szCs w:val="27"/>
          <w:color w:val="484848"/>
          <w:spacing w:val="0"/>
          <w:w w:val="68"/>
          <w:position w:val="1"/>
        </w:rPr>
        <w:t>'"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74" w:right="86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82828"/>
          <w:w w:val="101"/>
        </w:rPr>
        <w:t>Fiscal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7"/>
          <w:w w:val="101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40" w:lineRule="auto"/>
        <w:ind w:left="386" w:right="425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82828"/>
          <w:spacing w:val="6"/>
          <w:w w:val="109"/>
        </w:rPr>
        <w:t>G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57"/>
        </w:rPr>
        <w:t>-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56"/>
        </w:rPr>
        <w:t>=</w:t>
      </w:r>
      <w:r>
        <w:rPr>
          <w:rFonts w:ascii="Arial" w:hAnsi="Arial" w:cs="Arial" w:eastAsia="Arial"/>
          <w:sz w:val="13"/>
          <w:szCs w:val="13"/>
          <w:color w:val="484848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00"/>
        </w:rPr>
        <w:t>n</w:t>
      </w:r>
      <w:r>
        <w:rPr>
          <w:rFonts w:ascii="Arial" w:hAnsi="Arial" w:cs="Arial" w:eastAsia="Arial"/>
          <w:sz w:val="13"/>
          <w:szCs w:val="13"/>
          <w:color w:val="282828"/>
          <w:spacing w:val="3"/>
          <w:w w:val="100"/>
        </w:rPr>
        <w:t>?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</w:rPr>
        <w:t>ra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1"/>
          <w:w w:val="130"/>
        </w:rPr>
        <w:t>d</w:t>
      </w:r>
      <w:r>
        <w:rPr>
          <w:rFonts w:ascii="Arial" w:hAnsi="Arial" w:cs="Arial" w:eastAsia="Arial"/>
          <w:sz w:val="13"/>
          <w:szCs w:val="13"/>
          <w:color w:val="484848"/>
          <w:spacing w:val="-18"/>
          <w:w w:val="107"/>
        </w:rPr>
        <w:t>e</w:t>
      </w:r>
      <w:r>
        <w:rPr>
          <w:rFonts w:ascii="Arial" w:hAnsi="Arial" w:cs="Arial" w:eastAsia="Arial"/>
          <w:sz w:val="13"/>
          <w:szCs w:val="13"/>
          <w:color w:val="8E8E8E"/>
          <w:spacing w:val="2"/>
          <w:w w:val="36"/>
        </w:rPr>
        <w:t>.</w:t>
      </w:r>
      <w:r>
        <w:rPr>
          <w:rFonts w:ascii="Arial" w:hAnsi="Arial" w:cs="Arial" w:eastAsia="Arial"/>
          <w:sz w:val="13"/>
          <w:szCs w:val="13"/>
          <w:color w:val="484848"/>
          <w:spacing w:val="-8"/>
          <w:w w:val="37"/>
        </w:rPr>
        <w:t>·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45"/>
        </w:rPr>
        <w:t>:</w:t>
      </w:r>
      <w:r>
        <w:rPr>
          <w:rFonts w:ascii="Arial" w:hAnsi="Arial" w:cs="Arial" w:eastAsia="Arial"/>
          <w:sz w:val="13"/>
          <w:szCs w:val="13"/>
          <w:color w:val="282828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7"/>
          <w:w w:val="102"/>
        </w:rPr>
        <w:t>E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20"/>
        </w:rPr>
        <w:t>sta</w:t>
      </w:r>
      <w:r>
        <w:rPr>
          <w:rFonts w:ascii="Arial" w:hAnsi="Arial" w:cs="Arial" w:eastAsia="Arial"/>
          <w:sz w:val="13"/>
          <w:szCs w:val="13"/>
          <w:color w:val="030303"/>
          <w:spacing w:val="6"/>
          <w:w w:val="121"/>
        </w:rPr>
        <w:t>d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13"/>
        </w:rPr>
        <w:t>o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9" w:after="0" w:line="240" w:lineRule="auto"/>
        <w:ind w:left="409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3" w:right="-5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82"/>
        </w:rPr>
        <w:t>www.jali•&lt;o.go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115.199997pt;height:3.84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2" w:lineRule="auto"/>
        <w:ind w:left="970" w:right="89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disposícion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-28"/>
          <w:w w:val="119"/>
        </w:rPr>
        <w:t>·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83"/>
        </w:rPr>
        <w:t>,</w:t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241" w:right="343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8"/>
        </w:rPr>
        <w:t>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3932" w:right="311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Organización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1" w:lineRule="auto"/>
        <w:ind w:left="965" w:right="6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07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9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designado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términos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integrándos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tendrá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ley: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60" w:right="524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965" w:right="598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Central;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273" w:lineRule="auto"/>
        <w:ind w:left="960" w:right="474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5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Fiscalía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gíonales;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73" w:lineRule="auto"/>
        <w:ind w:left="951" w:right="489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-6"/>
          <w:w w:val="94"/>
        </w:rPr>
        <w:t>V</w:t>
      </w:r>
      <w:r>
        <w:rPr>
          <w:rFonts w:ascii="Arial" w:hAnsi="Arial" w:cs="Arial" w:eastAsia="Arial"/>
          <w:sz w:val="16"/>
          <w:szCs w:val="16"/>
          <w:color w:val="282828"/>
          <w:spacing w:val="10"/>
          <w:w w:val="17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Reinsercíó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946" w:right="463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5"/>
        </w:rPr>
        <w:t>VI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5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946" w:right="67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disciplinaría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comisiones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honor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establezc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7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941" w:right="110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operacional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agrupamiento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suscriban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convenios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federa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pública.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189" w:right="343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10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8"/>
        </w:rPr>
        <w:t>111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3940" w:right="320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5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8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General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32" w:right="450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8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46" w:right="46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Rendir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pidan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ramo;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936" w:right="76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adecuadas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erradicar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mujer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menores,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desarrollando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institucionales;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936" w:right="92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Otorga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prevé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reforzando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restitución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ofendido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delito;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932" w:right="12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agrupamiento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32" w:right="14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Especializad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Adolescentes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941" w:right="667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Infractores;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936" w:right="25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Organizar,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comisionados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organismos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descentralizado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reglamento;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936" w:right="160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Ingreso,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Promoción,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Permanencia,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Responsabilidades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Estímulo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materia;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936" w:right="171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deberá: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936" w:right="383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adopte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41" w:right="292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cuanto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941" w:right="573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340" w:bottom="280" w:left="340" w:right="800"/>
          <w:cols w:num="2" w:equalWidth="0">
            <w:col w:w="2200" w:space="398"/>
            <w:col w:w="8502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80" w:lineRule="exact"/>
        <w:ind w:left="32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5.119999pt;margin-top:-6.520028pt;width:50.880001pt;height:50.880001pt;mso-position-horizontal-relative:page;mso-position-vertical-relative:paragraph;z-index:-3262" type="#_x0000_t75">
            <v:imagedata r:id="rId58" o:title=""/>
          </v:shape>
        </w:pict>
      </w:r>
      <w:r>
        <w:rPr/>
        <w:pict>
          <v:shape style="position:absolute;margin-left:554.880005pt;margin-top:-23.800074pt;width:42.240002pt;height:42.240002pt;mso-position-horizontal-relative:page;mso-position-vertical-relative:paragraph;z-index:-3261" type="#_x0000_t75">
            <v:imagedata r:id="rId59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-1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8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-1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  <w:position w:val="-1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  <w:position w:val="-1"/>
        </w:rPr>
        <w:t>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320" w:bottom="280" w:left="64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58" w:lineRule="exact"/>
        <w:ind w:left="573" w:right="131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2"/>
          <w:i/>
          <w:position w:val="-2"/>
        </w:rPr>
        <w:t>,..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72"/>
          <w:i/>
          <w:position w:val="-2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72"/>
          <w:i/>
          <w:position w:val="-2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72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4"/>
          <w:w w:val="7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292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477" w:right="138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30303"/>
          <w:w w:val="205"/>
          <w:i/>
          <w:position w:val="1"/>
        </w:rPr>
        <w:t>¿</w:t>
      </w:r>
      <w:r>
        <w:rPr>
          <w:rFonts w:ascii="Arial" w:hAnsi="Arial" w:cs="Arial" w:eastAsia="Arial"/>
          <w:sz w:val="24"/>
          <w:szCs w:val="24"/>
          <w:color w:val="232323"/>
          <w:w w:val="57"/>
          <w:i/>
          <w:position w:val="1"/>
        </w:rPr>
        <w:t>jf</w:t>
      </w:r>
      <w:r>
        <w:rPr>
          <w:rFonts w:ascii="Arial" w:hAnsi="Arial" w:cs="Arial" w:eastAsia="Arial"/>
          <w:sz w:val="24"/>
          <w:szCs w:val="24"/>
          <w:color w:val="232323"/>
          <w:spacing w:val="-47"/>
          <w:w w:val="57"/>
          <w:i/>
          <w:position w:val="1"/>
        </w:rPr>
        <w:t>!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67"/>
          <w:i/>
          <w:position w:val="1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72" w:lineRule="exact"/>
        <w:ind w:left="484" w:right="133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4"/>
          <w:w w:val="89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9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5"/>
        </w:rPr>
        <w:t>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94" w:right="88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7.439999pt;margin-top:12.324957pt;width:68.160004pt;height:3.84pt;mso-position-horizontal-relative:page;mso-position-vertical-relative:paragraph;z-index:-3260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5"/>
          <w:w w:val="8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4"/>
        </w:rPr>
        <w:t>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9" w:after="0" w:line="270" w:lineRule="auto"/>
        <w:ind w:left="29" w:right="671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w w:val="90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0"/>
        </w:rPr>
        <w:t>X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23232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Instrumenta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Procuraduría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Fiscalía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colindante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federativa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convenios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suscriban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funció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67"/>
        </w:rPr>
        <w:t>,</w:t>
      </w:r>
      <w:r>
        <w:rPr>
          <w:rFonts w:ascii="Arial" w:hAnsi="Arial" w:cs="Arial" w:eastAsia="Arial"/>
          <w:sz w:val="16"/>
          <w:szCs w:val="16"/>
          <w:color w:val="23232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conducción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General;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" w:right="681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-6"/>
          <w:w w:val="81"/>
        </w:rPr>
        <w:t>X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77"/>
        </w:rPr>
        <w:t>.</w:t>
      </w:r>
      <w:r>
        <w:rPr>
          <w:rFonts w:ascii="Arial" w:hAnsi="Arial" w:cs="Arial" w:eastAsia="Arial"/>
          <w:sz w:val="16"/>
          <w:szCs w:val="16"/>
          <w:color w:val="23232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indicadores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sirvan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1" w:lineRule="auto"/>
        <w:ind w:left="24" w:right="7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individuales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esfer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deberá: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7" w:lineRule="auto"/>
        <w:ind w:left="24" w:right="68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individuales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ampara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internacionale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parte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7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19" w:right="72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Proporciona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solicite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funciones,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14" w:right="76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Planeació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Democrática,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planeación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4" w:right="71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XIII.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Opina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proyecto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iniciativa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legislativa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exacta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vinculadas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materias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10" w:right="72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232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sistemátic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actividades.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u w:val="single" w:color="000000"/>
        </w:rPr>
        <w:t>reservar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u w:val="single" w:color="0000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divulgación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Código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0" w:right="70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XV.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Ofrece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entrega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recompensas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numerario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pago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exhibiciones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periódicas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averiguaciones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colaboren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localización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probables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responsables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determin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presupuesto;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10" w:right="78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XVI.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inculpados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ofendidos,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denunciante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testigo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perteneciente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pueblos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comunidades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indígenas,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disponibilidad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intérprete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traductores;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10" w:right="775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XVII.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recolección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levantamiento,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preservación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traslad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indicios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huellas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vestigio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delictuoso,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2323"/>
          <w:spacing w:val="1"/>
          <w:w w:val="203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nstrumentos,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producto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protocolo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asegurar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5" w:right="730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0.479980pt;margin-top:32.913116pt;width:35.520pt;height:112.32pt;mso-position-horizontal-relative:page;mso-position-vertical-relative:paragraph;z-index:-3258" type="#_x0000_t75">
            <v:imagedata r:id="rId61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Capacita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especializar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cursos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permanente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género;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20" w:lineRule="atLeast"/>
        <w:ind w:left="10" w:right="106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4"/>
          <w:szCs w:val="14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perspectiv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género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debida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diligenci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2323"/>
          <w:spacing w:val="-1"/>
          <w:w w:val="22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conducción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judiciales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género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feminicidio;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640" w:right="180"/>
          <w:cols w:num="2" w:equalWidth="0">
            <w:col w:w="2375" w:space="864"/>
            <w:col w:w="8181"/>
          </w:cols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12.00233pt;margin-top:708.47998pt;width:454.662525pt;height:56.927996pt;mso-position-horizontal-relative:page;mso-position-vertical-relative:page;z-index:-3257" coordorigin="240,14170" coordsize="9093,1139">
            <v:shape style="position:absolute;left:461;top:14170;width:8352;height:1114" type="#_x0000_t75">
              <v:imagedata r:id="rId62" o:title=""/>
            </v:shape>
            <v:group style="position:absolute;left:247;top:15301;width:9079;height:2" coordorigin="247,15301" coordsize="9079,2">
              <v:shape style="position:absolute;left:247;top:15301;width:9079;height:2" coordorigin="247,15301" coordsize="9079,0" path="m247,15301l9326,15301e" filled="f" stroked="t" strokeweight=".71301pt" strokecolor="#131313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39" w:after="0" w:line="240" w:lineRule="auto"/>
        <w:ind w:left="324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5.919998pt;margin-top:-65.091347pt;width:4.8pt;height:51.84pt;mso-position-horizontal-relative:page;mso-position-vertical-relative:paragraph;z-index:-3259" type="#_x0000_t75">
            <v:imagedata r:id="rId63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Eliminació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estereotipo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rol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mujere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232323"/>
          <w:spacing w:val="9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64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54.880005pt;margin-top:21.120026pt;width:43.200001pt;height:41.279999pt;mso-position-horizontal-relative:page;mso-position-vertical-relative:page;z-index:-3256" type="#_x0000_t75">
            <v:imagedata r:id="rId64" o:title=""/>
          </v:shape>
        </w:pict>
      </w:r>
      <w:r>
        <w:rPr/>
        <w:pict>
          <v:group style="position:absolute;margin-left:14.425039pt;margin-top:600pt;width:591.66306pt;height:166.080002pt;mso-position-horizontal-relative:page;mso-position-vertical-relative:page;z-index:-3255" coordorigin="289,12000" coordsize="11833,3322">
            <v:shape style="position:absolute;left:2765;top:12000;width:9178;height:3322" type="#_x0000_t75">
              <v:imagedata r:id="rId65" o:title=""/>
            </v:shape>
            <v:group style="position:absolute;left:303;top:15284;width:11805;height:2" coordorigin="303,15284" coordsize="11805,2">
              <v:shape style="position:absolute;left:303;top:15284;width:11805;height:2" coordorigin="303,15284" coordsize="11805,0" path="m303,15284l12108,15284e" filled="f" stroked="t" strokeweight="1.418856pt" strokecolor="#080808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7pt;height:50.88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" w:lineRule="exact"/>
        <w:ind w:left="927" w:right="991"/>
        <w:jc w:val="center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444444"/>
          <w:spacing w:val="-3"/>
          <w:w w:val="90"/>
          <w:position w:val="-1"/>
        </w:rPr>
        <w:t>&gt;</w:t>
      </w:r>
      <w:r>
        <w:rPr>
          <w:rFonts w:ascii="Arial" w:hAnsi="Arial" w:cs="Arial" w:eastAsia="Arial"/>
          <w:sz w:val="6"/>
          <w:szCs w:val="6"/>
          <w:color w:val="757575"/>
          <w:spacing w:val="0"/>
          <w:w w:val="90"/>
          <w:position w:val="-1"/>
        </w:rPr>
        <w:t>,\</w:t>
      </w:r>
      <w:r>
        <w:rPr>
          <w:rFonts w:ascii="Arial" w:hAnsi="Arial" w:cs="Arial" w:eastAsia="Arial"/>
          <w:sz w:val="6"/>
          <w:szCs w:val="6"/>
          <w:color w:val="757575"/>
          <w:spacing w:val="14"/>
          <w:w w:val="9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-11"/>
          <w:w w:val="148"/>
          <w:position w:val="-1"/>
        </w:rPr>
        <w:t>,</w:t>
      </w:r>
      <w:r>
        <w:rPr>
          <w:rFonts w:ascii="Arial" w:hAnsi="Arial" w:cs="Arial" w:eastAsia="Arial"/>
          <w:sz w:val="6"/>
          <w:szCs w:val="6"/>
          <w:color w:val="AFAFAF"/>
          <w:spacing w:val="0"/>
          <w:w w:val="222"/>
          <w:position w:val="-1"/>
        </w:rPr>
        <w:t>,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315" w:lineRule="exact"/>
        <w:ind w:left="704" w:right="906"/>
        <w:jc w:val="center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595959"/>
          <w:spacing w:val="-75"/>
          <w:w w:val="114"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-38"/>
          <w:w w:val="105"/>
          <w:i/>
          <w:position w:val="9"/>
        </w:rPr>
        <w:t>·</w:t>
      </w:r>
      <w:r>
        <w:rPr>
          <w:rFonts w:ascii="Arial" w:hAnsi="Arial" w:cs="Arial" w:eastAsia="Arial"/>
          <w:sz w:val="15"/>
          <w:szCs w:val="15"/>
          <w:color w:val="444444"/>
          <w:spacing w:val="0"/>
          <w:w w:val="33"/>
          <w:i/>
          <w:position w:val="9"/>
        </w:rPr>
        <w:t>-</w:t>
      </w:r>
      <w:r>
        <w:rPr>
          <w:rFonts w:ascii="Arial" w:hAnsi="Arial" w:cs="Arial" w:eastAsia="Arial"/>
          <w:sz w:val="15"/>
          <w:szCs w:val="15"/>
          <w:color w:val="444444"/>
          <w:spacing w:val="-27"/>
          <w:w w:val="100"/>
          <w:i/>
          <w:position w:val="9"/>
        </w:rPr>
        <w:t> </w:t>
      </w:r>
      <w:r>
        <w:rPr>
          <w:rFonts w:ascii="Arial" w:hAnsi="Arial" w:cs="Arial" w:eastAsia="Arial"/>
          <w:sz w:val="15"/>
          <w:szCs w:val="15"/>
          <w:color w:val="AFAFAF"/>
          <w:spacing w:val="-5"/>
          <w:w w:val="44"/>
          <w:i/>
          <w:position w:val="9"/>
        </w:rPr>
        <w:t>-</w:t>
      </w:r>
      <w:r>
        <w:rPr>
          <w:rFonts w:ascii="Arial" w:hAnsi="Arial" w:cs="Arial" w:eastAsia="Arial"/>
          <w:sz w:val="15"/>
          <w:szCs w:val="15"/>
          <w:color w:val="757575"/>
          <w:spacing w:val="-4"/>
          <w:w w:val="15"/>
          <w:i/>
          <w:position w:val="9"/>
        </w:rPr>
        <w:t>.</w:t>
      </w:r>
      <w:r>
        <w:rPr>
          <w:rFonts w:ascii="Arial" w:hAnsi="Arial" w:cs="Arial" w:eastAsia="Arial"/>
          <w:sz w:val="15"/>
          <w:szCs w:val="15"/>
          <w:color w:val="282828"/>
          <w:spacing w:val="-14"/>
          <w:w w:val="41"/>
          <w:i/>
          <w:position w:val="9"/>
        </w:rPr>
        <w:t>,</w:t>
      </w:r>
      <w:r>
        <w:rPr>
          <w:rFonts w:ascii="Arial" w:hAnsi="Arial" w:cs="Arial" w:eastAsia="Arial"/>
          <w:sz w:val="15"/>
          <w:szCs w:val="15"/>
          <w:color w:val="757575"/>
          <w:spacing w:val="0"/>
          <w:w w:val="15"/>
          <w:i/>
          <w:position w:val="9"/>
        </w:rPr>
        <w:t>.</w:t>
      </w:r>
      <w:r>
        <w:rPr>
          <w:rFonts w:ascii="Arial" w:hAnsi="Arial" w:cs="Arial" w:eastAsia="Arial"/>
          <w:sz w:val="15"/>
          <w:szCs w:val="15"/>
          <w:color w:val="757575"/>
          <w:spacing w:val="-7"/>
          <w:w w:val="100"/>
          <w:i/>
          <w:position w:val="9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39"/>
          <w:i/>
          <w:position w:val="9"/>
        </w:rPr>
        <w:t>1</w:t>
      </w:r>
      <w:r>
        <w:rPr>
          <w:rFonts w:ascii="Arial" w:hAnsi="Arial" w:cs="Arial" w:eastAsia="Arial"/>
          <w:sz w:val="15"/>
          <w:szCs w:val="15"/>
          <w:color w:val="282828"/>
          <w:spacing w:val="9"/>
          <w:w w:val="139"/>
          <w:i/>
          <w:position w:val="9"/>
        </w:rPr>
        <w:t> </w:t>
      </w:r>
      <w:r>
        <w:rPr>
          <w:rFonts w:ascii="Arial" w:hAnsi="Arial" w:cs="Arial" w:eastAsia="Arial"/>
          <w:sz w:val="31"/>
          <w:szCs w:val="31"/>
          <w:color w:val="595959"/>
          <w:spacing w:val="-55"/>
          <w:w w:val="71"/>
          <w:position w:val="1"/>
        </w:rPr>
        <w:t>,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12" w:right="84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82828"/>
          <w:w w:val="87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6"/>
          <w:w w:val="86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2"/>
          <w:w w:val="11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4"/>
        </w:rPr>
        <w:t>cal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"/>
          <w:w w:val="82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2" w:lineRule="exact"/>
        <w:ind w:left="329" w:right="40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82828"/>
          <w:w w:val="89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77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1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4"/>
          <w:w w:val="114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4" w:after="0" w:line="240" w:lineRule="auto"/>
        <w:ind w:left="348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8.160004pt;height:4.8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" w:right="-5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w w:val="122"/>
        </w:rPr>
        <w:t>www.jaU"o.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w w:val="12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215"/>
        </w:rPr>
        <w:t>o)s.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9.839996pt;height:10.56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4" w:right="5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d)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consideren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pertinente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debida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sori'­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40" w:lineRule="auto"/>
        <w:ind w:left="374" w:right="404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cometido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niñas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adolescente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mujeres;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369" w:right="13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XIX.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Crear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sistemátic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cometidos,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incluya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conocimiento,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ocurrencia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hallazgo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cuerpos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homicidio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feminicidio,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sociodemográfica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activo,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especificand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tipología,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pasivo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móviles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diligencias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básicas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dificultade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práctic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diligencias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determinaciones;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índice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incidencia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reincidencia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consignación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sanción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victima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defini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justicia,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materia;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374" w:right="12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XX.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protocolos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perspectiva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género,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primordialment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inmediat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desaparecidas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feminicidio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desarrollo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psicosexual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personas;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369" w:right="13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XXI.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Crear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genétic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disponible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desaparecidas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apoyarse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federale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coordinarse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nivel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genétic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muestra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celulares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familiare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desaparecidas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consientan;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genétic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muestra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celulares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provenientes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cuerpos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identificada.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374" w:right="12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2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resguardada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únicament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utilizad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confrontació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genétic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cuerpos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identificado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desaparecidas;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auto"/>
        <w:ind w:left="379" w:right="126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XXII.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deriven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reglamentaria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competan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3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9" w:right="345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XXIII.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prevean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auto"/>
        <w:ind w:left="379" w:right="13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intervendr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Fiscalías,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Ministerio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apartado,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según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previsiones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prevendrá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distribució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diversas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9" w:lineRule="auto"/>
        <w:ind w:left="379" w:right="129" w:firstLine="-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b/>
          <w:bCs/>
        </w:rPr>
        <w:t>Artículo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b/>
          <w:bCs/>
        </w:rPr>
        <w:t>14.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1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concurrente: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9" w:right="529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27"/>
        </w:rPr>
        <w:t>l</w:t>
      </w:r>
      <w:r>
        <w:rPr>
          <w:rFonts w:ascii="Arial" w:hAnsi="Arial" w:cs="Arial" w:eastAsia="Arial"/>
          <w:sz w:val="16"/>
          <w:szCs w:val="16"/>
          <w:color w:val="030303"/>
          <w:w w:val="12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delito: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4" w:right="716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6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-30"/>
          <w:w w:val="116"/>
        </w:rPr>
        <w:t>.</w:t>
      </w:r>
      <w:r>
        <w:rPr>
          <w:rFonts w:ascii="Arial" w:hAnsi="Arial" w:cs="Arial" w:eastAsia="Arial"/>
          <w:sz w:val="15"/>
          <w:szCs w:val="15"/>
          <w:color w:val="282828"/>
          <w:spacing w:val="-10"/>
          <w:w w:val="157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57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9" w:lineRule="auto"/>
        <w:ind w:left="379" w:right="10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u)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menores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edad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hubieren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incurrido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omisiones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ilícito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tipificado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federales;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auto"/>
        <w:ind w:left="379" w:right="136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v)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inimputable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mayores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edad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jurisdicciona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5"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94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deban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ejerciendo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establecidos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74" w:right="373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w)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7" w:lineRule="auto"/>
        <w:ind w:left="383" w:right="109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b/>
          <w:bCs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b/>
          <w:bCs/>
        </w:rPr>
        <w:t>15.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segu[ri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delito: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8" w:right="720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2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2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1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7"/>
        </w:rPr>
        <w:t>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auto"/>
        <w:ind w:left="397" w:right="100" w:firstLine="-14"/>
        <w:jc w:val="left"/>
        <w:tabs>
          <w:tab w:pos="73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6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congruencia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delincuentes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Direcciones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comandancias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policía,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competencias;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220" w:bottom="280" w:left="420" w:right="780"/>
          <w:cols w:num="2" w:equalWidth="0">
            <w:col w:w="2127" w:space="986"/>
            <w:col w:w="7927"/>
          </w:cols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557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164.160004pt;height:4.8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80" w:lineRule="exact"/>
        <w:ind w:left="352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7.040001pt;margin-top:-12.845204pt;width:49.919998pt;height:48.959999pt;mso-position-horizontal-relative:page;mso-position-vertical-relative:paragraph;z-index:-3254" type="#_x0000_t75">
            <v:imagedata r:id="rId70" o:title=""/>
          </v:shape>
        </w:pict>
      </w:r>
      <w:r>
        <w:rPr/>
        <w:pict>
          <v:shape style="position:absolute;margin-left:554.880005pt;margin-top:-34.925194pt;width:43.200001pt;height:42.240002pt;mso-position-horizontal-relative:page;mso-position-vertical-relative:paragraph;z-index:-3253" type="#_x0000_t75">
            <v:imagedata r:id="rId71" o:title=""/>
          </v:shape>
        </w:pict>
      </w:r>
      <w:r>
        <w:rPr/>
        <w:pict>
          <v:shape style="position:absolute;margin-left:366.720001pt;margin-top:-32.045174pt;width:68.160004pt;height:2.88pt;mso-position-horizontal-relative:page;mso-position-vertical-relative:paragraph;z-index:-3252" type="#_x0000_t75">
            <v:imagedata r:id="rId72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VI.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80" w:bottom="280" w:left="400" w:right="160"/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.879999pt;height:31.68pt;mso-position-horizontal-relative:char;mso-position-vertical-relative:line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 w:after="0" w:line="240" w:lineRule="auto"/>
        <w:ind w:left="759" w:right="77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5"/>
          <w:w w:val="82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7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3"/>
          <w:w w:val="11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1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97"/>
        </w:rPr>
        <w:t>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70" w:right="32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</w:rPr>
        <w:t>rill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7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21"/>
        </w:rPr>
        <w:t>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06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group style="position:absolute;margin-left:13.62897pt;margin-top:446.400024pt;width:583.491041pt;height:149.37207pt;mso-position-horizontal-relative:page;mso-position-vertical-relative:paragraph;z-index:-3251" coordorigin="273,8928" coordsize="11670,2987">
            <v:shape style="position:absolute;left:2650;top:8928;width:9293;height:2957" type="#_x0000_t75">
              <v:imagedata r:id="rId74" o:title=""/>
            </v:shape>
            <v:group style="position:absolute;left:284;top:11904;width:9424;height:2" coordorigin="284,11904" coordsize="9424,2">
              <v:shape style="position:absolute;left:284;top:11904;width:9424;height:2" coordorigin="284,11904" coordsize="9424,0" path="m284,11904l9709,11904e" filled="f" stroked="t" strokeweight="1.185128pt" strokecolor="#0C0C0C">
                <v:path arrowok="t"/>
              </v:shape>
            </v:group>
            <w10:wrap type="none"/>
          </v:group>
        </w:pict>
      </w:r>
      <w:r>
        <w:rPr/>
        <w:pict>
          <v:shape style="width:67.199997pt;height:3.84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8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w w:val="139"/>
        </w:rPr>
        <w:t>www.jali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4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49"/>
        </w:rPr>
        <w:t>&gt;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-3"/>
          <w:w w:val="194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3" w:right="17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REGLAMENTO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FISCALfA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3315" w:right="4068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9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240" w:lineRule="auto"/>
        <w:ind w:left="2779" w:right="353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Generales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28" w:right="74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ordenamient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organizació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1"/>
        </w:rPr>
        <w:t>n</w:t>
      </w:r>
      <w:r>
        <w:rPr>
          <w:rFonts w:ascii="Arial" w:hAnsi="Arial" w:cs="Arial" w:eastAsia="Arial"/>
          <w:sz w:val="16"/>
          <w:szCs w:val="16"/>
          <w:color w:val="212121"/>
          <w:spacing w:val="10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funcionamient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integran.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86" w:right="389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1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1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61"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40" w:lineRule="auto"/>
        <w:ind w:left="2621" w:right="337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Estructur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40" w:lineRule="auto"/>
        <w:ind w:left="2988" w:right="375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1"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General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7" w:lineRule="auto"/>
        <w:ind w:left="19" w:right="78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2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" w:right="660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2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2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9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2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240" w:lineRule="auto"/>
        <w:ind w:left="24" w:right="660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54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54"/>
        </w:rPr>
        <w:t>1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Central;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73" w:lineRule="auto"/>
        <w:ind w:left="24" w:right="5236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56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w w:val="5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2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Regional;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82" w:lineRule="auto"/>
        <w:ind w:left="14" w:right="5347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6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left="14" w:right="71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10"/>
        </w:rPr>
        <w:t>Articul</w:t>
      </w:r>
      <w:r>
        <w:rPr>
          <w:rFonts w:ascii="Arial" w:hAnsi="Arial" w:cs="Arial" w:eastAsia="Arial"/>
          <w:sz w:val="16"/>
          <w:szCs w:val="16"/>
          <w:color w:val="030303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8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6"/>
          <w:w w:val="118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7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pre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3"/>
        </w:rPr>
        <w:t>v</w:t>
      </w:r>
      <w:r>
        <w:rPr>
          <w:rFonts w:ascii="Arial" w:hAnsi="Arial" w:cs="Arial" w:eastAsia="Arial"/>
          <w:sz w:val="16"/>
          <w:szCs w:val="16"/>
          <w:color w:val="212121"/>
          <w:spacing w:val="-16"/>
          <w:w w:val="16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0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5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4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54"/>
        </w:rPr>
        <w:t>1</w:t>
      </w:r>
      <w:r>
        <w:rPr>
          <w:rFonts w:ascii="Arial" w:hAnsi="Arial" w:cs="Arial" w:eastAsia="Arial"/>
          <w:sz w:val="16"/>
          <w:szCs w:val="16"/>
          <w:color w:val="212121"/>
          <w:spacing w:val="6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IV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V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VI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contar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enlaces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Profesionalización,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quienes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instruccione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ésta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encontrará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cumpli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9"/>
        </w:rPr>
        <w:t>m</w:t>
      </w:r>
      <w:r>
        <w:rPr>
          <w:rFonts w:ascii="Arial" w:hAnsi="Arial" w:cs="Arial" w:eastAsia="Arial"/>
          <w:sz w:val="16"/>
          <w:szCs w:val="16"/>
          <w:color w:val="212121"/>
          <w:spacing w:val="-12"/>
          <w:w w:val="16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9" w:right="78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17.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preside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dirige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fiscalía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cargo,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asr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conformidad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5" w:right="80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18.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confiere,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contará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14" w:right="7872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1"/>
        </w:rPr>
        <w:t>J.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...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79" w:lineRule="auto"/>
        <w:ind w:left="9" w:right="702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-1"/>
          <w:w w:val="80"/>
        </w:rPr>
        <w:t>X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protocolo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intervenció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responsabilida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4"/>
        </w:rPr>
        <w:t>d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salvaguardar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patrimoni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delit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5" w:right="727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1"/>
        </w:rPr>
        <w:t>XI.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Provee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objetiv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corporal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intervención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común,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Jos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delegue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correspondient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4"/>
        </w:rPr>
        <w:t>e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67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7692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74"/>
        </w:rPr>
        <w:t>XI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5"/>
          <w:w w:val="74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5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2"/>
          <w:w w:val="10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2"/>
          <w:w w:val="12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0" w:lineRule="auto"/>
        <w:ind w:left="5" w:right="79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87"/>
        </w:rPr>
        <w:t>X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87"/>
        </w:rPr>
        <w:t>V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77"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lineamientos,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delincuen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212121"/>
          <w:spacing w:val="-10"/>
          <w:w w:val="135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212121"/>
          <w:spacing w:val="-17"/>
          <w:w w:val="16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nserción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ciudadana;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4" w:right="1283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XVI.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Establecer,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operar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públi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ciudadana;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right="156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XVII.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Diseñar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organizar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atención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aquéllos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seguimiento,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requeridos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ejecución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adolescentes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jóvenes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conflict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legislación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materia;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160"/>
          <w:cols w:num="2" w:equalWidth="0">
            <w:col w:w="2091" w:space="1411"/>
            <w:col w:w="8178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573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shape style="position:absolute;margin-left:554.880005pt;margin-top:-1.101147pt;width:43.200001pt;height:42.240002pt;mso-position-horizontal-relative:page;mso-position-vertical-relative:paragraph;z-index:-3249" type="#_x0000_t75">
            <v:imagedata r:id="rId76" o:title=""/>
          </v:shape>
        </w:pict>
      </w:r>
      <w:r>
        <w:rPr/>
        <w:pict>
          <v:shape style="position:absolute;margin-left:365.76001pt;margin-top:1.778875pt;width:56.639999pt;height:2.88pt;mso-position-horizontal-relative:page;mso-position-vertical-relative:paragraph;z-index:-3248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8"/>
          <w:szCs w:val="8"/>
          <w:color w:val="3B3B3B"/>
          <w:w w:val="93"/>
        </w:rPr>
        <w:t>··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8"/>
          <w:w w:val="55"/>
        </w:rPr>
        <w:t>&lt;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"/>
          <w:w w:val="77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909090"/>
          <w:spacing w:val="0"/>
          <w:w w:val="5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0909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85"/>
        </w:rPr>
        <w:t>,.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3"/>
          <w:w w:val="8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73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3"/>
          <w:w w:val="73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A1A1A1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A1A1A1"/>
          <w:spacing w:val="-5"/>
          <w:w w:val="78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20"/>
          <w:w w:val="215"/>
        </w:rPr>
        <w:t>¡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60"/>
        </w:rPr>
        <w:t>/'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"/>
          <w:w w:val="61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909090"/>
          <w:spacing w:val="3"/>
          <w:w w:val="5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1"/>
          <w:w w:val="202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0"/>
          <w:w w:val="8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-13"/>
          <w:w w:val="8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7"/>
          <w:w w:val="115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50"/>
        </w:rPr>
        <w:t>_.,_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4"/>
          <w:w w:val="5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48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9"/>
          <w:w w:val="14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0"/>
          <w:w w:val="53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34"/>
        </w:rPr>
        <w:t>s''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3"/>
          <w:w w:val="134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5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7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A1A1A1"/>
          <w:spacing w:val="0"/>
          <w:w w:val="100"/>
          <w:i/>
        </w:rPr>
        <w:t>\:;&lt;</w:t>
      </w:r>
      <w:r>
        <w:rPr>
          <w:rFonts w:ascii="Arial" w:hAnsi="Arial" w:cs="Arial" w:eastAsia="Arial"/>
          <w:sz w:val="5"/>
          <w:szCs w:val="5"/>
          <w:color w:val="A1A1A1"/>
          <w:spacing w:val="6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76"/>
        </w:rPr>
        <w:t>•</w:t>
      </w:r>
      <w:r>
        <w:rPr>
          <w:rFonts w:ascii="Arial" w:hAnsi="Arial" w:cs="Arial" w:eastAsia="Arial"/>
          <w:sz w:val="5"/>
          <w:szCs w:val="5"/>
          <w:color w:val="626262"/>
          <w:spacing w:val="-2"/>
          <w:w w:val="76"/>
        </w:rPr>
        <w:t> </w:t>
      </w:r>
      <w:r>
        <w:rPr>
          <w:rFonts w:ascii="Arial" w:hAnsi="Arial" w:cs="Arial" w:eastAsia="Arial"/>
          <w:sz w:val="5"/>
          <w:szCs w:val="5"/>
          <w:color w:val="909090"/>
          <w:spacing w:val="0"/>
          <w:w w:val="85"/>
        </w:rPr>
        <w:t>,.</w:t>
      </w:r>
      <w:r>
        <w:rPr>
          <w:rFonts w:ascii="Arial" w:hAnsi="Arial" w:cs="Arial" w:eastAsia="Arial"/>
          <w:sz w:val="5"/>
          <w:szCs w:val="5"/>
          <w:color w:val="909090"/>
          <w:spacing w:val="-9"/>
          <w:w w:val="85"/>
        </w:rPr>
        <w:t>,</w:t>
      </w:r>
      <w:r>
        <w:rPr>
          <w:rFonts w:ascii="Arial" w:hAnsi="Arial" w:cs="Arial" w:eastAsia="Arial"/>
          <w:sz w:val="5"/>
          <w:szCs w:val="5"/>
          <w:color w:val="626262"/>
          <w:spacing w:val="-13"/>
          <w:w w:val="267"/>
        </w:rPr>
        <w:t>,</w:t>
      </w:r>
      <w:r>
        <w:rPr>
          <w:rFonts w:ascii="Arial" w:hAnsi="Arial" w:cs="Arial" w:eastAsia="Arial"/>
          <w:sz w:val="5"/>
          <w:szCs w:val="5"/>
          <w:color w:val="3B3B3B"/>
          <w:spacing w:val="0"/>
          <w:w w:val="88"/>
        </w:rPr>
        <w:t>,</w:t>
      </w:r>
      <w:r>
        <w:rPr>
          <w:rFonts w:ascii="Arial" w:hAnsi="Arial" w:cs="Arial" w:eastAsia="Arial"/>
          <w:sz w:val="5"/>
          <w:szCs w:val="5"/>
          <w:color w:val="3B3B3B"/>
          <w:spacing w:val="-8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2B2B2B"/>
          <w:spacing w:val="-7"/>
          <w:w w:val="141"/>
        </w:rPr>
        <w:t>-</w:t>
      </w:r>
      <w:r>
        <w:rPr>
          <w:rFonts w:ascii="Arial" w:hAnsi="Arial" w:cs="Arial" w:eastAsia="Arial"/>
          <w:sz w:val="5"/>
          <w:szCs w:val="5"/>
          <w:color w:val="626262"/>
          <w:spacing w:val="-28"/>
          <w:w w:val="141"/>
        </w:rPr>
        <w:t>"</w:t>
      </w:r>
      <w:r>
        <w:rPr>
          <w:rFonts w:ascii="Arial" w:hAnsi="Arial" w:cs="Arial" w:eastAsia="Arial"/>
          <w:sz w:val="5"/>
          <w:szCs w:val="5"/>
          <w:color w:val="2B2B2B"/>
          <w:spacing w:val="0"/>
          <w:w w:val="141"/>
        </w:rPr>
        <w:t>'</w:t>
      </w:r>
      <w:r>
        <w:rPr>
          <w:rFonts w:ascii="Arial" w:hAnsi="Arial" w:cs="Arial" w:eastAsia="Arial"/>
          <w:sz w:val="5"/>
          <w:szCs w:val="5"/>
          <w:color w:val="2B2B2B"/>
          <w:spacing w:val="-11"/>
          <w:w w:val="141"/>
        </w:rPr>
        <w:t> </w:t>
      </w:r>
      <w:r>
        <w:rPr>
          <w:rFonts w:ascii="Arial" w:hAnsi="Arial" w:cs="Arial" w:eastAsia="Arial"/>
          <w:sz w:val="5"/>
          <w:szCs w:val="5"/>
          <w:color w:val="626262"/>
          <w:spacing w:val="-7"/>
          <w:w w:val="124"/>
        </w:rPr>
        <w:t>-</w:t>
      </w:r>
      <w:r>
        <w:rPr>
          <w:rFonts w:ascii="Arial" w:hAnsi="Arial" w:cs="Arial" w:eastAsia="Arial"/>
          <w:sz w:val="5"/>
          <w:szCs w:val="5"/>
          <w:color w:val="2B2B2B"/>
          <w:spacing w:val="-2"/>
          <w:w w:val="94"/>
        </w:rPr>
        <w:t>: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81"/>
        </w:rPr>
        <w:t>••·•</w:t>
      </w:r>
      <w:r>
        <w:rPr>
          <w:rFonts w:ascii="Arial" w:hAnsi="Arial" w:cs="Arial" w:eastAsia="Arial"/>
          <w:sz w:val="5"/>
          <w:szCs w:val="5"/>
          <w:color w:val="626262"/>
          <w:spacing w:val="-3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26262"/>
          <w:spacing w:val="1"/>
          <w:w w:val="94"/>
        </w:rPr>
        <w:t>: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94"/>
        </w:rPr>
        <w:t>.</w:t>
      </w:r>
      <w:r>
        <w:rPr>
          <w:rFonts w:ascii="Arial" w:hAnsi="Arial" w:cs="Arial" w:eastAsia="Arial"/>
          <w:sz w:val="5"/>
          <w:szCs w:val="5"/>
          <w:color w:val="626262"/>
          <w:spacing w:val="-8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3B3B3B"/>
          <w:spacing w:val="0"/>
          <w:w w:val="94"/>
        </w:rPr>
        <w:t>.</w:t>
      </w:r>
      <w:r>
        <w:rPr>
          <w:rFonts w:ascii="Arial" w:hAnsi="Arial" w:cs="Arial" w:eastAsia="Arial"/>
          <w:sz w:val="5"/>
          <w:szCs w:val="5"/>
          <w:color w:val="3B3B3B"/>
          <w:spacing w:val="-6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E7E7E"/>
          <w:spacing w:val="3"/>
          <w:w w:val="227"/>
          <w:i/>
        </w:rPr>
        <w:t>:</w:t>
      </w:r>
      <w:r>
        <w:rPr>
          <w:rFonts w:ascii="Arial" w:hAnsi="Arial" w:cs="Arial" w:eastAsia="Arial"/>
          <w:sz w:val="5"/>
          <w:szCs w:val="5"/>
          <w:color w:val="909090"/>
          <w:spacing w:val="0"/>
          <w:w w:val="122"/>
        </w:rPr>
        <w:t>·:,;</w:t>
      </w:r>
      <w:r>
        <w:rPr>
          <w:rFonts w:ascii="Arial" w:hAnsi="Arial" w:cs="Arial" w:eastAsia="Arial"/>
          <w:sz w:val="5"/>
          <w:szCs w:val="5"/>
          <w:color w:val="909090"/>
          <w:spacing w:val="-11"/>
          <w:w w:val="122"/>
        </w:rPr>
        <w:t>,</w:t>
      </w:r>
      <w:r>
        <w:rPr>
          <w:rFonts w:ascii="Arial" w:hAnsi="Arial" w:cs="Arial" w:eastAsia="Arial"/>
          <w:sz w:val="5"/>
          <w:szCs w:val="5"/>
          <w:color w:val="626262"/>
          <w:spacing w:val="-16"/>
          <w:w w:val="377"/>
        </w:rPr>
        <w:t>:</w:t>
      </w:r>
      <w:r>
        <w:rPr>
          <w:rFonts w:ascii="Arial" w:hAnsi="Arial" w:cs="Arial" w:eastAsia="Arial"/>
          <w:sz w:val="5"/>
          <w:szCs w:val="5"/>
          <w:color w:val="909090"/>
          <w:spacing w:val="2"/>
          <w:w w:val="95"/>
        </w:rPr>
        <w:t>·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207"/>
        </w:rPr>
        <w:t>'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208"/>
        </w:rPr>
        <w:t>"</w:t>
      </w:r>
      <w:r>
        <w:rPr>
          <w:rFonts w:ascii="Arial" w:hAnsi="Arial" w:cs="Arial" w:eastAsia="Arial"/>
          <w:sz w:val="5"/>
          <w:szCs w:val="5"/>
          <w:color w:val="626262"/>
          <w:spacing w:val="-1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76"/>
        </w:rPr>
        <w:t>•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76"/>
        </w:rPr>
        <w:t>            </w:t>
      </w:r>
      <w:r>
        <w:rPr>
          <w:rFonts w:ascii="Arial" w:hAnsi="Arial" w:cs="Arial" w:eastAsia="Arial"/>
          <w:sz w:val="5"/>
          <w:szCs w:val="5"/>
          <w:color w:val="626262"/>
          <w:spacing w:val="8"/>
          <w:w w:val="76"/>
        </w:rPr>
        <w:t> </w:t>
      </w:r>
      <w:r>
        <w:rPr>
          <w:rFonts w:ascii="Arial" w:hAnsi="Arial" w:cs="Arial" w:eastAsia="Arial"/>
          <w:sz w:val="5"/>
          <w:szCs w:val="5"/>
          <w:color w:val="3B3B3B"/>
          <w:spacing w:val="0"/>
          <w:w w:val="76"/>
        </w:rPr>
        <w:t>•</w:t>
      </w:r>
      <w:r>
        <w:rPr>
          <w:rFonts w:ascii="Arial" w:hAnsi="Arial" w:cs="Arial" w:eastAsia="Arial"/>
          <w:sz w:val="5"/>
          <w:szCs w:val="5"/>
          <w:color w:val="3B3B3B"/>
          <w:spacing w:val="-7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3B3B3B"/>
          <w:spacing w:val="0"/>
          <w:w w:val="100"/>
        </w:rPr>
        <w:t>·</w:t>
      </w:r>
      <w:r>
        <w:rPr>
          <w:rFonts w:ascii="Arial" w:hAnsi="Arial" w:cs="Arial" w:eastAsia="Arial"/>
          <w:sz w:val="5"/>
          <w:szCs w:val="5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2B2B2B"/>
          <w:spacing w:val="-15"/>
          <w:w w:val="356"/>
        </w:rPr>
        <w:t>;</w:t>
      </w:r>
      <w:r>
        <w:rPr>
          <w:rFonts w:ascii="Arial" w:hAnsi="Arial" w:cs="Arial" w:eastAsia="Arial"/>
          <w:sz w:val="5"/>
          <w:szCs w:val="5"/>
          <w:color w:val="4B4B4B"/>
          <w:spacing w:val="0"/>
          <w:w w:val="115"/>
        </w:rPr>
        <w:t>•</w:t>
      </w:r>
      <w:r>
        <w:rPr>
          <w:rFonts w:ascii="Arial" w:hAnsi="Arial" w:cs="Arial" w:eastAsia="Arial"/>
          <w:sz w:val="5"/>
          <w:szCs w:val="5"/>
          <w:color w:val="4B4B4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97"/>
          <w:i/>
        </w:rPr>
        <w:t>.,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1"/>
          <w:w w:val="97"/>
          <w:i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108"/>
          <w:i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7"/>
          <w:w w:val="108"/>
          <w:i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82"/>
          <w:i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83"/>
          <w:i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48"/>
          <w:i/>
        </w:rPr>
        <w:t>:o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29"/>
          <w:i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6"/>
          <w:w w:val="129"/>
          <w:i/>
        </w:rPr>
        <w:t>,</w:t>
      </w:r>
      <w:r>
        <w:rPr>
          <w:rFonts w:ascii="Arial" w:hAnsi="Arial" w:cs="Arial" w:eastAsia="Arial"/>
          <w:sz w:val="5"/>
          <w:szCs w:val="5"/>
          <w:color w:val="3B3B3B"/>
          <w:spacing w:val="3"/>
          <w:w w:val="114"/>
          <w:i/>
        </w:rPr>
        <w:t>!</w:t>
      </w:r>
      <w:r>
        <w:rPr>
          <w:rFonts w:ascii="Arial" w:hAnsi="Arial" w:cs="Arial" w:eastAsia="Arial"/>
          <w:sz w:val="5"/>
          <w:szCs w:val="5"/>
          <w:color w:val="3B3B3B"/>
          <w:spacing w:val="-1"/>
          <w:w w:val="77"/>
          <w:i/>
        </w:rPr>
        <w:t>.</w:t>
      </w:r>
      <w:r>
        <w:rPr>
          <w:rFonts w:ascii="Arial" w:hAnsi="Arial" w:cs="Arial" w:eastAsia="Arial"/>
          <w:sz w:val="5"/>
          <w:szCs w:val="5"/>
          <w:color w:val="4B4B4B"/>
          <w:spacing w:val="0"/>
          <w:w w:val="79"/>
          <w:i/>
        </w:rPr>
        <w:t>...,"&lt;'</w:t>
      </w:r>
      <w:r>
        <w:rPr>
          <w:rFonts w:ascii="Arial" w:hAnsi="Arial" w:cs="Arial" w:eastAsia="Arial"/>
          <w:sz w:val="5"/>
          <w:szCs w:val="5"/>
          <w:color w:val="4B4B4B"/>
          <w:spacing w:val="-8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2B2B2B"/>
          <w:spacing w:val="0"/>
          <w:w w:val="67"/>
          <w:i/>
        </w:rPr>
        <w:t>··</w:t>
      </w:r>
      <w:r>
        <w:rPr>
          <w:rFonts w:ascii="Arial" w:hAnsi="Arial" w:cs="Arial" w:eastAsia="Arial"/>
          <w:sz w:val="5"/>
          <w:szCs w:val="5"/>
          <w:color w:val="2B2B2B"/>
          <w:spacing w:val="-1"/>
          <w:w w:val="67"/>
          <w:i/>
        </w:rPr>
        <w:t> </w:t>
      </w:r>
      <w:r>
        <w:rPr>
          <w:rFonts w:ascii="Arial" w:hAnsi="Arial" w:cs="Arial" w:eastAsia="Arial"/>
          <w:sz w:val="5"/>
          <w:szCs w:val="5"/>
          <w:color w:val="2B2B2B"/>
          <w:spacing w:val="0"/>
          <w:w w:val="67"/>
        </w:rPr>
        <w:t>_</w:t>
      </w:r>
      <w:r>
        <w:rPr>
          <w:rFonts w:ascii="Arial" w:hAnsi="Arial" w:cs="Arial" w:eastAsia="Arial"/>
          <w:sz w:val="5"/>
          <w:szCs w:val="5"/>
          <w:color w:val="2B2B2B"/>
          <w:spacing w:val="0"/>
          <w:w w:val="67"/>
        </w:rPr>
        <w:t> </w:t>
      </w:r>
      <w:r>
        <w:rPr>
          <w:rFonts w:ascii="Arial" w:hAnsi="Arial" w:cs="Arial" w:eastAsia="Arial"/>
          <w:sz w:val="5"/>
          <w:szCs w:val="5"/>
          <w:color w:val="2B2B2B"/>
          <w:spacing w:val="3"/>
          <w:w w:val="67"/>
        </w:rPr>
        <w:t> </w:t>
      </w:r>
      <w:r>
        <w:rPr>
          <w:rFonts w:ascii="Arial" w:hAnsi="Arial" w:cs="Arial" w:eastAsia="Arial"/>
          <w:sz w:val="5"/>
          <w:szCs w:val="5"/>
          <w:color w:val="3B3B3B"/>
          <w:spacing w:val="2"/>
          <w:w w:val="95"/>
        </w:rPr>
        <w:t>·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161"/>
        </w:rPr>
        <w:t>'"</w:t>
      </w:r>
      <w:r>
        <w:rPr>
          <w:rFonts w:ascii="Arial" w:hAnsi="Arial" w:cs="Arial" w:eastAsia="Arial"/>
          <w:sz w:val="5"/>
          <w:szCs w:val="5"/>
          <w:color w:val="626262"/>
          <w:spacing w:val="3"/>
          <w:w w:val="161"/>
        </w:rPr>
        <w:t>'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114"/>
        </w:rPr>
        <w:t>,</w:t>
      </w:r>
      <w:r>
        <w:rPr>
          <w:rFonts w:ascii="Arial" w:hAnsi="Arial" w:cs="Arial" w:eastAsia="Arial"/>
          <w:sz w:val="5"/>
          <w:szCs w:val="5"/>
          <w:color w:val="626262"/>
          <w:spacing w:val="-19"/>
          <w:w w:val="114"/>
        </w:rPr>
        <w:t>,</w:t>
      </w:r>
      <w:r>
        <w:rPr>
          <w:rFonts w:ascii="Arial" w:hAnsi="Arial" w:cs="Arial" w:eastAsia="Arial"/>
          <w:sz w:val="5"/>
          <w:szCs w:val="5"/>
          <w:color w:val="7E7E7E"/>
          <w:spacing w:val="-31"/>
          <w:w w:val="356"/>
        </w:rPr>
        <w:t>;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114"/>
        </w:rPr>
        <w:t>.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26262"/>
          <w:spacing w:val="-7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E7E7E"/>
          <w:spacing w:val="0"/>
          <w:w w:val="100"/>
        </w:rPr>
        <w:t>.</w:t>
      </w:r>
      <w:r>
        <w:rPr>
          <w:rFonts w:ascii="Arial" w:hAnsi="Arial" w:cs="Arial" w:eastAsia="Arial"/>
          <w:sz w:val="5"/>
          <w:szCs w:val="5"/>
          <w:color w:val="7E7E7E"/>
          <w:spacing w:val="-4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E7E7E"/>
          <w:spacing w:val="0"/>
          <w:w w:val="188"/>
          <w:i/>
        </w:rPr>
        <w:t>;</w:t>
      </w:r>
      <w:r>
        <w:rPr>
          <w:rFonts w:ascii="Arial" w:hAnsi="Arial" w:cs="Arial" w:eastAsia="Arial"/>
          <w:sz w:val="5"/>
          <w:szCs w:val="5"/>
          <w:color w:val="7E7E7E"/>
          <w:spacing w:val="-8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626262"/>
          <w:spacing w:val="0"/>
          <w:w w:val="100"/>
          <w:i/>
        </w:rPr>
        <w:t>:</w:t>
      </w:r>
      <w:r>
        <w:rPr>
          <w:rFonts w:ascii="Arial" w:hAnsi="Arial" w:cs="Arial" w:eastAsia="Arial"/>
          <w:sz w:val="5"/>
          <w:szCs w:val="5"/>
          <w:color w:val="626262"/>
          <w:spacing w:val="11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4B4B4B"/>
          <w:spacing w:val="0"/>
          <w:w w:val="141"/>
        </w:rPr>
        <w:t>'·"</w:t>
      </w:r>
      <w:r>
        <w:rPr>
          <w:rFonts w:ascii="Arial" w:hAnsi="Arial" w:cs="Arial" w:eastAsia="Arial"/>
          <w:sz w:val="5"/>
          <w:szCs w:val="5"/>
          <w:color w:val="4B4B4B"/>
          <w:spacing w:val="3"/>
          <w:w w:val="141"/>
        </w:rPr>
        <w:t>'</w:t>
      </w:r>
      <w:r>
        <w:rPr>
          <w:rFonts w:ascii="Arial" w:hAnsi="Arial" w:cs="Arial" w:eastAsia="Arial"/>
          <w:sz w:val="5"/>
          <w:szCs w:val="5"/>
          <w:color w:val="4B4B4B"/>
          <w:spacing w:val="0"/>
          <w:w w:val="141"/>
        </w:rPr>
        <w:t>"-</w:t>
      </w:r>
      <w:r>
        <w:rPr>
          <w:rFonts w:ascii="Arial" w:hAnsi="Arial" w:cs="Arial" w:eastAsia="Arial"/>
          <w:sz w:val="5"/>
          <w:szCs w:val="5"/>
          <w:color w:val="030303"/>
          <w:spacing w:val="0"/>
          <w:w w:val="189"/>
        </w:rPr>
        <w:t>.</w:t>
      </w:r>
      <w:r>
        <w:rPr>
          <w:rFonts w:ascii="Arial" w:hAnsi="Arial" w:cs="Arial" w:eastAsia="Arial"/>
          <w:sz w:val="5"/>
          <w:szCs w:val="5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2B2B2B"/>
          <w:spacing w:val="-2"/>
          <w:w w:val="94"/>
        </w:rPr>
        <w:t>.</w:t>
      </w:r>
      <w:r>
        <w:rPr>
          <w:rFonts w:ascii="Arial" w:hAnsi="Arial" w:cs="Arial" w:eastAsia="Arial"/>
          <w:sz w:val="5"/>
          <w:szCs w:val="5"/>
          <w:color w:val="4B4B4B"/>
          <w:spacing w:val="0"/>
          <w:w w:val="136"/>
        </w:rPr>
        <w:t>•</w:t>
      </w:r>
      <w:r>
        <w:rPr>
          <w:rFonts w:ascii="Arial" w:hAnsi="Arial" w:cs="Arial" w:eastAsia="Arial"/>
          <w:sz w:val="5"/>
          <w:szCs w:val="5"/>
          <w:color w:val="4B4B4B"/>
          <w:spacing w:val="-11"/>
          <w:w w:val="135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0"/>
          <w:w w:val="79"/>
        </w:rPr>
        <w:t>.·.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0"/>
          <w:w w:val="74"/>
        </w:rPr>
        <w:t>.'t·-1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-8"/>
          <w:w w:val="74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909090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09090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-2"/>
          <w:w w:val="83"/>
          <w:i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0"/>
          <w:w w:val="110"/>
          <w:i/>
        </w:rPr>
        <w:t>.r.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-2"/>
          <w:w w:val="66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-10"/>
          <w:w w:val="18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0"/>
          <w:w w:val="14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26262"/>
          <w:spacing w:val="-13"/>
          <w:w w:val="143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26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58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58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5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4"/>
          <w:w w:val="5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88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3"/>
          <w:w w:val="88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3B3B3B"/>
          <w:spacing w:val="0"/>
          <w:w w:val="115"/>
        </w:rPr>
        <w:t>:'J</w:t>
      </w:r>
      <w:r>
        <w:rPr>
          <w:rFonts w:ascii="Times New Roman" w:hAnsi="Times New Roman" w:cs="Times New Roman" w:eastAsia="Times New Roman"/>
          <w:sz w:val="5"/>
          <w:szCs w:val="5"/>
          <w:color w:val="3B3B3B"/>
          <w:spacing w:val="2"/>
          <w:w w:val="116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29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28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09090"/>
          <w:spacing w:val="0"/>
          <w:w w:val="77"/>
        </w:rPr>
        <w:t>l&lt;</w:t>
      </w:r>
      <w:r>
        <w:rPr>
          <w:rFonts w:ascii="Times New Roman" w:hAnsi="Times New Roman" w:cs="Times New Roman" w:eastAsia="Times New Roman"/>
          <w:sz w:val="8"/>
          <w:szCs w:val="8"/>
          <w:color w:val="909090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3"/>
          <w:w w:val="12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11"/>
          <w:w w:val="108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45"/>
        </w:rPr>
        <w:t>oo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5"/>
          <w:w w:val="45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127"/>
        </w:rPr>
        <w:t>''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39" w:lineRule="exact"/>
        <w:ind w:left="255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47.040001pt;margin-top:14.459274pt;width:49.919998pt;height:49.919998pt;mso-position-horizontal-relative:page;mso-position-vertical-relative:paragraph;z-index:-3250" type="#_x0000_t75">
            <v:imagedata r:id="rId78" o:title=""/>
          </v:shape>
        </w:pict>
      </w:r>
      <w:r>
        <w:rPr>
          <w:rFonts w:ascii="Arial" w:hAnsi="Arial" w:cs="Arial" w:eastAsia="Arial"/>
          <w:sz w:val="22"/>
          <w:szCs w:val="22"/>
          <w:color w:val="4B4B4B"/>
          <w:spacing w:val="0"/>
          <w:w w:val="128"/>
        </w:rPr>
        <w:t>'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80" w:lineRule="exact"/>
        <w:ind w:left="354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5"/>
          <w:position w:val="-1"/>
        </w:rPr>
        <w:t>XVII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5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3"/>
          <w:position w:val="-1"/>
        </w:rPr>
        <w:t>....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320" w:bottom="280" w:left="380" w:right="16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4" w:lineRule="exact"/>
        <w:ind w:right="-20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2B2B2B"/>
          <w:spacing w:val="0"/>
          <w:w w:val="26"/>
          <w:position w:val="-1"/>
        </w:rPr>
        <w:t>ffi.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102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030303"/>
          <w:spacing w:val="0"/>
          <w:w w:val="52"/>
        </w:rPr>
        <w:t>,...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36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5"/>
        </w:rPr>
        <w:t>XXVII.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niveles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6"/>
          <w:w w:val="87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inteligencia;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2" w:lineRule="auto"/>
        <w:ind w:left="5" w:right="75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2"/>
        </w:rPr>
        <w:t>XXVIII.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órdenes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ejecu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2"/>
        </w:rPr>
        <w:t>t</w:t>
      </w:r>
      <w:r>
        <w:rPr>
          <w:rFonts w:ascii="Arial" w:hAnsi="Arial" w:cs="Arial" w:eastAsia="Arial"/>
          <w:sz w:val="16"/>
          <w:szCs w:val="16"/>
          <w:color w:val="1C1C1C"/>
          <w:spacing w:val="-18"/>
          <w:w w:val="16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vas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resguardo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-34"/>
          <w:w w:val="102"/>
        </w:rPr>
        <w:t>l</w:t>
      </w:r>
      <w:r>
        <w:rPr>
          <w:rFonts w:ascii="Arial" w:hAnsi="Arial" w:cs="Arial" w:eastAsia="Arial"/>
          <w:sz w:val="16"/>
          <w:szCs w:val="16"/>
          <w:color w:val="1C1C1C"/>
          <w:spacing w:val="10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realizará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materia;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80" w:right="160"/>
          <w:cols w:num="3" w:equalWidth="0">
            <w:col w:w="897" w:space="127"/>
            <w:col w:w="214" w:space="2299"/>
            <w:col w:w="8163"/>
          </w:cols>
        </w:sectPr>
      </w:pPr>
      <w:rPr/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exact"/>
        <w:ind w:left="758" w:right="75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C1C1C"/>
          <w:w w:val="89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7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1"/>
          <w:w w:val="12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4"/>
        </w:rPr>
        <w:t>cal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4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76" w:right="31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8"/>
        </w:rPr>
        <w:t>E;;tado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07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7.199997pt;height:3.84pt;mso-position-horizontal-relative:char;mso-position-vertical-relative:line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9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80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71"/>
          </w:rPr>
          <w:t>www.jaHoco.g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58" w:lineRule="auto"/>
        <w:ind w:left="1277" w:right="73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XXIX.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eficiente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involucrar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distinta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etapa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delincuencia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denuncia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pena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1C1C1C"/>
          <w:spacing w:val="11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cumplimient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sentenci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social;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3" w:right="7632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w w:val="79"/>
        </w:rPr>
        <w:t>XX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79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87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9" w:lineRule="auto"/>
        <w:ind w:left="1273" w:right="767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LX.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desprendan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Gobernado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delegue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normativida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aplicabl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12" w:lineRule="auto"/>
        <w:ind w:left="566" w:right="759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SEGUNDO.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1º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2º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3",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4",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5",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17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19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6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5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V,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27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28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29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30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25653/LX/15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publicado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10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Diciembre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DECRETO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40" w:lineRule="auto"/>
        <w:ind w:left="57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2543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4"/>
        </w:rPr>
        <w:t>7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/LXI/15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reformaron,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adicionaron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derogaron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diversos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57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07" w:lineRule="auto"/>
        <w:ind w:left="557" w:right="661" w:firstLine="19"/>
        <w:jc w:val="left"/>
        <w:tabs>
          <w:tab w:pos="86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7.839996pt;margin-top:158.046082pt;width:3.84pt;height:37.439999pt;mso-position-horizontal-relative:page;mso-position-vertical-relative:paragraph;z-index:-3247" type="#_x0000_t75">
            <v:imagedata r:id="rId81" o:title=""/>
          </v:shape>
        </w:pict>
      </w:r>
      <w:r>
        <w:rPr/>
        <w:pict>
          <v:shape style="position:absolute;margin-left:518.400024pt;margin-top:215.646088pt;width:50.880001pt;height:98.879997pt;mso-position-horizontal-relative:page;mso-position-vertical-relative:paragraph;z-index:-3246" type="#_x0000_t75">
            <v:imagedata r:id="rId82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Reglamento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6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40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3"/>
          <w:w w:val="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6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6"/>
        </w:rPr>
        <w:t>XXI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106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157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158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Segundo,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Quinto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Octavo,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Noven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4"/>
        </w:rPr>
        <w:t>o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73"/>
        </w:rPr>
        <w:t>,</w:t>
      </w:r>
      <w:r>
        <w:rPr>
          <w:rFonts w:ascii="Arial" w:hAnsi="Arial" w:cs="Arial" w:eastAsia="Arial"/>
          <w:sz w:val="18"/>
          <w:szCs w:val="18"/>
          <w:color w:val="1C1C1C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Décimo,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Décimo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7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5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7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5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8"/>
        </w:rPr>
        <w:t>111,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5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Vigésim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Sexto,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Primero,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8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6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0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IV,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Tercero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7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Sexto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"lineamiento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veinticinc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Abri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(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ITEI},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publicados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Mayo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Jalisco";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restringid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temporalment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compromete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causar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grave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actividade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investigación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impartició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tder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catálog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literalment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preceptúan: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9" w:lineRule="auto"/>
        <w:ind w:left="4458" w:right="1806" w:firstLine="-289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955841pt;margin-top:2.68295pt;width:5.7942pt;height:20pt;mso-position-horizontal-relative:page;mso-position-vertical-relative:paragraph;z-index:-3244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4B4B4B"/>
                      <w:spacing w:val="0"/>
                      <w:w w:val="100"/>
                    </w:rPr>
                    <w:t>¡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918030pt;margin-top:7.480679pt;width:15.037818pt;height:3.5pt;mso-position-horizontal-relative:page;mso-position-vertical-relative:paragraph;z-index:-3243" type="#_x0000_t202" filled="f" stroked="f">
            <v:textbox inset="0,0,0,0">
              <w:txbxContent>
                <w:p>
                  <w:pPr>
                    <w:spacing w:before="0" w:after="0" w:line="70" w:lineRule="exact"/>
                    <w:ind w:right="-51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Pr/>
                  <w:r>
                    <w:rPr>
                      <w:rFonts w:ascii="Arial" w:hAnsi="Arial" w:cs="Arial" w:eastAsia="Arial"/>
                      <w:sz w:val="7"/>
                      <w:szCs w:val="7"/>
                      <w:color w:val="626262"/>
                      <w:spacing w:val="-87"/>
                      <w:w w:val="445"/>
                    </w:rPr>
                    <w:t>;</w:t>
                  </w:r>
                  <w:r>
                    <w:rPr>
                      <w:rFonts w:ascii="Arial" w:hAnsi="Arial" w:cs="Arial" w:eastAsia="Arial"/>
                      <w:sz w:val="7"/>
                      <w:szCs w:val="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4"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4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"/>
          <w:w w:val="7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5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7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4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6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6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7"/>
          <w:w w:val="7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7"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7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4"/>
          <w:w w:val="8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7"/>
        </w:rPr>
        <w:t>PÚBUC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8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5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JAU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MUNICIPIOS.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240" w:lineRule="auto"/>
        <w:ind w:left="257" w:right="283"/>
        <w:jc w:val="center"/>
        <w:tabs>
          <w:tab w:pos="4060" w:val="left"/>
          <w:tab w:pos="902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51"/>
        </w:rPr>
        <w:t>1.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25"/>
          <w:szCs w:val="25"/>
          <w:color w:val="7E7E7E"/>
          <w:spacing w:val="0"/>
          <w:w w:val="55"/>
        </w:rPr>
        <w:t>f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4.221534pt;margin-top:27.567516pt;width:371.182029pt;height:.1pt;mso-position-horizontal-relative:page;mso-position-vertical-relative:paragraph;z-index:-3245" coordorigin="284,551" coordsize="7424,2">
            <v:shape style="position:absolute;left:284;top:551;width:7424;height:2" coordorigin="284,551" coordsize="7424,0" path="m284,551l7708,551e" filled="f" stroked="t" strokeweight=".711077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color w:val="030303"/>
          <w:w w:val="276"/>
        </w:rPr>
        <w:t>\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w w:val="277"/>
        </w:rPr>
        <w:t>---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4B4B4B"/>
          <w:spacing w:val="0"/>
          <w:w w:val="238"/>
        </w:rPr>
        <w:t>---</w:t>
      </w:r>
      <w:r>
        <w:rPr>
          <w:rFonts w:ascii="Times New Roman" w:hAnsi="Times New Roman" w:cs="Times New Roman" w:eastAsia="Times New Roman"/>
          <w:sz w:val="31"/>
          <w:szCs w:val="31"/>
          <w:color w:val="4B4B4B"/>
          <w:spacing w:val="0"/>
          <w:w w:val="23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4B4B4B"/>
          <w:spacing w:val="0"/>
          <w:w w:val="238"/>
        </w:rPr>
        <w:t>---·</w:t>
      </w:r>
      <w:r>
        <w:rPr>
          <w:rFonts w:ascii="Times New Roman" w:hAnsi="Times New Roman" w:cs="Times New Roman" w:eastAsia="Times New Roman"/>
          <w:sz w:val="31"/>
          <w:szCs w:val="31"/>
          <w:color w:val="4B4B4B"/>
          <w:spacing w:val="-18"/>
          <w:w w:val="23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B2B2B"/>
          <w:spacing w:val="-9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4B4B4B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B2B2B"/>
          <w:spacing w:val="0"/>
          <w:w w:val="19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B2B2B"/>
          <w:spacing w:val="-2"/>
          <w:w w:val="19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38"/>
          <w:w w:val="148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0"/>
          <w:w w:val="301"/>
        </w:rPr>
        <w:t>----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2"/>
          <w:w w:val="3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-9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A1A1A1"/>
          <w:spacing w:val="-12"/>
          <w:w w:val="8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-5"/>
          <w:w w:val="6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12"/>
          <w:w w:val="11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112"/>
          <w:w w:val="112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-155"/>
          <w:w w:val="1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17"/>
          <w:w w:val="112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74"/>
          <w:w w:val="102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-50"/>
          <w:w w:val="119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0"/>
          <w:w w:val="245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-10"/>
          <w:w w:val="178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0"/>
          <w:w w:val="5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13"/>
          <w:w w:val="5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909090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909090"/>
          <w:spacing w:val="-46"/>
          <w:w w:val="85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25"/>
          <w:w w:val="142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-27"/>
          <w:w w:val="113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27"/>
          <w:w w:val="113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0"/>
          <w:w w:val="77"/>
        </w:rPr>
        <w:t>..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0"/>
          <w:w w:val="18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2"/>
          <w:w w:val="18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B3B3B"/>
          <w:spacing w:val="0"/>
          <w:w w:val="189"/>
        </w:rPr>
        <w:t>--j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80" w:right="160"/>
          <w:cols w:num="2" w:equalWidth="0">
            <w:col w:w="2081" w:space="177"/>
            <w:col w:w="9442"/>
          </w:cols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692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59.52pt;height:2.88pt;mso-position-horizontal-relative:char;mso-position-vertical-relative:line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left="352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5.119999pt;margin-top:-1.986086pt;width:49.919998pt;height:48.959999pt;mso-position-horizontal-relative:page;mso-position-vertical-relative:paragraph;z-index:-3242" type="#_x0000_t75">
            <v:imagedata r:id="rId84" o:title=""/>
          </v:shape>
        </w:pict>
      </w:r>
      <w:r>
        <w:rPr/>
        <w:pict>
          <v:shape style="position:absolute;margin-left:325.440002pt;margin-top:-20.226093pt;width:69.120003pt;height:2.88pt;mso-position-horizontal-relative:page;mso-position-vertical-relative:paragraph;z-index:-3241" type="#_x0000_t75">
            <v:imagedata r:id="rId85" o:title=""/>
          </v:shape>
        </w:pict>
      </w:r>
      <w:r>
        <w:rPr/>
        <w:pict>
          <v:shape style="position:absolute;margin-left:553.919983pt;margin-top:-23.106073pt;width:43.200001pt;height:41.279999pt;mso-position-horizontal-relative:page;mso-position-vertical-relative:paragraph;z-index:-3240" type="#_x0000_t75">
            <v:imagedata r:id="rId86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6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3"/>
          <w:position w:val="-1"/>
        </w:rPr>
        <w:t>ley-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3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Naturalez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-1"/>
        </w:rPr>
        <w:t>Interpretación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00" w:bottom="280" w:left="38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57" w:right="1070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505050"/>
          <w:spacing w:val="0"/>
          <w:w w:val="81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39" w:right="88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0"/>
          <w:w w:val="100"/>
          <w:i/>
        </w:rPr>
        <w:t>{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258"/>
          <w:i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259"/>
          <w:i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41"/>
          <w:i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-8"/>
          <w:w w:val="41"/>
          <w:i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51"/>
          <w:i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72" w:lineRule="exact"/>
        <w:ind w:left="736" w:right="88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4"/>
          <w:w w:val="89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52" w:right="43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76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41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41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4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3A3A3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69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88"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82"/>
          </w:rPr>
          <w:t>www.jalisco.go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8" w:after="0" w:line="270" w:lineRule="auto"/>
        <w:ind w:left="5" w:right="647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w w:val="204"/>
        </w:rPr>
        <w:t>l</w:t>
      </w:r>
      <w:r>
        <w:rPr>
          <w:rFonts w:ascii="Arial" w:hAnsi="Arial" w:cs="Arial" w:eastAsia="Arial"/>
          <w:sz w:val="16"/>
          <w:szCs w:val="16"/>
          <w:color w:val="030303"/>
          <w:w w:val="203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reglamentari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segundo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27"/>
        </w:rPr>
        <w:t>15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7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Jalisc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9" w:right="65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ordenamient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dominio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titularida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reside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disponer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considere.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9" w:right="620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-3"/>
          <w:w w:val="101"/>
        </w:rPr>
        <w:t>3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2A2A2A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interpretar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Declaración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Universal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Políticos;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Convención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American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Convención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Eliminació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Discriminación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Mujer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instrumento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internacionale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suscrito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ratificado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interpretació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realizado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internacionale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especializados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favoreciend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tiemp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publicidad.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9" w:right="68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condicionado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solicitante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acredit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justifiqu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utilización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condicionarse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mismo.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Articul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22.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72"/>
        </w:rPr>
        <w:t>ley-</w:t>
      </w:r>
      <w:r>
        <w:rPr>
          <w:rFonts w:ascii="Arial" w:hAnsi="Arial" w:cs="Arial" w:eastAsia="Arial"/>
          <w:sz w:val="16"/>
          <w:szCs w:val="16"/>
          <w:color w:val="030303"/>
          <w:spacing w:val="-48"/>
          <w:w w:val="17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Objeto.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objeto: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2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2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Reconocer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fundamental;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79" w:lineRule="auto"/>
        <w:ind w:left="9" w:right="79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cuentas,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público;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85" w:lineRule="auto"/>
        <w:ind w:left="14" w:right="81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solicitar,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acceder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consultar,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recibir,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difundir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reproducir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4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Clasifica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240" w:lineRule="auto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archivos;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6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confidencial;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9" w:after="0" w:line="240" w:lineRule="auto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Regular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funcionamient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3."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3"/>
        </w:rPr>
        <w:t>ley-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3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Concepto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Fundamentales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5" w:right="634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204"/>
        </w:rPr>
        <w:t>l</w:t>
      </w:r>
      <w:r>
        <w:rPr>
          <w:rFonts w:ascii="Arial" w:hAnsi="Arial" w:cs="Arial" w:eastAsia="Arial"/>
          <w:sz w:val="16"/>
          <w:szCs w:val="16"/>
          <w:color w:val="030303"/>
          <w:w w:val="203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posean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obligados,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consecuencia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cumplimiento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importa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utilizació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almacene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documentos,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fotografías,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grabaciones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soport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magnético,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digital,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sonoro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visua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electrónico,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informático,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holográfic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existent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surja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posterioridad.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2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right="656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protegida,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permanente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fácil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gratuit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expedito,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divide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right="64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fundamental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publicarse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difundirs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universal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2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permanente,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actualizad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electrónica,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79" w:lineRule="auto"/>
        <w:ind w:left="5" w:right="68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abierto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accesibles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requiera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interesada.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5" w:right="641" w:firstLine="5"/>
        <w:jc w:val="left"/>
        <w:tabs>
          <w:tab w:pos="73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.747483pt;margin-top:39.747608pt;width:573.364832pt;height:82.529806pt;mso-position-horizontal-relative:page;mso-position-vertical-relative:paragraph;z-index:-3239" coordorigin="275,795" coordsize="11467,1651">
            <v:shape style="position:absolute;left:2707;top:795;width:8448;height:1632" type="#_x0000_t75">
              <v:imagedata r:id="rId89" o:title=""/>
            </v:shape>
            <v:group style="position:absolute;left:11093;top:2036;width:645;height:2" coordorigin="11093,2036" coordsize="645,2">
              <v:shape style="position:absolute;left:11093;top:2036;width:645;height:2" coordorigin="11093,2036" coordsize="645,0" path="m11093,2036l11738,2036e" filled="f" stroked="t" strokeweight=".474051pt" strokecolor="#676767">
                <v:path arrowok="t"/>
              </v:shape>
            </v:group>
            <v:group style="position:absolute;left:284;top:2436;width:9917;height:2" coordorigin="284,2436" coordsize="9917,2">
              <v:shape style="position:absolute;left:284;top:2436;width:9917;height:2" coordorigin="284,2436" coordsize="9917,0" path="m284,2436l10202,2436e" filled="f" stroked="t" strokeweight=".948102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buscarán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momento,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generada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17eg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je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sencillo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posible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disponibilidad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presupuesta!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accesibilidad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traducció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lenguas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indígenas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9" w:right="629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fundamental.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80" w:right="180"/>
          <w:cols w:num="2" w:equalWidth="0">
            <w:col w:w="2175" w:space="1347"/>
            <w:col w:w="815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52" w:lineRule="exact"/>
        <w:ind w:left="936" w:right="50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30303"/>
          <w:spacing w:val="0"/>
          <w:w w:val="498"/>
          <w:position w:val="-1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501" w:lineRule="exact"/>
        <w:ind w:left="687" w:right="389"/>
        <w:jc w:val="center"/>
        <w:tabs>
          <w:tab w:pos="940" w:val="left"/>
        </w:tabs>
        <w:rPr>
          <w:rFonts w:ascii="Times New Roman" w:hAnsi="Times New Roman" w:cs="Times New Roman" w:eastAsia="Times New Roman"/>
          <w:sz w:val="50"/>
          <w:szCs w:val="50"/>
        </w:rPr>
      </w:pPr>
      <w:rPr/>
      <w:r>
        <w:rPr>
          <w:rFonts w:ascii="Times New Roman" w:hAnsi="Times New Roman" w:cs="Times New Roman" w:eastAsia="Times New Roman"/>
          <w:sz w:val="50"/>
          <w:szCs w:val="50"/>
          <w:color w:val="030303"/>
          <w:spacing w:val="0"/>
          <w:w w:val="15"/>
          <w:position w:val="1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50"/>
          <w:szCs w:val="50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50"/>
          <w:szCs w:val="50"/>
          <w:color w:val="282828"/>
          <w:spacing w:val="0"/>
          <w:w w:val="96"/>
          <w:position w:val="1"/>
        </w:rPr>
        <w:t>1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left="704" w:right="44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iscalí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0" w:lineRule="exact"/>
        <w:ind w:left="326" w:right="1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37.439999pt;margin-top:13.282864pt;width:68.160004pt;height:3.84pt;mso-position-horizontal-relative:page;mso-position-vertical-relative:paragraph;z-index:-3237" type="#_x0000_t75">
            <v:imagedata r:id="rId91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00"/>
        </w:rPr>
        <w:t>n;: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B4B4B"/>
          <w:spacing w:val="0"/>
          <w:w w:val="70"/>
        </w:rPr>
        <w:t>P.</w:t>
      </w:r>
      <w:r>
        <w:rPr>
          <w:rFonts w:ascii="Times New Roman" w:hAnsi="Times New Roman" w:cs="Times New Roman" w:eastAsia="Times New Roman"/>
          <w:sz w:val="14"/>
          <w:szCs w:val="14"/>
          <w:color w:val="4B4B4B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48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48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9"/>
          <w:w w:val="4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31"/>
        </w:rPr>
        <w:t>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9" w:after="0" w:line="240" w:lineRule="auto"/>
        <w:ind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br w:type="column"/>
      </w:r>
      <w:r>
        <w:rPr/>
        <w:pict>
          <v:shape style="width:180.479996pt;height:2.88pt;mso-position-horizontal-relative:char;mso-position-vertical-relative:line" type="#_x0000_t75">
            <v:imagedata r:id="rId92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172" w:right="55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7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4"/>
          <w:w w:val="7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obra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histórico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establezca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sujetos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manejo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cuidado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ésta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Histórico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59"/>
        </w:rPr>
        <w:t>11</w:t>
      </w:r>
      <w:r>
        <w:rPr>
          <w:rFonts w:ascii="Arial" w:hAnsi="Arial" w:cs="Arial" w:eastAsia="Arial"/>
          <w:sz w:val="16"/>
          <w:szCs w:val="16"/>
          <w:color w:val="030303"/>
          <w:w w:val="58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protegida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restringid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divide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en: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9" w:lineRule="auto"/>
        <w:ind w:left="172" w:right="9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protegida,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intransferible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indelegable,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particulares,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prohibido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distribución,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comercialización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permanente,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particulares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5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77" w:right="9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protegida,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función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temporalmente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prohibido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manejo,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distribución,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competentes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ella.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72" w:right="108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9"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4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proactiva,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específic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casos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especial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público,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definido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diseñadas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incentiva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adicional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mínim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2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21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168" w:right="98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focalizada,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específico,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susceptibl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cuantificada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analizada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comparada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202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mpact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que,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asimismo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facilite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sistematizació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aspecto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relevantes,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72" w:right="144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comprende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solicitar,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investigar,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difundir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buscar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5"/>
        </w:rPr>
        <w:t>n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4•.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Ley-Glosario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56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5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40"/>
          <w:w w:val="15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por: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cada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51"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2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25"/>
          <w:w w:val="12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Transparencia: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obligados;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5" w:lineRule="auto"/>
        <w:ind w:left="168" w:right="146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5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Consultivo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colegiado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plural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integrad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varios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sectore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propósit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proponer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opinar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Congreso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Instituto,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2" w:lineRule="auto"/>
        <w:ind w:left="177" w:right="8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abiertos: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digitale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accesibles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líne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usados,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reutilizados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redistribuidos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interesado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siguientes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características: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7" w:lineRule="auto"/>
        <w:ind w:left="182" w:right="15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Accesibles: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gama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amplia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usuarios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propósito;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8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Integrales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describen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detall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metadato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necesarios;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5"/>
          <w:szCs w:val="15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Gratuitos: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entrega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cambio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contraprestació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d)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discriminatorios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necesidad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registro;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0" w:lineRule="exact"/>
        <w:ind w:left="18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34.719971pt;margin-top:3.153213pt;width:25.92pt;height:88.32pt;mso-position-horizontal-relative:page;mso-position-vertical-relative:paragraph;z-index:-3236" type="#_x0000_t75">
            <v:imagedata r:id="rId93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Oportunos: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son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  <w:position w:val="-1"/>
        </w:rPr>
        <w:t>actualizados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2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  <w:position w:val="-1"/>
        </w:rPr>
        <w:t>periódicamente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2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  <w:position w:val="-1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  <w:position w:val="-1"/>
        </w:rPr>
        <w:t>generen;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400" w:bottom="280" w:left="400" w:right="740"/>
          <w:cols w:num="2" w:equalWidth="0">
            <w:col w:w="1713" w:space="1612"/>
            <w:col w:w="7775"/>
          </w:cols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740"/>
        </w:sectPr>
      </w:pPr>
      <w:rPr/>
    </w:p>
    <w:p>
      <w:pPr>
        <w:spacing w:before="54" w:after="0" w:line="291" w:lineRule="auto"/>
        <w:ind w:left="3521" w:right="-48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2.960022pt;margin-top:20.159985pt;width:43.200001pt;height:43.200001pt;mso-position-horizontal-relative:page;mso-position-vertical-relative:page;z-index:-3238" type="#_x0000_t75">
            <v:imagedata r:id="rId94" o:title=""/>
          </v:shape>
        </w:pict>
      </w:r>
      <w:r>
        <w:rPr/>
        <w:pict>
          <v:group style="position:absolute;margin-left:15.134467pt;margin-top:764.65686pt;width:590.244204pt;height:.1pt;mso-position-horizontal-relative:page;mso-position-vertical-relative:page;z-index:-3235" coordorigin="303,15293" coordsize="11805,2">
            <v:shape style="position:absolute;left:303;top:15293;width:11805;height:2" coordorigin="303,15293" coordsize="11805,0" path="m303,15293l12108,15293e" filled="f" stroked="t" strokeweight="1.418856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Permanente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282828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conservan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tiempo,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versiones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histórica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relevante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mantendrá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identificadore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adecuados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efecto;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56" w:right="-20"/>
        <w:jc w:val="left"/>
        <w:tabs>
          <w:tab w:pos="3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08080"/>
          <w:spacing w:val="0"/>
          <w:w w:val="205"/>
        </w:rPr>
        <w:t>'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g)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Primarios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provienen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máximo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nivel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desagregación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posible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148"/>
        </w:rPr>
        <w:t>www.jall•co.go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148"/>
        </w:rPr>
        <w:t>)J.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30"/>
          <w:w w:val="148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0"/>
          <w:w w:val="53"/>
        </w:rPr>
        <w:t>..........:...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-84"/>
          <w:w w:val="54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-92"/>
          <w:w w:val="151"/>
        </w:rPr>
        <w:t>'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0"/>
          <w:w w:val="54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-18"/>
          <w:w w:val="151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0"/>
          <w:w w:val="73"/>
        </w:rPr>
        <w:t>-..:.:_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-29"/>
          <w:w w:val="74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0"/>
          <w:w w:val="162"/>
        </w:rPr>
        <w:t>'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-15"/>
          <w:w w:val="162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0"/>
          <w:w w:val="81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6"/>
          <w:w w:val="81"/>
        </w:rPr>
        <w:t>·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-22"/>
          <w:w w:val="115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0"/>
          <w:w w:val="90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-33"/>
          <w:w w:val="90"/>
        </w:rPr>
        <w:t>•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0"/>
          <w:w w:val="103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-54"/>
          <w:w w:val="103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-63"/>
          <w:w w:val="141"/>
        </w:rPr>
        <w:t>·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0"/>
          <w:w w:val="47"/>
        </w:rPr>
        <w:t>·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82828"/>
          <w:spacing w:val="0"/>
          <w:w w:val="104"/>
        </w:rPr>
        <w:t>:::</w:t>
      </w:r>
      <w:r>
        <w:rPr>
          <w:rFonts w:ascii="Times New Roman" w:hAnsi="Times New Roman" w:cs="Times New Roman" w:eastAsia="Times New Roman"/>
          <w:sz w:val="39"/>
          <w:szCs w:val="39"/>
          <w:color w:val="282828"/>
          <w:spacing w:val="-62"/>
          <w:w w:val="105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0"/>
          <w:w w:val="47"/>
        </w:rPr>
        <w:t>";f:;'.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15"/>
          <w:w w:val="48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0"/>
          <w:w w:val="89"/>
        </w:rPr>
        <w:t>_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-7"/>
          <w:w w:val="89"/>
        </w:rPr>
        <w:t>,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0"/>
          <w:w w:val="48"/>
        </w:rPr>
        <w:t>_.: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-4"/>
          <w:w w:val="49"/>
        </w:rPr>
        <w:t>_</w:t>
      </w:r>
      <w:r>
        <w:rPr>
          <w:rFonts w:ascii="Times New Roman" w:hAnsi="Times New Roman" w:cs="Times New Roman" w:eastAsia="Times New Roman"/>
          <w:sz w:val="39"/>
          <w:szCs w:val="39"/>
          <w:color w:val="3A3A3A"/>
          <w:spacing w:val="-10"/>
          <w:w w:val="90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-2"/>
          <w:w w:val="70"/>
        </w:rPr>
        <w:t>_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11"/>
          <w:w w:val="86"/>
        </w:rPr>
        <w:t>-</w:t>
      </w:r>
      <w:r>
        <w:rPr>
          <w:rFonts w:ascii="Times New Roman" w:hAnsi="Times New Roman" w:cs="Times New Roman" w:eastAsia="Times New Roman"/>
          <w:sz w:val="39"/>
          <w:szCs w:val="39"/>
          <w:color w:val="A0A0A0"/>
          <w:spacing w:val="-4"/>
          <w:w w:val="47"/>
        </w:rPr>
        <w:t>·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0"/>
          <w:w w:val="112"/>
        </w:rPr>
        <w:t>--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3A3A3A"/>
          <w:spacing w:val="16"/>
          <w:w w:val="22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A0A0A0"/>
          <w:spacing w:val="0"/>
          <w:w w:val="22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A0A0A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-37"/>
          <w:w w:val="67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-30"/>
          <w:w w:val="135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-35"/>
          <w:w w:val="54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0"/>
          <w:w w:val="61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-15"/>
          <w:w w:val="61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A0A0A0"/>
          <w:spacing w:val="16"/>
          <w:w w:val="90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22"/>
          <w:w w:val="47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3A3A3A"/>
          <w:spacing w:val="0"/>
          <w:w w:val="47"/>
        </w:rPr>
        <w:t>..</w:t>
      </w:r>
      <w:r>
        <w:rPr>
          <w:rFonts w:ascii="Times New Roman" w:hAnsi="Times New Roman" w:cs="Times New Roman" w:eastAsia="Times New Roman"/>
          <w:sz w:val="39"/>
          <w:szCs w:val="39"/>
          <w:color w:val="3A3A3A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A0A0A0"/>
          <w:spacing w:val="0"/>
          <w:w w:val="61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A0A0A0"/>
          <w:spacing w:val="3"/>
          <w:w w:val="61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0"/>
          <w:w w:val="67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4B4B4B"/>
          <w:spacing w:val="-29"/>
          <w:w w:val="54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0"/>
          <w:w w:val="65"/>
        </w:rPr>
        <w:t>...</w:t>
      </w:r>
      <w:r>
        <w:rPr>
          <w:rFonts w:ascii="Times New Roman" w:hAnsi="Times New Roman" w:cs="Times New Roman" w:eastAsia="Times New Roman"/>
          <w:sz w:val="39"/>
          <w:szCs w:val="39"/>
          <w:color w:val="646464"/>
          <w:spacing w:val="-28"/>
          <w:w w:val="65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3A3A3A"/>
          <w:spacing w:val="-15"/>
          <w:w w:val="112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0"/>
          <w:w w:val="61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808080"/>
          <w:spacing w:val="-56"/>
          <w:w w:val="61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A0A0A0"/>
          <w:spacing w:val="0"/>
          <w:w w:val="41"/>
        </w:rPr>
        <w:t>..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740"/>
          <w:cols w:num="2" w:equalWidth="0">
            <w:col w:w="10142" w:space="572"/>
            <w:col w:w="386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1" w:lineRule="exact"/>
        <w:ind w:left="952" w:right="156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94949"/>
          <w:spacing w:val="0"/>
          <w:w w:val="51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401" w:lineRule="exact"/>
        <w:ind w:left="710" w:right="1252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30303"/>
          <w:spacing w:val="-54"/>
          <w:w w:val="112"/>
          <w:position w:val="-4"/>
        </w:rPr>
        <w:t>·</w:t>
      </w:r>
      <w:r>
        <w:rPr>
          <w:rFonts w:ascii="Arial" w:hAnsi="Arial" w:cs="Arial" w:eastAsia="Arial"/>
          <w:sz w:val="16"/>
          <w:szCs w:val="16"/>
          <w:color w:val="595959"/>
          <w:spacing w:val="-53"/>
          <w:w w:val="138"/>
          <w:position w:val="6"/>
        </w:rPr>
        <w:t>;</w:t>
      </w:r>
      <w:r>
        <w:rPr>
          <w:rFonts w:ascii="Arial" w:hAnsi="Arial" w:cs="Arial" w:eastAsia="Arial"/>
          <w:sz w:val="16"/>
          <w:szCs w:val="16"/>
          <w:color w:val="898989"/>
          <w:spacing w:val="-17"/>
          <w:w w:val="58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-6"/>
          <w:w w:val="30"/>
          <w:position w:val="6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-3"/>
          <w:w w:val="30"/>
          <w:position w:val="6"/>
        </w:rPr>
        <w:t>.</w:t>
      </w:r>
      <w:r>
        <w:rPr>
          <w:rFonts w:ascii="Arial" w:hAnsi="Arial" w:cs="Arial" w:eastAsia="Arial"/>
          <w:sz w:val="33"/>
          <w:szCs w:val="33"/>
          <w:color w:val="030303"/>
          <w:spacing w:val="-59"/>
          <w:w w:val="84"/>
          <w:position w:val="6"/>
        </w:rPr>
        <w:t>\</w:t>
      </w:r>
      <w:r>
        <w:rPr>
          <w:rFonts w:ascii="Arial" w:hAnsi="Arial" w:cs="Arial" w:eastAsia="Arial"/>
          <w:sz w:val="33"/>
          <w:szCs w:val="33"/>
          <w:color w:val="B5B5B5"/>
          <w:spacing w:val="-15"/>
          <w:w w:val="28"/>
          <w:position w:val="6"/>
        </w:rPr>
        <w:t>.</w:t>
      </w:r>
      <w:r>
        <w:rPr>
          <w:rFonts w:ascii="Arial" w:hAnsi="Arial" w:cs="Arial" w:eastAsia="Arial"/>
          <w:sz w:val="21"/>
          <w:szCs w:val="21"/>
          <w:color w:val="595959"/>
          <w:spacing w:val="-10"/>
          <w:w w:val="37"/>
          <w:b/>
          <w:bCs/>
          <w:position w:val="-4"/>
        </w:rPr>
        <w:t>.</w:t>
      </w:r>
      <w:r>
        <w:rPr>
          <w:rFonts w:ascii="Arial" w:hAnsi="Arial" w:cs="Arial" w:eastAsia="Arial"/>
          <w:sz w:val="33"/>
          <w:szCs w:val="33"/>
          <w:color w:val="898989"/>
          <w:spacing w:val="-46"/>
          <w:w w:val="29"/>
          <w:position w:val="6"/>
        </w:rPr>
        <w:t>·</w:t>
      </w:r>
      <w:r>
        <w:rPr>
          <w:rFonts w:ascii="Arial" w:hAnsi="Arial" w:cs="Arial" w:eastAsia="Arial"/>
          <w:sz w:val="33"/>
          <w:szCs w:val="33"/>
          <w:color w:val="898989"/>
          <w:spacing w:val="-5"/>
          <w:w w:val="10"/>
          <w:position w:val="6"/>
        </w:rPr>
        <w:t>.</w:t>
      </w:r>
      <w:r>
        <w:rPr>
          <w:rFonts w:ascii="Arial" w:hAnsi="Arial" w:cs="Arial" w:eastAsia="Arial"/>
          <w:sz w:val="21"/>
          <w:szCs w:val="21"/>
          <w:color w:val="595959"/>
          <w:spacing w:val="-17"/>
          <w:w w:val="37"/>
          <w:b/>
          <w:bCs/>
          <w:position w:val="-4"/>
        </w:rPr>
        <w:t>.</w:t>
      </w:r>
      <w:r>
        <w:rPr>
          <w:rFonts w:ascii="Arial" w:hAnsi="Arial" w:cs="Arial" w:eastAsia="Arial"/>
          <w:sz w:val="33"/>
          <w:szCs w:val="33"/>
          <w:color w:val="898989"/>
          <w:spacing w:val="2"/>
          <w:w w:val="10"/>
          <w:position w:val="6"/>
        </w:rPr>
        <w:t>.</w:t>
      </w:r>
      <w:r>
        <w:rPr>
          <w:rFonts w:ascii="Arial" w:hAnsi="Arial" w:cs="Arial" w:eastAsia="Arial"/>
          <w:sz w:val="33"/>
          <w:szCs w:val="33"/>
          <w:color w:val="595959"/>
          <w:spacing w:val="-68"/>
          <w:w w:val="29"/>
          <w:position w:val="6"/>
        </w:rPr>
        <w:t>·</w:t>
      </w:r>
      <w:r>
        <w:rPr>
          <w:rFonts w:ascii="Arial" w:hAnsi="Arial" w:cs="Arial" w:eastAsia="Arial"/>
          <w:sz w:val="33"/>
          <w:szCs w:val="33"/>
          <w:color w:val="030303"/>
          <w:spacing w:val="-180"/>
          <w:w w:val="84"/>
          <w:position w:val="6"/>
        </w:rPr>
        <w:t>F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50"/>
          <w:b/>
          <w:bCs/>
          <w:position w:val="-4"/>
        </w:rPr>
        <w:t>r.</w:t>
      </w:r>
      <w:r>
        <w:rPr>
          <w:rFonts w:ascii="Arial" w:hAnsi="Arial" w:cs="Arial" w:eastAsia="Arial"/>
          <w:sz w:val="21"/>
          <w:szCs w:val="21"/>
          <w:color w:val="030303"/>
          <w:spacing w:val="-3"/>
          <w:w w:val="51"/>
          <w:b/>
          <w:bCs/>
          <w:position w:val="-4"/>
        </w:rPr>
        <w:t>:</w:t>
      </w:r>
      <w:r>
        <w:rPr>
          <w:rFonts w:ascii="Arial" w:hAnsi="Arial" w:cs="Arial" w:eastAsia="Arial"/>
          <w:sz w:val="21"/>
          <w:szCs w:val="21"/>
          <w:color w:val="313131"/>
          <w:spacing w:val="-28"/>
          <w:w w:val="80"/>
          <w:b/>
          <w:bCs/>
          <w:position w:val="-4"/>
        </w:rPr>
        <w:t>r</w:t>
      </w:r>
      <w:r>
        <w:rPr>
          <w:rFonts w:ascii="Arial" w:hAnsi="Arial" w:cs="Arial" w:eastAsia="Arial"/>
          <w:sz w:val="21"/>
          <w:szCs w:val="21"/>
          <w:color w:val="030303"/>
          <w:spacing w:val="-5"/>
          <w:w w:val="113"/>
          <w:b/>
          <w:bCs/>
          <w:position w:val="-4"/>
        </w:rPr>
        <w:t>r</w:t>
      </w:r>
      <w:r>
        <w:rPr>
          <w:rFonts w:ascii="Arial" w:hAnsi="Arial" w:cs="Arial" w:eastAsia="Arial"/>
          <w:sz w:val="21"/>
          <w:szCs w:val="21"/>
          <w:color w:val="595959"/>
          <w:spacing w:val="12"/>
          <w:w w:val="65"/>
          <w:b/>
          <w:bCs/>
          <w:position w:val="-4"/>
        </w:rPr>
        <w:t>·</w:t>
      </w:r>
      <w:r>
        <w:rPr>
          <w:rFonts w:ascii="Arial" w:hAnsi="Arial" w:cs="Arial" w:eastAsia="Arial"/>
          <w:sz w:val="21"/>
          <w:szCs w:val="21"/>
          <w:color w:val="898989"/>
          <w:spacing w:val="-10"/>
          <w:w w:val="44"/>
          <w:position w:val="-4"/>
        </w:rPr>
        <w:t>.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147"/>
          <w:position w:val="-4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29" w:right="135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86"/>
        </w:rPr>
        <w:t>Fi5calí::t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0" w:lineRule="exact"/>
        <w:ind w:left="344" w:right="93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0.32pt;margin-top:13.2756pt;width:68.160004pt;height:3.84pt;mso-position-horizontal-relative:page;mso-position-vertical-relative:paragraph;z-index:-3234" type="#_x0000_t75">
            <v:imagedata r:id="rId96" o:title=""/>
          </v:shape>
        </w:pict>
      </w:r>
      <w:r>
        <w:rPr/>
        <w:pict>
          <v:group style="position:absolute;margin-left:148pt;margin-top:33.226482pt;width:.588235pt;height:102.404141pt;mso-position-horizontal-relative:page;mso-position-vertical-relative:paragraph;z-index:-3228" coordorigin="2960,665" coordsize="12,2048">
            <v:group style="position:absolute;left:2967;top:669;width:2;height:768" coordorigin="2967,669" coordsize="2,768">
              <v:shape style="position:absolute;left:2967;top:669;width:2;height:768" coordorigin="2967,669" coordsize="0,768" path="m2967,1437l2967,669e" filled="f" stroked="t" strokeweight=".470588pt" strokecolor="#3F3F3F">
                <v:path arrowok="t"/>
              </v:shape>
            </v:group>
            <v:group style="position:absolute;left:2965;top:1456;width:2;height:1252" coordorigin="2965,1456" coordsize="2,1252">
              <v:shape style="position:absolute;left:2965;top:1456;width:2;height:1252" coordorigin="2965,1456" coordsize="0,1252" path="m2965,2708l2965,1456e" filled="f" stroked="t" strokeweight=".470588pt" strokecolor="#48484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  <w:color w:val="030303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8"/>
          <w:w w:val="9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8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8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6"/>
          <w:w w:val="5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dH!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2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4" w:right="120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h)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legibles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máquinas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estructurados,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parcialmente,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procesados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interpretado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equipos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automática;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9" w:right="60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i)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abiertos: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conjunt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estructur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lógica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usada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almacenar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archivo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digital,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especificacione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públicamente,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suponen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dificulta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reproducción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condicionadas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contraprestació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2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j)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us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313131"/>
          <w:spacing w:val="10"/>
          <w:w w:val="175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único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requerimient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utilizado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libremente;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5" w:lineRule="auto"/>
        <w:ind w:left="9" w:right="7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personales: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concerniente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identificada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identificable;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5" w:right="8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sensibles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aquellos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afecte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esfer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íntim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titular,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utilizació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indebida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discriminación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conlleve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éste.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particular,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sensibles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puedan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aspecto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racial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étnico,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futuro,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genética,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creencias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religiosas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filosófica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morales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afiliació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sindical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opiniones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preferenci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sexual;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right="6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9.759995pt;margin-top:37.006706pt;width:3.84pt;height:90.239998pt;mso-position-horizontal-relative:page;mso-position-vertical-relative:paragraph;z-index:-3232" type="#_x0000_t75">
            <v:imagedata r:id="rId97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75"/>
        </w:rPr>
        <w:t>: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expedientes,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reportes,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estudios,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actas,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dictámenes,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resoluciones,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oficios,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correspondencia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directivas,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directrices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circulares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contratos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convenios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instructivos,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datos,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notas,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memorandos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estadísticas,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instrumento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funciones,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obligados,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integrantes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importa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aquellos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Histórico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escrito,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impreso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sonoro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visual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electrónico,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informátic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holográfico;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14" w:right="133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</w:rPr>
        <w:t>VIII</w:t>
      </w:r>
      <w:r>
        <w:rPr>
          <w:rFonts w:ascii="Arial" w:hAnsi="Arial" w:cs="Arial" w:eastAsia="Arial"/>
          <w:sz w:val="16"/>
          <w:szCs w:val="16"/>
          <w:color w:val="030303"/>
          <w:spacing w:val="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</w:rPr>
        <w:t>Expedient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313131"/>
          <w:spacing w:val="11"/>
          <w:w w:val="175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varios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archivo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ordenados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trámit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5" w:right="81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9.529419pt;margin-top:15.545372pt;width:5.030583pt;height:155.406918pt;mso-position-horizontal-relative:page;mso-position-vertical-relative:paragraph;z-index:-3231" coordorigin="2991,311" coordsize="101,3108">
            <v:shape style="position:absolute;left:2995;top:311;width:96;height:2150" type="#_x0000_t75">
              <v:imagedata r:id="rId98" o:title=""/>
            </v:shape>
            <v:group style="position:absolute;left:2993;top:2374;width:2;height:1043" coordorigin="2993,2374" coordsize="2,1043">
              <v:shape style="position:absolute;left:2993;top:2374;width:2;height:1043" coordorigin="2993,2374" coordsize="0,1043" path="m2993,3417l2993,2374e" filled="f" stroked="t" strokeweight=".235294pt" strokecolor="#3B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Abiertos: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conjunt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caracterfstica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estructur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lógica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usada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almacenar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facilita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procesamient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digital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especificacione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permite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restricció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usuarios;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9" w:right="102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X.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Accesibles: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alternativ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dé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viable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cómoda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discapacidad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otras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dificultade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acceder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text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impreso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format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convencional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encontrarse;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9" w:right="103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XI.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bases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realizada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requisit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pago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contraprestació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ingresos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correspondientes;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9" w:right="5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0"/>
        </w:rPr>
        <w:t>XI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90"/>
        </w:rPr>
        <w:t>I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Gobiern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abierto: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atribuciones,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sujetos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representante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implementació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colaboración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promoción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implementació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apertur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gubernamental;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2" w:lineRule="auto"/>
        <w:ind w:left="9" w:right="7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XIII.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result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relevant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beneficios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simplement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individual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divulgación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result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comprenda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80" w:lineRule="exact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actividade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llevan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cabo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obligados;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760" w:bottom="280" w:left="440" w:right="760"/>
          <w:cols w:num="2" w:equalWidth="0">
            <w:col w:w="2632" w:space="862"/>
            <w:col w:w="7546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9" w:after="0" w:line="240" w:lineRule="auto"/>
        <w:ind w:left="350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4"/>
        </w:rPr>
        <w:t>XIV.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46"/>
        </w:rPr>
        <w:t>:</w:t>
      </w:r>
      <w:r>
        <w:rPr>
          <w:rFonts w:ascii="Arial" w:hAnsi="Arial" w:cs="Arial" w:eastAsia="Arial"/>
          <w:sz w:val="16"/>
          <w:szCs w:val="16"/>
          <w:color w:val="31313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Transparencia,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40" w:lineRule="auto"/>
        <w:ind w:left="351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51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0"/>
        </w:rPr>
        <w:t>XV.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Transparencia,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Protec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180" w:lineRule="exact"/>
        <w:ind w:left="351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Personales;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40" w:right="760"/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7" w:lineRule="atLeast"/>
        <w:ind w:left="115" w:right="-71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www.ja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30"/>
        </w:rPr>
        <w:t>H"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5"/>
          <w:w w:val="13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313131"/>
          <w:spacing w:val="-3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97"/>
        </w:rPr>
        <w:t>go)..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39" w:after="0" w:line="240" w:lineRule="auto"/>
        <w:ind w:left="113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XVI.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40" w:lineRule="auto"/>
        <w:ind w:left="114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705887pt;margin-top:.25068pt;width:32.442242pt;height:64.0pt;mso-position-horizontal-relative:page;mso-position-vertical-relative:paragraph;z-index:-3226" type="#_x0000_t202" filled="f" stroked="f">
            <v:textbox inset="0,0,0,0">
              <w:txbxContent>
                <w:p>
                  <w:pPr>
                    <w:spacing w:before="0" w:after="0" w:line="1280" w:lineRule="exact"/>
                    <w:ind w:right="-232"/>
                    <w:jc w:val="left"/>
                    <w:rPr>
                      <w:rFonts w:ascii="Arial" w:hAnsi="Arial" w:cs="Arial" w:eastAsia="Arial"/>
                      <w:sz w:val="128"/>
                      <w:szCs w:val="128"/>
                    </w:rPr>
                  </w:pPr>
                  <w:rPr/>
                  <w:r>
                    <w:rPr>
                      <w:rFonts w:ascii="Arial" w:hAnsi="Arial" w:cs="Arial" w:eastAsia="Arial"/>
                      <w:sz w:val="128"/>
                      <w:szCs w:val="128"/>
                      <w:color w:val="030303"/>
                      <w:spacing w:val="0"/>
                      <w:w w:val="182"/>
                      <w:position w:val="-1"/>
                    </w:rPr>
                    <w:t>\</w:t>
                  </w:r>
                  <w:r>
                    <w:rPr>
                      <w:rFonts w:ascii="Arial" w:hAnsi="Arial" w:cs="Arial" w:eastAsia="Arial"/>
                      <w:sz w:val="128"/>
                      <w:szCs w:val="1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Municipios;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5" w:lineRule="atLeast"/>
        <w:ind w:left="659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17.882353pt;margin-top:22.439762pt;width:409.411765pt;height:.1pt;mso-position-horizontal-relative:page;mso-position-vertical-relative:paragraph;z-index:-3227" coordorigin="358,449" coordsize="8188,2">
            <v:shape style="position:absolute;left:358;top:449;width:8188;height:2" coordorigin="358,449" coordsize="8188,0" path="m358,449l8546,449e" filled="f" stroked="t" strokeweight=".941176pt" strokecolor="#0C0C0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"/>
          <w:szCs w:val="11"/>
          <w:color w:val="595959"/>
          <w:w w:val="70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0"/>
          <w:w w:val="160"/>
        </w:rPr>
        <w:t>•"'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-10"/>
          <w:w w:val="160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60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4"/>
          <w:w w:val="125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9"/>
          <w:w w:val="160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-6"/>
          <w:w w:val="135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0"/>
          <w:w w:val="188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4"/>
          <w:w w:val="188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37"/>
          <w:w w:val="188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-13"/>
          <w:w w:val="29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-6"/>
          <w:w w:val="77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13"/>
          <w:w w:val="107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267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14"/>
          <w:w w:val="153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202"/>
        </w:rPr>
        <w:t>-"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9"/>
          <w:w w:val="202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24"/>
        </w:rPr>
        <w:t>"'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232"/>
        </w:rPr>
        <w:t>,.</w:t>
      </w:r>
      <w:r>
        <w:rPr>
          <w:rFonts w:ascii="Times New Roman" w:hAnsi="Times New Roman" w:cs="Times New Roman" w:eastAsia="Times New Roman"/>
          <w:sz w:val="11"/>
          <w:szCs w:val="11"/>
          <w:color w:val="A1A1A1"/>
          <w:spacing w:val="7"/>
          <w:w w:val="23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232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32"/>
          <w:w w:val="23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0"/>
          <w:w w:val="149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108"/>
        </w:rPr>
        <w:t>,_,.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3"/>
          <w:w w:val="108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0"/>
          <w:w w:val="147"/>
        </w:rPr>
        <w:t>.,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50"/>
        </w:rPr>
        <w:t>&gt;'•'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2"/>
          <w:w w:val="150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0"/>
          <w:w w:val="249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0"/>
          <w:w w:val="187"/>
        </w:rPr>
        <w:t>•'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-12"/>
          <w:w w:val="18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20"/>
          <w:w w:val="199"/>
        </w:rPr>
        <w:t>''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0"/>
          <w:w w:val="26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199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19"/>
          <w:w w:val="19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53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0"/>
          <w:w w:val="131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13131"/>
          <w:spacing w:val="0"/>
          <w:w w:val="192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40" w:right="760"/>
          <w:cols w:num="2" w:equalWidth="0">
            <w:col w:w="2127" w:space="247"/>
            <w:col w:w="8666"/>
          </w:cols>
        </w:sectPr>
      </w:pPr>
      <w:rPr/>
    </w:p>
    <w:p>
      <w:pPr>
        <w:spacing w:before="0" w:after="0" w:line="548" w:lineRule="atLeast"/>
        <w:ind w:left="257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47.764709pt;margin-top:24.960007pt;width:186.315296pt;height:157.333353pt;mso-position-horizontal-relative:page;mso-position-vertical-relative:page;z-index:-3233" coordorigin="2955,499" coordsize="3726,3147">
            <v:shape style="position:absolute;left:2976;top:499;width:3706;height:1958" type="#_x0000_t75">
              <v:imagedata r:id="rId99" o:title=""/>
            </v:shape>
            <v:group style="position:absolute;left:2960;top:2446;width:2;height:1195" coordorigin="2960,2446" coordsize="2,1195">
              <v:shape style="position:absolute;left:2960;top:2446;width:2;height:1195" coordorigin="2960,2446" coordsize="0,1195" path="m2960,3641l2960,2446e" filled="f" stroked="t" strokeweight=".470588pt" strokecolor="#34343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6.799988pt;margin-top:22.079987pt;width:43.200001pt;height:41.279999pt;mso-position-horizontal-relative:page;mso-position-vertical-relative:page;z-index:-3230" type="#_x0000_t75">
            <v:imagedata r:id="rId100" o:title=""/>
          </v:shape>
        </w:pict>
      </w:r>
      <w:r>
        <w:rPr/>
        <w:pict>
          <v:shape style="position:absolute;margin-left:542.400024pt;margin-top:634.559998pt;width:45.119999pt;height:129.600006pt;mso-position-horizontal-relative:page;mso-position-vertical-relative:page;z-index:-3229" type="#_x0000_t75">
            <v:imagedata r:id="rId101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10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9" w:lineRule="atLeast"/>
        <w:ind w:left="6619" w:right="-20"/>
        <w:jc w:val="left"/>
        <w:tabs>
          <w:tab w:pos="808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138"/>
        </w:rPr>
        <w:t>mo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138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4"/>
          <w:w w:val="13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366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7"/>
          <w:w w:val="366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0"/>
          <w:w w:val="237"/>
        </w:rPr>
        <w:t>""'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14"/>
          <w:w w:val="237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434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0"/>
          <w:w w:val="195"/>
        </w:rPr>
        <w:t>"'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24"/>
          <w:w w:val="19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348"/>
        </w:rPr>
        <w:t>""'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-59"/>
          <w:w w:val="348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348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28"/>
          <w:w w:val="34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7"/>
          <w:w w:val="229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229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-19"/>
          <w:w w:val="22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229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7"/>
          <w:w w:val="22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110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40" w:right="760"/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842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132.479996pt;height:2.88pt;mso-position-horizontal-relative:char;mso-position-vertical-relative:line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00" w:bottom="280" w:left="400" w:right="180"/>
        </w:sectPr>
      </w:pPr>
      <w:rPr/>
    </w:p>
    <w:p>
      <w:pPr>
        <w:spacing w:before="31" w:after="0" w:line="240" w:lineRule="auto"/>
        <w:ind w:left="545" w:right="1304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146.481796pt;margin-top:-17.512678pt;width:66.638206pt;height:49.571647pt;mso-position-horizontal-relative:page;mso-position-vertical-relative:paragraph;z-index:-3225" coordorigin="2930,-350" coordsize="1333,991">
            <v:shape style="position:absolute;left:2938;top:-350;width:1325;height:58" type="#_x0000_t75">
              <v:imagedata r:id="rId103" o:title=""/>
            </v:shape>
            <v:group style="position:absolute;left:2934;top:-297;width:2;height:933" coordorigin="2934,-297" coordsize="2,933">
              <v:shape style="position:absolute;left:2934;top:-297;width:2;height:933" coordorigin="2934,-297" coordsize="0,933" path="m2934,636l2934,-297e" filled="f" stroked="t" strokeweight=".474051pt" strokecolor="#48484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-18"/>
          <w:w w:val="117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10"/>
          <w:w w:val="34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0"/>
          <w:w w:val="65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D4D4D"/>
          <w:spacing w:val="0"/>
          <w:w w:val="70"/>
        </w:rPr>
        <w:t>:::</w:t>
      </w:r>
      <w:r>
        <w:rPr>
          <w:rFonts w:ascii="Times New Roman" w:hAnsi="Times New Roman" w:cs="Times New Roman" w:eastAsia="Times New Roman"/>
          <w:sz w:val="22"/>
          <w:szCs w:val="22"/>
          <w:color w:val="4D4D4D"/>
          <w:spacing w:val="-31"/>
          <w:w w:val="71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-10"/>
          <w:w w:val="34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60"/>
        </w:rPr>
        <w:t>;;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-35"/>
          <w:w w:val="44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4D4D4D"/>
          <w:spacing w:val="0"/>
          <w:w w:val="86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4D4D4D"/>
          <w:spacing w:val="1"/>
          <w:w w:val="86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55"/>
          <w:i/>
        </w:rPr>
        <w:t>¡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2"/>
          <w:w w:val="55"/>
          <w:i/>
        </w:rPr>
        <w:t>?</w:t>
      </w:r>
      <w:r>
        <w:rPr>
          <w:rFonts w:ascii="Times New Roman" w:hAnsi="Times New Roman" w:cs="Times New Roman" w:eastAsia="Times New Roman"/>
          <w:sz w:val="22"/>
          <w:szCs w:val="22"/>
          <w:color w:val="3D3D3D"/>
          <w:spacing w:val="0"/>
          <w:w w:val="49"/>
          <w:i/>
        </w:rPr>
        <w:t>r"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66" w:right="1055"/>
        <w:jc w:val="center"/>
        <w:rPr>
          <w:rFonts w:ascii="Times New Roman" w:hAnsi="Times New Roman" w:cs="Times New Roman" w:eastAsia="Times New Roman"/>
          <w:sz w:val="45"/>
          <w:szCs w:val="45"/>
        </w:rPr>
      </w:pPr>
      <w:rPr/>
      <w:r>
        <w:rPr/>
        <w:pict>
          <v:group style="position:absolute;margin-left:146.955841pt;margin-top:11.719007pt;width:.1pt;height:76.199639pt;mso-position-horizontal-relative:page;mso-position-vertical-relative:paragraph;z-index:-3220" coordorigin="2939,234" coordsize="2,1524">
            <v:shape style="position:absolute;left:2939;top:234;width:2;height:1524" coordorigin="2939,234" coordsize="0,1524" path="m2939,1758l2939,234e" filled="f" stroked="t" strokeweight=".474051pt" strokecolor="#34343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5"/>
          <w:szCs w:val="45"/>
          <w:color w:val="1F1F1F"/>
          <w:spacing w:val="-20"/>
          <w:w w:val="109"/>
          <w:i/>
        </w:rPr>
        <w:t>t</w:t>
      </w:r>
      <w:r>
        <w:rPr>
          <w:rFonts w:ascii="Times New Roman" w:hAnsi="Times New Roman" w:cs="Times New Roman" w:eastAsia="Times New Roman"/>
          <w:sz w:val="45"/>
          <w:szCs w:val="45"/>
          <w:color w:val="4D4D4D"/>
          <w:spacing w:val="0"/>
          <w:w w:val="45"/>
          <w:i/>
        </w:rPr>
        <w:t>:</w:t>
      </w:r>
      <w:r>
        <w:rPr>
          <w:rFonts w:ascii="Times New Roman" w:hAnsi="Times New Roman" w:cs="Times New Roman" w:eastAsia="Times New Roman"/>
          <w:sz w:val="45"/>
          <w:szCs w:val="45"/>
          <w:color w:val="4D4D4D"/>
          <w:spacing w:val="-62"/>
          <w:w w:val="100"/>
          <w:i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4D4D4D"/>
          <w:spacing w:val="0"/>
          <w:w w:val="44"/>
          <w:i/>
        </w:rPr>
        <w:t>r&amp;;w1t1i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10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4" w:after="0" w:line="240" w:lineRule="auto"/>
        <w:ind w:left="732" w:right="1335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140.160004pt;margin-top:8.60744pt;width:11.52pt;height:302.874833pt;mso-position-horizontal-relative:page;mso-position-vertical-relative:paragraph;z-index:-3223" coordorigin="2803,172" coordsize="230,6057">
            <v:shape style="position:absolute;left:2957;top:172;width:58;height:1306" type="#_x0000_t75">
              <v:imagedata r:id="rId105" o:title=""/>
            </v:shape>
            <v:shape style="position:absolute;left:2803;top:3590;width:230;height:1632" type="#_x0000_t75">
              <v:imagedata r:id="rId106" o:title=""/>
            </v:shape>
            <v:group style="position:absolute;left:2949;top:1453;width:2;height:2115" coordorigin="2949,1453" coordsize="2,2115">
              <v:shape style="position:absolute;left:2949;top:1453;width:2;height:2115" coordorigin="2949,1453" coordsize="0,2115" path="m2949,3567l2949,1453e" filled="f" stroked="t" strokeweight=".474051pt" strokecolor="#343434">
                <v:path arrowok="t"/>
              </v:shape>
            </v:group>
            <v:group style="position:absolute;left:2958;top:5196;width:2;height:1029" coordorigin="2958,5196" coordsize="2,1029">
              <v:shape style="position:absolute;left:2958;top:5196;width:2;height:1029" coordorigin="2958,5196" coordsize="0,1029" path="m2958,6225l2958,5196e" filled="f" stroked="t" strokeweight=".474051pt" strokecolor="#3F3F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color w:val="1F1F1F"/>
          <w:spacing w:val="3"/>
          <w:w w:val="114"/>
        </w:rPr>
        <w:t>F</w:t>
      </w:r>
      <w:r>
        <w:rPr>
          <w:rFonts w:ascii="Arial" w:hAnsi="Arial" w:cs="Arial" w:eastAsia="Arial"/>
          <w:sz w:val="12"/>
          <w:szCs w:val="12"/>
          <w:color w:val="030303"/>
          <w:spacing w:val="-11"/>
          <w:w w:val="180"/>
        </w:rPr>
        <w:t>i</w:t>
      </w:r>
      <w:r>
        <w:rPr>
          <w:rFonts w:ascii="Arial" w:hAnsi="Arial" w:cs="Arial" w:eastAsia="Arial"/>
          <w:sz w:val="12"/>
          <w:szCs w:val="12"/>
          <w:color w:val="3D3D3D"/>
          <w:spacing w:val="1"/>
          <w:w w:val="101"/>
        </w:rPr>
        <w:t>s</w:t>
      </w:r>
      <w:r>
        <w:rPr>
          <w:rFonts w:ascii="Arial" w:hAnsi="Arial" w:cs="Arial" w:eastAsia="Arial"/>
          <w:sz w:val="12"/>
          <w:szCs w:val="12"/>
          <w:color w:val="1F1F1F"/>
          <w:spacing w:val="-20"/>
          <w:w w:val="139"/>
        </w:rPr>
        <w:t>{</w:t>
      </w:r>
      <w:r>
        <w:rPr>
          <w:rFonts w:ascii="Arial" w:hAnsi="Arial" w:cs="Arial" w:eastAsia="Arial"/>
          <w:sz w:val="12"/>
          <w:szCs w:val="12"/>
          <w:color w:val="030303"/>
          <w:spacing w:val="-24"/>
          <w:w w:val="157"/>
        </w:rPr>
        <w:t>:</w:t>
      </w:r>
      <w:r>
        <w:rPr>
          <w:rFonts w:ascii="Arial" w:hAnsi="Arial" w:cs="Arial" w:eastAsia="Arial"/>
          <w:sz w:val="12"/>
          <w:szCs w:val="12"/>
          <w:color w:val="1F1F1F"/>
          <w:spacing w:val="-17"/>
          <w:w w:val="118"/>
        </w:rPr>
        <w:t>: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23"/>
        </w:rPr>
        <w:t>ul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22"/>
        </w:rPr>
        <w:t>í</w:t>
      </w:r>
      <w:r>
        <w:rPr>
          <w:rFonts w:ascii="Arial" w:hAnsi="Arial" w:cs="Arial" w:eastAsia="Arial"/>
          <w:sz w:val="12"/>
          <w:szCs w:val="12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F1F1F"/>
          <w:spacing w:val="0"/>
          <w:w w:val="99"/>
        </w:rPr>
        <w:t>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64" w:lineRule="exact"/>
        <w:ind w:left="346" w:right="89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nera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11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4" w:after="0" w:line="240" w:lineRule="auto"/>
        <w:ind w:left="368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5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47.903946pt;margin-top:-100.85923pt;width:.474051pt;height:94.771105pt;mso-position-horizontal-relative:page;mso-position-vertical-relative:paragraph;z-index:-3219" coordorigin="2958,-2017" coordsize="9,1895">
            <v:group style="position:absolute;left:2963;top:-2012;width:2;height:1162" coordorigin="2963,-2012" coordsize="2,1162">
              <v:shape style="position:absolute;left:2963;top:-2012;width:2;height:1162" coordorigin="2963,-2012" coordsize="0,1162" path="m2963,-850l2963,-2012e" filled="f" stroked="t" strokeweight=".474051pt" strokecolor="#3B3B3B">
                <v:path arrowok="t"/>
              </v:shape>
            </v:group>
            <v:group style="position:absolute;left:2963;top:-831;width:2;height:705" coordorigin="2963,-831" coordsize="2,705">
              <v:shape style="position:absolute;left:2963;top:-831;width:2;height:705" coordorigin="2963,-831" coordsize="0,705" path="m2963,-127l2963,-831e" filled="f" stroked="t" strokeweight=".474051pt" strokecolor="#484848">
                <v:path arrowok="t"/>
              </v:shape>
            </v:group>
            <w10:wrap type="none"/>
          </v:group>
        </w:pict>
      </w:r>
      <w:r>
        <w:rPr/>
        <w:pict>
          <v:shape style="width:2.88pt;height:128.640000pt;mso-position-horizontal-relative:char;mso-position-vertical-relative:line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35" w:lineRule="exact"/>
        <w:ind w:right="7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13.865995pt;margin-top:14.136309pt;width:445.37103pt;height:42.805665pt;mso-position-horizontal-relative:page;mso-position-vertical-relative:paragraph;z-index:-3221" coordorigin="277,283" coordsize="8907,856">
            <v:shape style="position:absolute;left:2650;top:283;width:710;height:845" type="#_x0000_t75">
              <v:imagedata r:id="rId109" o:title=""/>
            </v:shape>
            <v:group style="position:absolute;left:284;top:1132;width:8893;height:2" coordorigin="284,1132" coordsize="8893,2">
              <v:shape style="position:absolute;left:284;top:1132;width:8893;height:2" coordorigin="284,1132" coordsize="8893,0" path="m284,1132l9178,1132e" filled="f" stroked="t" strokeweight=".711077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color w:val="1F1F1F"/>
          <w:spacing w:val="0"/>
          <w:w w:val="81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2058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4.880005pt;margin-top:-38.058277pt;width:42.240002pt;height:43.200001pt;mso-position-horizontal-relative:page;mso-position-vertical-relative:paragraph;z-index:-3224" type="#_x0000_t75">
            <v:imagedata r:id="rId110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w w:val="95"/>
        </w:rPr>
        <w:t>XVI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5"/>
        </w:rPr>
        <w:t>I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3D3D3D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" w:right="65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Reglamento: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9" w:right="561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Mu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10"/>
        </w:rPr>
        <w:t>n</w:t>
      </w:r>
      <w:r>
        <w:rPr>
          <w:rFonts w:ascii="Arial" w:hAnsi="Arial" w:cs="Arial" w:eastAsia="Arial"/>
          <w:sz w:val="16"/>
          <w:szCs w:val="16"/>
          <w:color w:val="1F1F1F"/>
          <w:spacing w:val="-18"/>
          <w:w w:val="16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cipios;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" w:right="70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XIX.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Naciona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1F1F1F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Protec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2"/>
        </w:rPr>
        <w:t>c</w:t>
      </w:r>
      <w:r>
        <w:rPr>
          <w:rFonts w:ascii="Arial" w:hAnsi="Arial" w:cs="Arial" w:eastAsia="Arial"/>
          <w:sz w:val="16"/>
          <w:szCs w:val="16"/>
          <w:color w:val="1F1F1F"/>
          <w:spacing w:val="-9"/>
          <w:w w:val="135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ón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40" w:lineRule="auto"/>
        <w:ind w:left="14" w:right="677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Personale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" w:right="313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82"/>
        </w:rPr>
        <w:t>X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2"/>
        </w:rPr>
        <w:t>X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9" w:right="64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XXI.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Transparencia: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conjunt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tienen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poseen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competencia,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funciones;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332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0"/>
        </w:rPr>
        <w:t>XXII.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9" w:right="662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XXIII.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eliminando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8"/>
        </w:rPr>
        <w:t>m</w:t>
      </w:r>
      <w:r>
        <w:rPr>
          <w:rFonts w:ascii="Arial" w:hAnsi="Arial" w:cs="Arial" w:eastAsia="Arial"/>
          <w:sz w:val="16"/>
          <w:szCs w:val="16"/>
          <w:color w:val="1F1F1F"/>
          <w:spacing w:val="1"/>
          <w:w w:val="202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tiend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secciones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clasificadas,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General.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617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1"/>
          <w:b/>
          <w:bCs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1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6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ley-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3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" w:right="309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204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203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rectore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interpretació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-6"/>
          <w:w w:val="100"/>
        </w:rPr>
        <w:t>'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ley: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9" w:lineRule="auto"/>
        <w:ind w:left="9" w:right="618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Certeza: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otorg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certidumbr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jurí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7"/>
        </w:rPr>
        <w:t>d</w:t>
      </w:r>
      <w:r>
        <w:rPr>
          <w:rFonts w:ascii="Arial" w:hAnsi="Arial" w:cs="Arial" w:eastAsia="Arial"/>
          <w:sz w:val="16"/>
          <w:szCs w:val="16"/>
          <w:color w:val="1F1F1F"/>
          <w:spacing w:val="-18"/>
          <w:w w:val="16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particulares,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virtu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permite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apegadas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completament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verificables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fidedigno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confia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4"/>
        </w:rPr>
        <w:t>b</w:t>
      </w:r>
      <w:r>
        <w:rPr>
          <w:rFonts w:ascii="Arial" w:hAnsi="Arial" w:cs="Arial" w:eastAsia="Arial"/>
          <w:sz w:val="16"/>
          <w:szCs w:val="16"/>
          <w:color w:val="1F1F1F"/>
          <w:spacing w:val="-17"/>
          <w:w w:val="168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7" w:lineRule="auto"/>
        <w:ind w:left="9" w:right="711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9"/>
          <w:b/>
          <w:bCs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9"/>
          <w:b/>
          <w:bCs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6"/>
          <w:w w:val="59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Eficaci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77"/>
        </w:rPr>
        <w:t>:</w:t>
      </w:r>
      <w:r>
        <w:rPr>
          <w:rFonts w:ascii="Arial" w:hAnsi="Arial" w:cs="Arial" w:eastAsia="Arial"/>
          <w:sz w:val="16"/>
          <w:szCs w:val="16"/>
          <w:color w:val="1F1F1F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tutelar,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efectiva,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292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5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Gratuidad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gratuit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223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2" w:lineRule="auto"/>
        <w:ind w:left="5" w:right="625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7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7"/>
        </w:rPr>
        <w:t>V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Imparcialida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4"/>
        </w:rPr>
        <w:t>d</w:t>
      </w:r>
      <w:r>
        <w:rPr>
          <w:rFonts w:ascii="Arial" w:hAnsi="Arial" w:cs="Arial" w:eastAsia="Arial"/>
          <w:sz w:val="16"/>
          <w:szCs w:val="16"/>
          <w:color w:val="1F1F1F"/>
          <w:spacing w:val="10"/>
          <w:w w:val="177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cualidad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ajenas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interese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controversi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resolver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favorece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indebidament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ninguna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ellas;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5" w:right="683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Independenci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1F1F1F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cualidad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supeditars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interés,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autoridad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algun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5" w:right="67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necesario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acredita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ningún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pú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8"/>
        </w:rPr>
        <w:t>b</w:t>
      </w:r>
      <w:r>
        <w:rPr>
          <w:rFonts w:ascii="Arial" w:hAnsi="Arial" w:cs="Arial" w:eastAsia="Arial"/>
          <w:sz w:val="16"/>
          <w:szCs w:val="16"/>
          <w:color w:val="1F1F1F"/>
          <w:spacing w:val="-17"/>
          <w:w w:val="168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clasificad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confidencial;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5" w:right="698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2"/>
        </w:rPr>
        <w:t>VI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3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77"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legalidad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ajusta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actuación,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aplicable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right="67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1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2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princi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5"/>
        </w:rPr>
        <w:t>p</w:t>
      </w:r>
      <w:r>
        <w:rPr>
          <w:rFonts w:ascii="Arial" w:hAnsi="Arial" w:cs="Arial" w:eastAsia="Arial"/>
          <w:sz w:val="16"/>
          <w:szCs w:val="16"/>
          <w:color w:val="1F1F1F"/>
          <w:spacing w:val="-16"/>
          <w:w w:val="16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pú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4"/>
        </w:rPr>
        <w:t>b</w:t>
      </w:r>
      <w:r>
        <w:rPr>
          <w:rFonts w:ascii="Arial" w:hAnsi="Arial" w:cs="Arial" w:eastAsia="Arial"/>
          <w:sz w:val="16"/>
          <w:szCs w:val="16"/>
          <w:color w:val="1F1F1F"/>
          <w:spacing w:val="-17"/>
          <w:w w:val="168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salvo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35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expresament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4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9" w:lineRule="auto"/>
        <w:ind w:left="9" w:right="62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publicida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5"/>
        </w:rPr>
        <w:t>d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1F1F1F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duda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razones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motive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tempora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prevalecerá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interpretació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9" w:right="624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1.039978pt;margin-top:11.348812pt;width:40.32pt;height:118.080002pt;mso-position-horizontal-relative:page;mso-position-vertical-relative:paragraph;z-index:-3222" type="#_x0000_t75">
            <v:imagedata r:id="rId111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X.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Mínim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formalida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1F1F1F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duda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formalidade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revesti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realizadas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1"/>
        </w:rPr>
        <w:t>y</w:t>
      </w:r>
      <w:r>
        <w:rPr>
          <w:rFonts w:ascii="Arial" w:hAnsi="Arial" w:cs="Arial" w:eastAsia="Arial"/>
          <w:sz w:val="16"/>
          <w:szCs w:val="16"/>
          <w:color w:val="1F1F1F"/>
          <w:spacing w:val="6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prevalecerá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interpretació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considere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formalida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aquellos;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14" w:right="619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XI.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Objetivida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4"/>
        </w:rPr>
        <w:t>d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1F1F1F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ajusta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presupuesto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aplicados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resolver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hechos,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prescindiendo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consideraciones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223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420" w:bottom="280" w:left="400" w:right="180"/>
          <w:cols w:num="2" w:equalWidth="0">
            <w:col w:w="2634" w:space="872"/>
            <w:col w:w="8154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F1F1F"/>
          <w:w w:val="10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55"/>
        </w:rPr>
        <w:t>ww.jaHoco.go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tabs>
          <w:tab w:pos="38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76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D3D3D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3"/>
        </w:rPr>
        <w:t>17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28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4D4D4D"/>
          <w:w w:val="115"/>
        </w:rPr>
        <w:t>"'I!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-16"/>
          <w:w w:val="115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2"/>
          <w:w w:val="95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0"/>
          <w:w w:val="151"/>
        </w:rPr>
        <w:t>'tl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108"/>
        </w:rPr>
        <w:t>-"foJ.."II.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-10"/>
          <w:w w:val="108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0"/>
          <w:w w:val="77"/>
        </w:rPr>
        <w:t>•&gt;: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2"/>
          <w:w w:val="77"/>
        </w:rPr>
        <w:t>t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-15"/>
          <w:w w:val="129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63"/>
        </w:rPr>
        <w:t>...-t,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8"/>
          <w:w w:val="6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0"/>
          <w:w w:val="61"/>
        </w:rPr>
        <w:t>.;.".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0"/>
          <w:w w:val="129"/>
        </w:rPr>
        <w:t>::=:I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0"/>
          <w:w w:val="130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0"/>
          <w:w w:val="78"/>
        </w:rPr>
        <w:t>W.o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-4"/>
          <w:w w:val="78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0"/>
          <w:w w:val="147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-9"/>
          <w:w w:val="147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09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3"/>
          <w:w w:val="109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5"/>
          <w:w w:val="86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0"/>
          <w:w w:val="78"/>
        </w:rPr>
        <w:t>..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-13"/>
          <w:w w:val="78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201"/>
        </w:rPr>
        <w:t>"''.o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200"/>
        </w:rPr>
        <w:t>.:v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2"/>
          <w:w w:val="20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79"/>
        </w:rPr>
        <w:t>r.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4"/>
          <w:w w:val="78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A8A8A8"/>
          <w:spacing w:val="1"/>
          <w:w w:val="111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99"/>
        </w:rPr>
        <w:t>"'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4"/>
          <w:w w:val="99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0"/>
          <w:w w:val="69"/>
        </w:rPr>
        <w:t>'!1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-8"/>
          <w:w w:val="69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0"/>
          <w:w w:val="63"/>
        </w:rPr>
        <w:t>'-&lt;.&gt;tl"r</w:t>
      </w:r>
      <w:r>
        <w:rPr>
          <w:rFonts w:ascii="Times New Roman" w:hAnsi="Times New Roman" w:cs="Times New Roman" w:eastAsia="Times New Roman"/>
          <w:sz w:val="7"/>
          <w:szCs w:val="7"/>
          <w:color w:val="606060"/>
          <w:spacing w:val="-8"/>
          <w:w w:val="64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00"/>
        </w:rPr>
        <w:t>.Q".......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3"/>
          <w:w w:val="10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2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-12"/>
          <w:w w:val="12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8"/>
        </w:rPr>
        <w:t>....._.l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79"/>
        </w:rPr>
        <w:t>-"'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28"/>
          <w:w w:val="79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71"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26"/>
          <w:w w:val="79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73"/>
        </w:rPr>
        <w:t>,.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2"/>
          <w:w w:val="73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77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-7"/>
          <w:w w:val="77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1"/>
          <w:w w:val="37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0"/>
          <w:w w:val="68"/>
        </w:rPr>
        <w:t>,._,,.-,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-12"/>
          <w:w w:val="68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32"/>
        </w:rPr>
        <w:t>;: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3"/>
          <w:w w:val="33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747474"/>
          <w:spacing w:val="0"/>
          <w:w w:val="94"/>
        </w:rPr>
        <w:t>.,</w:t>
      </w:r>
      <w:r>
        <w:rPr>
          <w:rFonts w:ascii="Times New Roman" w:hAnsi="Times New Roman" w:cs="Times New Roman" w:eastAsia="Times New Roman"/>
          <w:sz w:val="10"/>
          <w:szCs w:val="10"/>
          <w:color w:val="747474"/>
          <w:spacing w:val="-4"/>
          <w:w w:val="9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A8A8A8"/>
          <w:spacing w:val="0"/>
          <w:w w:val="53"/>
        </w:rPr>
        <w:t>.:,.</w:t>
      </w:r>
      <w:r>
        <w:rPr>
          <w:rFonts w:ascii="Times New Roman" w:hAnsi="Times New Roman" w:cs="Times New Roman" w:eastAsia="Times New Roman"/>
          <w:sz w:val="10"/>
          <w:szCs w:val="10"/>
          <w:color w:val="A8A8A8"/>
          <w:spacing w:val="2"/>
          <w:w w:val="5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44"/>
        </w:rPr>
        <w:t>&lt;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5"/>
          <w:w w:val="44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18"/>
        </w:rPr>
        <w:t>""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18"/>
        </w:rPr>
        <w:t>.._..,«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00"/>
        </w:rPr>
        <w:t>-&gt;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-14"/>
          <w:w w:val="100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73"/>
        </w:rPr>
        <w:t>.-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7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73"/>
        </w:rPr>
        <w:t>ry.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-15"/>
          <w:w w:val="173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73"/>
        </w:rPr>
        <w:t>-c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74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9"/>
          <w:w w:val="74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A8A8A8"/>
          <w:spacing w:val="-7"/>
          <w:w w:val="173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-21"/>
          <w:w w:val="10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0"/>
          <w:w w:val="325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C1C1C1"/>
          <w:spacing w:val="-14"/>
          <w:w w:val="18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31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-13"/>
          <w:w w:val="138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75"/>
        </w:rPr>
        <w:t>o.,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1"/>
          <w:w w:val="75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0"/>
          <w:w w:val="138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104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9"/>
          <w:w w:val="104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18"/>
        </w:rPr>
        <w:t>&lt;·t</w:t>
      </w:r>
      <w:r>
        <w:rPr>
          <w:rFonts w:ascii="Times New Roman" w:hAnsi="Times New Roman" w:cs="Times New Roman" w:eastAsia="Times New Roman"/>
          <w:sz w:val="7"/>
          <w:szCs w:val="7"/>
          <w:color w:val="A8A8A8"/>
          <w:spacing w:val="0"/>
          <w:w w:val="93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A8A8A8"/>
          <w:spacing w:val="-13"/>
          <w:w w:val="93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0"/>
          <w:w w:val="73"/>
        </w:rPr>
        <w:t>.o</w:t>
      </w:r>
      <w:r>
        <w:rPr>
          <w:rFonts w:ascii="Times New Roman" w:hAnsi="Times New Roman" w:cs="Times New Roman" w:eastAsia="Times New Roman"/>
          <w:sz w:val="7"/>
          <w:szCs w:val="7"/>
          <w:color w:val="4D4D4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18"/>
        </w:rPr>
        <w:t>·.,.;,.: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180"/>
          <w:cols w:num="2" w:equalWidth="0">
            <w:col w:w="2092" w:space="466"/>
            <w:col w:w="910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0001pt;height:49.92pt;mso-position-horizontal-relative:char;mso-position-vertical-relative:line" type="#_x0000_t75">
            <v:imagedata r:id="rId1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7" w:right="63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47474"/>
          <w:spacing w:val="0"/>
          <w:w w:val="78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40" w:lineRule="auto"/>
        <w:ind w:left="501" w:right="442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030303"/>
          <w:spacing w:val="0"/>
          <w:w w:val="89"/>
          <w:i/>
        </w:rPr>
        <w:t>'1,</w:t>
      </w:r>
      <w:r>
        <w:rPr>
          <w:rFonts w:ascii="Arial" w:hAnsi="Arial" w:cs="Arial" w:eastAsia="Arial"/>
          <w:sz w:val="26"/>
          <w:szCs w:val="26"/>
          <w:color w:val="030303"/>
          <w:spacing w:val="-3"/>
          <w:w w:val="89"/>
          <w:i/>
        </w:rPr>
        <w:t> </w:t>
      </w:r>
      <w:r>
        <w:rPr>
          <w:rFonts w:ascii="Arial" w:hAnsi="Arial" w:cs="Arial" w:eastAsia="Arial"/>
          <w:sz w:val="26"/>
          <w:szCs w:val="26"/>
          <w:color w:val="030303"/>
          <w:spacing w:val="0"/>
          <w:w w:val="89"/>
          <w:i/>
        </w:rPr>
        <w:t>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6" w:right="41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90"/>
        </w:rPr>
        <w:t>Fi5caii;::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95" w:right="-1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8.400002pt;margin-top:11.842312pt;width:68.160004pt;height:3.84pt;mso-position-horizontal-relative:page;mso-position-vertical-relative:paragraph;z-index:-3217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95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8"/>
        </w:rPr>
        <w:t>st¡¡do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3.439453"/>
          <w:szCs w:val="13.439453"/>
        </w:rPr>
      </w:pPr>
      <w:rPr/>
      <w:r>
        <w:rPr/>
        <w:pict>
          <v:shape style="width:168.960007pt;height:6.72pt;mso-position-horizontal-relative:char;mso-position-vertical-relative:line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sz w:val="13.439453"/>
          <w:szCs w:val="13.439453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988" w:right="8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Presunció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existencia: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presume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existi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5"/>
        </w:rPr>
        <w:t>s</w:t>
      </w:r>
      <w:r>
        <w:rPr>
          <w:rFonts w:ascii="Arial" w:hAnsi="Arial" w:cs="Arial" w:eastAsia="Arial"/>
          <w:sz w:val="16"/>
          <w:szCs w:val="16"/>
          <w:color w:val="4D4D4D"/>
          <w:spacing w:val="-37"/>
          <w:w w:val="88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41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747474"/>
          <w:spacing w:val="-6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747474"/>
          <w:spacing w:val="-24"/>
          <w:w w:val="111"/>
        </w:rPr>
        <w:t>,</w:t>
      </w:r>
      <w:r>
        <w:rPr>
          <w:rFonts w:ascii="Arial" w:hAnsi="Arial" w:cs="Arial" w:eastAsia="Arial"/>
          <w:sz w:val="16"/>
          <w:szCs w:val="16"/>
          <w:color w:val="4D4D4D"/>
          <w:spacing w:val="0"/>
          <w:w w:val="88"/>
        </w:rPr>
        <w:t>.</w:t>
      </w:r>
      <w:r>
        <w:rPr>
          <w:rFonts w:ascii="Arial" w:hAnsi="Arial" w:cs="Arial" w:eastAsia="Arial"/>
          <w:sz w:val="16"/>
          <w:szCs w:val="16"/>
          <w:color w:val="4D4D4D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otorga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5"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96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993" w:right="122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XIII.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Profesionalismo: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laboren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técnicos,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teórico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metodológico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desempeño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eficient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z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encomendada;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993" w:right="13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4"/>
        </w:rPr>
        <w:t>XIV.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Sencille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z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celeridad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trámite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optar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sencillo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expedito;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993" w:right="9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XV.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Suplenci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deficiencia: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negarse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deficiencia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solicitudes.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suplir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deficienci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formal,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asesorar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corregir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deficienci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sustancia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particulare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2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6" w:lineRule="auto"/>
        <w:ind w:left="1003" w:right="143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XVI.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Transparencia: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buscar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ampliación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unilatera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catálog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fundamenta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998" w:right="8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interpretació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reglamento,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orientars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preferentement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favorece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disponibilidad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sujetos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obligados.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277" w:right="351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2"/>
        </w:rPr>
        <w:t>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240" w:lineRule="auto"/>
        <w:ind w:left="3599" w:right="283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3" w:right="437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17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reservada-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Catálogo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3" w:right="551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reservada: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7" w:right="435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D2D2D"/>
          <w:spacing w:val="5"/>
          <w:w w:val="1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difusión: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1003" w:right="1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Compromet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municipio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municipal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quienes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laboran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hubieren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laborado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remuneraciones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públicos;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7" w:right="206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estabilida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financier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económica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municipios;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3" w:right="276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persona;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1003" w:right="8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Cause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actividades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verificación,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inspección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auditoría,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cumplimient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reglamentos;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3" w:right="304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Cause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recaudación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contribuciones;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6" w:lineRule="auto"/>
        <w:ind w:left="998" w:right="11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Cause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delitos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1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impartición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justicia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7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003" w:right="66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Cause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estrategias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judiciales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procedimientos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causado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3" w:lineRule="auto"/>
        <w:ind w:left="1003" w:right="104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62"/>
        </w:rPr>
        <w:t>11</w:t>
      </w:r>
      <w:r>
        <w:rPr>
          <w:rFonts w:ascii="Arial" w:hAnsi="Arial" w:cs="Arial" w:eastAsia="Arial"/>
          <w:sz w:val="16"/>
          <w:szCs w:val="16"/>
          <w:color w:val="030303"/>
          <w:w w:val="6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carpeta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violaciones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graves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lesa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humanidad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corrupción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637" w:lineRule="exact"/>
        <w:ind w:left="-33" w:right="3434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width:4.8pt;height:34.560001pt;mso-position-horizontal-relative:char;mso-position-vertical-relative:line" type="#_x0000_t75">
            <v:imagedata r:id="rId1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16"/>
        </w:rPr>
        <w:t>                  </w:t>
      </w:r>
      <w:r>
        <w:rPr>
          <w:rFonts w:ascii="Arial" w:hAnsi="Arial" w:cs="Arial" w:eastAsia="Arial"/>
          <w:sz w:val="16"/>
          <w:szCs w:val="16"/>
          <w:color w:val="030303"/>
          <w:w w:val="54"/>
          <w:position w:val="16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54"/>
          <w:position w:val="16"/>
        </w:rPr>
        <w:t>1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48"/>
          <w:position w:val="16"/>
        </w:rPr>
        <w:t>.</w:t>
      </w:r>
      <w:r>
        <w:rPr>
          <w:rFonts w:ascii="Arial" w:hAnsi="Arial" w:cs="Arial" w:eastAsia="Arial"/>
          <w:sz w:val="16"/>
          <w:szCs w:val="16"/>
          <w:color w:val="2D2D2D"/>
          <w:spacing w:val="-20"/>
          <w:w w:val="100"/>
          <w:position w:val="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6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position w:val="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6"/>
        </w:rPr>
        <w:t>expediente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6"/>
        </w:rPr>
        <w:t>judiciales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6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  <w:position w:val="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6"/>
        </w:rPr>
        <w:t>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  <w:position w:val="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6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16"/>
        </w:rPr>
        <w:t>causen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8"/>
          <w:position w:val="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  <w:position w:val="16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1017" w:right="6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seguidos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240" w:lineRule="auto"/>
        <w:ind w:left="1007" w:right="650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causen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1012" w:right="64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responsabilidad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jurisdiccional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definitiva;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0" w:lineRule="exact"/>
        <w:ind w:left="64" w:right="-20"/>
        <w:jc w:val="left"/>
        <w:tabs>
          <w:tab w:pos="388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/>
        <w:pict>
          <v:shape style="position:absolute;margin-left:25.92pt;margin-top:3.687899pt;width:144pt;height:41.279999pt;mso-position-horizontal-relative:page;mso-position-vertical-relative:paragraph;z-index:-3215" type="#_x0000_t75">
            <v:imagedata r:id="rId116" o:title=""/>
          </v:shape>
        </w:pict>
      </w:r>
      <w:r>
        <w:rPr>
          <w:rFonts w:ascii="Courier New" w:hAnsi="Courier New" w:cs="Courier New" w:eastAsia="Courier New"/>
          <w:sz w:val="20"/>
          <w:szCs w:val="20"/>
          <w:color w:val="626262"/>
          <w:spacing w:val="0"/>
          <w:w w:val="75"/>
          <w:position w:val="1"/>
        </w:rPr>
        <w:t>;</w:t>
      </w:r>
      <w:r>
        <w:rPr>
          <w:rFonts w:ascii="Courier New" w:hAnsi="Courier New" w:cs="Courier New" w:eastAsia="Courier New"/>
          <w:sz w:val="20"/>
          <w:szCs w:val="20"/>
          <w:color w:val="62626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color w:val="626262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color w:val="030303"/>
          <w:spacing w:val="0"/>
          <w:w w:val="100"/>
          <w:position w:val="1"/>
        </w:rPr>
        <w:t>18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340" w:bottom="280" w:left="660" w:right="660"/>
          <w:cols w:num="2" w:equalWidth="0">
            <w:col w:w="1472" w:space="806"/>
            <w:col w:w="8642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554.880005pt;margin-top:18.239979pt;width:42.240002pt;height:42.240002pt;mso-position-horizontal-relative:page;mso-position-vertical-relative:page;z-index:-3218" type="#_x0000_t75">
            <v:imagedata r:id="rId117" o:title=""/>
          </v:shape>
        </w:pict>
      </w:r>
      <w:r>
        <w:rPr/>
        <w:pict>
          <v:shape style="position:absolute;margin-left:544.320007pt;margin-top:637.440002pt;width:51.84pt;height:119.040001pt;mso-position-horizontal-relative:page;mso-position-vertical-relative:page;z-index:-3216" type="#_x0000_t75">
            <v:imagedata r:id="rId118" o:title=""/>
          </v:shape>
        </w:pict>
      </w:r>
      <w:r>
        <w:rPr/>
        <w:pict>
          <v:group style="position:absolute;margin-left:178.906967pt;margin-top:763.936096pt;width:426.184507pt;height:.1pt;mso-position-horizontal-relative:page;mso-position-vertical-relative:page;z-index:-3214" coordorigin="3578,15279" coordsize="8524,2">
            <v:shape style="position:absolute;left:3578;top:15279;width:8524;height:2" coordorigin="3578,15279" coordsize="8524,0" path="m3578,15279l12102,15279e" filled="f" stroked="t" strokeweight=".9529pt" strokecolor="#0F0F0F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2365" w:right="-20"/>
        <w:jc w:val="left"/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5"/>
          <w:szCs w:val="5"/>
          <w:color w:val="3B3B3B"/>
          <w:spacing w:val="0"/>
          <w:w w:val="284"/>
        </w:rPr>
        <w:t>'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55" w:after="0" w:line="240" w:lineRule="auto"/>
        <w:ind w:left="267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D2D2D"/>
          <w:spacing w:val="0"/>
          <w:w w:val="277"/>
        </w:rPr>
        <w:t>-</w:t>
      </w:r>
      <w:r>
        <w:rPr>
          <w:rFonts w:ascii="Arial" w:hAnsi="Arial" w:cs="Arial" w:eastAsia="Arial"/>
          <w:sz w:val="19"/>
          <w:szCs w:val="19"/>
          <w:color w:val="2D2D2D"/>
          <w:spacing w:val="-112"/>
          <w:w w:val="277"/>
        </w:rPr>
        <w:t> </w:t>
      </w:r>
      <w:r>
        <w:rPr>
          <w:rFonts w:ascii="Arial" w:hAnsi="Arial" w:cs="Arial" w:eastAsia="Arial"/>
          <w:sz w:val="19"/>
          <w:szCs w:val="19"/>
          <w:color w:val="939393"/>
          <w:spacing w:val="0"/>
          <w:w w:val="75"/>
        </w:rPr>
        <w:t>·</w:t>
      </w:r>
      <w:r>
        <w:rPr>
          <w:rFonts w:ascii="Arial" w:hAnsi="Arial" w:cs="Arial" w:eastAsia="Arial"/>
          <w:sz w:val="19"/>
          <w:szCs w:val="19"/>
          <w:color w:val="939393"/>
          <w:spacing w:val="0"/>
          <w:w w:val="75"/>
        </w:rPr>
        <w:t>  </w:t>
      </w:r>
      <w:r>
        <w:rPr>
          <w:rFonts w:ascii="Arial" w:hAnsi="Arial" w:cs="Arial" w:eastAsia="Arial"/>
          <w:sz w:val="19"/>
          <w:szCs w:val="19"/>
          <w:color w:val="939393"/>
          <w:spacing w:val="8"/>
          <w:w w:val="75"/>
        </w:rPr>
        <w:t> 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286"/>
        </w:rPr>
        <w:t>i-</w:t>
      </w:r>
      <w:r>
        <w:rPr>
          <w:rFonts w:ascii="Arial" w:hAnsi="Arial" w:cs="Arial" w:eastAsia="Arial"/>
          <w:sz w:val="19"/>
          <w:szCs w:val="19"/>
          <w:color w:val="4D4D4D"/>
          <w:spacing w:val="-101"/>
          <w:w w:val="286"/>
        </w:rPr>
        <w:t> </w:t>
      </w:r>
      <w:r>
        <w:rPr>
          <w:rFonts w:ascii="Arial" w:hAnsi="Arial" w:cs="Arial" w:eastAsia="Arial"/>
          <w:sz w:val="19"/>
          <w:szCs w:val="19"/>
          <w:color w:val="2D2D2D"/>
          <w:spacing w:val="0"/>
          <w:w w:val="258"/>
        </w:rPr>
        <w:t>-</w:t>
      </w:r>
      <w:r>
        <w:rPr>
          <w:rFonts w:ascii="Arial" w:hAnsi="Arial" w:cs="Arial" w:eastAsia="Arial"/>
          <w:sz w:val="19"/>
          <w:szCs w:val="19"/>
          <w:color w:val="2D2D2D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96"/>
        </w:rPr>
        <w:t>-"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96"/>
        </w:rPr>
        <w:t>-</w:t>
      </w:r>
      <w:r>
        <w:rPr>
          <w:rFonts w:ascii="Arial" w:hAnsi="Arial" w:cs="Arial" w:eastAsia="Arial"/>
          <w:sz w:val="19"/>
          <w:szCs w:val="19"/>
          <w:color w:val="4D4D4D"/>
          <w:spacing w:val="-15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626262"/>
          <w:spacing w:val="-17"/>
          <w:w w:val="150"/>
        </w:rPr>
        <w:t>·</w:t>
      </w:r>
      <w:r>
        <w:rPr>
          <w:rFonts w:ascii="Arial" w:hAnsi="Arial" w:cs="Arial" w:eastAsia="Arial"/>
          <w:sz w:val="19"/>
          <w:szCs w:val="19"/>
          <w:color w:val="939393"/>
          <w:spacing w:val="-33"/>
          <w:w w:val="50"/>
        </w:rPr>
        <w:t>·</w:t>
      </w:r>
      <w:r>
        <w:rPr>
          <w:rFonts w:ascii="Arial" w:hAnsi="Arial" w:cs="Arial" w:eastAsia="Arial"/>
          <w:sz w:val="19"/>
          <w:szCs w:val="19"/>
          <w:color w:val="4D4D4D"/>
          <w:spacing w:val="4"/>
          <w:w w:val="94"/>
        </w:rPr>
        <w:t>·</w:t>
      </w:r>
      <w:r>
        <w:rPr>
          <w:rFonts w:ascii="Arial" w:hAnsi="Arial" w:cs="Arial" w:eastAsia="Arial"/>
          <w:sz w:val="19"/>
          <w:szCs w:val="19"/>
          <w:color w:val="747474"/>
          <w:spacing w:val="4"/>
          <w:w w:val="175"/>
        </w:rPr>
      </w:r>
      <w:r>
        <w:rPr>
          <w:rFonts w:ascii="Arial" w:hAnsi="Arial" w:cs="Arial" w:eastAsia="Arial"/>
          <w:sz w:val="19"/>
          <w:szCs w:val="19"/>
          <w:color w:val="747474"/>
          <w:spacing w:val="-7"/>
          <w:w w:val="175"/>
          <w:emboss/>
        </w:rPr>
        <w:t>'</w:t>
      </w:r>
      <w:r>
        <w:rPr>
          <w:rFonts w:ascii="Arial" w:hAnsi="Arial" w:cs="Arial" w:eastAsia="Arial"/>
          <w:sz w:val="19"/>
          <w:szCs w:val="19"/>
          <w:color w:val="747474"/>
          <w:spacing w:val="-7"/>
          <w:w w:val="175"/>
          <w:emboss/>
        </w:rPr>
      </w:r>
      <w:r>
        <w:rPr>
          <w:rFonts w:ascii="Arial" w:hAnsi="Arial" w:cs="Arial" w:eastAsia="Arial"/>
          <w:sz w:val="19"/>
          <w:szCs w:val="19"/>
          <w:color w:val="747474"/>
          <w:spacing w:val="-7"/>
          <w:w w:val="175"/>
        </w:rPr>
      </w:r>
      <w:r>
        <w:rPr>
          <w:rFonts w:ascii="Arial" w:hAnsi="Arial" w:cs="Arial" w:eastAsia="Arial"/>
          <w:sz w:val="19"/>
          <w:szCs w:val="19"/>
          <w:color w:val="747474"/>
          <w:spacing w:val="-7"/>
          <w:w w:val="175"/>
        </w:rPr>
      </w:r>
      <w:r>
        <w:rPr>
          <w:rFonts w:ascii="Arial" w:hAnsi="Arial" w:cs="Arial" w:eastAsia="Arial"/>
          <w:sz w:val="19"/>
          <w:szCs w:val="19"/>
          <w:color w:val="3B3B3B"/>
          <w:spacing w:val="0"/>
          <w:w w:val="126"/>
        </w:rPr>
        <w:t>"'"'·</w:t>
      </w:r>
      <w:r>
        <w:rPr>
          <w:rFonts w:ascii="Arial" w:hAnsi="Arial" w:cs="Arial" w:eastAsia="Arial"/>
          <w:sz w:val="19"/>
          <w:szCs w:val="19"/>
          <w:color w:val="3B3B3B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B3B3B"/>
          <w:spacing w:val="0"/>
          <w:w w:val="126"/>
        </w:rPr>
        <w:t>------o&lt;-;o-0</w:t>
      </w:r>
      <w:r>
        <w:rPr>
          <w:rFonts w:ascii="Arial" w:hAnsi="Arial" w:cs="Arial" w:eastAsia="Arial"/>
          <w:sz w:val="19"/>
          <w:szCs w:val="19"/>
          <w:color w:val="3B3B3B"/>
          <w:spacing w:val="-20"/>
          <w:w w:val="127"/>
        </w:rPr>
        <w:t>-</w:t>
      </w:r>
      <w:r>
        <w:rPr>
          <w:rFonts w:ascii="Arial" w:hAnsi="Arial" w:cs="Arial" w:eastAsia="Arial"/>
          <w:sz w:val="19"/>
          <w:szCs w:val="19"/>
          <w:color w:val="747474"/>
          <w:spacing w:val="-20"/>
          <w:w w:val="53"/>
        </w:rPr>
        <w:t>·</w:t>
      </w:r>
      <w:r>
        <w:rPr>
          <w:rFonts w:ascii="Arial" w:hAnsi="Arial" w:cs="Arial" w:eastAsia="Arial"/>
          <w:sz w:val="19"/>
          <w:szCs w:val="19"/>
          <w:color w:val="2D2D2D"/>
          <w:spacing w:val="-33"/>
          <w:w w:val="66"/>
        </w:rPr>
        <w:t>"</w:t>
      </w:r>
      <w:r>
        <w:rPr>
          <w:rFonts w:ascii="Arial" w:hAnsi="Arial" w:cs="Arial" w:eastAsia="Arial"/>
          <w:sz w:val="19"/>
          <w:szCs w:val="19"/>
          <w:color w:val="747474"/>
          <w:spacing w:val="-34"/>
          <w:w w:val="53"/>
        </w:rPr>
        <w:t>•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60"/>
        </w:rPr>
        <w:t>•</w:t>
      </w:r>
      <w:r>
        <w:rPr>
          <w:rFonts w:ascii="Arial" w:hAnsi="Arial" w:cs="Arial" w:eastAsia="Arial"/>
          <w:sz w:val="19"/>
          <w:szCs w:val="19"/>
          <w:color w:val="4D4D4D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59"/>
        </w:rPr>
        <w:t>&lt;</w:t>
      </w:r>
      <w:r>
        <w:rPr>
          <w:rFonts w:ascii="Arial" w:hAnsi="Arial" w:cs="Arial" w:eastAsia="Arial"/>
          <w:sz w:val="19"/>
          <w:szCs w:val="19"/>
          <w:color w:val="4D4D4D"/>
          <w:spacing w:val="-6"/>
          <w:w w:val="59"/>
        </w:rPr>
        <w:t>'</w:t>
      </w:r>
      <w:r>
        <w:rPr>
          <w:rFonts w:ascii="Arial" w:hAnsi="Arial" w:cs="Arial" w:eastAsia="Arial"/>
          <w:sz w:val="19"/>
          <w:szCs w:val="19"/>
          <w:color w:val="4D4D4D"/>
          <w:spacing w:val="-11"/>
          <w:w w:val="175"/>
        </w:rPr>
        <w:t>'</w:t>
      </w:r>
      <w:r>
        <w:rPr>
          <w:rFonts w:ascii="Arial" w:hAnsi="Arial" w:cs="Arial" w:eastAsia="Arial"/>
          <w:sz w:val="19"/>
          <w:szCs w:val="19"/>
          <w:color w:val="747474"/>
          <w:spacing w:val="-8"/>
          <w:w w:val="74"/>
        </w:rPr>
        <w:t>'</w:t>
      </w:r>
      <w:r>
        <w:rPr>
          <w:rFonts w:ascii="Arial" w:hAnsi="Arial" w:cs="Arial" w:eastAsia="Arial"/>
          <w:sz w:val="19"/>
          <w:szCs w:val="19"/>
          <w:color w:val="3B3B3B"/>
          <w:spacing w:val="0"/>
          <w:w w:val="90"/>
        </w:rPr>
        <w:t>".:._.,</w:t>
      </w:r>
      <w:r>
        <w:rPr>
          <w:rFonts w:ascii="Arial" w:hAnsi="Arial" w:cs="Arial" w:eastAsia="Arial"/>
          <w:sz w:val="19"/>
          <w:szCs w:val="19"/>
          <w:color w:val="3B3B3B"/>
          <w:spacing w:val="-15"/>
          <w:w w:val="91"/>
        </w:rPr>
        <w:t>_</w:t>
      </w:r>
      <w:r>
        <w:rPr>
          <w:rFonts w:ascii="Arial" w:hAnsi="Arial" w:cs="Arial" w:eastAsia="Arial"/>
          <w:sz w:val="19"/>
          <w:szCs w:val="19"/>
          <w:color w:val="2D2D2D"/>
          <w:spacing w:val="0"/>
          <w:w w:val="194"/>
        </w:rPr>
        <w:t>,-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46"/>
        </w:rPr>
        <w:t>,;..fflW</w:t>
      </w:r>
      <w:r>
        <w:rPr>
          <w:rFonts w:ascii="Arial" w:hAnsi="Arial" w:cs="Arial" w:eastAsia="Arial"/>
          <w:sz w:val="19"/>
          <w:szCs w:val="19"/>
          <w:color w:val="4D4D4D"/>
          <w:spacing w:val="-15"/>
          <w:w w:val="47"/>
        </w:rPr>
        <w:t>D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112"/>
        </w:rPr>
        <w:t>'"</w:t>
      </w:r>
      <w:r>
        <w:rPr>
          <w:rFonts w:ascii="Arial" w:hAnsi="Arial" w:cs="Arial" w:eastAsia="Arial"/>
          <w:sz w:val="19"/>
          <w:szCs w:val="19"/>
          <w:color w:val="4D4D4D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113"/>
        </w:rPr>
        <w:t>#</w:t>
      </w:r>
      <w:r>
        <w:rPr>
          <w:rFonts w:ascii="Arial" w:hAnsi="Arial" w:cs="Arial" w:eastAsia="Arial"/>
          <w:sz w:val="19"/>
          <w:szCs w:val="19"/>
          <w:color w:val="2D2D2D"/>
          <w:spacing w:val="-24"/>
          <w:w w:val="332"/>
        </w:rPr>
        <w:t>-</w:t>
      </w:r>
      <w:r>
        <w:rPr>
          <w:rFonts w:ascii="Arial" w:hAnsi="Arial" w:cs="Arial" w:eastAsia="Arial"/>
          <w:sz w:val="19"/>
          <w:szCs w:val="19"/>
          <w:color w:val="4D4D4D"/>
          <w:spacing w:val="-44"/>
          <w:w w:val="251"/>
        </w:rPr>
        <w:t>·</w:t>
      </w:r>
      <w:r>
        <w:rPr>
          <w:rFonts w:ascii="Arial" w:hAnsi="Arial" w:cs="Arial" w:eastAsia="Arial"/>
          <w:sz w:val="19"/>
          <w:szCs w:val="19"/>
          <w:color w:val="939393"/>
          <w:spacing w:val="-12"/>
          <w:w w:val="75"/>
        </w:rPr>
        <w:t>·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79"/>
        </w:rPr>
        <w:t>•··</w:t>
      </w:r>
      <w:r>
        <w:rPr>
          <w:rFonts w:ascii="Arial" w:hAnsi="Arial" w:cs="Arial" w:eastAsia="Arial"/>
          <w:sz w:val="19"/>
          <w:szCs w:val="19"/>
          <w:color w:val="4D4D4D"/>
          <w:spacing w:val="-28"/>
          <w:w w:val="79"/>
        </w:rPr>
        <w:t>-</w:t>
      </w:r>
      <w:r>
        <w:rPr>
          <w:rFonts w:ascii="Arial" w:hAnsi="Arial" w:cs="Arial" w:eastAsia="Arial"/>
          <w:sz w:val="19"/>
          <w:szCs w:val="19"/>
          <w:color w:val="2D2D2D"/>
          <w:spacing w:val="0"/>
          <w:w w:val="258"/>
        </w:rPr>
        <w:t>-</w:t>
      </w:r>
      <w:r>
        <w:rPr>
          <w:rFonts w:ascii="Arial" w:hAnsi="Arial" w:cs="Arial" w:eastAsia="Arial"/>
          <w:sz w:val="19"/>
          <w:szCs w:val="19"/>
          <w:color w:val="2D2D2D"/>
          <w:spacing w:val="-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30303"/>
          <w:spacing w:val="0"/>
          <w:w w:val="52"/>
        </w:rPr>
        <w:t>"</w:t>
      </w:r>
      <w:r>
        <w:rPr>
          <w:rFonts w:ascii="Arial" w:hAnsi="Arial" w:cs="Arial" w:eastAsia="Arial"/>
          <w:sz w:val="19"/>
          <w:szCs w:val="19"/>
          <w:color w:val="030303"/>
          <w:spacing w:val="7"/>
          <w:w w:val="53"/>
        </w:rPr>
        <w:t>-</w:t>
      </w:r>
      <w:r>
        <w:rPr>
          <w:rFonts w:ascii="Arial" w:hAnsi="Arial" w:cs="Arial" w:eastAsia="Arial"/>
          <w:sz w:val="19"/>
          <w:szCs w:val="19"/>
          <w:color w:val="626262"/>
          <w:spacing w:val="-10"/>
          <w:w w:val="114"/>
        </w:rPr>
        <w:t>"</w:t>
      </w:r>
      <w:r>
        <w:rPr>
          <w:rFonts w:ascii="Arial" w:hAnsi="Arial" w:cs="Arial" w:eastAsia="Arial"/>
          <w:sz w:val="19"/>
          <w:szCs w:val="19"/>
          <w:color w:val="2D2D2D"/>
          <w:spacing w:val="0"/>
          <w:w w:val="129"/>
        </w:rPr>
        <w:t>'</w:t>
      </w:r>
      <w:r>
        <w:rPr>
          <w:rFonts w:ascii="Arial" w:hAnsi="Arial" w:cs="Arial" w:eastAsia="Arial"/>
          <w:sz w:val="19"/>
          <w:szCs w:val="19"/>
          <w:color w:val="2D2D2D"/>
          <w:spacing w:val="-3"/>
          <w:w w:val="129"/>
        </w:rPr>
        <w:t>'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94"/>
        </w:rPr>
        <w:t>'""</w:t>
      </w:r>
      <w:r>
        <w:rPr>
          <w:rFonts w:ascii="Arial" w:hAnsi="Arial" w:cs="Arial" w:eastAsia="Arial"/>
          <w:sz w:val="19"/>
          <w:szCs w:val="19"/>
          <w:color w:val="4D4D4D"/>
          <w:spacing w:val="-32"/>
          <w:w w:val="94"/>
        </w:rPr>
        <w:t>'</w:t>
      </w:r>
      <w:r>
        <w:rPr>
          <w:rFonts w:ascii="Arial" w:hAnsi="Arial" w:cs="Arial" w:eastAsia="Arial"/>
          <w:sz w:val="19"/>
          <w:szCs w:val="19"/>
          <w:color w:val="2D2D2D"/>
          <w:spacing w:val="-1"/>
          <w:w w:val="85"/>
        </w:rPr>
        <w:t>"</w:t>
      </w:r>
      <w:r>
        <w:rPr>
          <w:rFonts w:ascii="Arial" w:hAnsi="Arial" w:cs="Arial" w:eastAsia="Arial"/>
          <w:sz w:val="19"/>
          <w:szCs w:val="19"/>
          <w:color w:val="626262"/>
          <w:spacing w:val="0"/>
          <w:w w:val="126"/>
        </w:rPr>
        <w:t>"</w:t>
      </w:r>
      <w:r>
        <w:rPr>
          <w:rFonts w:ascii="Arial" w:hAnsi="Arial" w:cs="Arial" w:eastAsia="Arial"/>
          <w:sz w:val="19"/>
          <w:szCs w:val="19"/>
          <w:color w:val="626262"/>
          <w:spacing w:val="-7"/>
          <w:w w:val="126"/>
        </w:rPr>
        <w:t>'</w:t>
      </w:r>
      <w:r>
        <w:rPr>
          <w:rFonts w:ascii="Arial" w:hAnsi="Arial" w:cs="Arial" w:eastAsia="Arial"/>
          <w:sz w:val="19"/>
          <w:szCs w:val="19"/>
          <w:color w:val="2D2D2D"/>
          <w:spacing w:val="2"/>
          <w:w w:val="74"/>
        </w:rPr>
        <w:t>'</w:t>
      </w:r>
      <w:r>
        <w:rPr>
          <w:rFonts w:ascii="Arial" w:hAnsi="Arial" w:cs="Arial" w:eastAsia="Arial"/>
          <w:sz w:val="19"/>
          <w:szCs w:val="19"/>
          <w:color w:val="030303"/>
          <w:spacing w:val="-17"/>
          <w:w w:val="124"/>
        </w:rPr>
        <w:t>'</w:t>
      </w:r>
      <w:r>
        <w:rPr>
          <w:rFonts w:ascii="Arial" w:hAnsi="Arial" w:cs="Arial" w:eastAsia="Arial"/>
          <w:sz w:val="19"/>
          <w:szCs w:val="19"/>
          <w:color w:val="747474"/>
          <w:spacing w:val="7"/>
          <w:w w:val="104"/>
        </w:rPr>
        <w:t>"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121"/>
        </w:rPr>
        <w:t>·</w:t>
      </w:r>
      <w:r>
        <w:rPr>
          <w:rFonts w:ascii="Arial" w:hAnsi="Arial" w:cs="Arial" w:eastAsia="Arial"/>
          <w:sz w:val="19"/>
          <w:szCs w:val="19"/>
          <w:color w:val="4D4D4D"/>
          <w:spacing w:val="-29"/>
          <w:w w:val="121"/>
        </w:rPr>
        <w:t>-</w:t>
      </w:r>
      <w:r>
        <w:rPr>
          <w:rFonts w:ascii="Arial" w:hAnsi="Arial" w:cs="Arial" w:eastAsia="Arial"/>
          <w:sz w:val="19"/>
          <w:szCs w:val="19"/>
          <w:color w:val="747474"/>
          <w:spacing w:val="-4"/>
          <w:w w:val="50"/>
        </w:rPr>
        <w:t>·</w:t>
      </w:r>
      <w:r>
        <w:rPr>
          <w:rFonts w:ascii="Arial" w:hAnsi="Arial" w:cs="Arial" w:eastAsia="Arial"/>
          <w:sz w:val="19"/>
          <w:szCs w:val="19"/>
          <w:color w:val="3B3B3B"/>
          <w:spacing w:val="-8"/>
          <w:w w:val="99"/>
        </w:rPr>
        <w:t>'</w:t>
      </w:r>
      <w:r>
        <w:rPr>
          <w:rFonts w:ascii="Arial" w:hAnsi="Arial" w:cs="Arial" w:eastAsia="Arial"/>
          <w:sz w:val="19"/>
          <w:szCs w:val="19"/>
          <w:color w:val="747474"/>
          <w:spacing w:val="3"/>
          <w:w w:val="99"/>
        </w:rPr>
        <w:t>'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133"/>
        </w:rPr>
        <w:t>"</w:t>
      </w:r>
      <w:r>
        <w:rPr>
          <w:rFonts w:ascii="Arial" w:hAnsi="Arial" w:cs="Arial" w:eastAsia="Arial"/>
          <w:sz w:val="19"/>
          <w:szCs w:val="19"/>
          <w:color w:val="4D4D4D"/>
          <w:spacing w:val="-12"/>
          <w:w w:val="133"/>
        </w:rPr>
        <w:t>"</w:t>
      </w:r>
      <w:r>
        <w:rPr>
          <w:rFonts w:ascii="Arial" w:hAnsi="Arial" w:cs="Arial" w:eastAsia="Arial"/>
          <w:sz w:val="19"/>
          <w:szCs w:val="19"/>
          <w:color w:val="030303"/>
          <w:spacing w:val="5"/>
          <w:w w:val="124"/>
        </w:rPr>
        <w:t>'</w:t>
      </w:r>
      <w:r>
        <w:rPr>
          <w:rFonts w:ascii="Arial" w:hAnsi="Arial" w:cs="Arial" w:eastAsia="Arial"/>
          <w:sz w:val="19"/>
          <w:szCs w:val="19"/>
          <w:color w:val="747474"/>
          <w:spacing w:val="0"/>
          <w:w w:val="48"/>
        </w:rPr>
        <w:t>,_._.,,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660" w:right="66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266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103.68pt;height:2.88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80" w:lineRule="exact"/>
        <w:ind w:left="35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8.959999pt;margin-top:-3.943448pt;width:48.959999pt;height:49.919998pt;mso-position-horizontal-relative:page;mso-position-vertical-relative:paragraph;z-index:-3213" type="#_x0000_t75">
            <v:imagedata r:id="rId120" o:title=""/>
          </v:shape>
        </w:pict>
      </w:r>
      <w:r>
        <w:rPr/>
        <w:pict>
          <v:shape style="position:absolute;margin-left:300.480011pt;margin-top:-22.183418pt;width:123.839996pt;height:2.88pt;mso-position-horizontal-relative:page;mso-position-vertical-relative:paragraph;z-index:-3211" type="#_x0000_t75">
            <v:imagedata r:id="rId121" o:title=""/>
          </v:shape>
        </w:pict>
      </w:r>
      <w:r>
        <w:rPr/>
        <w:pict>
          <v:shape style="position:absolute;margin-left:556.799988pt;margin-top:-26.023439pt;width:42.240002pt;height:43.200001pt;mso-position-horizontal-relative:page;mso-position-vertical-relative:paragraph;z-index:-3210" type="#_x0000_t75">
            <v:imagedata r:id="rId122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8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Derogada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00" w:bottom="280" w:left="44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94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888718pt;margin-top:-20.529434pt;width:5.54112pt;height:32pt;mso-position-horizontal-relative:page;mso-position-vertical-relative:paragraph;z-index:-3206" type="#_x0000_t202" filled="f" stroked="f">
            <v:textbox inset="0,0,0,0">
              <w:txbxContent>
                <w:p>
                  <w:pPr>
                    <w:spacing w:before="0" w:after="0" w:line="640" w:lineRule="exact"/>
                    <w:ind w:right="-136"/>
                    <w:jc w:val="left"/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Pr/>
                  <w:r>
                    <w:rPr>
                      <w:rFonts w:ascii="Arial" w:hAnsi="Arial" w:cs="Arial" w:eastAsia="Arial"/>
                      <w:sz w:val="64"/>
                      <w:szCs w:val="64"/>
                      <w:color w:val="2D2D2D"/>
                      <w:spacing w:val="0"/>
                      <w:w w:val="52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64"/>
                      <w:szCs w:val="6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030303"/>
          <w:spacing w:val="0"/>
          <w:w w:val="119"/>
          <w:i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30303"/>
          <w:spacing w:val="-2"/>
          <w:w w:val="104"/>
        </w:rPr>
        <w:t>F</w:t>
      </w:r>
      <w:r>
        <w:rPr>
          <w:rFonts w:ascii="Arial" w:hAnsi="Arial" w:cs="Arial" w:eastAsia="Arial"/>
          <w:sz w:val="14"/>
          <w:szCs w:val="14"/>
          <w:color w:val="2D2D2D"/>
          <w:spacing w:val="-5"/>
          <w:w w:val="154"/>
        </w:rPr>
        <w:t>i</w:t>
      </w:r>
      <w:r>
        <w:rPr>
          <w:rFonts w:ascii="Arial" w:hAnsi="Arial" w:cs="Arial" w:eastAsia="Arial"/>
          <w:sz w:val="14"/>
          <w:szCs w:val="14"/>
          <w:color w:val="595959"/>
          <w:spacing w:val="0"/>
          <w:w w:val="88"/>
        </w:rPr>
        <w:t>s</w:t>
      </w:r>
      <w:r>
        <w:rPr>
          <w:rFonts w:ascii="Arial" w:hAnsi="Arial" w:cs="Arial" w:eastAsia="Arial"/>
          <w:sz w:val="14"/>
          <w:szCs w:val="14"/>
          <w:color w:val="595959"/>
          <w:spacing w:val="8"/>
          <w:w w:val="88"/>
        </w:rPr>
        <w:t>c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8"/>
        </w:rPr>
        <w:t>;;lla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left="352" w:right="90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1.279999pt;margin-top:12.937344pt;width:67.199997pt;height:3.84pt;mso-position-horizontal-relative:page;mso-position-vertical-relative:paragraph;z-index:-3212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D2D2D"/>
          <w:w w:val="89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76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16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9" w:after="0" w:line="272" w:lineRule="auto"/>
        <w:ind w:left="14" w:right="686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entregad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federale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estados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organismos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internacionales;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5" w:right="72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comercial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industrial,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bancario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fiduciario,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bursátil,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expresa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titularida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particulares,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involucren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públicos;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9" w:right="65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bases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datos,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pregunta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reactivo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exámenes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admisión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académica,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psicológica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concursos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oposición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equivalentes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2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58" w:lineRule="auto"/>
        <w:ind w:right="3534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89"/>
        </w:rPr>
        <w:t>X.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expresa.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17-Bis.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reservada-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79" w:lineRule="auto"/>
        <w:ind w:right="637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constituya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fideicomitentes,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fideicomisario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fiduciario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fideicomiso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involucren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clasificar,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supuesto,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éstos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bancario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fiduciario,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causales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prevé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9" w:right="65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constituya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usuarios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bancaria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operaciones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involucren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clasificar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ese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supuesto,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éstos,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bancario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causales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prevé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7"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5" w:right="65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constituya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contribuyente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tributaria,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cla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-13"/>
          <w:w w:val="16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secreto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b/>
          <w:bCs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b/>
          <w:bCs/>
        </w:rPr>
        <w:t>18.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reservada-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Negación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right="670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94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94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59"/>
          <w:w w:val="1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negar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entreg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siguiente: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auto"/>
        <w:ind w:left="5" w:right="64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3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3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hipótesi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right="654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7"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6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divulgación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efectivament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protegid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ley,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representand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demostrabl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identificabl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significativ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estatal;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9" w:right="6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  <w:b/>
          <w:bCs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  <w:b/>
          <w:bCs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5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55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producirla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supera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referencia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3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auto"/>
        <w:ind w:left="9" w:right="666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0.162292pt;margin-top:17.490091pt;width:.1pt;height:39.944762pt;mso-position-horizontal-relative:page;mso-position-vertical-relative:paragraph;z-index:-3208" coordorigin="3003,350" coordsize="2,799">
            <v:shape style="position:absolute;left:3003;top:350;width:2;height:799" coordorigin="3003,350" coordsize="0,799" path="m3003,1149l3003,350e" filled="f" stroked="t" strokeweight=".236476pt" strokecolor="#67676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adecua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proporcionalidad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restrictivo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disponible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perjuicio.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5" w:right="644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9.925812pt;margin-top:26.525217pt;width:.1pt;height:33.287301pt;mso-position-horizontal-relative:page;mso-position-vertical-relative:paragraph;z-index:-3207" coordorigin="2999,531" coordsize="2,666">
            <v:shape style="position:absolute;left:2999;top:531;width:2;height:666" coordorigin="2999,531" coordsize="0,666" path="m2999,1196l2999,531e" filled="f" stroked="t" strokeweight=".236476pt" strokecolor="#6B6B6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llevará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prueba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someter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concreto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debiéndose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acredita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indicados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resultad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asentará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acta.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5" w:lineRule="auto"/>
        <w:ind w:left="14" w:right="632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4.84082pt;margin-top:16.8412pt;width:25.878791pt;height:41.0pt;mso-position-horizontal-relative:page;mso-position-vertical-relative:paragraph;z-index:-3205" type="#_x0000_t202" filled="f" stroked="f">
            <v:textbox inset="0,0,0,0">
              <w:txbxContent>
                <w:p>
                  <w:pPr>
                    <w:spacing w:before="0" w:after="0" w:line="820" w:lineRule="exact"/>
                    <w:ind w:right="-163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Pr/>
                  <w:r>
                    <w:rPr>
                      <w:rFonts w:ascii="Arial" w:hAnsi="Arial" w:cs="Arial" w:eastAsia="Arial"/>
                      <w:sz w:val="82"/>
                      <w:szCs w:val="82"/>
                      <w:color w:val="030303"/>
                      <w:spacing w:val="0"/>
                      <w:w w:val="70"/>
                      <w:i/>
                      <w:position w:val="-1"/>
                    </w:rPr>
                    <w:t>{1</w:t>
                  </w:r>
                  <w:r>
                    <w:rPr>
                      <w:rFonts w:ascii="Arial" w:hAnsi="Arial" w:cs="Arial" w:eastAsia="Arial"/>
                      <w:sz w:val="82"/>
                      <w:szCs w:val="8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deje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pasará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categoría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necesidad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previ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5"/>
        </w:rPr>
        <w:t>o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1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3" w:lineRule="auto"/>
        <w:ind w:left="9" w:right="67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debida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clasificación,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desclasíficació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9" w:lineRule="auto"/>
        <w:ind w:left="14" w:right="69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1.867065pt;margin-top:11.720882pt;width:9.16288pt;height:8pt;mso-position-horizontal-relative:page;mso-position-vertical-relative:paragraph;z-index:-3204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030303"/>
                      <w:spacing w:val="0"/>
                      <w:w w:val="103"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2.544067pt;margin-top:-.304096pt;width:22.332081pt;height:23pt;mso-position-horizontal-relative:page;mso-position-vertical-relative:paragraph;z-index:-3203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030303"/>
                      <w:spacing w:val="0"/>
                      <w:w w:val="52"/>
                      <w:i/>
                    </w:rPr>
                    <w:t>sepñ</w:t>
                  </w:r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Siempr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deniegue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1"/>
        </w:rPr>
        <w:t>be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21"/>
        </w:rPr>
        <w:t>·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versión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supriman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confidenciales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40" w:right="140"/>
          <w:cols w:num="2" w:equalWidth="0">
            <w:col w:w="2652" w:space="862"/>
            <w:col w:w="8146"/>
          </w:cols>
        </w:sectPr>
      </w:pPr>
      <w:rPr/>
    </w:p>
    <w:p>
      <w:pPr>
        <w:spacing w:before="0" w:after="0" w:line="137" w:lineRule="exact"/>
        <w:ind w:left="2563" w:right="-64"/>
        <w:jc w:val="left"/>
        <w:tabs>
          <w:tab w:pos="35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1.679993pt;margin-top:-68.885757pt;width:2.88pt;height:56.639999pt;mso-position-horizontal-relative:page;mso-position-vertical-relative:paragraph;z-index:-3209" type="#_x0000_t75">
            <v:imagedata r:id="rId124" o:title=""/>
          </v:shape>
        </w:pic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94"/>
          <w:position w:val="-3"/>
        </w:rPr>
        <w:t>,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  <w:position w:val="-3"/>
        </w:rPr>
        <w:t>fundamento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position w:val="-3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" w:lineRule="exact"/>
        <w:ind w:left="2568" w:right="-20"/>
        <w:jc w:val="left"/>
        <w:tabs>
          <w:tab w:pos="3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31"/>
          <w:szCs w:val="31"/>
          <w:color w:val="727272"/>
          <w:spacing w:val="0"/>
          <w:w w:val="100"/>
          <w:position w:val="-21"/>
        </w:rPr>
        <w:t>¡</w:t>
      </w:r>
      <w:r>
        <w:rPr>
          <w:rFonts w:ascii="Arial" w:hAnsi="Arial" w:cs="Arial" w:eastAsia="Arial"/>
          <w:sz w:val="31"/>
          <w:szCs w:val="31"/>
          <w:color w:val="727272"/>
          <w:spacing w:val="-74"/>
          <w:w w:val="100"/>
          <w:position w:val="-21"/>
        </w:rPr>
        <w:t> </w:t>
      </w:r>
      <w:r>
        <w:rPr>
          <w:rFonts w:ascii="Arial" w:hAnsi="Arial" w:cs="Arial" w:eastAsia="Arial"/>
          <w:sz w:val="31"/>
          <w:szCs w:val="31"/>
          <w:color w:val="727272"/>
          <w:spacing w:val="0"/>
          <w:w w:val="100"/>
          <w:position w:val="-21"/>
        </w:rPr>
        <w:tab/>
      </w:r>
      <w:r>
        <w:rPr>
          <w:rFonts w:ascii="Arial" w:hAnsi="Arial" w:cs="Arial" w:eastAsia="Arial"/>
          <w:sz w:val="31"/>
          <w:szCs w:val="31"/>
          <w:color w:val="727272"/>
          <w:spacing w:val="0"/>
          <w:w w:val="100"/>
          <w:position w:val="-21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  <w:position w:val="-21"/>
        </w:rPr>
        <w:t>artículo.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motivacione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restricció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position w:val="-1"/>
        </w:rPr>
        <w:t>informativ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66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justificad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términos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 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ste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40" w:right="140"/>
          <w:cols w:num="2" w:equalWidth="0">
            <w:col w:w="4761" w:space="64"/>
            <w:col w:w="683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A1A1A"/>
          <w:w w:val="114"/>
        </w:rPr>
        <w:t>www.jali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58"/>
        </w:rPr>
        <w:t>&gt;eo.g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59"/>
        </w:rPr>
        <w:t>)'.x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3" w:lineRule="exact"/>
        <w:ind w:right="-20"/>
        <w:jc w:val="left"/>
        <w:tabs>
          <w:tab w:pos="3940" w:val="left"/>
          <w:tab w:pos="5760" w:val="left"/>
        </w:tabs>
        <w:rPr>
          <w:rFonts w:ascii="Arial" w:hAnsi="Arial" w:cs="Arial" w:eastAsia="Arial"/>
          <w:sz w:val="36"/>
          <w:szCs w:val="36"/>
        </w:rPr>
      </w:pPr>
      <w:rPr/>
      <w:r>
        <w:rPr/>
        <w:br w:type="column"/>
      </w:r>
      <w:r>
        <w:rPr>
          <w:rFonts w:ascii="Arial" w:hAnsi="Arial" w:cs="Arial" w:eastAsia="Arial"/>
          <w:sz w:val="50"/>
          <w:szCs w:val="50"/>
          <w:color w:val="595959"/>
          <w:w w:val="87"/>
          <w:position w:val="1"/>
        </w:rPr>
        <w:t>·</w:t>
      </w:r>
      <w:r>
        <w:rPr>
          <w:rFonts w:ascii="Arial" w:hAnsi="Arial" w:cs="Arial" w:eastAsia="Arial"/>
          <w:sz w:val="50"/>
          <w:szCs w:val="50"/>
          <w:color w:val="595959"/>
          <w:spacing w:val="-83"/>
          <w:w w:val="87"/>
          <w:position w:val="1"/>
        </w:rPr>
        <w:t>-</w:t>
      </w:r>
      <w:r>
        <w:rPr>
          <w:rFonts w:ascii="Arial" w:hAnsi="Arial" w:cs="Arial" w:eastAsia="Arial"/>
          <w:sz w:val="50"/>
          <w:szCs w:val="50"/>
          <w:color w:val="727272"/>
          <w:spacing w:val="-57"/>
          <w:w w:val="76"/>
          <w:position w:val="1"/>
        </w:rPr>
        <w:t>·</w:t>
      </w:r>
      <w:r>
        <w:rPr>
          <w:rFonts w:ascii="Arial" w:hAnsi="Arial" w:cs="Arial" w:eastAsia="Arial"/>
          <w:sz w:val="50"/>
          <w:szCs w:val="50"/>
          <w:color w:val="595959"/>
          <w:spacing w:val="0"/>
          <w:w w:val="75"/>
          <w:position w:val="1"/>
        </w:rPr>
        <w:t>--</w:t>
      </w:r>
      <w:r>
        <w:rPr>
          <w:rFonts w:ascii="Arial" w:hAnsi="Arial" w:cs="Arial" w:eastAsia="Arial"/>
          <w:sz w:val="50"/>
          <w:szCs w:val="50"/>
          <w:color w:val="595959"/>
          <w:spacing w:val="6"/>
          <w:w w:val="75"/>
          <w:position w:val="1"/>
        </w:rPr>
        <w:t>-</w:t>
      </w:r>
      <w:r>
        <w:rPr>
          <w:rFonts w:ascii="Arial" w:hAnsi="Arial" w:cs="Arial" w:eastAsia="Arial"/>
          <w:sz w:val="50"/>
          <w:szCs w:val="50"/>
          <w:color w:val="878787"/>
          <w:spacing w:val="0"/>
          <w:w w:val="53"/>
          <w:position w:val="1"/>
        </w:rPr>
        <w:t>---</w:t>
      </w:r>
      <w:r>
        <w:rPr>
          <w:rFonts w:ascii="Arial" w:hAnsi="Arial" w:cs="Arial" w:eastAsia="Arial"/>
          <w:sz w:val="50"/>
          <w:szCs w:val="50"/>
          <w:color w:val="878787"/>
          <w:spacing w:val="-84"/>
          <w:w w:val="53"/>
          <w:position w:val="1"/>
        </w:rPr>
        <w:t>·</w:t>
      </w:r>
      <w:r>
        <w:rPr>
          <w:rFonts w:ascii="Arial" w:hAnsi="Arial" w:cs="Arial" w:eastAsia="Arial"/>
          <w:sz w:val="50"/>
          <w:szCs w:val="50"/>
          <w:color w:val="595959"/>
          <w:spacing w:val="28"/>
          <w:w w:val="230"/>
          <w:position w:val="1"/>
        </w:rPr>
        <w:t>-</w:t>
      </w:r>
      <w:r>
        <w:rPr>
          <w:rFonts w:ascii="Arial" w:hAnsi="Arial" w:cs="Arial" w:eastAsia="Arial"/>
          <w:sz w:val="50"/>
          <w:szCs w:val="50"/>
          <w:color w:val="727272"/>
          <w:spacing w:val="-70"/>
          <w:w w:val="114"/>
          <w:position w:val="1"/>
        </w:rPr>
        <w:t>·</w:t>
      </w:r>
      <w:r>
        <w:rPr>
          <w:rFonts w:ascii="Arial" w:hAnsi="Arial" w:cs="Arial" w:eastAsia="Arial"/>
          <w:sz w:val="50"/>
          <w:szCs w:val="50"/>
          <w:color w:val="444444"/>
          <w:spacing w:val="0"/>
          <w:w w:val="129"/>
          <w:position w:val="1"/>
        </w:rPr>
        <w:t>------··</w:t>
      </w:r>
      <w:r>
        <w:rPr>
          <w:rFonts w:ascii="Arial" w:hAnsi="Arial" w:cs="Arial" w:eastAsia="Arial"/>
          <w:sz w:val="50"/>
          <w:szCs w:val="50"/>
          <w:color w:val="444444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50"/>
          <w:szCs w:val="50"/>
          <w:color w:val="444444"/>
          <w:spacing w:val="0"/>
          <w:w w:val="100"/>
          <w:position w:val="1"/>
        </w:rPr>
      </w:r>
      <w:r>
        <w:rPr>
          <w:rFonts w:ascii="Arial" w:hAnsi="Arial" w:cs="Arial" w:eastAsia="Arial"/>
          <w:sz w:val="46"/>
          <w:szCs w:val="46"/>
          <w:color w:val="727272"/>
          <w:spacing w:val="-60"/>
          <w:w w:val="143"/>
          <w:position w:val="1"/>
        </w:rPr>
        <w:t>.</w:t>
      </w:r>
      <w:r>
        <w:rPr>
          <w:rFonts w:ascii="Times New Roman" w:hAnsi="Times New Roman" w:cs="Times New Roman" w:eastAsia="Times New Roman"/>
          <w:sz w:val="108"/>
          <w:szCs w:val="108"/>
          <w:color w:val="2D2D2D"/>
          <w:spacing w:val="0"/>
          <w:w w:val="68"/>
          <w:position w:val="1"/>
        </w:rPr>
        <w:t>.</w:t>
      </w:r>
      <w:r>
        <w:rPr>
          <w:rFonts w:ascii="Times New Roman" w:hAnsi="Times New Roman" w:cs="Times New Roman" w:eastAsia="Times New Roman"/>
          <w:sz w:val="108"/>
          <w:szCs w:val="108"/>
          <w:color w:val="2D2D2D"/>
          <w:spacing w:val="-120"/>
          <w:w w:val="67"/>
          <w:position w:val="1"/>
        </w:rPr>
        <w:t>:</w:t>
      </w:r>
      <w:r>
        <w:rPr>
          <w:rFonts w:ascii="Times New Roman" w:hAnsi="Times New Roman" w:cs="Times New Roman" w:eastAsia="Times New Roman"/>
          <w:sz w:val="85"/>
          <w:szCs w:val="85"/>
          <w:color w:val="727272"/>
          <w:spacing w:val="-120"/>
          <w:w w:val="100"/>
          <w:position w:val="1"/>
        </w:rPr>
      </w:r>
      <w:r>
        <w:rPr>
          <w:rFonts w:ascii="Times New Roman" w:hAnsi="Times New Roman" w:cs="Times New Roman" w:eastAsia="Times New Roman"/>
          <w:sz w:val="85"/>
          <w:szCs w:val="85"/>
          <w:color w:val="727272"/>
          <w:spacing w:val="0"/>
          <w:w w:val="100"/>
          <w:u w:val="thick" w:color="434343"/>
          <w:position w:val="1"/>
        </w:rPr>
        <w:t> </w:t>
      </w:r>
      <w:r>
        <w:rPr>
          <w:rFonts w:ascii="Times New Roman" w:hAnsi="Times New Roman" w:cs="Times New Roman" w:eastAsia="Times New Roman"/>
          <w:sz w:val="85"/>
          <w:szCs w:val="85"/>
          <w:color w:val="727272"/>
          <w:spacing w:val="0"/>
          <w:w w:val="100"/>
          <w:u w:val="thick" w:color="434343"/>
          <w:position w:val="1"/>
        </w:rPr>
        <w:tab/>
      </w:r>
      <w:r>
        <w:rPr>
          <w:rFonts w:ascii="Times New Roman" w:hAnsi="Times New Roman" w:cs="Times New Roman" w:eastAsia="Times New Roman"/>
          <w:sz w:val="85"/>
          <w:szCs w:val="85"/>
          <w:color w:val="727272"/>
          <w:spacing w:val="0"/>
          <w:w w:val="100"/>
          <w:u w:val="thick" w:color="434343"/>
          <w:position w:val="1"/>
        </w:rPr>
      </w:r>
      <w:r>
        <w:rPr>
          <w:rFonts w:ascii="Times New Roman" w:hAnsi="Times New Roman" w:cs="Times New Roman" w:eastAsia="Times New Roman"/>
          <w:sz w:val="85"/>
          <w:szCs w:val="85"/>
          <w:color w:val="72727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85"/>
          <w:szCs w:val="85"/>
          <w:color w:val="727272"/>
          <w:spacing w:val="11"/>
          <w:w w:val="13"/>
          <w:position w:val="1"/>
        </w:rPr>
        <w:t>_</w:t>
      </w:r>
      <w:r>
        <w:rPr>
          <w:rFonts w:ascii="Times New Roman" w:hAnsi="Times New Roman" w:cs="Times New Roman" w:eastAsia="Times New Roman"/>
          <w:sz w:val="85"/>
          <w:szCs w:val="85"/>
          <w:color w:val="595959"/>
          <w:spacing w:val="-38"/>
          <w:w w:val="22"/>
          <w:position w:val="1"/>
        </w:rPr>
        <w:t>_</w:t>
      </w:r>
      <w:r>
        <w:rPr>
          <w:rFonts w:ascii="Arial" w:hAnsi="Arial" w:cs="Arial" w:eastAsia="Arial"/>
          <w:sz w:val="19"/>
          <w:szCs w:val="19"/>
          <w:color w:val="878787"/>
          <w:spacing w:val="0"/>
          <w:w w:val="280"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878787"/>
          <w:spacing w:val="-31"/>
          <w:w w:val="100"/>
          <w:position w:val="1"/>
        </w:rPr>
        <w:t> </w:t>
      </w:r>
      <w:r>
        <w:rPr>
          <w:rFonts w:ascii="Arial" w:hAnsi="Arial" w:cs="Arial" w:eastAsia="Arial"/>
          <w:sz w:val="36"/>
          <w:szCs w:val="36"/>
          <w:color w:val="727272"/>
          <w:spacing w:val="-30"/>
          <w:w w:val="157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-36"/>
          <w:w w:val="52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727272"/>
          <w:spacing w:val="0"/>
          <w:w w:val="78"/>
          <w:position w:val="1"/>
        </w:rPr>
        <w:t>..</w:t>
      </w:r>
      <w:r>
        <w:rPr>
          <w:rFonts w:ascii="Arial" w:hAnsi="Arial" w:cs="Arial" w:eastAsia="Arial"/>
          <w:sz w:val="36"/>
          <w:szCs w:val="36"/>
          <w:color w:val="727272"/>
          <w:spacing w:val="-8"/>
          <w:w w:val="78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-8"/>
          <w:w w:val="48"/>
          <w:position w:val="1"/>
        </w:rPr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48"/>
          <w:emboss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48"/>
          <w:emboss/>
          <w:position w:val="1"/>
        </w:rPr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48"/>
          <w:position w:val="1"/>
        </w:rPr>
      </w:r>
      <w:r>
        <w:rPr>
          <w:rFonts w:ascii="Arial" w:hAnsi="Arial" w:cs="Arial" w:eastAsia="Arial"/>
          <w:sz w:val="36"/>
          <w:szCs w:val="36"/>
          <w:color w:val="595959"/>
          <w:spacing w:val="-13"/>
          <w:w w:val="48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727272"/>
          <w:spacing w:val="0"/>
          <w:w w:val="104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727272"/>
          <w:spacing w:val="-78"/>
          <w:w w:val="104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58"/>
          <w:position w:val="1"/>
        </w:rPr>
        <w:t>....</w:t>
      </w:r>
      <w:r>
        <w:rPr>
          <w:rFonts w:ascii="Arial" w:hAnsi="Arial" w:cs="Arial" w:eastAsia="Arial"/>
          <w:sz w:val="36"/>
          <w:szCs w:val="36"/>
          <w:color w:val="595959"/>
          <w:spacing w:val="-58"/>
          <w:w w:val="58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2D2D2D"/>
          <w:spacing w:val="0"/>
          <w:w w:val="97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2D2D2D"/>
          <w:spacing w:val="-26"/>
          <w:w w:val="97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030303"/>
          <w:spacing w:val="-6"/>
          <w:w w:val="52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727272"/>
          <w:spacing w:val="23"/>
          <w:w w:val="52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979797"/>
          <w:spacing w:val="-37"/>
          <w:w w:val="104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-4"/>
          <w:w w:val="83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83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-37"/>
          <w:w w:val="100"/>
          <w:position w:val="1"/>
        </w:rPr>
        <w:t> </w:t>
      </w:r>
      <w:r>
        <w:rPr>
          <w:rFonts w:ascii="Arial" w:hAnsi="Arial" w:cs="Arial" w:eastAsia="Arial"/>
          <w:sz w:val="36"/>
          <w:szCs w:val="36"/>
          <w:color w:val="979797"/>
          <w:spacing w:val="-3"/>
          <w:w w:val="78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97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-30"/>
          <w:w w:val="97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-30"/>
          <w:w w:val="76"/>
          <w:position w:val="1"/>
        </w:rPr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76"/>
          <w:emboss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76"/>
          <w:emboss/>
          <w:position w:val="1"/>
        </w:rPr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76"/>
          <w:position w:val="1"/>
        </w:rPr>
      </w:r>
      <w:r>
        <w:rPr>
          <w:rFonts w:ascii="Arial" w:hAnsi="Arial" w:cs="Arial" w:eastAsia="Arial"/>
          <w:sz w:val="36"/>
          <w:szCs w:val="36"/>
          <w:color w:val="595959"/>
          <w:spacing w:val="17"/>
          <w:w w:val="76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727272"/>
          <w:spacing w:val="0"/>
          <w:w w:val="52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727272"/>
          <w:spacing w:val="-68"/>
          <w:w w:val="100"/>
          <w:position w:val="1"/>
        </w:rPr>
        <w:t> </w:t>
      </w:r>
      <w:r>
        <w:rPr>
          <w:rFonts w:ascii="Arial" w:hAnsi="Arial" w:cs="Arial" w:eastAsia="Arial"/>
          <w:sz w:val="36"/>
          <w:szCs w:val="36"/>
          <w:color w:val="AAAAAA"/>
          <w:spacing w:val="-38"/>
          <w:w w:val="78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0"/>
          <w:w w:val="104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595959"/>
          <w:spacing w:val="-78"/>
          <w:w w:val="104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727272"/>
          <w:spacing w:val="-13"/>
          <w:w w:val="78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AAAAAA"/>
          <w:spacing w:val="0"/>
          <w:w w:val="78"/>
          <w:position w:val="1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40" w:right="140"/>
          <w:cols w:num="2" w:equalWidth="0">
            <w:col w:w="2106" w:space="159"/>
            <w:col w:w="9395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986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117.120003pt;height:3.84pt;mso-position-horizontal-relative:char;mso-position-vertical-relative:line" type="#_x0000_t75">
            <v:imagedata r:id="rId125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left="376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6.080002pt;margin-top:-17.044436pt;width:48.959999pt;height:48.959999pt;mso-position-horizontal-relative:page;mso-position-vertical-relative:paragraph;z-index:-3202" type="#_x0000_t75">
            <v:imagedata r:id="rId126" o:title=""/>
          </v:shape>
        </w:pict>
      </w:r>
      <w:r>
        <w:rPr/>
        <w:pict>
          <v:group style="position:absolute;margin-left:144.960007pt;margin-top:-33.364449pt;width:51.84pt;height:237.240011pt;mso-position-horizontal-relative:page;mso-position-vertical-relative:paragraph;z-index:-3200" coordorigin="2899,-667" coordsize="1037,4745">
            <v:shape style="position:absolute;left:2899;top:-667;width:1037;height:3590" type="#_x0000_t75">
              <v:imagedata r:id="rId127" o:title=""/>
            </v:shape>
            <v:group style="position:absolute;left:2909;top:2962;width:2;height:1114" coordorigin="2909,2962" coordsize="2,1114">
              <v:shape style="position:absolute;left:2909;top:2962;width:2;height:1114" coordorigin="2909,2962" coordsize="0,1114" path="m2909,4075l2909,2962e" filled="f" stroked="t" strokeweight=".2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4.880005pt;margin-top:-31.44441pt;width:42.240002pt;height:43.200001pt;mso-position-horizontal-relative:page;mso-position-vertical-relative:paragraph;z-index:-3198" type="#_x0000_t75">
            <v:imagedata r:id="rId128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19</w:t>
      </w:r>
      <w:r>
        <w:rPr>
          <w:rFonts w:ascii="Arial" w:hAnsi="Arial" w:cs="Arial" w:eastAsia="Arial"/>
          <w:sz w:val="16"/>
          <w:szCs w:val="16"/>
          <w:spacing w:val="9"/>
          <w:w w:val="100"/>
          <w:position w:val="-1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Reserva-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Periodo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position w:val="-1"/>
        </w:rPr>
        <w:t>Extinción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320" w:bottom="280" w:left="20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1" w:after="0" w:line="240" w:lineRule="auto"/>
        <w:ind w:left="900" w:right="40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8" w:lineRule="exact"/>
        <w:ind w:left="513" w:right="-4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35.520pt;margin-top:11.337673pt;width:68.160004pt;height:3.84pt;mso-position-horizontal-relative:page;mso-position-vertical-relative:paragraph;z-index:-3201" type="#_x0000_t75">
            <v:imagedata r:id="rId130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drd</w:t>
      </w:r>
      <w:r>
        <w:rPr>
          <w:rFonts w:ascii="Times New Roman" w:hAnsi="Times New Roman" w:cs="Times New Roman" w:eastAsia="Times New Roman"/>
          <w:sz w:val="15"/>
          <w:szCs w:val="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1"/>
        </w:rPr>
        <w:t>Est.rHlo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67" w:lineRule="auto"/>
        <w:ind w:left="139" w:right="534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206"/>
        </w:rPr>
        <w:t>l</w:t>
      </w:r>
      <w:r>
        <w:rPr>
          <w:rFonts w:ascii="Arial" w:hAnsi="Arial" w:cs="Arial" w:eastAsia="Arial"/>
          <w:sz w:val="16"/>
          <w:szCs w:val="16"/>
          <w:spacing w:val="-11"/>
          <w:w w:val="205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107"/>
        </w:rPr>
        <w:t>La</w:t>
      </w:r>
      <w:r>
        <w:rPr>
          <w:rFonts w:ascii="Arial" w:hAnsi="Arial" w:cs="Arial" w:eastAsia="Arial"/>
          <w:sz w:val="14"/>
          <w:szCs w:val="14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-11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determinad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a</w:t>
      </w:r>
      <w:r>
        <w:rPr>
          <w:rFonts w:ascii="Arial" w:hAnsi="Arial" w:cs="Arial" w:eastAsia="Arial"/>
          <w:sz w:val="16"/>
          <w:szCs w:val="16"/>
          <w:spacing w:val="-1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obligado</w:t>
      </w:r>
      <w:r>
        <w:rPr>
          <w:rFonts w:ascii="Arial" w:hAnsi="Arial" w:cs="Arial" w:eastAsia="Arial"/>
          <w:sz w:val="16"/>
          <w:szCs w:val="16"/>
          <w:spacing w:val="1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nunca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exceder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cinco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años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tant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o</w:t>
      </w:r>
      <w:r>
        <w:rPr>
          <w:rFonts w:ascii="Arial" w:hAnsi="Arial" w:cs="Arial" w:eastAsia="Arial"/>
          <w:sz w:val="16"/>
          <w:szCs w:val="16"/>
          <w:spacing w:val="19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subsist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circunstancia,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emitirs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e</w:t>
      </w:r>
      <w:r>
        <w:rPr>
          <w:rFonts w:ascii="Arial" w:hAnsi="Arial" w:cs="Arial" w:eastAsia="Arial"/>
          <w:sz w:val="16"/>
          <w:szCs w:val="16"/>
          <w:spacing w:val="33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acuerdo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38" w:lineRule="exact"/>
        <w:ind w:left="134" w:right="678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7"/>
          <w:position w:val="1"/>
        </w:rPr>
        <w:t>correspondiente.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15" w:right="529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4"/>
        </w:rPr>
        <w:t>la</w:t>
      </w:r>
      <w:r>
        <w:rPr>
          <w:rFonts w:ascii="Arial" w:hAnsi="Arial" w:cs="Arial" w:eastAsia="Arial"/>
          <w:sz w:val="16"/>
          <w:szCs w:val="16"/>
          <w:spacing w:val="-4"/>
          <w:w w:val="13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clasificars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refier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violaciones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graves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fundamentale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lesa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humanidad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relacionada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corrupción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aplicables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embargo</w:t>
      </w:r>
      <w:r>
        <w:rPr>
          <w:rFonts w:ascii="Arial" w:hAnsi="Arial" w:cs="Arial" w:eastAsia="Arial"/>
          <w:sz w:val="16"/>
          <w:szCs w:val="16"/>
          <w:spacing w:val="3"/>
          <w:w w:val="107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casos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realizar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versión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conteng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personales.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101" w:right="644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conteng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secciones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confidenciales,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sujetos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atende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información,</w:t>
      </w:r>
      <w:r>
        <w:rPr>
          <w:rFonts w:ascii="Arial" w:hAnsi="Arial" w:cs="Arial" w:eastAsia="Arial"/>
          <w:sz w:val="16"/>
          <w:szCs w:val="16"/>
          <w:spacing w:val="-1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elaborar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una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versión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teste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secciones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clasificadas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indicando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contenid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spacing w:val="2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51" w:right="386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Títul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Tercero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7" w:after="0" w:line="240" w:lineRule="auto"/>
        <w:ind w:left="2872" w:right="346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14" w:right="403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26" w:after="0" w:line="240" w:lineRule="auto"/>
        <w:ind w:left="2870" w:right="348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Generales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" w:right="491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25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Obligaciones</w:t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2" w:right="39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206"/>
        </w:rPr>
        <w:t>l</w:t>
      </w:r>
      <w:r>
        <w:rPr>
          <w:rFonts w:ascii="Arial" w:hAnsi="Arial" w:cs="Arial" w:eastAsia="Arial"/>
          <w:sz w:val="16"/>
          <w:szCs w:val="16"/>
          <w:spacing w:val="-9"/>
          <w:w w:val="205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22"/>
        </w:rPr>
        <w:t>los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obligaciones: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7" w:right="70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Promove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coordinación</w:t>
      </w:r>
      <w:r>
        <w:rPr>
          <w:rFonts w:ascii="Arial" w:hAnsi="Arial" w:cs="Arial" w:eastAsia="Arial"/>
          <w:sz w:val="16"/>
          <w:szCs w:val="16"/>
          <w:spacing w:val="-16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4"/>
        </w:rPr>
        <w:t>Instituto;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48" w:right="645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64"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6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í</w:t>
      </w:r>
      <w:r>
        <w:rPr>
          <w:rFonts w:ascii="Arial" w:hAnsi="Arial" w:cs="Arial" w:eastAsia="Arial"/>
          <w:sz w:val="16"/>
          <w:szCs w:val="16"/>
          <w:spacing w:val="-6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vigilar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funcionamiento,</w:t>
      </w:r>
      <w:r>
        <w:rPr>
          <w:rFonts w:ascii="Arial" w:hAnsi="Arial" w:cs="Arial" w:eastAsia="Arial"/>
          <w:sz w:val="16"/>
          <w:szCs w:val="16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señalados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7"/>
        </w:rPr>
        <w:t>XIX</w:t>
      </w:r>
      <w:r>
        <w:rPr>
          <w:rFonts w:ascii="Arial" w:hAnsi="Arial" w:cs="Arial" w:eastAsia="Arial"/>
          <w:sz w:val="16"/>
          <w:szCs w:val="16"/>
          <w:spacing w:val="9"/>
          <w:w w:val="8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anterior;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2" w:lineRule="exact"/>
        <w:ind w:left="48" w:right="60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5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desconcentrado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recepción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entreg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información</w:t>
      </w:r>
      <w:r>
        <w:rPr>
          <w:rFonts w:ascii="Arial" w:hAnsi="Arial" w:cs="Arial" w:eastAsia="Arial"/>
          <w:sz w:val="16"/>
          <w:szCs w:val="16"/>
          <w:spacing w:val="-7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cuando</w:t>
      </w:r>
      <w:r>
        <w:rPr>
          <w:rFonts w:ascii="Arial" w:hAnsi="Arial" w:cs="Arial" w:eastAsia="Arial"/>
          <w:sz w:val="16"/>
          <w:szCs w:val="16"/>
          <w:spacing w:val="2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sea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necesario;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34" w:right="698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identificació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spacing w:val="9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ubicación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Comité,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acceso</w:t>
      </w:r>
      <w:r>
        <w:rPr>
          <w:rFonts w:ascii="Arial" w:hAnsi="Arial" w:cs="Arial" w:eastAsia="Arial"/>
          <w:sz w:val="16"/>
          <w:szCs w:val="16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pública;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5" w:lineRule="auto"/>
        <w:ind w:left="29" w:right="65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Orienta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facilita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incluidas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fuentes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directa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posible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presupuesto,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procurarán</w:t>
      </w:r>
      <w:r>
        <w:rPr>
          <w:rFonts w:ascii="Arial" w:hAnsi="Arial" w:cs="Arial" w:eastAsia="Arial"/>
          <w:sz w:val="16"/>
          <w:szCs w:val="16"/>
          <w:spacing w:val="12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terminales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informática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facilita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9" w:lineRule="auto"/>
        <w:ind w:left="19" w:right="6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permanentement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spacing w:val="13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internet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fáci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comprensión</w:t>
      </w:r>
      <w:r>
        <w:rPr>
          <w:rFonts w:ascii="Arial" w:hAnsi="Arial" w:cs="Arial" w:eastAsia="Arial"/>
          <w:sz w:val="16"/>
          <w:szCs w:val="16"/>
          <w:spacing w:val="16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población,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actualiza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menos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vez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mes,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fundamental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le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corresponda;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0" w:right="66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Recibir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24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dirigidas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remiti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o</w:t>
      </w:r>
      <w:r>
        <w:rPr>
          <w:rFonts w:ascii="Arial" w:hAnsi="Arial" w:cs="Arial" w:eastAsia="Arial"/>
          <w:sz w:val="16"/>
          <w:szCs w:val="16"/>
          <w:spacing w:val="34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le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atender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tramita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respuest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í</w:t>
      </w:r>
      <w:r>
        <w:rPr>
          <w:rFonts w:ascii="Arial" w:hAnsi="Arial" w:cs="Arial" w:eastAsia="Arial"/>
          <w:sz w:val="16"/>
          <w:szCs w:val="16"/>
          <w:spacing w:val="-11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competencia;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right="65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Implementa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recepción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entreg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43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vía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electrónica,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comprobante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recepción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0" w:lineRule="exact"/>
        <w:ind w:right="730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7"/>
          <w:position w:val="-1"/>
        </w:rPr>
        <w:t>IX.</w:t>
      </w:r>
      <w:r>
        <w:rPr>
          <w:rFonts w:ascii="Arial" w:hAnsi="Arial" w:cs="Arial" w:eastAsia="Arial"/>
          <w:sz w:val="16"/>
          <w:szCs w:val="16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  <w:position w:val="-1"/>
        </w:rPr>
        <w:t>derogada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420" w:bottom="280" w:left="200" w:right="180"/>
          <w:cols w:num="2" w:equalWidth="0">
            <w:col w:w="1874" w:space="1737"/>
            <w:col w:w="8249"/>
          </w:cols>
        </w:sectPr>
      </w:pPr>
      <w:rPr/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240" w:lineRule="auto"/>
        <w:ind w:left="3602" w:right="853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0.160004pt;margin-top:-385.564453pt;width:6.72pt;height:426.360002pt;mso-position-horizontal-relative:page;mso-position-vertical-relative:paragraph;z-index:-3199" coordorigin="2803,-7711" coordsize="134,8527">
            <v:shape style="position:absolute;left:2803;top:-6787;width:134;height:7603" type="#_x0000_t75">
              <v:imagedata r:id="rId131" o:title=""/>
            </v:shape>
            <v:group style="position:absolute;left:2894;top:-7709;width:2;height:864" coordorigin="2894,-7709" coordsize="2,864">
              <v:shape style="position:absolute;left:2894;top:-7709;width:2;height:864" coordorigin="2894,-7709" coordsize="0,864" path="m2894,-6845l2894,-7709e" filled="f" stroked="t" strokeweight=".2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0.479980pt;margin-top:.47555pt;width:37.439999pt;height:96.959999pt;mso-position-horizontal-relative:page;mso-position-vertical-relative:paragraph;z-index:-3197" type="#_x0000_t75">
            <v:imagedata r:id="rId132" o:title=""/>
          </v:shape>
        </w:pict>
      </w:r>
      <w:r>
        <w:rPr>
          <w:rFonts w:ascii="Arial" w:hAnsi="Arial" w:cs="Arial" w:eastAsia="Arial"/>
          <w:sz w:val="16"/>
          <w:szCs w:val="16"/>
          <w:w w:val="101"/>
        </w:rPr>
        <w:t>X.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Analiza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-6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lineamiento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spacing w:val="19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estatal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clasificación;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80" w:lineRule="exact"/>
        <w:ind w:left="359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7"/>
          <w:position w:val="-1"/>
        </w:rPr>
        <w:t>XI.</w:t>
      </w:r>
      <w:r>
        <w:rPr>
          <w:rFonts w:ascii="Arial" w:hAnsi="Arial" w:cs="Arial" w:eastAsia="Arial"/>
          <w:sz w:val="16"/>
          <w:szCs w:val="16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Informa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  <w:position w:val="-1"/>
        </w:rPr>
        <w:t>al</w:t>
      </w:r>
      <w:r>
        <w:rPr>
          <w:rFonts w:ascii="Arial" w:hAnsi="Arial" w:cs="Arial" w:eastAsia="Arial"/>
          <w:sz w:val="16"/>
          <w:szCs w:val="16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  <w:position w:val="-1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0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-13"/>
          <w:w w:val="11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sistema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  <w:position w:val="-1"/>
        </w:rPr>
        <w:t>n</w:t>
      </w:r>
      <w:r>
        <w:rPr>
          <w:rFonts w:ascii="Arial" w:hAnsi="Arial" w:cs="Arial" w:eastAsia="Arial"/>
          <w:sz w:val="16"/>
          <w:szCs w:val="16"/>
          <w:spacing w:val="-13"/>
          <w:w w:val="107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reservada</w:t>
      </w:r>
      <w:r>
        <w:rPr>
          <w:rFonts w:ascii="Arial" w:hAnsi="Arial" w:cs="Arial" w:eastAsia="Arial"/>
          <w:sz w:val="16"/>
          <w:szCs w:val="16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confidencia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6"/>
          <w:szCs w:val="16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6"/>
          <w:szCs w:val="16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position w:val="-1"/>
        </w:rPr>
        <w:t>posean;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9" w:after="0" w:line="240" w:lineRule="auto"/>
        <w:ind w:left="359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27.68pt;margin-top:23.133907pt;width:252.960001pt;height:39.99pt;mso-position-horizontal-relative:page;mso-position-vertical-relative:paragraph;z-index:-3196" type="#_x0000_t75">
            <v:imagedata r:id="rId133" o:title=""/>
          </v:shape>
        </w:pict>
      </w:r>
      <w:r>
        <w:rPr/>
        <w:pict>
          <v:group style="position:absolute;margin-left:6.96pt;margin-top:70.293907pt;width:417.36pt;height:.1pt;mso-position-horizontal-relative:page;mso-position-vertical-relative:paragraph;z-index:-3195" coordorigin="139,1406" coordsize="8347,2">
            <v:shape style="position:absolute;left:139;top:1406;width:8347;height:2" coordorigin="139,1406" coordsize="8347,0" path="m139,1406l8486,1406e" filled="f" stroked="t" strokeweight="1.4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XII</w:t>
      </w:r>
      <w:r>
        <w:rPr>
          <w:rFonts w:ascii="Arial" w:hAnsi="Arial" w:cs="Arial" w:eastAsia="Arial"/>
          <w:sz w:val="16"/>
          <w:szCs w:val="16"/>
          <w:spacing w:val="8"/>
          <w:w w:val="98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Capacita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encargado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Unidad;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4.640002pt;height:32.64pt;mso-position-horizontal-relative:char;mso-position-vertical-relative:line" type="#_x0000_t75">
            <v:imagedata r:id="rId1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200" w:right="18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2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8pt;height:18.240pt;mso-position-horizontal-relative:char;mso-position-vertical-relative:line" type="#_x0000_t75">
            <v:imagedata r:id="rId1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4" w:after="0" w:line="180" w:lineRule="exact"/>
        <w:ind w:left="327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7.040001pt;margin-top:-1.915677pt;width:50.880001pt;height:49.919998pt;mso-position-horizontal-relative:page;mso-position-vertical-relative:paragraph;z-index:-3194" type="#_x0000_t75">
            <v:imagedata r:id="rId136" o:title=""/>
          </v:shape>
        </w:pict>
      </w:r>
      <w:r>
        <w:rPr/>
        <w:pict>
          <v:group style="position:absolute;margin-left:140.160004pt;margin-top:1.267923pt;width:12.48pt;height:324.073072pt;mso-position-horizontal-relative:page;mso-position-vertical-relative:paragraph;z-index:-3192" coordorigin="2803,25" coordsize="250,6481">
            <v:shape style="position:absolute;left:2803;top:2323;width:250;height:3302" type="#_x0000_t75">
              <v:imagedata r:id="rId137" o:title=""/>
            </v:shape>
            <v:group style="position:absolute;left:2951;top:30;width:2;height:775" coordorigin="2951,30" coordsize="2,775">
              <v:shape style="position:absolute;left:2951;top:30;width:2;height:775" coordorigin="2951,30" coordsize="0,775" path="m2951,805l2951,30e" filled="f" stroked="t" strokeweight=".472952pt" strokecolor="#575757">
                <v:path arrowok="t"/>
              </v:shape>
            </v:group>
            <v:group style="position:absolute;left:2958;top:777;width:2;height:1493" coordorigin="2958,777" coordsize="2,1493">
              <v:shape style="position:absolute;left:2958;top:777;width:2;height:1493" coordorigin="2958,777" coordsize="0,1493" path="m2958,2270l2958,777e" filled="f" stroked="t" strokeweight=".472952pt" strokecolor="#545454">
                <v:path arrowok="t"/>
              </v:shape>
            </v:group>
            <v:group style="position:absolute;left:2956;top:5575;width:2;height:927" coordorigin="2956,5575" coordsize="2,927">
              <v:shape style="position:absolute;left:2956;top:5575;width:2;height:927" coordorigin="2956,5575" coordsize="0,927" path="m2956,6502l2956,5575e" filled="f" stroked="t" strokeweight=".472952pt" strokecolor="#57575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10.240005pt;margin-top:-18.235664pt;width:48.959999pt;height:2.88pt;mso-position-horizontal-relative:page;mso-position-vertical-relative:paragraph;z-index:-3189" type="#_x0000_t75">
            <v:imagedata r:id="rId138" o:title=""/>
          </v:shape>
        </w:pict>
      </w:r>
      <w:r>
        <w:rPr/>
        <w:pict>
          <v:shape style="position:absolute;margin-left:555.840027pt;margin-top:-21.115686pt;width:43.200001pt;height:42.240002pt;mso-position-horizontal-relative:page;mso-position-vertical-relative:paragraph;z-index:-3188" type="#_x0000_t75">
            <v:imagedata r:id="rId139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-1"/>
        </w:rPr>
        <w:t>XIII.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Digitaliza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-1"/>
        </w:rPr>
        <w:t>poder;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72" w:lineRule="auto"/>
        <w:ind w:left="3269" w:right="72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XIV.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naturales,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accidente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contingencias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Sz w:w="12240" w:h="15840"/>
          <w:pgMar w:top="340" w:bottom="280" w:left="680" w:right="140"/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4.543277pt;margin-top:719.039978pt;width:462.310664pt;height:47.040001pt;mso-position-horizontal-relative:page;mso-position-vertical-relative:page;z-index:-3186" coordorigin="291,14381" coordsize="9246,941">
            <v:shape style="position:absolute;left:499;top:14381;width:8640;height:941" type="#_x0000_t75">
              <v:imagedata r:id="rId140" o:title=""/>
            </v:shape>
            <v:group style="position:absolute;left:303;top:15274;width:9223;height:2" coordorigin="303,15274" coordsize="9223,2">
              <v:shape style="position:absolute;left:303;top:15274;width:9223;height:2" coordorigin="303,15274" coordsize="9223,0" path="m303,15274l9525,15274e" filled="f" stroked="t" strokeweight="1.18238pt" strokecolor="#080808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7" w:right="1252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313131"/>
          <w:spacing w:val="0"/>
          <w:w w:val="165"/>
        </w:rPr>
        <w:t>.</w:t>
      </w:r>
      <w:r>
        <w:rPr>
          <w:rFonts w:ascii="Arial" w:hAnsi="Arial" w:cs="Arial" w:eastAsia="Arial"/>
          <w:sz w:val="27"/>
          <w:szCs w:val="27"/>
          <w:color w:val="313131"/>
          <w:spacing w:val="13"/>
          <w:w w:val="165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165"/>
        </w:rPr>
        <w:t>}!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66" w:right="132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4"/>
          <w:w w:val="95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6"/>
          <w:w w:val="86"/>
        </w:rPr>
        <w:t>¡</w:t>
      </w:r>
      <w:r>
        <w:rPr>
          <w:rFonts w:ascii="Times New Roman" w:hAnsi="Times New Roman" w:cs="Times New Roman" w:eastAsia="Times New Roman"/>
          <w:sz w:val="15"/>
          <w:szCs w:val="15"/>
          <w:color w:val="575757"/>
          <w:spacing w:val="0"/>
          <w:w w:val="57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575757"/>
          <w:spacing w:val="0"/>
          <w:w w:val="58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575757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97"/>
        </w:rPr>
        <w:t>ca!!a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45" w:lineRule="exact"/>
        <w:ind w:left="84" w:right="88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39.360001pt;margin-top:13.027248pt;width:68.160004pt;height:3.84pt;mso-position-horizontal-relative:page;mso-position-vertical-relative:paragraph;z-index:-3193" type="#_x0000_t75">
            <v:imagedata r:id="rId141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75757"/>
          <w:w w:val="101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6"/>
          <w:w w:val="97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0"/>
          <w:w w:val="59"/>
        </w:rPr>
        <w:t>:.</w:t>
      </w:r>
      <w:r>
        <w:rPr>
          <w:rFonts w:ascii="Times New Roman" w:hAnsi="Times New Roman" w:cs="Times New Roman" w:eastAsia="Times New Roman"/>
          <w:sz w:val="14"/>
          <w:szCs w:val="14"/>
          <w:color w:val="6D6D6D"/>
          <w:spacing w:val="7"/>
          <w:w w:val="6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6"/>
        </w:rPr>
        <w:t>r;_,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7"/>
        </w:rPr>
        <w:t>¡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0"/>
          <w:w w:val="112"/>
        </w:rPr>
        <w:t>df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6"/>
          <w:w w:val="112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5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5"/>
          <w:w w:val="9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0"/>
          <w:w w:val="91"/>
        </w:rPr>
        <w:t>:;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30"/>
        </w:rPr>
        <w:t>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67" w:lineRule="auto"/>
        <w:ind w:left="28" w:right="728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w w:val="96"/>
        </w:rPr>
        <w:t>XV.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utilización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sustracción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modificación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destrucció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eliminación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autorizados;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0" w:lineRule="auto"/>
        <w:ind w:left="24" w:right="65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deriven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acordado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reuniones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colegiados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mism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222"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minuta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94"/>
        </w:rPr>
        <w:t>,</w:t>
      </w:r>
      <w:r>
        <w:rPr>
          <w:rFonts w:ascii="Arial" w:hAnsi="Arial" w:cs="Arial" w:eastAsia="Arial"/>
          <w:sz w:val="16"/>
          <w:szCs w:val="16"/>
          <w:color w:val="1C1C1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salvo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consideradas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reuniones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expresa;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auto"/>
        <w:ind w:left="28" w:right="682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XVII.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Utiliza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adecuada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responsablement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poder;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9" w:right="112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5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Revisar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reciba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exacto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actualizados;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2" w:lineRule="auto"/>
        <w:ind w:left="14" w:right="74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XIX.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rectificación,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modificación,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corrección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sustitución,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oposición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ampliación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auto"/>
        <w:ind w:left="19" w:right="713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XX.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transmisió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terceros,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poder;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9" w:lineRule="auto"/>
        <w:ind w:left="14" w:right="69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XXI.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Vigila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atienda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requerimiento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contestació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presentadas;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14" w:right="695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XXII.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Revisar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periódicament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modifica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" w:right="115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2"/>
        </w:rPr>
        <w:t>XXIII.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Proporciona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obligados;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9" w:lineRule="auto"/>
        <w:ind w:left="5" w:right="77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XXIV.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Elaborar,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enviar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Instituto,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electrónica,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mensual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periodo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recibidas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atendida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resueltas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sentid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respuest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11"/>
          <w:w w:val="19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presentars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día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hábiles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right="72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7.797531pt;margin-top:13.210311pt;width:.1pt;height:45.41339pt;mso-position-horizontal-relative:page;mso-position-vertical-relative:paragraph;z-index:-3185" coordorigin="2956,264" coordsize="2,908">
            <v:shape style="position:absolute;left:2956;top:264;width:2;height:908" coordorigin="2956,264" coordsize="0,908" path="m2956,1172l2956,264e" filled="f" stroked="t" strokeweight=".236476pt" strokecolor="#64646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w w:val="88"/>
        </w:rPr>
        <w:t>XX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88"/>
        </w:rPr>
        <w:t>V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31313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Anuncia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llevarán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reuniones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cualq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1C1C1C"/>
          <w:spacing w:val="1"/>
          <w:w w:val="202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era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denominación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discuti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éstas,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propósit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puedan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presenciar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52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XXVI.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Aproba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9" w:lineRule="auto"/>
        <w:ind w:left="5" w:right="66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8.800003pt;margin-top:.472381pt;width:2.88pt;height:72.0pt;mso-position-horizontal-relative:page;mso-position-vertical-relative:paragraph;z-index:-3191" type="#_x0000_t75">
            <v:imagedata r:id="rId142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XXVII.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Desarrolla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66"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disponibilidad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presupuesta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2"/>
        </w:rPr>
        <w:t>!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94"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esquemas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necesarios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realización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notificacione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informático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seguros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propio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obligad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94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5" w:right="745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XXVIII.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Certificar,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Interior,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copias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cotejars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directament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original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copia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debidament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certificad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hacerse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circunstancia;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9" w:right="763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8.152237pt;margin-top:10.867508pt;width:3.527762pt;height:96.141005pt;mso-position-horizontal-relative:page;mso-position-vertical-relative:paragraph;z-index:-3190" coordorigin="2963,217" coordsize="71,1923">
            <v:shape style="position:absolute;left:2976;top:217;width:58;height:1133" type="#_x0000_t75">
              <v:imagedata r:id="rId143" o:title=""/>
            </v:shape>
            <v:group style="position:absolute;left:2965;top:1268;width:2;height:870" coordorigin="2965,1268" coordsize="2,870">
              <v:shape style="position:absolute;left:2965;top:1268;width:2;height:870" coordorigin="2965,1268" coordsize="0,870" path="m2965,2138l2965,1268e" filled="f" stroked="t" strokeweight=".236476pt" strokecolor="#5B5B5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w w:val="89"/>
        </w:rPr>
        <w:t>XXIX.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Notifica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requirió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correo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acuse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recibo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haya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señalado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notificado;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65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84"/>
        </w:rPr>
        <w:t>XX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4"/>
        </w:rPr>
        <w:t>X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-14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9" w:lineRule="auto"/>
        <w:ind w:left="14" w:right="4746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5"/>
        </w:rPr>
        <w:t>6</w:t>
      </w:r>
      <w:r>
        <w:rPr>
          <w:rFonts w:ascii="Arial" w:hAnsi="Arial" w:cs="Arial" w:eastAsia="Arial"/>
          <w:sz w:val="16"/>
          <w:szCs w:val="16"/>
          <w:color w:val="313131"/>
          <w:spacing w:val="9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315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Pro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2"/>
        </w:rPr>
        <w:t>h</w:t>
      </w:r>
      <w:r>
        <w:rPr>
          <w:rFonts w:ascii="Arial" w:hAnsi="Arial" w:cs="Arial" w:eastAsia="Arial"/>
          <w:sz w:val="16"/>
          <w:szCs w:val="16"/>
          <w:color w:val="1C1C1C"/>
          <w:spacing w:val="-7"/>
          <w:w w:val="16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biciones.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9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94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prohibido: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7873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31.840027pt;margin-top:-1.048568pt;width:42.240002pt;height:79.680pt;mso-position-horizontal-relative:page;mso-position-vertical-relative:paragraph;z-index:-3187" type="#_x0000_t75">
            <v:imagedata r:id="rId144" o:title=""/>
          </v:shape>
        </w:pic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35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35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-29"/>
          <w:w w:val="13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...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5" w:right="18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Difundir,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distribuir,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transferir,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comercializar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autorizada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2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680" w:right="140"/>
          <w:cols w:num="2" w:equalWidth="0">
            <w:col w:w="2354" w:space="887"/>
            <w:col w:w="8179"/>
          </w:cols>
        </w:sectPr>
      </w:pPr>
      <w:rPr/>
    </w:p>
    <w:p>
      <w:pPr>
        <w:spacing w:before="84" w:after="0" w:line="240" w:lineRule="auto"/>
        <w:ind w:left="2293" w:right="-20"/>
        <w:jc w:val="left"/>
        <w:rPr>
          <w:rFonts w:ascii="Arial" w:hAnsi="Arial" w:cs="Arial" w:eastAsia="Arial"/>
          <w:sz w:val="5"/>
          <w:szCs w:val="5"/>
        </w:rPr>
      </w:pPr>
      <w:rPr/>
      <w:r>
        <w:rPr/>
        <w:pict>
          <v:shape style="position:absolute;margin-left:552.960022pt;margin-top:5.132891pt;width:42.240002pt;height:41.279999pt;mso-position-horizontal-relative:page;mso-position-vertical-relative:paragraph;z-index:-3184" type="#_x0000_t75">
            <v:imagedata r:id="rId145" o:title=""/>
          </v:shape>
        </w:pic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111"/>
        </w:rPr>
        <w:t>-.::c,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1"/>
          <w:w w:val="111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6D6D6D"/>
          <w:spacing w:val="0"/>
          <w:w w:val="111"/>
        </w:rPr>
        <w:t>._,,;.:r_,_,</w:t>
      </w:r>
      <w:r>
        <w:rPr>
          <w:rFonts w:ascii="Times New Roman" w:hAnsi="Times New Roman" w:cs="Times New Roman" w:eastAsia="Times New Roman"/>
          <w:sz w:val="6"/>
          <w:szCs w:val="6"/>
          <w:color w:val="6D6D6D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6"/>
          <w:szCs w:val="6"/>
          <w:color w:val="6D6D6D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90"/>
        </w:rPr>
        <w:t>--T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-3"/>
          <w:w w:val="90"/>
        </w:rPr>
        <w:t>&lt;</w:t>
      </w:r>
      <w:r>
        <w:rPr>
          <w:rFonts w:ascii="Times New Roman" w:hAnsi="Times New Roman" w:cs="Times New Roman" w:eastAsia="Times New Roman"/>
          <w:sz w:val="6"/>
          <w:szCs w:val="6"/>
          <w:color w:val="B8B8B8"/>
          <w:spacing w:val="0"/>
          <w:w w:val="160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B8B8B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B8B8B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149"/>
        </w:rPr>
        <w:t>.•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A5A5A5"/>
          <w:spacing w:val="0"/>
          <w:w w:val="218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A5A5A5"/>
          <w:spacing w:val="0"/>
          <w:w w:val="218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A5A5A5"/>
          <w:spacing w:val="0"/>
          <w:w w:val="125"/>
        </w:rPr>
        <w:t>._¡·.'.W</w:t>
      </w:r>
      <w:r>
        <w:rPr>
          <w:rFonts w:ascii="Times New Roman" w:hAnsi="Times New Roman" w:cs="Times New Roman" w:eastAsia="Times New Roman"/>
          <w:sz w:val="5"/>
          <w:szCs w:val="5"/>
          <w:color w:val="A5A5A5"/>
          <w:spacing w:val="0"/>
          <w:w w:val="125"/>
        </w:rPr>
        <w:t>  </w:t>
      </w:r>
      <w:r>
        <w:rPr>
          <w:rFonts w:ascii="Times New Roman" w:hAnsi="Times New Roman" w:cs="Times New Roman" w:eastAsia="Times New Roman"/>
          <w:sz w:val="5"/>
          <w:szCs w:val="5"/>
          <w:color w:val="A5A5A5"/>
          <w:spacing w:val="10"/>
          <w:w w:val="125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939393"/>
          <w:spacing w:val="0"/>
          <w:w w:val="176"/>
        </w:rPr>
        <w:t>••</w:t>
      </w:r>
      <w:r>
        <w:rPr>
          <w:rFonts w:ascii="Times New Roman" w:hAnsi="Times New Roman" w:cs="Times New Roman" w:eastAsia="Times New Roman"/>
          <w:sz w:val="5"/>
          <w:szCs w:val="5"/>
          <w:color w:val="93939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D6D6D"/>
          <w:spacing w:val="0"/>
          <w:w w:val="100"/>
        </w:rPr>
        <w:t>•·-</w:t>
      </w:r>
      <w:r>
        <w:rPr>
          <w:rFonts w:ascii="Times New Roman" w:hAnsi="Times New Roman" w:cs="Times New Roman" w:eastAsia="Times New Roman"/>
          <w:sz w:val="5"/>
          <w:szCs w:val="5"/>
          <w:color w:val="6D6D6D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5"/>
          <w:szCs w:val="5"/>
          <w:color w:val="6D6D6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D6D6D"/>
          <w:spacing w:val="0"/>
          <w:w w:val="188"/>
        </w:rPr>
        <w:t>..</w:t>
      </w:r>
      <w:r>
        <w:rPr>
          <w:rFonts w:ascii="Times New Roman" w:hAnsi="Times New Roman" w:cs="Times New Roman" w:eastAsia="Times New Roman"/>
          <w:sz w:val="5"/>
          <w:szCs w:val="5"/>
          <w:color w:val="6D6D6D"/>
          <w:spacing w:val="-8"/>
          <w:w w:val="188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151"/>
        </w:rPr>
        <w:t>-.·•lo</w:t>
      </w:r>
      <w:r>
        <w:rPr>
          <w:rFonts w:ascii="Times New Roman" w:hAnsi="Times New Roman" w:cs="Times New Roman" w:eastAsia="Times New Roman"/>
          <w:sz w:val="6"/>
          <w:szCs w:val="6"/>
          <w:color w:val="B8B8B8"/>
          <w:spacing w:val="0"/>
          <w:w w:val="93"/>
        </w:rPr>
        <w:t>-'1</w:t>
      </w:r>
      <w:r>
        <w:rPr>
          <w:rFonts w:ascii="Times New Roman" w:hAnsi="Times New Roman" w:cs="Times New Roman" w:eastAsia="Times New Roman"/>
          <w:sz w:val="6"/>
          <w:szCs w:val="6"/>
          <w:color w:val="B8B8B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115"/>
        </w:rPr>
        <w:t>W,'4!.c,'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10"/>
          <w:w w:val="11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67"/>
        </w:rPr>
        <w:t>-"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4"/>
          <w:w w:val="67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0"/>
          <w:w w:val="84"/>
        </w:rPr>
        <w:t>"""--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-2"/>
          <w:w w:val="84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1"/>
          <w:w w:val="13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51"/>
        </w:rPr>
        <w:t>W.••'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-5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A5A5A5"/>
          <w:spacing w:val="0"/>
          <w:w w:val="69"/>
          <w:i/>
        </w:rPr>
        <w:t>1111"/</w:t>
      </w:r>
      <w:r>
        <w:rPr>
          <w:rFonts w:ascii="Arial" w:hAnsi="Arial" w:cs="Arial" w:eastAsia="Arial"/>
          <w:sz w:val="6"/>
          <w:szCs w:val="6"/>
          <w:color w:val="A5A5A5"/>
          <w:spacing w:val="-7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A5A5A5"/>
          <w:spacing w:val="-9"/>
          <w:w w:val="126"/>
          <w:i/>
        </w:rPr>
        <w:t>.</w:t>
      </w:r>
      <w:r>
        <w:rPr>
          <w:rFonts w:ascii="Arial" w:hAnsi="Arial" w:cs="Arial" w:eastAsia="Arial"/>
          <w:sz w:val="6"/>
          <w:szCs w:val="6"/>
          <w:color w:val="5D5D5D"/>
          <w:spacing w:val="0"/>
          <w:w w:val="126"/>
          <w:i/>
        </w:rPr>
        <w:t>..</w:t>
      </w:r>
      <w:r>
        <w:rPr>
          <w:rFonts w:ascii="Arial" w:hAnsi="Arial" w:cs="Arial" w:eastAsia="Arial"/>
          <w:sz w:val="6"/>
          <w:szCs w:val="6"/>
          <w:color w:val="5D5D5D"/>
          <w:spacing w:val="11"/>
          <w:w w:val="126"/>
          <w:i/>
        </w:rPr>
        <w:t> </w:t>
      </w:r>
      <w:r>
        <w:rPr>
          <w:rFonts w:ascii="Arial" w:hAnsi="Arial" w:cs="Arial" w:eastAsia="Arial"/>
          <w:sz w:val="6"/>
          <w:szCs w:val="6"/>
          <w:color w:val="939393"/>
          <w:spacing w:val="0"/>
          <w:w w:val="100"/>
        </w:rPr>
        <w:t>-,;:..,.,-</w:t>
      </w:r>
      <w:r>
        <w:rPr>
          <w:rFonts w:ascii="Arial" w:hAnsi="Arial" w:cs="Arial" w:eastAsia="Arial"/>
          <w:sz w:val="6"/>
          <w:szCs w:val="6"/>
          <w:color w:val="939393"/>
          <w:spacing w:val="-11"/>
          <w:w w:val="100"/>
        </w:rPr>
        <w:t>,</w:t>
      </w:r>
      <w:r>
        <w:rPr>
          <w:rFonts w:ascii="Arial" w:hAnsi="Arial" w:cs="Arial" w:eastAsia="Arial"/>
          <w:sz w:val="6"/>
          <w:szCs w:val="6"/>
          <w:color w:val="6D6D6D"/>
          <w:spacing w:val="0"/>
          <w:w w:val="100"/>
        </w:rPr>
        <w:t>,,._,</w:t>
      </w:r>
      <w:r>
        <w:rPr>
          <w:rFonts w:ascii="Arial" w:hAnsi="Arial" w:cs="Arial" w:eastAsia="Arial"/>
          <w:sz w:val="6"/>
          <w:szCs w:val="6"/>
          <w:color w:val="6D6D6D"/>
          <w:spacing w:val="1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D6D6D"/>
          <w:spacing w:val="0"/>
          <w:w w:val="96"/>
          <w:i/>
        </w:rPr>
        <w:t>1.-,;.t:</w:t>
      </w:r>
      <w:r>
        <w:rPr>
          <w:rFonts w:ascii="Arial" w:hAnsi="Arial" w:cs="Arial" w:eastAsia="Arial"/>
          <w:sz w:val="6"/>
          <w:szCs w:val="6"/>
          <w:color w:val="6D6D6D"/>
          <w:spacing w:val="0"/>
          <w:w w:val="96"/>
          <w:i/>
        </w:rPr>
        <w:t> </w:t>
      </w:r>
      <w:r>
        <w:rPr>
          <w:rFonts w:ascii="Arial" w:hAnsi="Arial" w:cs="Arial" w:eastAsia="Arial"/>
          <w:sz w:val="6"/>
          <w:szCs w:val="6"/>
          <w:color w:val="6D6D6D"/>
          <w:spacing w:val="0"/>
          <w:w w:val="97"/>
          <w:i/>
        </w:rPr>
        <w:t>--</w:t>
      </w:r>
      <w:r>
        <w:rPr>
          <w:rFonts w:ascii="Arial" w:hAnsi="Arial" w:cs="Arial" w:eastAsia="Arial"/>
          <w:sz w:val="6"/>
          <w:szCs w:val="6"/>
          <w:color w:val="6D6D6D"/>
          <w:spacing w:val="-9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939393"/>
          <w:spacing w:val="0"/>
          <w:w w:val="150"/>
          <w:i/>
        </w:rPr>
        <w:t>:.r._,</w:t>
      </w:r>
      <w:r>
        <w:rPr>
          <w:rFonts w:ascii="Arial" w:hAnsi="Arial" w:cs="Arial" w:eastAsia="Arial"/>
          <w:sz w:val="6"/>
          <w:szCs w:val="6"/>
          <w:color w:val="939393"/>
          <w:spacing w:val="-13"/>
          <w:w w:val="150"/>
          <w:i/>
        </w:rPr>
        <w:t> </w:t>
      </w:r>
      <w:r>
        <w:rPr>
          <w:rFonts w:ascii="Arial" w:hAnsi="Arial" w:cs="Arial" w:eastAsia="Arial"/>
          <w:sz w:val="6"/>
          <w:szCs w:val="6"/>
          <w:color w:val="6D6D6D"/>
          <w:spacing w:val="-14"/>
          <w:w w:val="224"/>
        </w:rPr>
        <w:t>,</w:t>
      </w:r>
      <w:r>
        <w:rPr>
          <w:rFonts w:ascii="Arial" w:hAnsi="Arial" w:cs="Arial" w:eastAsia="Arial"/>
          <w:sz w:val="6"/>
          <w:szCs w:val="6"/>
          <w:color w:val="A5A5A5"/>
          <w:spacing w:val="0"/>
          <w:w w:val="117"/>
        </w:rPr>
        <w:t>,,:.,</w:t>
      </w:r>
      <w:r>
        <w:rPr>
          <w:rFonts w:ascii="Arial" w:hAnsi="Arial" w:cs="Arial" w:eastAsia="Arial"/>
          <w:sz w:val="6"/>
          <w:szCs w:val="6"/>
          <w:color w:val="A5A5A5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939393"/>
          <w:spacing w:val="-1"/>
          <w:w w:val="83"/>
        </w:rPr>
        <w:t>1</w:t>
      </w:r>
      <w:r>
        <w:rPr>
          <w:rFonts w:ascii="Times New Roman" w:hAnsi="Times New Roman" w:cs="Times New Roman" w:eastAsia="Times New Roman"/>
          <w:sz w:val="6"/>
          <w:szCs w:val="6"/>
          <w:color w:val="A5A5A5"/>
          <w:spacing w:val="0"/>
          <w:w w:val="131"/>
        </w:rPr>
        <w:t>...</w:t>
      </w:r>
      <w:r>
        <w:rPr>
          <w:rFonts w:ascii="Times New Roman" w:hAnsi="Times New Roman" w:cs="Times New Roman" w:eastAsia="Times New Roman"/>
          <w:sz w:val="6"/>
          <w:szCs w:val="6"/>
          <w:color w:val="A5A5A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1"/>
          <w:w w:val="65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A5A5A5"/>
          <w:spacing w:val="0"/>
          <w:w w:val="68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A5A5A5"/>
          <w:spacing w:val="-5"/>
          <w:w w:val="68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57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57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57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0"/>
          <w:w w:val="157"/>
        </w:rPr>
        <w:t>--"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11"/>
          <w:w w:val="157"/>
        </w:rPr>
        <w:t> </w:t>
      </w:r>
      <w:r>
        <w:rPr>
          <w:rFonts w:ascii="Arial" w:hAnsi="Arial" w:cs="Arial" w:eastAsia="Arial"/>
          <w:sz w:val="5"/>
          <w:szCs w:val="5"/>
          <w:color w:val="939393"/>
          <w:spacing w:val="0"/>
          <w:w w:val="100"/>
        </w:rPr>
        <w:t>_:;</w:t>
      </w:r>
      <w:r>
        <w:rPr>
          <w:rFonts w:ascii="Arial" w:hAnsi="Arial" w:cs="Arial" w:eastAsia="Arial"/>
          <w:sz w:val="5"/>
          <w:szCs w:val="5"/>
          <w:color w:val="939393"/>
          <w:spacing w:val="0"/>
          <w:w w:val="100"/>
        </w:rPr>
        <w:t>(</w:t>
      </w:r>
      <w:r>
        <w:rPr>
          <w:rFonts w:ascii="Arial" w:hAnsi="Arial" w:cs="Arial" w:eastAsia="Arial"/>
          <w:sz w:val="5"/>
          <w:szCs w:val="5"/>
          <w:color w:val="939393"/>
          <w:spacing w:val="0"/>
          <w:w w:val="100"/>
        </w:rPr>
        <w:t>&lt;,.;.</w:t>
      </w:r>
      <w:r>
        <w:rPr>
          <w:rFonts w:ascii="Arial" w:hAnsi="Arial" w:cs="Arial" w:eastAsia="Arial"/>
          <w:sz w:val="5"/>
          <w:szCs w:val="5"/>
          <w:color w:val="939393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939393"/>
          <w:spacing w:val="14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A5A5A5"/>
          <w:spacing w:val="0"/>
          <w:w w:val="140"/>
        </w:rPr>
        <w:t>•:-.</w:t>
      </w:r>
      <w:r>
        <w:rPr>
          <w:rFonts w:ascii="Arial" w:hAnsi="Arial" w:cs="Arial" w:eastAsia="Arial"/>
          <w:sz w:val="5"/>
          <w:szCs w:val="5"/>
          <w:color w:val="A5A5A5"/>
          <w:spacing w:val="-7"/>
          <w:w w:val="141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44"/>
          <w:w w:val="248"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A5A5A5"/>
          <w:spacing w:val="-4"/>
          <w:w w:val="83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B8B8B8"/>
          <w:spacing w:val="-5"/>
          <w:w w:val="264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7"/>
          <w:w w:val="83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A5A5A5"/>
          <w:spacing w:val="-5"/>
          <w:w w:val="6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D6D6D"/>
          <w:spacing w:val="-18"/>
          <w:w w:val="198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B8B8B8"/>
          <w:spacing w:val="0"/>
          <w:w w:val="73"/>
        </w:rPr>
        <w:t>···</w:t>
      </w:r>
      <w:r>
        <w:rPr>
          <w:rFonts w:ascii="Times New Roman" w:hAnsi="Times New Roman" w:cs="Times New Roman" w:eastAsia="Times New Roman"/>
          <w:sz w:val="7"/>
          <w:szCs w:val="7"/>
          <w:color w:val="B8B8B8"/>
          <w:spacing w:val="2"/>
          <w:w w:val="73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39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28"/>
        </w:rPr>
        <w:t>.•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28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3"/>
          <w:w w:val="12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</w:rPr>
        <w:t>,-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14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11"/>
          <w:i/>
        </w:rPr>
        <w:t>!&lt;•::</w:t>
      </w:r>
      <w:r>
        <w:rPr>
          <w:rFonts w:ascii="Arial" w:hAnsi="Arial" w:cs="Arial" w:eastAsia="Arial"/>
          <w:sz w:val="6"/>
          <w:szCs w:val="6"/>
          <w:color w:val="828282"/>
          <w:spacing w:val="-12"/>
          <w:w w:val="111"/>
          <w:i/>
        </w:rPr>
        <w:t>,</w:t>
      </w:r>
      <w:r>
        <w:rPr>
          <w:rFonts w:ascii="Arial" w:hAnsi="Arial" w:cs="Arial" w:eastAsia="Arial"/>
          <w:sz w:val="6"/>
          <w:szCs w:val="6"/>
          <w:color w:val="A5A5A5"/>
          <w:spacing w:val="0"/>
          <w:w w:val="111"/>
          <w:i/>
        </w:rPr>
        <w:t>·:-.·.:&gt;,</w:t>
      </w:r>
      <w:r>
        <w:rPr>
          <w:rFonts w:ascii="Arial" w:hAnsi="Arial" w:cs="Arial" w:eastAsia="Arial"/>
          <w:sz w:val="6"/>
          <w:szCs w:val="6"/>
          <w:color w:val="A5A5A5"/>
          <w:spacing w:val="4"/>
          <w:w w:val="111"/>
          <w:i/>
        </w:rPr>
        <w:t> </w:t>
      </w:r>
      <w:r>
        <w:rPr>
          <w:rFonts w:ascii="Arial" w:hAnsi="Arial" w:cs="Arial" w:eastAsia="Arial"/>
          <w:sz w:val="6"/>
          <w:szCs w:val="6"/>
          <w:color w:val="B8B8B8"/>
          <w:spacing w:val="0"/>
          <w:w w:val="79"/>
        </w:rPr>
        <w:t>·</w:t>
      </w:r>
      <w:r>
        <w:rPr>
          <w:rFonts w:ascii="Arial" w:hAnsi="Arial" w:cs="Arial" w:eastAsia="Arial"/>
          <w:sz w:val="6"/>
          <w:szCs w:val="6"/>
          <w:color w:val="B8B8B8"/>
          <w:spacing w:val="0"/>
          <w:w w:val="79"/>
        </w:rPr>
        <w:t>  </w:t>
      </w:r>
      <w:r>
        <w:rPr>
          <w:rFonts w:ascii="Arial" w:hAnsi="Arial" w:cs="Arial" w:eastAsia="Arial"/>
          <w:sz w:val="6"/>
          <w:szCs w:val="6"/>
          <w:color w:val="B8B8B8"/>
          <w:spacing w:val="6"/>
          <w:w w:val="79"/>
        </w:rPr>
        <w:t> </w:t>
      </w:r>
      <w:r>
        <w:rPr>
          <w:rFonts w:ascii="Arial" w:hAnsi="Arial" w:cs="Arial" w:eastAsia="Arial"/>
          <w:sz w:val="6"/>
          <w:szCs w:val="6"/>
          <w:color w:val="939393"/>
          <w:spacing w:val="0"/>
          <w:w w:val="100"/>
        </w:rPr>
        <w:t>•'-··'</w:t>
      </w:r>
      <w:r>
        <w:rPr>
          <w:rFonts w:ascii="Arial" w:hAnsi="Arial" w:cs="Arial" w:eastAsia="Arial"/>
          <w:sz w:val="6"/>
          <w:szCs w:val="6"/>
          <w:color w:val="939393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939393"/>
          <w:spacing w:val="14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828282"/>
          <w:spacing w:val="0"/>
          <w:w w:val="146"/>
          <w:i/>
        </w:rPr>
        <w:t>.·.,:1".-.</w:t>
      </w:r>
      <w:r>
        <w:rPr>
          <w:rFonts w:ascii="Arial" w:hAnsi="Arial" w:cs="Arial" w:eastAsia="Arial"/>
          <w:sz w:val="5"/>
          <w:szCs w:val="5"/>
          <w:color w:val="828282"/>
          <w:spacing w:val="0"/>
          <w:w w:val="94"/>
        </w:rPr>
        <w:t>-...;.</w:t>
      </w:r>
      <w:r>
        <w:rPr>
          <w:rFonts w:ascii="Arial" w:hAnsi="Arial" w:cs="Arial" w:eastAsia="Arial"/>
          <w:sz w:val="5"/>
          <w:szCs w:val="5"/>
          <w:color w:val="828282"/>
          <w:spacing w:val="0"/>
          <w:w w:val="100"/>
        </w:rPr>
        <w:t>    </w:t>
      </w:r>
      <w:r>
        <w:rPr>
          <w:rFonts w:ascii="Arial" w:hAnsi="Arial" w:cs="Arial" w:eastAsia="Arial"/>
          <w:sz w:val="5"/>
          <w:szCs w:val="5"/>
          <w:color w:val="828282"/>
          <w:spacing w:val="-3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939393"/>
          <w:spacing w:val="0"/>
          <w:w w:val="191"/>
        </w:rPr>
        <w:t>·</w:t>
      </w:r>
      <w:r>
        <w:rPr>
          <w:rFonts w:ascii="Arial" w:hAnsi="Arial" w:cs="Arial" w:eastAsia="Arial"/>
          <w:sz w:val="5"/>
          <w:szCs w:val="5"/>
          <w:color w:val="939393"/>
          <w:spacing w:val="-13"/>
          <w:w w:val="191"/>
        </w:rPr>
        <w:t> </w:t>
      </w:r>
      <w:r>
        <w:rPr>
          <w:rFonts w:ascii="Arial" w:hAnsi="Arial" w:cs="Arial" w:eastAsia="Arial"/>
          <w:sz w:val="5"/>
          <w:szCs w:val="5"/>
          <w:color w:val="B8B8B8"/>
          <w:spacing w:val="0"/>
          <w:w w:val="77"/>
        </w:rPr>
        <w:t>•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328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3.200001pt;margin-top:-7.835526pt;width:50.880001pt;height:49.919998pt;mso-position-horizontal-relative:page;mso-position-vertical-relative:paragraph;z-index:-3183" type="#_x0000_t75">
            <v:imagedata r:id="rId146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6"/>
          <w:position w:val="-1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3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establezca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8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8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67" w:lineRule="auto"/>
        <w:ind w:left="3292" w:right="63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3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3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prohibiciones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publicarse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obligados.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Sz w:w="12240" w:h="15840"/>
          <w:pgMar w:top="300" w:bottom="280" w:left="62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7" w:right="135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-45"/>
          <w:w w:val="160"/>
          <w:position w:val="-19"/>
        </w:rPr>
        <w:t>-</w:t>
      </w:r>
      <w:r>
        <w:rPr>
          <w:rFonts w:ascii="Arial" w:hAnsi="Arial" w:cs="Arial" w:eastAsia="Arial"/>
          <w:sz w:val="20"/>
          <w:szCs w:val="20"/>
          <w:color w:val="282828"/>
          <w:spacing w:val="0"/>
          <w:w w:val="212"/>
          <w:position w:val="0"/>
        </w:rPr>
        <w:t>-</w:t>
      </w:r>
      <w:r>
        <w:rPr>
          <w:rFonts w:ascii="Arial" w:hAnsi="Arial" w:cs="Arial" w:eastAsia="Arial"/>
          <w:sz w:val="20"/>
          <w:szCs w:val="20"/>
          <w:color w:val="030303"/>
          <w:spacing w:val="0"/>
          <w:w w:val="84"/>
          <w:position w:val="0"/>
        </w:rPr>
        <w:t>&amp;-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69" w:right="130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5" w:lineRule="exact"/>
        <w:ind w:left="82" w:right="85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6.480pt;margin-top:12.428127pt;width:67.199997pt;height:3.84pt;mso-position-horizontal-relative:page;mso-position-vertical-relative:paragraph;z-index:-3182" type="#_x0000_t75">
            <v:imagedata r:id="rId14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17"/>
          <w:w w:val="6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7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19"/>
        </w:rPr>
        <w:t>sta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9" w:after="0" w:line="240" w:lineRule="auto"/>
        <w:ind w:left="3317" w:right="3991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2"/>
        </w:rPr>
        <w:t>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2639" w:right="332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6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Transparencia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9" w:right="38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3"/>
        </w:rPr>
        <w:t>7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Transparencia-Naturalez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función.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1" w:lineRule="auto"/>
        <w:ind w:left="38" w:right="62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20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204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encargado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pública.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60" w:lineRule="auto"/>
        <w:ind w:left="29" w:right="441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28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-Integración.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20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204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por: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67" w:lineRule="auto"/>
        <w:ind w:left="24" w:right="67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3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34"/>
          <w:w w:val="13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unipersonal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representant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colegiado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quien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presidirá;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" w:right="398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5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quien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fungir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Secretario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9" w:right="633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4pt;margin-top:23.068573pt;width:3.84pt;height:160.320007pt;mso-position-horizontal-relative:page;mso-position-vertical-relative:paragraph;z-index:-3181" type="#_x0000_t75">
            <v:imagedata r:id="rId148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5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unipersonal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representant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colegiad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1"/>
        </w:rPr>
        <w:t>o</w:t>
      </w:r>
      <w:r>
        <w:rPr>
          <w:rFonts w:ascii="Arial" w:hAnsi="Arial" w:cs="Arial" w:eastAsia="Arial"/>
          <w:sz w:val="16"/>
          <w:szCs w:val="16"/>
          <w:color w:val="414141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auto"/>
        <w:ind w:left="10" w:right="615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depender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jerárquicament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sí,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tampoco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reunirse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nombrar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supla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subordinad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4" w:right="62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colegiado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delegar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reglamento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5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5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jerarquí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dependa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14" w:right="61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varios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pueden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concentrars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superior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jerárquico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común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ellos.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408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Funcionamiento.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10" w:right="62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213"/>
        </w:rPr>
        <w:t>l</w:t>
      </w:r>
      <w:r>
        <w:rPr>
          <w:rFonts w:ascii="Arial" w:hAnsi="Arial" w:cs="Arial" w:eastAsia="Arial"/>
          <w:sz w:val="16"/>
          <w:szCs w:val="16"/>
          <w:color w:val="030303"/>
          <w:w w:val="212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sesionar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meses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periodicidad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requiera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competenci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3"/>
        </w:rPr>
        <w:t>a</w:t>
      </w:r>
      <w:r>
        <w:rPr>
          <w:rFonts w:ascii="Arial" w:hAnsi="Arial" w:cs="Arial" w:eastAsia="Arial"/>
          <w:sz w:val="16"/>
          <w:szCs w:val="16"/>
          <w:color w:val="414141"/>
          <w:spacing w:val="0"/>
          <w:w w:val="17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right="618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5.079025pt;margin-top:28.044304pt;width:.1pt;height:45.618818pt;mso-position-horizontal-relative:page;mso-position-vertical-relative:paragraph;z-index:-3178" coordorigin="2902,561" coordsize="2,912">
            <v:shape style="position:absolute;left:2902;top:561;width:2;height:912" coordorigin="2902,561" coordsize="0,912" path="m2902,1473l2902,561e" filled="f" stroked="t" strokeweight=".238225pt" strokecolor="#70707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requiere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asistenci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sesionar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mayorí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simple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votos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vot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calidad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presidente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empat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4"/>
        </w:rPr>
        <w:t>e</w:t>
      </w:r>
      <w:r>
        <w:rPr>
          <w:rFonts w:ascii="Arial" w:hAnsi="Arial" w:cs="Arial" w:eastAsia="Arial"/>
          <w:sz w:val="16"/>
          <w:szCs w:val="16"/>
          <w:color w:val="414141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63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funcionamient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right="704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434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30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Atribuciones.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" w:right="356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20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204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atribuciones: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" w:right="799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80" w:lineRule="auto"/>
        <w:ind w:left="719" w:right="587" w:firstLine="-710"/>
        <w:jc w:val="left"/>
        <w:tabs>
          <w:tab w:pos="7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61"/>
        </w:rPr>
        <w:t>11.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Confirmar,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modifica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revocar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ampliación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plazo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respuesta,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declaración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inexistencia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7" w:lineRule="exact"/>
        <w:ind w:left="72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incompetencia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realicen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titulare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área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position w:val="-1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-1"/>
        </w:rPr>
        <w:t>obligado;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620" w:right="220"/>
          <w:cols w:num="2" w:equalWidth="0">
            <w:col w:w="2337" w:space="911"/>
            <w:col w:w="8152"/>
          </w:cols>
        </w:sectPr>
      </w:pPr>
      <w:rPr/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80" w:lineRule="exact"/>
        <w:ind w:left="325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7.200012pt;margin-top:-5.571424pt;width:45.119999pt;height:102.720001pt;mso-position-horizontal-relative:page;mso-position-vertical-relative:paragraph;z-index:-3180" type="#_x0000_t75">
            <v:imagedata r:id="rId149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w w:val="94"/>
          <w:position w:val="-1"/>
        </w:rPr>
        <w:t>XI.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Registra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controla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transmisió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terceros,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position w:val="-1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position w:val="-1"/>
        </w:rPr>
        <w:t>poder·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9" w:after="0" w:line="180" w:lineRule="exact"/>
        <w:ind w:left="325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4"/>
          <w:position w:val="-1"/>
        </w:rPr>
        <w:t>XII.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8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índic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clasificad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position w:val="-1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3"/>
          <w:position w:val="-1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9" w:after="0" w:line="240" w:lineRule="auto"/>
        <w:ind w:left="325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21.120001pt;margin-top:14.310068pt;width:532.157539pt;height:55.808155pt;mso-position-horizontal-relative:page;mso-position-vertical-relative:paragraph;z-index:-3179" coordorigin="422,286" coordsize="10643,1116">
            <v:shape style="position:absolute;left:422;top:286;width:8640;height:1075" type="#_x0000_t75">
              <v:imagedata r:id="rId150" o:title=""/>
            </v:shape>
            <v:group style="position:absolute;left:1153;top:1390;width:9901;height:2" coordorigin="1153,1390" coordsize="9901,2">
              <v:shape style="position:absolute;left:1153;top:1390;width:9901;height:2" coordorigin="1153,1390" coordsize="9901,0" path="m1153,1390l11054,1390e" filled="f" stroked="t" strokeweight="1.191125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w w:val="95"/>
        </w:rPr>
        <w:t>XIII.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establezca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reglamentaria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62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53.919983pt;margin-top:19.200001pt;width:43.200001pt;height:42.240002pt;mso-position-horizontal-relative:page;mso-position-vertical-relative:page;z-index:-3173" type="#_x0000_t75">
            <v:imagedata r:id="rId151" o:title=""/>
          </v:shape>
        </w:pict>
      </w:r>
      <w:r>
        <w:rPr/>
        <w:pict>
          <v:shape style="position:absolute;margin-left:547.200012pt;margin-top:627.840027pt;width:35.520pt;height:53.759998pt;mso-position-horizontal-relative:page;mso-position-vertical-relative:page;z-index:-3172" type="#_x0000_t75">
            <v:imagedata r:id="rId152" o:title=""/>
          </v:shape>
        </w:pict>
      </w:r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0001pt;height:49.92pt;mso-position-horizontal-relative:char;mso-position-vertical-relative:line" type="#_x0000_t75">
            <v:imagedata r:id="rId1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81" w:right="969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565656"/>
          <w:spacing w:val="0"/>
          <w:w w:val="61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65" w:right="892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6"/>
          <w:w w:val="149"/>
          <w:i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26"/>
          <w:w w:val="148"/>
          <w:i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34"/>
          <w:w w:val="185"/>
          <w:i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13"/>
          <w:w w:val="149"/>
          <w:i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52"/>
          <w:w w:val="148"/>
          <w:i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29"/>
          <w:w w:val="64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-26"/>
          <w:w w:val="156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5"/>
          <w:w w:val="6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-45"/>
          <w:w w:val="15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12"/>
          <w:w w:val="174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7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exact"/>
        <w:ind w:left="757" w:right="76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89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98"/>
        </w:rPr>
        <w:t>isca!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9"/>
          <w:w w:val="9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69" w:right="31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9"/>
        </w:rPr>
        <w:t>Gen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9"/>
          <w:w w:val="109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9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8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6"/>
          <w:w w:val="11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9"/>
        </w:rPr>
        <w:t>ta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2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4" w:after="0" w:line="240" w:lineRule="auto"/>
        <w:ind w:left="389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154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2" w:right="-5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1.015923pt;margin-top:-14.231804pt;width:505.048543pt;height:44.45244pt;mso-position-horizontal-relative:page;mso-position-vertical-relative:paragraph;z-index:-3170" coordorigin="620,-285" coordsize="10101,889">
            <v:shape style="position:absolute;left:2650;top:-285;width:730;height:864" type="#_x0000_t75">
              <v:imagedata r:id="rId155" o:title=""/>
            </v:shape>
            <v:group style="position:absolute;left:637;top:588;width:10068;height:2" coordorigin="637,588" coordsize="10068,2">
              <v:shape style="position:absolute;left:637;top:588;width:10068;height:2" coordorigin="637,588" coordsize="10068,0" path="m637,588l10705,588e" filled="f" stroked="t" strokeweight="1.663689pt" strokecolor="#08080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2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22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5"/>
          <w:w w:val="19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210"/>
        </w:rPr>
        <w:t>jali,co.go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787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209.279999pt;height:2.88pt;mso-position-horizontal-relative:char;mso-position-vertical-relative:line" type="#_x0000_t75">
            <v:imagedata r:id="rId156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9.199997pt;margin-top:-25.938305pt;width:10.56pt;height:297.147427pt;mso-position-horizontal-relative:page;mso-position-vertical-relative:paragraph;z-index:-3177" coordorigin="2784,-519" coordsize="211,5943">
            <v:shape style="position:absolute;left:2784;top:2581;width:211;height:1286" type="#_x0000_t75">
              <v:imagedata r:id="rId157" o:title=""/>
            </v:shape>
            <v:group style="position:absolute;left:2928;top:-514;width:2;height:1507" coordorigin="2928,-514" coordsize="2,1507">
              <v:shape style="position:absolute;left:2928;top:-514;width:2;height:1507" coordorigin="2928,-514" coordsize="0,1507" path="m2928,993l2928,-514e" filled="f" stroked="t" strokeweight=".47534pt" strokecolor="#3B3B3B">
                <v:path arrowok="t"/>
              </v:shape>
            </v:group>
            <v:group style="position:absolute;left:2933;top:1012;width:2;height:668" coordorigin="2933,1012" coordsize="2,668">
              <v:shape style="position:absolute;left:2933;top:1012;width:2;height:668" coordorigin="2933,1012" coordsize="0,668" path="m2933,1680l2933,1012e" filled="f" stroked="t" strokeweight=".47534pt" strokecolor="#484848">
                <v:path arrowok="t"/>
              </v:shape>
            </v:group>
            <v:group style="position:absolute;left:2938;top:1566;width:2;height:1092" coordorigin="2938,1566" coordsize="2,1092">
              <v:shape style="position:absolute;left:2938;top:1566;width:2;height:1092" coordorigin="2938,1566" coordsize="0,1092" path="m2938,2658l2938,1566e" filled="f" stroked="t" strokeweight=".47534pt" strokecolor="#3F3F3F">
                <v:path arrowok="t"/>
              </v:shape>
            </v:group>
            <v:group style="position:absolute;left:2928;top:3874;width:2;height:1545" coordorigin="2928,3874" coordsize="2,1545">
              <v:shape style="position:absolute;left:2928;top:3874;width:2;height:1545" coordorigin="2928,3874" coordsize="0,1545" path="m2928,5419l2928,3874e" filled="f" stroked="t" strokeweight=".47534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igual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indica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5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5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40" w:lineRule="auto"/>
        <w:ind w:left="101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1022" w:right="75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11.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llevará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8"/>
        </w:rPr>
        <w:t>1.-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Procedimient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inicial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9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78"/>
        </w:rPr>
        <w:t>JI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78"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20"/>
        </w:rPr>
        <w:t>-</w:t>
      </w:r>
      <w:r>
        <w:rPr>
          <w:rFonts w:ascii="Arial" w:hAnsi="Arial" w:cs="Arial" w:eastAsia="Arial"/>
          <w:sz w:val="16"/>
          <w:szCs w:val="16"/>
          <w:color w:val="2F2F2F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modificació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7" w:lineRule="auto"/>
        <w:ind w:left="1003" w:right="80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12.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inicial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llevara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forma: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5" w:lineRule="auto"/>
        <w:ind w:left="1003" w:right="57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71"/>
        </w:rPr>
        <w:t>J.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1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7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emitido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Clasificación,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autorizado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notificad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registro,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procederá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llevar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203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haya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generado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posea;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6" w:lineRule="auto"/>
        <w:ind w:left="998" w:right="22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68"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expedirá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acta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correspondiente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mismas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contener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menos: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denominación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obligado;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99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generadora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91"/>
        </w:rPr>
        <w:t>)</w:t>
      </w:r>
      <w:r>
        <w:rPr>
          <w:rFonts w:ascii="Arial" w:hAnsi="Arial" w:cs="Arial" w:eastAsia="Arial"/>
          <w:sz w:val="16"/>
          <w:szCs w:val="16"/>
          <w:color w:val="1F1F1F"/>
          <w:spacing w:val="9"/>
          <w:w w:val="23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3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3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aprobación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act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5.919998pt;margin-top:-1.610443pt;width:3.84pt;height:164.160004pt;mso-position-horizontal-relative:page;mso-position-vertical-relative:paragraph;z-index:-3176" type="#_x0000_t75">
            <v:imagedata r:id="rId158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98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6"/>
        </w:rPr>
        <w:t>)</w:t>
      </w:r>
      <w:r>
        <w:rPr>
          <w:rFonts w:ascii="Arial" w:hAnsi="Arial" w:cs="Arial" w:eastAsia="Arial"/>
          <w:sz w:val="16"/>
          <w:szCs w:val="16"/>
          <w:color w:val="1F1F1F"/>
          <w:spacing w:val="3"/>
          <w:w w:val="20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motivació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4" w:lineRule="auto"/>
        <w:ind w:left="989" w:right="29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f).-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confidencial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indicando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páginas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conste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2"/>
        </w:rPr>
        <w:t>n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29" w:lineRule="auto"/>
        <w:ind w:left="994" w:right="2770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3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3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precisión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plazo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"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inicio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5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8"/>
        </w:rPr>
        <w:t>Jos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miembros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1"/>
        </w:rPr>
        <w:t>é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1" w:after="0" w:line="240" w:lineRule="auto"/>
        <w:ind w:left="98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64"/>
        </w:rPr>
        <w:t>111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"/>
          <w:w w:val="6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3"/>
          <w:w w:val="93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4"/>
          <w:w w:val="57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66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"/>
          <w:w w:val="66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4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31" w:right="146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NACIONA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PÚBLICA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979" w:right="6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6.880005pt;margin-top:34.324928pt;width:2.88pt;height:74.879997pt;mso-position-horizontal-relative:page;mso-position-vertical-relative:paragraph;z-index:-3175" type="#_x0000_t75">
            <v:imagedata r:id="rId159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reglamentari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Polí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5"/>
        </w:rPr>
        <w:t>t</w:t>
      </w:r>
      <w:r>
        <w:rPr>
          <w:rFonts w:ascii="Arial" w:hAnsi="Arial" w:cs="Arial" w:eastAsia="Arial"/>
          <w:sz w:val="16"/>
          <w:szCs w:val="16"/>
          <w:color w:val="1F1F1F"/>
          <w:spacing w:val="-18"/>
          <w:w w:val="169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ca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integración,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funcionamient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distribució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Federación,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Estados,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Distrito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Federa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77"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territori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naciona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3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984" w:right="123" w:firstLine="-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40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cumplimient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constitucionale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legalida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2"/>
        </w:rPr>
        <w:t>d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objetividad,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eficienci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profesionalismo,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honradez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obligacione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18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979" w:right="135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6.880005pt;margin-top:21.215347pt;width:2.88pt;height:39.360001pt;mso-position-horizontal-relative:page;mso-position-vertical-relative:paragraph;z-index:-3174" type="#_x0000_t75">
            <v:imagedata r:id="rId160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w w:val="72"/>
        </w:rPr>
        <w:t>J</w:t>
      </w:r>
      <w:r>
        <w:rPr>
          <w:rFonts w:ascii="Arial" w:hAnsi="Arial" w:cs="Arial" w:eastAsia="Arial"/>
          <w:sz w:val="16"/>
          <w:szCs w:val="16"/>
          <w:color w:val="030303"/>
          <w:w w:val="7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Conducirse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siempre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dedicación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disciplina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apego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individuales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reconocidos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Constitución;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3" w:lineRule="exact"/>
        <w:ind w:left="98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1"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1"/>
          <w:w w:val="7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Preserva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secrecí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deJ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58"/>
        </w:rPr>
        <w:t>.</w:t>
      </w:r>
      <w:r>
        <w:rPr>
          <w:rFonts w:ascii="Arial" w:hAnsi="Arial" w:cs="Arial" w:eastAsia="Arial"/>
          <w:sz w:val="16"/>
          <w:szCs w:val="16"/>
          <w:color w:val="6B6B6B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desempeño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conozcan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2" w:after="0" w:line="240" w:lineRule="auto"/>
        <w:ind w:left="98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98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64"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"/>
          <w:w w:val="93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0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5"/>
          <w:w w:val="12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93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8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7"/>
        </w:rPr>
        <w:t>XXI.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Abstenerse,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8"/>
        </w:rPr>
        <w:t>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55" w:lineRule="auto"/>
        <w:ind w:left="989" w:right="6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38.559998pt;margin-top:24.187321pt;width:26.879999pt;height:53.759998pt;mso-position-horizontal-relative:page;mso-position-vertical-relative:paragraph;z-index:-3171" type="#_x0000_t75">
            <v:imagedata r:id="rId161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documentos,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registros,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imágenes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constancias,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estadísticas,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   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conocimit;nt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ejerci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7"/>
        </w:rPr>
        <w:t>c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67"/>
        </w:rPr>
        <w:t>"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1F1F1F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empleo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comisión;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8" w:after="0" w:line="240" w:lineRule="auto"/>
        <w:ind w:left="-23" w:right="3642"/>
        <w:jc w:val="center"/>
        <w:tabs>
          <w:tab w:pos="47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65656"/>
          <w:spacing w:val="0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565656"/>
          <w:spacing w:val="-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240" w:lineRule="auto"/>
        <w:ind w:left="3807" w:right="4412"/>
        <w:jc w:val="center"/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030303"/>
          <w:spacing w:val="0"/>
          <w:w w:val="94"/>
        </w:rPr>
        <w:t>23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5"/>
          <w:szCs w:val="15"/>
          <w:color w:val="1F1F1F"/>
          <w:spacing w:val="-66"/>
          <w:w w:val="297"/>
        </w:rPr>
        <w:t>!</w:t>
      </w:r>
      <w:r>
        <w:rPr>
          <w:rFonts w:ascii="Arial" w:hAnsi="Arial" w:cs="Arial" w:eastAsia="Arial"/>
          <w:sz w:val="15"/>
          <w:szCs w:val="15"/>
          <w:color w:val="1F1F1F"/>
          <w:spacing w:val="-22"/>
          <w:w w:val="297"/>
        </w:rPr>
        <w:t>.</w:t>
      </w:r>
      <w:r>
        <w:rPr>
          <w:rFonts w:ascii="Arial" w:hAnsi="Arial" w:cs="Arial" w:eastAsia="Arial"/>
          <w:sz w:val="15"/>
          <w:szCs w:val="15"/>
          <w:color w:val="A8A8A8"/>
          <w:spacing w:val="-11"/>
          <w:w w:val="62"/>
        </w:rPr>
        <w:t>.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8"/>
        </w:rPr>
        <w:t>,-</w:t>
      </w:r>
      <w:r>
        <w:rPr>
          <w:rFonts w:ascii="Arial" w:hAnsi="Arial" w:cs="Arial" w:eastAsia="Arial"/>
          <w:sz w:val="15"/>
          <w:szCs w:val="15"/>
          <w:color w:val="565656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"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565656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14"/>
        </w:rPr>
        <w:t>'·</w:t>
      </w:r>
      <w:r>
        <w:rPr>
          <w:rFonts w:ascii="Arial" w:hAnsi="Arial" w:cs="Arial" w:eastAsia="Arial"/>
          <w:sz w:val="15"/>
          <w:szCs w:val="15"/>
          <w:color w:val="828282"/>
          <w:spacing w:val="-19"/>
          <w:w w:val="114"/>
        </w:rPr>
        <w:t>'</w:t>
      </w:r>
      <w:r>
        <w:rPr>
          <w:rFonts w:ascii="Arial" w:hAnsi="Arial" w:cs="Arial" w:eastAsia="Arial"/>
          <w:sz w:val="15"/>
          <w:szCs w:val="15"/>
          <w:color w:val="A8A8A8"/>
          <w:spacing w:val="-23"/>
          <w:w w:val="126"/>
        </w:rPr>
        <w:t>: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89"/>
        </w:rPr>
        <w:t>"·"</w:t>
      </w:r>
      <w:r>
        <w:rPr>
          <w:rFonts w:ascii="Arial" w:hAnsi="Arial" w:cs="Arial" w:eastAsia="Arial"/>
          <w:sz w:val="15"/>
          <w:szCs w:val="15"/>
          <w:color w:val="6B6B6B"/>
          <w:spacing w:val="2"/>
          <w:w w:val="89"/>
        </w:rPr>
        <w:t>"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</w:rPr>
        <w:t>·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99"/>
        </w:rPr>
        <w:t>"·'</w:t>
      </w:r>
      <w:r>
        <w:rPr>
          <w:rFonts w:ascii="Arial" w:hAnsi="Arial" w:cs="Arial" w:eastAsia="Arial"/>
          <w:sz w:val="15"/>
          <w:szCs w:val="15"/>
          <w:color w:val="6B6B6B"/>
          <w:spacing w:val="-17"/>
          <w:w w:val="99"/>
        </w:rPr>
        <w:t>"</w:t>
      </w:r>
      <w:r>
        <w:rPr>
          <w:rFonts w:ascii="Arial" w:hAnsi="Arial" w:cs="Arial" w:eastAsia="Arial"/>
          <w:sz w:val="15"/>
          <w:szCs w:val="15"/>
          <w:color w:val="3F3F3F"/>
          <w:spacing w:val="-10"/>
          <w:w w:val="108"/>
        </w:rPr>
        <w:t>"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97"/>
        </w:rPr>
        <w:t>'"·n</w:t>
      </w:r>
      <w:r>
        <w:rPr>
          <w:rFonts w:ascii="Arial" w:hAnsi="Arial" w:cs="Arial" w:eastAsia="Arial"/>
          <w:sz w:val="15"/>
          <w:szCs w:val="15"/>
          <w:color w:val="828282"/>
          <w:spacing w:val="-27"/>
          <w:w w:val="98"/>
        </w:rPr>
        <w:t>•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74"/>
        </w:rPr>
        <w:t>•</w:t>
      </w:r>
      <w:r>
        <w:rPr>
          <w:rFonts w:ascii="Arial" w:hAnsi="Arial" w:cs="Arial" w:eastAsia="Arial"/>
          <w:sz w:val="15"/>
          <w:szCs w:val="15"/>
          <w:color w:val="2F2F2F"/>
          <w:spacing w:val="-1"/>
          <w:w w:val="74"/>
        </w:rPr>
        <w:t>•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5"/>
        </w:rPr>
        <w:t>•·"</w:t>
      </w:r>
      <w:r>
        <w:rPr>
          <w:rFonts w:ascii="Arial" w:hAnsi="Arial" w:cs="Arial" w:eastAsia="Arial"/>
          <w:sz w:val="15"/>
          <w:szCs w:val="15"/>
          <w:color w:val="565656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5"/>
        </w:rPr>
        <w:t>"'</w:t>
      </w:r>
      <w:r>
        <w:rPr>
          <w:rFonts w:ascii="Arial" w:hAnsi="Arial" w:cs="Arial" w:eastAsia="Arial"/>
          <w:sz w:val="15"/>
          <w:szCs w:val="15"/>
          <w:color w:val="565656"/>
          <w:spacing w:val="-28"/>
          <w:w w:val="86"/>
        </w:rPr>
        <w:t>·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18"/>
        </w:rPr>
        <w:t>"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64"/>
        </w:rPr>
        <w:t>'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64"/>
        </w:rPr>
        <w:t>'"</w:t>
      </w:r>
      <w:r>
        <w:rPr>
          <w:rFonts w:ascii="Arial" w:hAnsi="Arial" w:cs="Arial" w:eastAsia="Arial"/>
          <w:sz w:val="15"/>
          <w:szCs w:val="15"/>
          <w:color w:val="2F2F2F"/>
          <w:spacing w:val="6"/>
          <w:w w:val="220"/>
        </w:rPr>
        <w:t>'</w:t>
      </w:r>
      <w:r>
        <w:rPr>
          <w:rFonts w:ascii="Arial" w:hAnsi="Arial" w:cs="Arial" w:eastAsia="Arial"/>
          <w:sz w:val="15"/>
          <w:szCs w:val="15"/>
          <w:color w:val="565656"/>
          <w:spacing w:val="-10"/>
          <w:w w:val="147"/>
        </w:rPr>
        <w:t>"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43"/>
        </w:rPr>
        <w:t>"""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44"/>
        </w:rPr>
        <w:t>-</w:t>
      </w:r>
      <w:r>
        <w:rPr>
          <w:rFonts w:ascii="Arial" w:hAnsi="Arial" w:cs="Arial" w:eastAsia="Arial"/>
          <w:sz w:val="15"/>
          <w:szCs w:val="15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67"/>
        </w:rPr>
        <w:t>'</w:t>
      </w:r>
      <w:r>
        <w:rPr>
          <w:rFonts w:ascii="Arial" w:hAnsi="Arial" w:cs="Arial" w:eastAsia="Arial"/>
          <w:sz w:val="15"/>
          <w:szCs w:val="15"/>
          <w:color w:val="565656"/>
          <w:spacing w:val="-15"/>
          <w:w w:val="168"/>
        </w:rPr>
        <w:t>·</w:t>
      </w:r>
      <w:r>
        <w:rPr>
          <w:rFonts w:ascii="Arial" w:hAnsi="Arial" w:cs="Arial" w:eastAsia="Arial"/>
          <w:sz w:val="15"/>
          <w:szCs w:val="15"/>
          <w:color w:val="828282"/>
          <w:spacing w:val="-12"/>
          <w:w w:val="51"/>
        </w:rPr>
        <w:t>•</w:t>
      </w:r>
      <w:r>
        <w:rPr>
          <w:rFonts w:ascii="Arial" w:hAnsi="Arial" w:cs="Arial" w:eastAsia="Arial"/>
          <w:sz w:val="15"/>
          <w:szCs w:val="15"/>
          <w:color w:val="565656"/>
          <w:spacing w:val="9"/>
          <w:w w:val="222"/>
        </w:rPr>
        <w:t>·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17"/>
        </w:rPr>
        <w:t>•·•"'-"''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3"/>
        </w:rPr>
        <w:t>"""'</w:t>
      </w:r>
      <w:r>
        <w:rPr>
          <w:rFonts w:ascii="Arial" w:hAnsi="Arial" w:cs="Arial" w:eastAsia="Arial"/>
          <w:sz w:val="15"/>
          <w:szCs w:val="15"/>
          <w:color w:val="565656"/>
          <w:spacing w:val="-8"/>
          <w:w w:val="93"/>
        </w:rPr>
        <w:t>'</w:t>
      </w:r>
      <w:r>
        <w:rPr>
          <w:rFonts w:ascii="Arial" w:hAnsi="Arial" w:cs="Arial" w:eastAsia="Arial"/>
          <w:sz w:val="15"/>
          <w:szCs w:val="15"/>
          <w:color w:val="828282"/>
          <w:spacing w:val="-5"/>
          <w:w w:val="84"/>
        </w:rPr>
        <w:t>"</w:t>
      </w:r>
      <w:r>
        <w:rPr>
          <w:rFonts w:ascii="Arial" w:hAnsi="Arial" w:cs="Arial" w:eastAsia="Arial"/>
          <w:sz w:val="15"/>
          <w:szCs w:val="15"/>
          <w:color w:val="565656"/>
          <w:spacing w:val="-4"/>
          <w:w w:val="63"/>
        </w:rPr>
        <w:t>m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57"/>
        </w:rPr>
        <w:t>'</w:t>
      </w:r>
      <w:r>
        <w:rPr>
          <w:rFonts w:ascii="Arial" w:hAnsi="Arial" w:cs="Arial" w:eastAsia="Arial"/>
          <w:sz w:val="15"/>
          <w:szCs w:val="15"/>
          <w:color w:val="828282"/>
          <w:spacing w:val="-14"/>
          <w:w w:val="57"/>
        </w:rPr>
        <w:t>O</w:t>
      </w:r>
      <w:r>
        <w:rPr>
          <w:rFonts w:ascii="Arial" w:hAnsi="Arial" w:cs="Arial" w:eastAsia="Arial"/>
          <w:sz w:val="15"/>
          <w:szCs w:val="15"/>
          <w:color w:val="A8A8A8"/>
          <w:spacing w:val="3"/>
          <w:w w:val="63"/>
        </w:rPr>
        <w:t>·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93"/>
        </w:rPr>
        <w:t>""·'</w:t>
      </w:r>
      <w:r>
        <w:rPr>
          <w:rFonts w:ascii="Arial" w:hAnsi="Arial" w:cs="Arial" w:eastAsia="Arial"/>
          <w:sz w:val="15"/>
          <w:szCs w:val="15"/>
          <w:color w:val="6B6B6B"/>
          <w:spacing w:val="-39"/>
          <w:w w:val="93"/>
        </w:rPr>
        <w:t>:</w:t>
      </w:r>
      <w:r>
        <w:rPr>
          <w:rFonts w:ascii="Arial" w:hAnsi="Arial" w:cs="Arial" w:eastAsia="Arial"/>
          <w:sz w:val="15"/>
          <w:szCs w:val="15"/>
          <w:color w:val="1F1F1F"/>
          <w:spacing w:val="-14"/>
          <w:w w:val="96"/>
        </w:rPr>
        <w:t>"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63"/>
        </w:rPr>
        <w:t>·',v.</w:t>
      </w:r>
      <w:r>
        <w:rPr>
          <w:rFonts w:ascii="Arial" w:hAnsi="Arial" w:cs="Arial" w:eastAsia="Arial"/>
          <w:sz w:val="15"/>
          <w:szCs w:val="15"/>
          <w:color w:val="828282"/>
          <w:spacing w:val="-12"/>
          <w:w w:val="64"/>
        </w:rPr>
        <w:t>·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219"/>
        </w:rPr>
        <w:t>·</w:t>
      </w:r>
      <w:r>
        <w:rPr>
          <w:rFonts w:ascii="Arial" w:hAnsi="Arial" w:cs="Arial" w:eastAsia="Arial"/>
          <w:sz w:val="15"/>
          <w:szCs w:val="15"/>
          <w:color w:val="565656"/>
          <w:spacing w:val="8"/>
          <w:w w:val="219"/>
        </w:rPr>
        <w:t>-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95"/>
        </w:rPr>
        <w:t>·</w:t>
      </w:r>
      <w:r>
        <w:rPr>
          <w:rFonts w:ascii="Arial" w:hAnsi="Arial" w:cs="Arial" w:eastAsia="Arial"/>
          <w:sz w:val="15"/>
          <w:szCs w:val="15"/>
          <w:color w:val="828282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34"/>
        </w:rPr>
        <w:t>=•·"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34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34"/>
        </w:rPr>
        <w:t>'</w:t>
      </w:r>
      <w:r>
        <w:rPr>
          <w:rFonts w:ascii="Arial" w:hAnsi="Arial" w:cs="Arial" w:eastAsia="Arial"/>
          <w:sz w:val="15"/>
          <w:szCs w:val="15"/>
          <w:color w:val="565656"/>
          <w:spacing w:val="-22"/>
          <w:w w:val="134"/>
        </w:rPr>
        <w:t>"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83"/>
        </w:rPr>
        <w:t>..</w:t>
      </w:r>
      <w:r>
        <w:rPr>
          <w:rFonts w:ascii="Arial" w:hAnsi="Arial" w:cs="Arial" w:eastAsia="Arial"/>
          <w:sz w:val="15"/>
          <w:szCs w:val="15"/>
          <w:color w:val="3F3F3F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F3F"/>
          <w:spacing w:val="0"/>
          <w:w w:val="141"/>
        </w:rPr>
        <w:t>m"'"</w:t>
      </w:r>
      <w:r>
        <w:rPr>
          <w:rFonts w:ascii="Arial" w:hAnsi="Arial" w:cs="Arial" w:eastAsia="Arial"/>
          <w:sz w:val="13"/>
          <w:szCs w:val="13"/>
          <w:color w:val="3F3F3F"/>
          <w:spacing w:val="-12"/>
          <w:w w:val="141"/>
        </w:rPr>
        <w:t>'</w:t>
      </w:r>
      <w:r>
        <w:rPr>
          <w:rFonts w:ascii="Arial" w:hAnsi="Arial" w:cs="Arial" w:eastAsia="Arial"/>
          <w:sz w:val="13"/>
          <w:szCs w:val="13"/>
          <w:color w:val="6B6B6B"/>
          <w:spacing w:val="4"/>
          <w:w w:val="83"/>
        </w:rPr>
        <w:t>"</w:t>
      </w:r>
      <w:r>
        <w:rPr>
          <w:rFonts w:ascii="Arial" w:hAnsi="Arial" w:cs="Arial" w:eastAsia="Arial"/>
          <w:sz w:val="13"/>
          <w:szCs w:val="13"/>
          <w:color w:val="3F3F3F"/>
          <w:spacing w:val="-12"/>
          <w:w w:val="145"/>
        </w:rPr>
        <w:t>'</w:t>
      </w:r>
      <w:r>
        <w:rPr>
          <w:rFonts w:ascii="Arial" w:hAnsi="Arial" w:cs="Arial" w:eastAsia="Arial"/>
          <w:sz w:val="13"/>
          <w:szCs w:val="13"/>
          <w:color w:val="6B6B6B"/>
          <w:spacing w:val="0"/>
          <w:w w:val="109"/>
        </w:rPr>
        <w:t>'"''</w:t>
      </w:r>
      <w:r>
        <w:rPr>
          <w:rFonts w:ascii="Arial" w:hAnsi="Arial" w:cs="Arial" w:eastAsia="Arial"/>
          <w:sz w:val="13"/>
          <w:szCs w:val="13"/>
          <w:color w:val="6B6B6B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29"/>
        </w:rPr>
        <w:t>•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40" w:bottom="280" w:left="360" w:right="800"/>
          <w:cols w:num="2" w:equalWidth="0">
            <w:col w:w="2085" w:space="474"/>
            <w:col w:w="8521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45.119999pt;margin-top:-5.800491pt;width:49.919998pt;height:49.919998pt;mso-position-horizontal-relative:page;mso-position-vertical-relative:paragraph;z-index:-3169" type="#_x0000_t75">
            <v:imagedata r:id="rId162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w w:val="89"/>
        </w:rPr>
        <w:t>XXII.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89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5"/>
        </w:rPr>
        <w:t>••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75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8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18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8.240005pt;margin-top:-.00005pt;width:187.196091pt;height:75.839996pt;mso-position-horizontal-relative:page;mso-position-vertical-relative:paragraph;z-index:-3166" coordorigin="2765,0" coordsize="3744,1517">
            <v:shape style="position:absolute;left:2765;top:0;width:2688;height:1517" type="#_x0000_t75">
              <v:imagedata r:id="rId163" o:title=""/>
            </v:shape>
            <v:group style="position:absolute;left:5385;top:178;width:1119;height:2" coordorigin="5385,178" coordsize="1119,2">
              <v:shape style="position:absolute;left:5385;top:178;width:1119;height:2" coordorigin="5385,178" coordsize="1119,0" path="m5385,178l6504,178e" filled="f" stroked="t" strokeweight=".474051pt" strokecolor="#2B2B2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2.960022pt;margin-top:4.799972pt;width:43.2pt;height:50.88pt;mso-position-horizontal-relative:page;mso-position-vertical-relative:paragraph;z-index:-3164" type="#_x0000_t75">
            <v:imagedata r:id="rId164" o:title=""/>
          </v:shape>
        </w:pict>
      </w:r>
      <w:r>
        <w:rPr/>
        <w:pict>
          <v:shape style="width:101.760002pt;height:11.52pt;mso-position-horizontal-relative:char;mso-position-vertical-relative:line" type="#_x0000_t75">
            <v:imagedata r:id="rId1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  <w:position w:val="-1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8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  <w:position w:val="-1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9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31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83"/>
          <w:w w:val="91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  <w:position w:val="-1"/>
        </w:rPr>
        <w:t>STADO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20" w:bottom="280" w:left="340" w:right="200"/>
          <w:cols w:num="2" w:equalWidth="0">
            <w:col w:w="4197" w:space="436"/>
            <w:col w:w="7067"/>
          </w:cols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9" w:after="0" w:line="240" w:lineRule="auto"/>
        <w:ind w:left="356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.639999pt;margin-top:14.149418pt;width:25.92pt;height:32.639999pt;mso-position-horizontal-relative:page;mso-position-vertical-relative:paragraph;z-index:-3168" type="#_x0000_t75">
            <v:imagedata r:id="rId166" o:title=""/>
          </v:shape>
        </w:pict>
      </w:r>
      <w:r>
        <w:rPr/>
        <w:pict>
          <v:group style="position:absolute;margin-left:144.960007pt;margin-top:4.693639pt;width:4.8pt;height:292.655806pt;mso-position-horizontal-relative:page;mso-position-vertical-relative:paragraph;z-index:-3165" coordorigin="2899,94" coordsize="96,5853">
            <v:shape style="position:absolute;left:2899;top:1051;width:96;height:4896" type="#_x0000_t75">
              <v:imagedata r:id="rId167" o:title=""/>
            </v:shape>
            <v:group style="position:absolute;left:2915;top:103;width:2;height:991" coordorigin="2915,103" coordsize="2,991">
              <v:shape style="position:absolute;left:2915;top:103;width:2;height:991" coordorigin="2915,103" coordsize="0,991" path="m2915,1094l2915,103e" filled="f" stroked="t" strokeweight=".948102pt" strokecolor="#1C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106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causales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sanción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1"/>
        </w:rPr>
        <w:t>s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77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92" w:lineRule="exact"/>
        <w:ind w:left="357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4"/>
          <w:position w:val="-1"/>
        </w:rPr>
        <w:t>1.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0"/>
          <w:w w:val="74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4"/>
          <w:w w:val="129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-1"/>
          <w:w w:val="68"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9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40" w:right="200"/>
        </w:sectPr>
      </w:pPr>
      <w:rPr/>
    </w:p>
    <w:p>
      <w:pPr>
        <w:spacing w:before="40" w:after="0" w:line="240" w:lineRule="auto"/>
        <w:ind w:left="757" w:right="43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73" w:right="-1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6.480pt;margin-top:13.033413pt;width:68.160004pt;height:3.84pt;mso-position-horizontal-relative:page;mso-position-vertical-relative:paragraph;z-index:-3167" type="#_x0000_t75">
            <v:imagedata r:id="rId168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89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7"/>
          <w:w w:val="11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21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3"/>
          <w:w w:val="12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8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93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2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69" w:lineRule="auto"/>
        <w:ind w:left="14" w:right="67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Revelar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Públíca,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75"/>
        </w:rPr>
        <w:t>XI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"/>
          <w:w w:val="75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2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1"/>
        </w:rPr>
        <w:t>...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7" w:lineRule="auto"/>
        <w:ind w:left="19" w:right="701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157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diferentes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niveles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consult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-3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respect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2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Preventiv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57"/>
        </w:rPr>
        <w:t>11</w:t>
      </w:r>
      <w:r>
        <w:rPr>
          <w:rFonts w:ascii="Arial" w:hAnsi="Arial" w:cs="Arial" w:eastAsia="Arial"/>
          <w:sz w:val="16"/>
          <w:szCs w:val="16"/>
          <w:color w:val="030303"/>
          <w:w w:val="5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Polící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Investigadora;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79" w:lineRule="auto"/>
        <w:ind w:left="14" w:right="605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3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3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5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Públíco;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IV.la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judiciales;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79" w:lineRule="auto"/>
        <w:ind w:left="5" w:right="317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6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administrativa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readaptació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Jalis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9"/>
        </w:rPr>
        <w:t>c</w:t>
      </w:r>
      <w:r>
        <w:rPr>
          <w:rFonts w:ascii="Arial" w:hAnsi="Arial" w:cs="Arial" w:eastAsia="Arial"/>
          <w:sz w:val="16"/>
          <w:szCs w:val="16"/>
          <w:color w:val="1C1C1C"/>
          <w:spacing w:val="1"/>
          <w:w w:val="202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ense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Ciencias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Forenses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</w:rPr>
        <w:t>VI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2D2D2D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relacionadas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materia.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9" w:right="62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estadístic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incidencia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delictiv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públíc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difundid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permanentemente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incluyendo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municipi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1C1C1C"/>
          <w:spacing w:val="11"/>
          <w:w w:val="1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localída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colonia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suscitaron.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5" w:right="654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158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2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prevé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exceptuand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anterior.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proporcionará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202"/>
        </w:rPr>
        <w:t>l</w:t>
      </w:r>
      <w:r>
        <w:rPr>
          <w:rFonts w:ascii="Arial" w:hAnsi="Arial" w:cs="Arial" w:eastAsia="Arial"/>
          <w:sz w:val="16"/>
          <w:szCs w:val="16"/>
          <w:color w:val="1C1C1C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honor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1C1C1C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incumplimient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equiparará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delít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secretos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8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responsabilidades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naturalez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incurra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1"/>
        </w:rPr>
        <w:t>n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7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3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1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5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1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  <w:position w:val="-1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mantendr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diez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año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40" w:right="200"/>
          <w:cols w:num="2" w:equalWidth="0">
            <w:col w:w="1753" w:space="1789"/>
            <w:col w:w="8158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9" w:after="0" w:line="278" w:lineRule="auto"/>
        <w:ind w:left="3547" w:right="713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158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2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prevé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exceptuand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anterio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3"/>
        </w:rPr>
        <w:t>r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proporcionará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que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2566" w:right="-20"/>
        <w:jc w:val="left"/>
        <w:tabs>
          <w:tab w:pos="3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2D2D2D"/>
          <w:w w:val="159"/>
          <w:position w:val="2"/>
        </w:rPr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59"/>
          <w:emboss/>
          <w:position w:val="2"/>
        </w:rPr>
        <w:t>,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59"/>
          <w:position w:val="2"/>
        </w:rPr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9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0"/>
        </w:rPr>
        <w:t>púl;llic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atent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honor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0"/>
        </w:rPr>
        <w:t>incumplimient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esta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0" w:after="0" w:line="150" w:lineRule="exact"/>
        <w:ind w:left="354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obligación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equiparará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  <w:position w:val="-3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delít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-3"/>
        </w:rPr>
        <w:t>secretos,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responsabilidades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-3"/>
        </w:rPr>
        <w:t>otra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556" w:right="-20"/>
        <w:jc w:val="left"/>
        <w:tabs>
          <w:tab w:pos="3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0"/>
          <w:szCs w:val="20"/>
          <w:color w:val="525252"/>
          <w:spacing w:val="0"/>
          <w:w w:val="174"/>
          <w:position w:val="4"/>
        </w:rPr>
        <w:t>¡</w:t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20"/>
          <w:szCs w:val="20"/>
          <w:color w:val="525252"/>
          <w:spacing w:val="0"/>
          <w:w w:val="100"/>
          <w:position w:val="4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5"/>
        </w:rPr>
        <w:t>naturalez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8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5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3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incurran.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left="25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C1C1C"/>
          <w:spacing w:val="0"/>
          <w:w w:val="56"/>
          <w:i/>
          <w:position w:val="1"/>
        </w:rPr>
        <w:t>l,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80" w:lineRule="exact"/>
        <w:ind w:left="2588" w:right="-20"/>
        <w:jc w:val="left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3D3D3D"/>
          <w:spacing w:val="0"/>
          <w:w w:val="161"/>
        </w:rPr>
        <w:t>: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367" w:lineRule="exact"/>
        <w:ind w:left="2556" w:right="-20"/>
        <w:jc w:val="left"/>
        <w:tabs>
          <w:tab w:pos="3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36"/>
          <w:szCs w:val="36"/>
          <w:color w:val="3D3D3D"/>
          <w:spacing w:val="0"/>
          <w:w w:val="150"/>
        </w:rPr>
        <w:t>i</w:t>
      </w:r>
      <w:r>
        <w:rPr>
          <w:rFonts w:ascii="Arial" w:hAnsi="Arial" w:cs="Arial" w:eastAsia="Arial"/>
          <w:sz w:val="36"/>
          <w:szCs w:val="36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3D3D3D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3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3"/>
          <w:position w:val="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9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93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9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4"/>
          <w:position w:val="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9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9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94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9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4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9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4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mantendr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diez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9"/>
        </w:rPr>
        <w:t>años.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73" w:lineRule="exact"/>
        <w:ind w:left="2556" w:right="-20"/>
        <w:jc w:val="left"/>
        <w:tabs>
          <w:tab w:pos="3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059647pt;margin-top:15.132024pt;width:4.18248pt;height:6pt;mso-position-horizontal-relative:page;mso-position-vertical-relative:paragraph;z-index:-3159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1C1C1C"/>
                      <w:spacing w:val="0"/>
                      <w:w w:val="314"/>
                    </w:rPr>
                    <w:t>i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4"/>
          <w:szCs w:val="34"/>
          <w:color w:val="3D3D3D"/>
          <w:spacing w:val="0"/>
          <w:w w:val="53"/>
          <w:position w:val="-2"/>
        </w:rPr>
        <w:t>1</w:t>
      </w:r>
      <w:r>
        <w:rPr>
          <w:rFonts w:ascii="Arial" w:hAnsi="Arial" w:cs="Arial" w:eastAsia="Arial"/>
          <w:sz w:val="34"/>
          <w:szCs w:val="34"/>
          <w:color w:val="3D3D3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34"/>
          <w:szCs w:val="34"/>
          <w:color w:val="3D3D3D"/>
          <w:spacing w:val="0"/>
          <w:w w:val="100"/>
          <w:position w:val="-2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LINEAMIENTOS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-2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87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2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1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2556" w:right="-20"/>
        <w:jc w:val="left"/>
        <w:tabs>
          <w:tab w:pos="3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9"/>
          <w:szCs w:val="19"/>
          <w:color w:val="525252"/>
          <w:spacing w:val="0"/>
          <w:w w:val="100"/>
          <w:i/>
          <w:position w:val="2"/>
        </w:rPr>
        <w:t>¡</w:t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100"/>
          <w:i/>
          <w:position w:val="2"/>
        </w:rPr>
        <w:tab/>
      </w:r>
      <w:r>
        <w:rPr>
          <w:rFonts w:ascii="Arial" w:hAnsi="Arial" w:cs="Arial" w:eastAsia="Arial"/>
          <w:sz w:val="19"/>
          <w:szCs w:val="19"/>
          <w:color w:val="525252"/>
          <w:spacing w:val="0"/>
          <w:w w:val="100"/>
          <w:i/>
          <w:position w:val="2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0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8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0"/>
        </w:rPr>
        <w:t>OBSERVA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8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8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0"/>
        </w:rPr>
        <w:t>SUJETOS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8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0"/>
        </w:rPr>
        <w:t>PREVISTOS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8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  <w:position w:val="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8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0"/>
        </w:rPr>
        <w:t>TRANSPARENCIA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ACCESO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528" w:right="-20"/>
        <w:jc w:val="left"/>
        <w:tabs>
          <w:tab w:pos="3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31"/>
          <w:position w:val="2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  <w:position w:val="-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  <w:position w:val="-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2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-5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5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89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5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89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5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9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5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9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5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9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5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89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-5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89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MUNICIPIOS.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98" w:lineRule="exact"/>
        <w:ind w:left="2547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1C1C1C"/>
          <w:spacing w:val="0"/>
          <w:w w:val="158"/>
          <w:position w:val="1"/>
        </w:rPr>
        <w:t>i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2547" w:right="-20"/>
        <w:jc w:val="left"/>
        <w:tabs>
          <w:tab w:pos="3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79"/>
          <w:w w:val="51"/>
          <w:position w:val="-3"/>
        </w:rPr>
        <w:t>a</w:t>
      </w:r>
      <w:r>
        <w:rPr>
          <w:rFonts w:ascii="Arial" w:hAnsi="Arial" w:cs="Arial" w:eastAsia="Arial"/>
          <w:sz w:val="5"/>
          <w:szCs w:val="5"/>
          <w:color w:val="828282"/>
          <w:spacing w:val="0"/>
          <w:w w:val="70"/>
          <w:position w:val="7"/>
        </w:rPr>
        <w:t>-</w:t>
      </w:r>
      <w:r>
        <w:rPr>
          <w:rFonts w:ascii="Arial" w:hAnsi="Arial" w:cs="Arial" w:eastAsia="Arial"/>
          <w:sz w:val="5"/>
          <w:szCs w:val="5"/>
          <w:color w:val="828282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5"/>
          <w:szCs w:val="5"/>
          <w:color w:val="828282"/>
          <w:spacing w:val="0"/>
          <w:w w:val="100"/>
          <w:position w:val="7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-1"/>
        </w:rPr>
        <w:t>PRIMER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4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2D2D2D"/>
          <w:spacing w:val="-18"/>
          <w:w w:val="147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presente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position w:val="-1"/>
        </w:rPr>
        <w:t>lineamiento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rasgos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característico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position w:val="-1"/>
        </w:rPr>
        <w:t>que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2556" w:right="-20"/>
        <w:jc w:val="left"/>
        <w:tabs>
          <w:tab w:pos="35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111542pt;margin-top:5.257117pt;width:5.994pt;height:30pt;mso-position-horizontal-relative:page;mso-position-vertical-relative:paragraph;z-index:-3158" type="#_x0000_t202" filled="f" stroked="f">
            <v:textbox inset="0,0,0,0">
              <w:txbxContent>
                <w:p>
                  <w:pPr>
                    <w:spacing w:before="0" w:after="0" w:line="600" w:lineRule="exact"/>
                    <w:ind w:right="-13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Pr/>
                  <w:r>
                    <w:rPr>
                      <w:rFonts w:ascii="Arial" w:hAnsi="Arial" w:cs="Arial" w:eastAsia="Arial"/>
                      <w:sz w:val="60"/>
                      <w:szCs w:val="60"/>
                      <w:color w:val="3D3D3D"/>
                      <w:spacing w:val="0"/>
                      <w:w w:val="100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60"/>
                      <w:szCs w:val="6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44"/>
          <w:position w:val="8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position w:val="8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reunir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públíc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  <w:position w:val="-1"/>
        </w:rPr>
        <w:t>emitan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10" w:lineRule="atLeast"/>
        <w:ind w:left="3538" w:right="707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90.400024pt;margin-top:3.174541pt;width:2.88pt;height:116.160004pt;mso-position-horizontal-relative:page;mso-position-vertical-relative:paragraph;z-index:-3163" type="#_x0000_t75">
            <v:imagedata r:id="rId169" o:title=""/>
          </v:shape>
        </w:pict>
      </w:r>
      <w:r>
        <w:rPr/>
        <w:pict>
          <v:shape style="position:absolute;margin-left:539.520020pt;margin-top:16.614542pt;width:43.200001pt;height:106.559998pt;mso-position-horizontal-relative:page;mso-position-vertical-relative:paragraph;z-index:-3162" type="#_x0000_t75">
            <v:imagedata r:id="rId170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serán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particular,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versiones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documentos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14" w:lineRule="exact"/>
        <w:ind w:left="2495" w:right="-20"/>
        <w:jc w:val="left"/>
        <w:tabs>
          <w:tab w:pos="3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3"/>
          <w:szCs w:val="23"/>
          <w:color w:val="525252"/>
          <w:spacing w:val="-106"/>
          <w:w w:val="151"/>
          <w:position w:val="1"/>
        </w:rPr>
        <w:t>¡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0"/>
          <w:position w:val="1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1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12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contenga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parte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-1"/>
        </w:rPr>
        <w:t>secciones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reservadas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  <w:position w:val="-1"/>
        </w:rPr>
        <w:t>confidenciale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2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47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52" w:lineRule="exact"/>
        <w:ind w:left="2552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312164pt;margin-top:22.577782pt;width:395.276318pt;height:70.5pt;mso-position-horizontal-relative:page;mso-position-vertical-relative:paragraph;z-index:-3160" type="#_x0000_t202" filled="f" stroked="f">
            <v:textbox inset="0,0,0,0">
              <w:txbxContent>
                <w:p>
                  <w:pPr>
                    <w:spacing w:before="0" w:after="0" w:line="1410" w:lineRule="exact"/>
                    <w:ind w:right="-252"/>
                    <w:jc w:val="left"/>
                    <w:rPr>
                      <w:rFonts w:ascii="Arial" w:hAnsi="Arial" w:cs="Arial" w:eastAsia="Arial"/>
                      <w:sz w:val="141"/>
                      <w:szCs w:val="141"/>
                    </w:rPr>
                  </w:pPr>
                  <w:rPr/>
                  <w:r>
                    <w:rPr>
                      <w:rFonts w:ascii="Arial" w:hAnsi="Arial" w:cs="Arial" w:eastAsia="Arial"/>
                      <w:sz w:val="141"/>
                      <w:szCs w:val="141"/>
                      <w:color w:val="1C1C1C"/>
                      <w:w w:val="66"/>
                      <w:position w:val="-1"/>
                    </w:rPr>
                    <w:t>_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1C1C1C"/>
                      <w:spacing w:val="-302"/>
                      <w:w w:val="65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6"/>
                      <w:w w:val="89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77"/>
                      <w:w w:val="89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0"/>
                      <w:w w:val="89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121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67"/>
                      <w:w w:val="89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194"/>
                      <w:w w:val="89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1C1C1C"/>
                      <w:spacing w:val="-358"/>
                      <w:w w:val="42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1C1C1C"/>
                      <w:spacing w:val="-203"/>
                      <w:w w:val="42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303"/>
                      <w:w w:val="53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1C1C1C"/>
                      <w:spacing w:val="72"/>
                      <w:w w:val="39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1C1C1C"/>
                      <w:spacing w:val="-108"/>
                      <w:w w:val="39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1C1C1C"/>
                      <w:spacing w:val="-164"/>
                      <w:w w:val="39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1C1C1C"/>
                      <w:spacing w:val="-193"/>
                      <w:w w:val="39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38"/>
                      <w:w w:val="7"/>
                      <w:position w:val="-1"/>
                    </w:rPr>
                    <w:t>J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221"/>
                      <w:w w:val="32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189"/>
                      <w:w w:val="32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1C1C1C"/>
                      <w:spacing w:val="-169"/>
                      <w:w w:val="127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169"/>
                      <w:w w:val="12"/>
                      <w:position w:val="-1"/>
                    </w:rPr>
                    <w:t>o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696969"/>
                      <w:spacing w:val="-313"/>
                      <w:w w:val="39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67"/>
                      <w:w w:val="12"/>
                      <w:position w:val="-1"/>
                    </w:rPr>
                    <w:t>s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274"/>
                      <w:w w:val="16"/>
                      <w:position w:val="-1"/>
                    </w:rPr>
                    <w:t>y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0"/>
                      <w:w w:val="16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99"/>
                      <w:w w:val="16"/>
                      <w:position w:val="-1"/>
                    </w:rPr>
                    <w:t>o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243"/>
                      <w:w w:val="16"/>
                      <w:position w:val="-1"/>
                    </w:rPr>
                    <w:t>s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468"/>
                      <w:w w:val="16"/>
                      <w:position w:val="-1"/>
                    </w:rPr>
                    <w:t>p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525252"/>
                      <w:spacing w:val="-61"/>
                      <w:w w:val="13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828282"/>
                      <w:spacing w:val="-11"/>
                      <w:w w:val="7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30303"/>
                      <w:spacing w:val="-18"/>
                      <w:w w:val="15"/>
                      <w:position w:val="-1"/>
                    </w:rPr>
                    <w:t>'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525252"/>
                      <w:spacing w:val="-104"/>
                      <w:w w:val="13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525252"/>
                      <w:spacing w:val="-104"/>
                      <w:w w:val="47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525252"/>
                      <w:spacing w:val="-190"/>
                      <w:w w:val="47"/>
                      <w:shadow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525252"/>
                      <w:spacing w:val="-190"/>
                      <w:w w:val="47"/>
                      <w:shadow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525252"/>
                      <w:spacing w:val="-190"/>
                      <w:w w:val="47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525252"/>
                      <w:spacing w:val="-393"/>
                      <w:w w:val="47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9C9C9C"/>
                      <w:spacing w:val="-393"/>
                      <w:w w:val="4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9C9C9C"/>
                      <w:spacing w:val="-196"/>
                      <w:w w:val="40"/>
                      <w:imprint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9C9C9C"/>
                      <w:spacing w:val="-196"/>
                      <w:w w:val="40"/>
                      <w:imprint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9C9C9C"/>
                      <w:spacing w:val="-196"/>
                      <w:w w:val="4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9C9C9C"/>
                      <w:spacing w:val="-196"/>
                      <w:w w:val="4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696969"/>
                      <w:spacing w:val="-315"/>
                      <w:w w:val="25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696969"/>
                      <w:spacing w:val="-172"/>
                      <w:w w:val="28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696969"/>
                      <w:spacing w:val="-21"/>
                      <w:w w:val="27"/>
                      <w:position w:val="-1"/>
                    </w:rPr>
                    <w:t>'</w:t>
                  </w:r>
                  <w:r>
                    <w:rPr>
                      <w:rFonts w:ascii="Arial" w:hAnsi="Arial" w:cs="Arial" w:eastAsia="Arial"/>
                      <w:sz w:val="141"/>
                      <w:szCs w:val="14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2"/>
          <w:szCs w:val="42"/>
          <w:color w:val="3D3D3D"/>
          <w:spacing w:val="0"/>
          <w:w w:val="141"/>
          <w:position w:val="-3"/>
        </w:rPr>
        <w:t>l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354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-3"/>
          <w:w w:val="93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EGUNDO.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3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desclas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rm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78" w:lineRule="exact"/>
        <w:ind w:left="354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versiones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públicas,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realizará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Comités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9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1"/>
          <w:position w:val="-9"/>
        </w:rPr>
        <w:t>n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95"/>
          <w:position w:val="-9"/>
        </w:rPr>
        <w:t>,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-8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position w:val="-9"/>
        </w:rPr>
        <w:t>conforme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57" w:lineRule="exact"/>
        <w:ind w:left="2561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83.200012pt;margin-top:25.987579pt;width:322.044759pt;height:12.48pt;mso-position-horizontal-relative:page;mso-position-vertical-relative:paragraph;z-index:-3161" coordorigin="5664,520" coordsize="6441,250">
            <v:shape style="position:absolute;left:5664;top:520;width:1363;height:250" type="#_x0000_t75">
              <v:imagedata r:id="rId171" o:title=""/>
            </v:shape>
            <v:group style="position:absolute;left:6940;top:568;width:5158;height:2" coordorigin="6940,568" coordsize="5158,2">
              <v:shape style="position:absolute;left:6940;top:568;width:5158;height:2" coordorigin="6940,568" coordsize="5158,0" path="m6940,568l12098,568e" filled="f" stroked="t" strokeweight=".711077pt" strokecolor="#18181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w w:val="140"/>
        </w:rPr>
        <w:t>www.jalisco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w w:val="141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w w:val="140"/>
        </w:rPr>
        <w:t>'.mx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40" w:right="200"/>
        </w:sectPr>
      </w:pPr>
      <w:rPr/>
    </w:p>
    <w:p>
      <w:pPr>
        <w:spacing w:before="55" w:after="0" w:line="240" w:lineRule="auto"/>
        <w:ind w:right="-20"/>
        <w:jc w:val="righ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shape style="position:absolute;margin-left:48.959999pt;margin-top:18.206303pt;width:50.880001pt;height:50.880001pt;mso-position-horizontal-relative:page;mso-position-vertical-relative:paragraph;z-index:-3157" type="#_x0000_t75">
            <v:imagedata r:id="rId172" o:title=""/>
          </v:shape>
        </w:pict>
      </w:r>
      <w:r>
        <w:rPr>
          <w:rFonts w:ascii="Times New Roman" w:hAnsi="Times New Roman" w:cs="Times New Roman" w:eastAsia="Times New Roman"/>
          <w:sz w:val="9"/>
          <w:szCs w:val="9"/>
          <w:color w:val="525252"/>
          <w:w w:val="55"/>
        </w:rPr>
        <w:t>...</w:t>
      </w:r>
      <w:r>
        <w:rPr>
          <w:rFonts w:ascii="Times New Roman" w:hAnsi="Times New Roman" w:cs="Times New Roman" w:eastAsia="Times New Roman"/>
          <w:sz w:val="9"/>
          <w:szCs w:val="9"/>
          <w:color w:val="525252"/>
          <w:spacing w:val="-9"/>
          <w:w w:val="55"/>
        </w:rPr>
        <w:t>.</w:t>
      </w:r>
      <w:r>
        <w:rPr>
          <w:rFonts w:ascii="Arial" w:hAnsi="Arial" w:cs="Arial" w:eastAsia="Arial"/>
          <w:sz w:val="10"/>
          <w:szCs w:val="10"/>
          <w:color w:val="757575"/>
          <w:spacing w:val="-7"/>
          <w:w w:val="220"/>
        </w:rPr>
        <w:t>,</w:t>
      </w:r>
      <w:r>
        <w:rPr>
          <w:rFonts w:ascii="Arial" w:hAnsi="Arial" w:cs="Arial" w:eastAsia="Arial"/>
          <w:sz w:val="10"/>
          <w:szCs w:val="10"/>
          <w:color w:val="525252"/>
          <w:spacing w:val="-8"/>
          <w:w w:val="139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D3D3D"/>
          <w:spacing w:val="0"/>
          <w:w w:val="35"/>
          <w:position w:val="-14"/>
        </w:rPr>
        <w:t>·-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5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A2A2A"/>
          <w:spacing w:val="-17"/>
          <w:w w:val="109"/>
          <w:position w:val="-6"/>
        </w:rPr>
        <w:t>'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67"/>
          <w:position w:val="-6"/>
        </w:rPr>
        <w:t>'-</w:t>
      </w:r>
      <w:r>
        <w:rPr>
          <w:rFonts w:ascii="Arial" w:hAnsi="Arial" w:cs="Arial" w:eastAsia="Arial"/>
          <w:sz w:val="17"/>
          <w:szCs w:val="17"/>
          <w:color w:val="525252"/>
          <w:spacing w:val="17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67"/>
          <w:position w:val="-6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480" w:bottom="280" w:left="440" w:right="560"/>
          <w:cols w:num="2" w:equalWidth="0">
            <w:col w:w="10508" w:space="47"/>
            <w:col w:w="685"/>
          </w:cols>
        </w:sectPr>
      </w:pPr>
      <w:rPr/>
    </w:p>
    <w:p>
      <w:pPr>
        <w:spacing w:before="0" w:after="0" w:line="265" w:lineRule="exact"/>
        <w:ind w:left="3512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Lineamientos,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Título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65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-14"/>
          <w:w w:val="66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525252"/>
          <w:spacing w:val="0"/>
          <w:w w:val="136"/>
        </w:rPr>
        <w:t>,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63" w:lineRule="exact"/>
        <w:ind w:left="3503" w:right="-20"/>
        <w:jc w:val="left"/>
        <w:tabs>
          <w:tab w:pos="108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100"/>
        </w:rPr>
        <w:t>··,</w:t>
      </w:r>
      <w:r>
        <w:rPr>
          <w:rFonts w:ascii="Arial" w:hAnsi="Arial" w:cs="Arial" w:eastAsia="Arial"/>
          <w:sz w:val="16"/>
          <w:szCs w:val="16"/>
          <w:color w:val="525252"/>
          <w:spacing w:val="5"/>
          <w:w w:val="100"/>
        </w:rPr>
        <w:t>\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40" w:right="56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0.017597pt;margin-top:24.000031pt;width:579.982415pt;height:751.67998pt;mso-position-horizontal-relative:page;mso-position-vertical-relative:page;z-index:-3156" coordorigin="400,480" coordsize="11600,15034">
            <v:shape style="position:absolute;left:2707;top:518;width:9254;height:14995" type="#_x0000_t75">
              <v:imagedata r:id="rId173" o:title=""/>
            </v:shape>
            <v:shape style="position:absolute;left:11155;top:480;width:845;height:826" type="#_x0000_t75">
              <v:imagedata r:id="rId174" o:title=""/>
            </v:shape>
            <v:group style="position:absolute;left:426;top:15247;width:4256;height:2" coordorigin="426,15247" coordsize="4256,2">
              <v:shape style="position:absolute;left:426;top:15247;width:4256;height:2" coordorigin="426,15247" coordsize="4256,0" path="m426,15247l4682,15247e" filled="f" stroked="t" strokeweight="2.575363pt" strokecolor="#03030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2.869141pt;margin-top:646.926025pt;width:.1pt;height:107.033413pt;mso-position-horizontal-relative:page;mso-position-vertical-relative:page;z-index:-3155" coordorigin="12057,12939" coordsize="2,2141">
            <v:shape style="position:absolute;left:12057;top:12939;width:2;height:2141" coordorigin="12057,12939" coordsize="0,2141" path="m12057,15079l12057,12939e" filled="f" stroked="t" strokeweight="1.17062pt" strokecolor="#080808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31" w:right="769"/>
        <w:jc w:val="center"/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30303"/>
          <w:spacing w:val="0"/>
          <w:w w:val="56"/>
        </w:rPr>
        <w:t>..,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65" w:after="0" w:line="240" w:lineRule="auto"/>
        <w:ind w:left="1091" w:right="685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499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72" w:lineRule="exact"/>
        <w:ind w:left="732" w:right="78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348" w:right="34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3"/>
          <w:w w:val="13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86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175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72"/>
        </w:rPr>
        <w:t>www.jalisco.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0"/>
          <w:w w:val="17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72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8" w:after="0" w:line="269" w:lineRule="auto"/>
        <w:ind w:left="23" w:right="380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TERCERO.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Públíc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constriñ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Comité,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y/o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reúna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requisito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supuestos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contemplado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legislación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categorí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4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19" w:right="349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QUINTO.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VI,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clasificación,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expedientes,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reportes,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estudios,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actas,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dictámenes,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oficios,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correspondencia,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directivas,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directrices,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circulares,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contratos,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convenios,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instructivos,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notas,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memorandos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estadísticas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instrumento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medición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importar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señalados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Administración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Histórico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9" w:right="374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8"/>
        </w:rPr>
        <w:t>Además,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soporte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encuentre,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comprendido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escritos,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fotografías,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grabaciones,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soport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magnético,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digital,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sonoro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visual,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electrónico,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informático,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holográfic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existent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cree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posterioridad.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190" w:right="362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CAPITULO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40" w:lineRule="auto"/>
        <w:ind w:left="1156" w:right="156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Generale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4"/>
          <w:szCs w:val="14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40" w:lineRule="auto"/>
        <w:ind w:left="3185" w:right="360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Información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033" w:right="347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7"/>
        </w:rPr>
        <w:t>Secció</w:t>
      </w:r>
      <w:r>
        <w:rPr>
          <w:rFonts w:ascii="Arial" w:hAnsi="Arial" w:cs="Arial" w:eastAsia="Arial"/>
          <w:sz w:val="16"/>
          <w:szCs w:val="16"/>
          <w:color w:val="030303"/>
          <w:w w:val="9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Primera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2974" w:right="339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14" w:right="37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OCTAVO.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Lineamientos,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obligado,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supuestos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y/o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proporcionada.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14" w:right="392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NOVENO.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clasifica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miembros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4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5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1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5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Lineamientos,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reglamentaria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6" w:lineRule="auto"/>
        <w:ind w:left="9" w:right="378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DÉCIMO.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2"/>
        </w:rPr>
        <w:t>l</w:t>
      </w:r>
      <w:r>
        <w:rPr>
          <w:rFonts w:ascii="Arial" w:hAnsi="Arial" w:cs="Arial" w:eastAsia="Arial"/>
          <w:sz w:val="16"/>
          <w:szCs w:val="16"/>
          <w:color w:val="2A2A2A"/>
          <w:spacing w:val="8"/>
          <w:w w:val="22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válida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realíc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4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right="392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DÉCIMO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CUARTO.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negar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deben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cumple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siguiente: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7" w:lineRule="auto"/>
        <w:ind w:left="9" w:right="370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hipótesi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8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8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5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efectivament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4" w:right="40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58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w w:val="5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produce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interés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referenci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1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161" w:right="359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CAPITULO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40" w:lineRule="auto"/>
        <w:ind w:left="2586" w:right="301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Reservada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14" w:right="365" w:firstLine="-5"/>
        <w:jc w:val="left"/>
        <w:tabs>
          <w:tab w:pos="71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VIGESIMO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SEXTO.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·ón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</w:t>
      </w:r>
      <w:r>
        <w:rPr>
          <w:rFonts w:ascii="Arial" w:hAnsi="Arial" w:cs="Arial" w:eastAsia="Arial"/>
          <w:sz w:val="16"/>
          <w:szCs w:val="16"/>
          <w:color w:val="030303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desprenda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existenci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protegida,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temporalment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queda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prohi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manejo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distribución,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comp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3" w:lineRule="exact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1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ell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4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40" w:right="560"/>
          <w:cols w:num="2" w:equalWidth="0">
            <w:col w:w="2072" w:space="1403"/>
            <w:col w:w="7765"/>
          </w:cols>
        </w:sectPr>
      </w:pPr>
      <w:rPr/>
    </w:p>
    <w:p>
      <w:pPr>
        <w:spacing w:before="91" w:after="0" w:line="240" w:lineRule="auto"/>
        <w:ind w:left="6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44pt;margin-top:18.240021pt;width:335.040009pt;height:254.399994pt;mso-position-horizontal-relative:page;mso-position-vertical-relative:page;z-index:-3154" type="#_x0000_t75">
            <v:imagedata r:id="rId176" o:title=""/>
          </v:shape>
        </w:pict>
      </w:r>
      <w:r>
        <w:rPr/>
        <w:pict>
          <v:shape style="width:49.92pt;height:49.92pt;mso-position-horizontal-relative:char;mso-position-vertical-relative:line" type="#_x0000_t75">
            <v:imagedata r:id="rId17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.920001pt;height:32.64pt;mso-position-horizontal-relative:char;mso-position-vertical-relative:line" type="#_x0000_t75">
            <v:imagedata r:id="rId1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 w:after="0" w:line="240" w:lineRule="auto"/>
        <w:ind w:left="855" w:right="70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4" w:lineRule="exact"/>
        <w:ind w:left="463" w:right="25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8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70" w:after="0" w:line="240" w:lineRule="auto"/>
        <w:ind w:left="468" w:right="275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7"/>
          <w:szCs w:val="7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0"/>
        </w:rPr>
        <w:t>_l81U:":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94"/>
        </w:rPr>
        <w:t>Df..J.</w:t>
      </w:r>
      <w:r>
        <w:rPr>
          <w:rFonts w:ascii="Times New Roman" w:hAnsi="Times New Roman" w:cs="Times New Roman" w:eastAsia="Times New Roman"/>
          <w:sz w:val="7"/>
          <w:szCs w:val="7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  <w:t>DTAO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spacing w:val="6"/>
          <w:w w:val="100"/>
        </w:rPr>
        <w:t> </w:t>
      </w:r>
      <w:r>
        <w:rPr>
          <w:rFonts w:ascii="Arial" w:hAnsi="Arial" w:cs="Arial" w:eastAsia="Arial"/>
          <w:sz w:val="7"/>
          <w:szCs w:val="7"/>
          <w:spacing w:val="0"/>
          <w:w w:val="128"/>
        </w:rPr>
        <w:t>Df</w:t>
      </w:r>
      <w:r>
        <w:rPr>
          <w:rFonts w:ascii="Arial" w:hAnsi="Arial" w:cs="Arial" w:eastAsia="Arial"/>
          <w:sz w:val="7"/>
          <w:szCs w:val="7"/>
          <w:spacing w:val="4"/>
          <w:w w:val="12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2"/>
          <w:w w:val="5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17"/>
        </w:rPr>
        <w:t>JAtiSOJ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" w:right="-5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1.04pt;margin-top:32.495937pt;width:445.44pt;height:.1pt;mso-position-horizontal-relative:page;mso-position-vertical-relative:paragraph;z-index:-3148" coordorigin="221,650" coordsize="8909,2">
            <v:shape style="position:absolute;left:221;top:650;width:8909;height:2" coordorigin="221,650" coordsize="8909,0" path="m221,650l9130,650e" filled="f" stroked="t" strokeweight=".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w w:val="133"/>
        </w:rPr>
        <w:t>www.jall.co.g</w:t>
      </w:r>
      <w:r>
        <w:rPr>
          <w:rFonts w:ascii="Times New Roman" w:hAnsi="Times New Roman" w:cs="Times New Roman" w:eastAsia="Times New Roman"/>
          <w:sz w:val="20"/>
          <w:szCs w:val="20"/>
          <w:w w:val="134"/>
        </w:rPr>
        <w:t>)s.w.</w:t>
      </w:r>
      <w:r>
        <w:rPr>
          <w:rFonts w:ascii="Times New Roman" w:hAnsi="Times New Roman" w:cs="Times New Roman" w:eastAsia="Times New Roman"/>
          <w:sz w:val="20"/>
          <w:szCs w:val="2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30" w:right="31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1.440002pt;margin-top:-25.376049pt;width:54.720001pt;height:42.240002pt;mso-position-horizontal-relative:page;mso-position-vertical-relative:paragraph;z-index:-3153" type="#_x0000_t75">
            <v:imagedata r:id="rId179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TRIGÉSIMO</w:t>
      </w:r>
      <w:r>
        <w:rPr>
          <w:rFonts w:ascii="Arial" w:hAnsi="Arial" w:cs="Arial" w:eastAsia="Arial"/>
          <w:sz w:val="16"/>
          <w:szCs w:val="16"/>
          <w:spacing w:val="-9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PRIMERO.-L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se</w:t>
      </w:r>
      <w:r>
        <w:rPr>
          <w:rFonts w:ascii="Arial" w:hAnsi="Arial" w:cs="Arial" w:eastAsia="Arial"/>
          <w:sz w:val="16"/>
          <w:szCs w:val="16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68"/>
        </w:rPr>
        <w:t>1</w:t>
      </w:r>
      <w:r>
        <w:rPr>
          <w:rFonts w:ascii="Arial" w:hAnsi="Arial" w:cs="Arial" w:eastAsia="Arial"/>
          <w:sz w:val="16"/>
          <w:szCs w:val="16"/>
          <w:spacing w:val="7"/>
          <w:w w:val="6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incis</w:t>
      </w:r>
      <w:r>
        <w:rPr>
          <w:rFonts w:ascii="Arial" w:hAnsi="Arial" w:cs="Arial" w:eastAsia="Arial"/>
          <w:sz w:val="16"/>
          <w:szCs w:val="16"/>
          <w:spacing w:val="-6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50"/>
        </w:rPr>
        <w:t>,_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5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00000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compromet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0"/>
        </w:rPr>
        <w:t>Municipio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1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-5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75"/>
        </w:rPr>
        <w:t>"'·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00000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00000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municipal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00000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integrida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quienes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laboran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7"/>
        </w:rPr>
        <w:t>hubieren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laborado</w:t>
      </w:r>
      <w:r>
        <w:rPr>
          <w:rFonts w:ascii="Arial" w:hAnsi="Arial" w:cs="Arial" w:eastAsia="Arial"/>
          <w:sz w:val="16"/>
          <w:szCs w:val="16"/>
          <w:color w:val="000000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1"/>
        </w:rPr>
        <w:t>áreas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00000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00000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remuneraciones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dichos</w:t>
      </w:r>
      <w:r>
        <w:rPr>
          <w:rFonts w:ascii="Arial" w:hAnsi="Arial" w:cs="Arial" w:eastAsia="Arial"/>
          <w:sz w:val="16"/>
          <w:szCs w:val="16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1"/>
        </w:rPr>
        <w:t>ahí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considerarse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causas</w:t>
      </w:r>
      <w:r>
        <w:rPr>
          <w:rFonts w:ascii="Arial" w:hAnsi="Arial" w:cs="Arial" w:eastAsia="Arial"/>
          <w:sz w:val="16"/>
          <w:szCs w:val="16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posible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determinació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8"/>
        </w:rPr>
        <w:t>criterios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36" w:lineRule="exact"/>
        <w:ind w:left="120" w:right="682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102"/>
          <w:position w:val="1"/>
        </w:rPr>
        <w:t>generales</w:t>
      </w:r>
      <w:r>
        <w:rPr>
          <w:rFonts w:ascii="Arial" w:hAnsi="Arial" w:cs="Arial" w:eastAsia="Arial"/>
          <w:sz w:val="16"/>
          <w:szCs w:val="16"/>
          <w:spacing w:val="-1"/>
          <w:w w:val="101"/>
          <w:position w:val="1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6"/>
          <w:position w:val="1"/>
        </w:rPr>
        <w:t>que: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exact"/>
        <w:ind w:left="120" w:right="44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28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28"/>
        </w:rPr>
        <w:t>.</w:t>
      </w:r>
      <w:r>
        <w:rPr>
          <w:rFonts w:ascii="Arial" w:hAnsi="Arial" w:cs="Arial" w:eastAsia="Arial"/>
          <w:sz w:val="16"/>
          <w:szCs w:val="16"/>
          <w:spacing w:val="-13"/>
          <w:w w:val="12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compromet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e</w:t>
      </w:r>
      <w:r>
        <w:rPr>
          <w:rFonts w:ascii="Arial" w:hAnsi="Arial" w:cs="Arial" w:eastAsia="Arial"/>
          <w:sz w:val="16"/>
          <w:szCs w:val="16"/>
          <w:spacing w:val="8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pueda: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4" w:lineRule="auto"/>
        <w:ind w:left="110" w:right="50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Afectar,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poner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riesgo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,</w:t>
      </w:r>
      <w:r>
        <w:rPr>
          <w:rFonts w:ascii="Arial" w:hAnsi="Arial" w:cs="Arial" w:eastAsia="Arial"/>
          <w:sz w:val="16"/>
          <w:szCs w:val="16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impida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menoscaba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dificulta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conservar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defender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extensió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territoria</w:t>
      </w:r>
      <w:r>
        <w:rPr>
          <w:rFonts w:ascii="Arial" w:hAnsi="Arial" w:cs="Arial" w:eastAsia="Arial"/>
          <w:sz w:val="16"/>
          <w:szCs w:val="16"/>
          <w:spacing w:val="0"/>
          <w:w w:val="114"/>
        </w:rPr>
        <w:t>l</w:t>
      </w:r>
      <w:r>
        <w:rPr>
          <w:rFonts w:ascii="Arial" w:hAnsi="Arial" w:cs="Arial" w:eastAsia="Arial"/>
          <w:sz w:val="16"/>
          <w:szCs w:val="16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límite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territoriale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s</w:t>
      </w:r>
      <w:r>
        <w:rPr>
          <w:rFonts w:ascii="Arial" w:hAnsi="Arial" w:cs="Arial" w:eastAsia="Arial"/>
          <w:sz w:val="16"/>
          <w:szCs w:val="16"/>
          <w:spacing w:val="-1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municipios;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left="96" w:right="432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respectivo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ámbito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competencia,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población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bienes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estratégico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plant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productiva</w:t>
      </w:r>
      <w:r>
        <w:rPr>
          <w:rFonts w:ascii="Arial" w:hAnsi="Arial" w:cs="Arial" w:eastAsia="Arial"/>
          <w:sz w:val="16"/>
          <w:szCs w:val="16"/>
          <w:spacing w:val="-2"/>
          <w:w w:val="107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frent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spacing w:val="-8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eventualida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desastr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provocado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naturale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auxilio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recuperación</w:t>
      </w:r>
      <w:r>
        <w:rPr>
          <w:rFonts w:ascii="Arial" w:hAnsi="Arial" w:cs="Arial" w:eastAsia="Arial"/>
          <w:sz w:val="16"/>
          <w:szCs w:val="16"/>
          <w:spacing w:val="-2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43" w:lineRule="exact"/>
        <w:ind w:left="9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4"/>
          <w:position w:val="1"/>
        </w:rPr>
        <w:t>población.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3" w:lineRule="auto"/>
        <w:ind w:left="82" w:right="457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8.479980pt;margin-top:32.70393pt;width:.1pt;height:57.84pt;mso-position-horizontal-relative:page;mso-position-vertical-relative:paragraph;z-index:-3149" coordorigin="11770,654" coordsize="2,1157">
            <v:shape style="position:absolute;left:11770;top:654;width:2;height:1157" coordorigin="11770,654" coordsize="0,1157" path="m11770,1811l11770,654e" filled="f" stroked="t" strokeweight=".2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spacing w:val="3"/>
          <w:w w:val="5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spacing w:val="6"/>
          <w:w w:val="8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ponen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destinada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estabilida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Institucione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s</w:t>
      </w:r>
      <w:r>
        <w:rPr>
          <w:rFonts w:ascii="Arial" w:hAnsi="Arial" w:cs="Arial" w:eastAsia="Arial"/>
          <w:sz w:val="16"/>
          <w:szCs w:val="16"/>
          <w:spacing w:val="11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afecta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integrida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físic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máximas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encargo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Podere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Estado,</w:t>
      </w:r>
      <w:r>
        <w:rPr>
          <w:rFonts w:ascii="Arial" w:hAnsi="Arial" w:cs="Arial" w:eastAsia="Arial"/>
          <w:sz w:val="16"/>
          <w:szCs w:val="16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Gobierno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Municipales</w:t>
      </w:r>
      <w:r>
        <w:rPr>
          <w:rFonts w:ascii="Arial" w:hAnsi="Arial" w:cs="Arial" w:eastAsia="Arial"/>
          <w:sz w:val="16"/>
          <w:szCs w:val="16"/>
          <w:spacing w:val="-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autonomí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constitucional.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2" w:lineRule="exact"/>
        <w:ind w:left="77" w:right="46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6"/>
        </w:rPr>
        <w:t>IV</w:t>
      </w:r>
      <w:r>
        <w:rPr>
          <w:rFonts w:ascii="Arial" w:hAnsi="Arial" w:cs="Arial" w:eastAsia="Arial"/>
          <w:sz w:val="16"/>
          <w:szCs w:val="16"/>
          <w:spacing w:val="9"/>
          <w:w w:val="96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ponen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destinada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n</w:t>
      </w:r>
      <w:r>
        <w:rPr>
          <w:rFonts w:ascii="Arial" w:hAnsi="Arial" w:cs="Arial" w:eastAsia="Arial"/>
          <w:sz w:val="16"/>
          <w:szCs w:val="16"/>
          <w:spacing w:val="-1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pueda: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1" w:lineRule="auto"/>
        <w:ind w:left="67" w:right="44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Menoscabar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dificulta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estrategia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combati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comisión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seguridad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interio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r</w:t>
      </w:r>
      <w:r>
        <w:rPr>
          <w:rFonts w:ascii="Arial" w:hAnsi="Arial" w:cs="Arial" w:eastAsia="Arial"/>
          <w:sz w:val="16"/>
          <w:szCs w:val="16"/>
          <w:spacing w:val="-6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previsto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libro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segundo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títul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primero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Código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de</w:t>
      </w:r>
      <w:r>
        <w:rPr>
          <w:rFonts w:ascii="Arial" w:hAnsi="Arial" w:cs="Arial" w:eastAsia="Arial"/>
          <w:sz w:val="16"/>
          <w:szCs w:val="16"/>
          <w:spacing w:val="-1"/>
          <w:w w:val="115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Estado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46" w:lineRule="exact"/>
        <w:ind w:left="6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26.720001pt;margin-top:9.949553pt;width:269.760010pt;height:382.079987pt;mso-position-horizontal-relative:page;mso-position-vertical-relative:paragraph;z-index:-3152" type="#_x0000_t75">
            <v:imagedata r:id="rId180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86.559998pt;margin-top:7.023891pt;width:2.88pt;height:45.119999pt;mso-position-horizontal-relative:page;mso-position-vertical-relative:paragraph;z-index:-3151" type="#_x0000_t75">
            <v:imagedata r:id="rId181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w w:val="16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w w:val="16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Conspiración;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1" w:after="0" w:line="240" w:lineRule="auto"/>
        <w:ind w:left="5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104"/>
        </w:rPr>
        <w:t>2</w:t>
      </w:r>
      <w:r>
        <w:rPr>
          <w:rFonts w:ascii="Arial" w:hAnsi="Arial" w:cs="Arial" w:eastAsia="Arial"/>
          <w:sz w:val="16"/>
          <w:szCs w:val="16"/>
          <w:w w:val="103"/>
        </w:rPr>
        <w:t>.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Rebelión;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7" w:after="0" w:line="240" w:lineRule="auto"/>
        <w:ind w:left="5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102"/>
        </w:rPr>
        <w:t>3</w:t>
      </w:r>
      <w:r>
        <w:rPr>
          <w:rFonts w:ascii="Arial" w:hAnsi="Arial" w:cs="Arial" w:eastAsia="Arial"/>
          <w:sz w:val="16"/>
          <w:szCs w:val="16"/>
          <w:w w:val="101"/>
        </w:rPr>
        <w:t>.</w:t>
      </w:r>
      <w:r>
        <w:rPr>
          <w:rFonts w:ascii="Arial" w:hAnsi="Arial" w:cs="Arial" w:eastAsia="Arial"/>
          <w:sz w:val="16"/>
          <w:szCs w:val="16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Sedición</w:t>
      </w:r>
      <w:r>
        <w:rPr>
          <w:rFonts w:ascii="Arial" w:hAnsi="Arial" w:cs="Arial" w:eastAsia="Arial"/>
          <w:sz w:val="16"/>
          <w:szCs w:val="16"/>
          <w:spacing w:val="5"/>
          <w:w w:val="101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7" w:after="0" w:line="240" w:lineRule="auto"/>
        <w:ind w:left="4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106"/>
        </w:rPr>
        <w:t>4</w:t>
      </w:r>
      <w:r>
        <w:rPr>
          <w:rFonts w:ascii="Arial" w:hAnsi="Arial" w:cs="Arial" w:eastAsia="Arial"/>
          <w:sz w:val="16"/>
          <w:szCs w:val="16"/>
          <w:w w:val="105"/>
        </w:rPr>
        <w:t>.</w:t>
      </w:r>
      <w:r>
        <w:rPr>
          <w:rFonts w:ascii="Arial" w:hAnsi="Arial" w:cs="Arial" w:eastAsia="Arial"/>
          <w:sz w:val="16"/>
          <w:szCs w:val="16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Motín.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9" w:lineRule="auto"/>
        <w:ind w:left="24" w:right="456" w:firstLine="2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Destrui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inhabilita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infraestructur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a</w:t>
      </w:r>
      <w:r>
        <w:rPr>
          <w:rFonts w:ascii="Arial" w:hAnsi="Arial" w:cs="Arial" w:eastAsia="Arial"/>
          <w:sz w:val="16"/>
          <w:szCs w:val="16"/>
          <w:spacing w:val="29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iRdispensable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provisión</w:t>
      </w:r>
      <w:r>
        <w:rPr>
          <w:rFonts w:ascii="Arial" w:hAnsi="Arial" w:cs="Arial" w:eastAsia="Arial"/>
          <w:sz w:val="16"/>
          <w:szCs w:val="16"/>
          <w:spacing w:val="18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bienes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agua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potable,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vía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comunicación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transport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e</w:t>
      </w:r>
      <w:r>
        <w:rPr>
          <w:rFonts w:ascii="Arial" w:hAnsi="Arial" w:cs="Arial" w:eastAsia="Arial"/>
          <w:sz w:val="16"/>
          <w:szCs w:val="16"/>
          <w:spacing w:val="21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uso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jurisdicción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municipal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emergencia</w:t>
      </w:r>
      <w:r>
        <w:rPr>
          <w:rFonts w:ascii="Arial" w:hAnsi="Arial" w:cs="Arial" w:eastAsia="Arial"/>
          <w:sz w:val="16"/>
          <w:szCs w:val="16"/>
          <w:spacing w:val="5"/>
          <w:w w:val="102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3" w:lineRule="auto"/>
        <w:ind w:left="29" w:right="49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Obstaculiza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bloquear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tendiente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prevenir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combati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epidemias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enfermedade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situacione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pongan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población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según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Legislación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materia.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2" w:lineRule="auto"/>
        <w:ind w:left="14" w:right="50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2"/>
        </w:rPr>
        <w:t>TRIGÉSIMO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TERCERO.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-</w:t>
      </w:r>
      <w:r>
        <w:rPr>
          <w:rFonts w:ascii="Arial" w:hAnsi="Arial" w:cs="Arial" w:eastAsia="Arial"/>
          <w:sz w:val="16"/>
          <w:szCs w:val="16"/>
          <w:spacing w:val="-2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0"/>
        </w:rPr>
        <w:t>1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inciso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-18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Ley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cuando: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9" w:lineRule="auto"/>
        <w:ind w:left="10" w:right="526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28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28"/>
        </w:rPr>
        <w:t>.</w:t>
      </w:r>
      <w:r>
        <w:rPr>
          <w:rFonts w:ascii="Arial" w:hAnsi="Arial" w:cs="Arial" w:eastAsia="Arial"/>
          <w:sz w:val="16"/>
          <w:szCs w:val="16"/>
          <w:spacing w:val="-28"/>
          <w:w w:val="12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patrimoni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spacing w:val="-7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famili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impida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capacidad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preservarlos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resguardarlos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combati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r</w:t>
      </w:r>
      <w:r>
        <w:rPr>
          <w:rFonts w:ascii="Arial" w:hAnsi="Arial" w:cs="Arial" w:eastAsia="Arial"/>
          <w:sz w:val="16"/>
          <w:szCs w:val="16"/>
          <w:spacing w:val="4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delincuencia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organizada;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2" w:lineRule="auto"/>
        <w:ind w:left="10" w:right="679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13.76001pt;margin-top:-8.336095pt;width:174.720001pt;height:114.239998pt;mso-position-horizontal-relative:page;mso-position-vertical-relative:paragraph;z-index:-3150" type="#_x0000_t75">
            <v:imagedata r:id="rId182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TRIGÉSIMO</w:t>
      </w:r>
      <w:r>
        <w:rPr>
          <w:rFonts w:ascii="Arial" w:hAnsi="Arial" w:cs="Arial" w:eastAsia="Arial"/>
          <w:sz w:val="16"/>
          <w:szCs w:val="16"/>
          <w:spacing w:val="38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SEXTO.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-</w:t>
      </w:r>
      <w:r>
        <w:rPr>
          <w:rFonts w:ascii="Arial" w:hAnsi="Arial" w:cs="Arial" w:eastAsia="Arial"/>
          <w:sz w:val="16"/>
          <w:szCs w:val="16"/>
          <w:spacing w:val="11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término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s</w:t>
      </w:r>
      <w:r>
        <w:rPr>
          <w:rFonts w:ascii="Arial" w:hAnsi="Arial" w:cs="Arial" w:eastAsia="Arial"/>
          <w:sz w:val="16"/>
          <w:szCs w:val="16"/>
          <w:spacing w:val="24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fracc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210"/>
        </w:rPr>
        <w:t>·</w:t>
      </w:r>
      <w:r>
        <w:rPr>
          <w:rFonts w:ascii="Arial" w:hAnsi="Arial" w:cs="Arial" w:eastAsia="Arial"/>
          <w:sz w:val="16"/>
          <w:szCs w:val="16"/>
          <w:spacing w:val="0"/>
          <w:w w:val="2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inciso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f)</w:t>
      </w:r>
      <w:r>
        <w:rPr>
          <w:rFonts w:ascii="Times New Roman" w:hAnsi="Times New Roman" w:cs="Times New Roman" w:eastAsia="Times New Roman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siempre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19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cause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perjuicio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actividade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persecución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delitos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impartició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64" w:lineRule="exact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paz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pública.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spacing w:val="-4"/>
          <w:w w:val="8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paz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pueda: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600" w:bottom="280" w:left="240" w:right="340"/>
          <w:cols w:num="2" w:equalWidth="0">
            <w:col w:w="2137" w:space="1444"/>
            <w:col w:w="8079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18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2" w:right="472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235294pt;margin-top:-18.945833pt;width:6.698443pt;height:68.5pt;mso-position-horizontal-relative:page;mso-position-vertical-relative:paragraph;z-index:-3139" type="#_x0000_t202" filled="f" stroked="f">
            <v:textbox inset="0,0,0,0">
              <w:txbxContent>
                <w:p>
                  <w:pPr>
                    <w:spacing w:before="0" w:after="0" w:line="1370" w:lineRule="exact"/>
                    <w:ind w:right="-246"/>
                    <w:jc w:val="left"/>
                    <w:rPr>
                      <w:rFonts w:ascii="Times New Roman" w:hAnsi="Times New Roman" w:cs="Times New Roman" w:eastAsia="Times New Roman"/>
                      <w:sz w:val="137"/>
                      <w:szCs w:val="1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7"/>
                      <w:szCs w:val="137"/>
                      <w:color w:val="1C1C1C"/>
                      <w:spacing w:val="-201"/>
                      <w:w w:val="147"/>
                      <w:i/>
                      <w:position w:val="-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137"/>
                      <w:szCs w:val="13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93"/>
          <w:i/>
        </w:rPr>
        <w:t>!p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0" w:lineRule="exact"/>
        <w:ind w:left="766" w:right="43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94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98"/>
        </w:rPr>
        <w:t>is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4"/>
          <w:w w:val="98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4"/>
        </w:rPr>
        <w:t>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left="387" w:right="-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1.279999pt;margin-top:13.394045pt;width:67.199997pt;height:3.84pt;mso-position-horizontal-relative:page;mso-position-vertical-relative:paragraph;z-index:-3147" type="#_x0000_t75">
            <v:imagedata r:id="rId184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7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left="1016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-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Menoscabar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capacidad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preservar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resguar</w:t>
      </w:r>
      <w:r>
        <w:rPr>
          <w:rFonts w:ascii="Arial" w:hAnsi="Arial" w:cs="Arial" w:eastAsia="Arial"/>
          <w:sz w:val="16"/>
          <w:szCs w:val="16"/>
          <w:color w:val="030303"/>
          <w:spacing w:val="-59"/>
          <w:w w:val="105"/>
        </w:rPr>
        <w:t>d</w:t>
      </w:r>
      <w:r>
        <w:rPr>
          <w:rFonts w:ascii="Arial" w:hAnsi="Arial" w:cs="Arial" w:eastAsia="Arial"/>
          <w:sz w:val="24"/>
          <w:szCs w:val="24"/>
          <w:color w:val="414141"/>
          <w:spacing w:val="-7"/>
          <w:w w:val="214"/>
          <w:position w:val="3"/>
        </w:rPr>
        <w:t>'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5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78"/>
          <w:position w:val="0"/>
        </w:rPr>
        <w:t>-</w:t>
      </w:r>
      <w:r>
        <w:rPr>
          <w:rFonts w:ascii="Arial" w:hAnsi="Arial" w:cs="Arial" w:eastAsia="Arial"/>
          <w:sz w:val="16"/>
          <w:szCs w:val="16"/>
          <w:color w:val="2B2B2B"/>
          <w:spacing w:val="-14"/>
          <w:w w:val="77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93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303" w:lineRule="auto"/>
        <w:ind w:left="1021" w:right="71"/>
        <w:jc w:val="left"/>
        <w:tabs>
          <w:tab w:pos="1420" w:val="left"/>
          <w:tab w:pos="8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personas;</w:t>
        <w:tab/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17"/>
        </w:rPr>
        <w:t>'</w:t>
      </w:r>
      <w:r>
        <w:rPr>
          <w:rFonts w:ascii="Arial" w:hAnsi="Arial" w:cs="Arial" w:eastAsia="Arial"/>
          <w:sz w:val="16"/>
          <w:szCs w:val="16"/>
          <w:color w:val="545454"/>
          <w:spacing w:val="-15"/>
          <w:w w:val="59"/>
        </w:rPr>
        <w:t>•</w:t>
      </w:r>
      <w:r>
        <w:rPr>
          <w:rFonts w:ascii="Arial" w:hAnsi="Arial" w:cs="Arial" w:eastAsia="Arial"/>
          <w:sz w:val="16"/>
          <w:szCs w:val="16"/>
          <w:color w:val="828282"/>
          <w:spacing w:val="-21"/>
          <w:w w:val="147"/>
        </w:rPr>
        <w:t>·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65"/>
        </w:rPr>
        <w:t>,</w:t>
      </w:r>
      <w:r>
        <w:rPr>
          <w:rFonts w:ascii="Arial" w:hAnsi="Arial" w:cs="Arial" w:eastAsia="Arial"/>
          <w:sz w:val="16"/>
          <w:szCs w:val="16"/>
          <w:color w:val="A7A7A7"/>
          <w:spacing w:val="0"/>
          <w:w w:val="16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Menoscabar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dificulta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delictivas;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6" w:lineRule="exact"/>
        <w:ind w:left="101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Entorpece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interinstitucional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pública,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0" w:lineRule="auto"/>
        <w:ind w:left="101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impartició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justicia;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40" w:lineRule="auto"/>
        <w:ind w:left="1016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d}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Arruina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dificulta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reclusión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penitenciaria;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240" w:lineRule="auto"/>
        <w:ind w:left="1012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-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Afecta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capacidad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delitos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10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6" w:after="0" w:line="278" w:lineRule="auto"/>
        <w:ind w:left="1012" w:right="321" w:firstLine="-5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6"/>
          <w:szCs w:val="16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Perjudica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capacidad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encaminadas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disuadir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prevenir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disturbios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sociales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pudieran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desembocar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bloqueo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vía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comunicación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manifestacione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violentas.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007" w:right="340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igual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laboren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laborado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estratégica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impartició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pudiera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enunciativ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limitativa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supuesto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2"/>
        </w:rPr>
        <w:t>s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46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002" w:right="359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desempeñe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funciones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impartició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justicia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5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5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3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7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993" w:right="315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responsabilidad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concluido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93"/>
        </w:rPr>
        <w:t>,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estadística,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debiendo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obren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-17"/>
          <w:w w:val="167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1C1C1C"/>
          <w:spacing w:val="-12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sica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público.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4" w:lineRule="auto"/>
        <w:ind w:left="306" w:right="42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concordancia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text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jurisprudencia!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P.LX/200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99"/>
        </w:rPr>
        <w:t>0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208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Tribuna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Suprem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página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306" w:right="59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XI,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2000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novena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época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Seminari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5" w:lineRule="auto"/>
        <w:ind w:left="1134" w:right="37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97"/>
        </w:rPr>
        <w:t>N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205"/>
        </w:rPr>
        <w:t>.</w:t>
      </w:r>
      <w:r>
        <w:rPr>
          <w:rFonts w:ascii="Arial" w:hAnsi="Arial" w:cs="Arial" w:eastAsia="Arial"/>
          <w:sz w:val="16"/>
          <w:szCs w:val="16"/>
          <w:color w:val="1C1C1C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ENCUENTRA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 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INTERESES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NACIONALES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PO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TERCEROS.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derecho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313" w:lineRule="auto"/>
        <w:ind w:left="1120" w:right="385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consagrado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6o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Federa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absoluto,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garantía,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halla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sustentan,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fundamentalmente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interese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gob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rnados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incluso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figur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doctrin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"reserv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información"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"secret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burocrático".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encontrars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pasivo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garantía,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velar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intereses,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apego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constitucionale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mencionado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indiscriminadamente,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93"/>
        </w:rPr>
        <w:t>,</w:t>
      </w:r>
      <w:r>
        <w:rPr>
          <w:rFonts w:ascii="Arial" w:hAnsi="Arial" w:cs="Arial" w:eastAsia="Arial"/>
          <w:sz w:val="16"/>
          <w:szCs w:val="16"/>
          <w:color w:val="1C1C1C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refiera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5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así,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que,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restringe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conocimiento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generar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interese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nacionales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otro,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sancionan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inobservancia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7" w:lineRule="exact"/>
        <w:ind w:left="112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averiguación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mientra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2" w:after="0" w:line="315" w:lineRule="auto"/>
        <w:ind w:left="1120" w:right="404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8.800003pt;margin-top:14.171762pt;width:4.8pt;height:96.0pt;mso-position-horizontal-relative:page;mso-position-vertical-relative:paragraph;z-index:-3143" type="#_x0000_t75">
            <v:imagedata r:id="rId185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existe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privacidad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gobernados.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4" w:lineRule="auto"/>
        <w:ind w:left="296" w:right="37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clarament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7"/>
        </w:rPr>
        <w:t>ualt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pretend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acceder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5"/>
          <w:i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7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7"/>
          <w:i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9" w:after="0" w:line="130" w:lineRule="auto"/>
        <w:ind w:left="296" w:right="358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abiertos,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ocurrido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interio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transport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incluyendo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Macrobus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Ligero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autobuse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convencionales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34"/>
          <w:szCs w:val="34"/>
          <w:color w:val="030303"/>
          <w:spacing w:val="0"/>
          <w:w w:val="67"/>
          <w:i/>
        </w:rPr>
        <w:t>f</w:t>
      </w:r>
      <w:r>
        <w:rPr>
          <w:rFonts w:ascii="Arial" w:hAnsi="Arial" w:cs="Arial" w:eastAsia="Arial"/>
          <w:sz w:val="34"/>
          <w:szCs w:val="34"/>
          <w:color w:val="030303"/>
          <w:spacing w:val="23"/>
          <w:w w:val="6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1" w:after="0" w:line="239" w:lineRule="exact"/>
        <w:ind w:right="-20"/>
        <w:jc w:val="left"/>
        <w:tabs>
          <w:tab w:pos="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414141"/>
          <w:spacing w:val="0"/>
          <w:w w:val="133"/>
          <w:position w:val="-2"/>
        </w:rPr>
        <w:t>j</w:t>
      </w:r>
      <w:r>
        <w:rPr>
          <w:rFonts w:ascii="Arial" w:hAnsi="Arial" w:cs="Arial" w:eastAsia="Arial"/>
          <w:sz w:val="16"/>
          <w:szCs w:val="16"/>
          <w:color w:val="41414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6"/>
          <w:szCs w:val="16"/>
          <w:color w:val="414141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3"/>
        </w:rPr>
        <w:t>día,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  <w:position w:val="3"/>
        </w:rPr>
        <w:t>informand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  <w:position w:val="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8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3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3"/>
        </w:rPr>
        <w:t>variables: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3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3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i/>
          <w:position w:val="3"/>
        </w:rPr>
        <w:t>rut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20"/>
          <w:i/>
          <w:position w:val="3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3"/>
          <w:i/>
          <w:position w:val="3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4"/>
          <w:w w:val="100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9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cu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3"/>
        </w:rPr>
        <w:t>ntra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5" w:right="-20"/>
        <w:jc w:val="left"/>
        <w:tabs>
          <w:tab w:pos="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  <w:position w:val="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  <w:position w:val="5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1"/>
        </w:rPr>
        <w:t>debidament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7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clasificada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Dictame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1"/>
        </w:rPr>
        <w:t>Modificació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8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emitid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780" w:bottom="280" w:left="400" w:right="520"/>
          <w:cols w:num="2" w:equalWidth="0">
            <w:col w:w="1770" w:space="776"/>
            <w:col w:w="8774"/>
          </w:cols>
        </w:sectPr>
      </w:pPr>
      <w:rPr/>
    </w:p>
    <w:p>
      <w:pPr>
        <w:spacing w:before="66" w:after="0" w:line="383" w:lineRule="exact"/>
        <w:ind w:left="2546" w:right="-20"/>
        <w:jc w:val="left"/>
        <w:tabs>
          <w:tab w:pos="63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5.92pt;margin-top:18.456478pt;width:101.760002pt;height:39.360001pt;mso-position-horizontal-relative:page;mso-position-vertical-relative:paragraph;z-index:-3146" type="#_x0000_t75">
            <v:imagedata r:id="rId186" o:title=""/>
          </v:shape>
        </w:pict>
      </w:r>
      <w:r>
        <w:rPr/>
        <w:pict>
          <v:group style="position:absolute;margin-left:138.240005pt;margin-top:20.376478pt;width:265.054113pt;height:47.039999pt;mso-position-horizontal-relative:page;mso-position-vertical-relative:paragraph;z-index:-3141" coordorigin="2765,408" coordsize="5301,941">
            <v:shape style="position:absolute;left:2765;top:408;width:826;height:749" type="#_x0000_t75">
              <v:imagedata r:id="rId187" o:title=""/>
            </v:shape>
            <v:shape style="position:absolute;left:5184;top:1060;width:1286;height:288" type="#_x0000_t75">
              <v:imagedata r:id="rId188" o:title=""/>
            </v:shape>
            <v:group style="position:absolute;left:3144;top:1070;width:4918;height:2" coordorigin="3144,1070" coordsize="4918,2">
              <v:shape style="position:absolute;left:3144;top:1070;width:4918;height:2" coordorigin="3144,1070" coordsize="4918,0" path="m3144,1070l8061,1070e" filled="f" stroked="t" strokeweight=".470588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4"/>
          <w:szCs w:val="34"/>
          <w:color w:val="414141"/>
          <w:spacing w:val="0"/>
          <w:w w:val="52"/>
          <w:position w:val="-1"/>
        </w:rPr>
        <w:t>1</w:t>
      </w:r>
      <w:r>
        <w:rPr>
          <w:rFonts w:ascii="Arial" w:hAnsi="Arial" w:cs="Arial" w:eastAsia="Arial"/>
          <w:sz w:val="34"/>
          <w:szCs w:val="34"/>
          <w:color w:val="41414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4"/>
          <w:szCs w:val="34"/>
          <w:color w:val="414141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27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520"/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2B2B2B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B2B2B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2B2B2B"/>
          <w:spacing w:val="-8"/>
          <w:w w:val="123"/>
        </w:rPr>
        <w:t>r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442"/>
        </w:rPr>
        <w:t>3-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442"/>
        </w:rPr>
        <w:t>_,..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-10"/>
          <w:w w:val="442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12"/>
          <w:w w:val="12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24"/>
        </w:rPr>
        <w:t>.....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134" w:lineRule="exact"/>
        <w:ind w:left="216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13"/>
          <w:szCs w:val="13"/>
          <w:color w:val="414141"/>
          <w:spacing w:val="0"/>
          <w:w w:val="138"/>
          <w:position w:val="-1"/>
        </w:rPr>
        <w:t>..:-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38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38"/>
          <w:position w:val="-1"/>
        </w:rPr>
        <w:t>.;.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38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38"/>
          <w:position w:val="-1"/>
        </w:rPr>
        <w:t>,..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38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38"/>
          <w:position w:val="-1"/>
        </w:rPr>
        <w:t>--""''&lt;</w:t>
      </w:r>
      <w:r>
        <w:rPr>
          <w:rFonts w:ascii="Arial" w:hAnsi="Arial" w:cs="Arial" w:eastAsia="Arial"/>
          <w:sz w:val="13"/>
          <w:szCs w:val="13"/>
          <w:color w:val="414141"/>
          <w:spacing w:val="-15"/>
          <w:w w:val="139"/>
          <w:position w:val="-1"/>
        </w:rPr>
        <w:t>-</w:t>
      </w:r>
      <w:r>
        <w:rPr>
          <w:rFonts w:ascii="Arial" w:hAnsi="Arial" w:cs="Arial" w:eastAsia="Arial"/>
          <w:sz w:val="13"/>
          <w:szCs w:val="13"/>
          <w:color w:val="676767"/>
          <w:spacing w:val="-4"/>
          <w:w w:val="71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87"/>
          <w:position w:val="-1"/>
        </w:rPr>
        <w:t>"'"'"",_</w:t>
      </w:r>
      <w:r>
        <w:rPr>
          <w:rFonts w:ascii="Arial" w:hAnsi="Arial" w:cs="Arial" w:eastAsia="Arial"/>
          <w:sz w:val="13"/>
          <w:szCs w:val="13"/>
          <w:color w:val="414141"/>
          <w:spacing w:val="-9"/>
          <w:w w:val="88"/>
          <w:position w:val="-1"/>
        </w:rPr>
        <w:t>_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76"/>
          <w:position w:val="-1"/>
        </w:rPr>
        <w:t>...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00"/>
          <w:position w:val="-1"/>
        </w:rPr>
        <w:t>   </w:t>
      </w:r>
      <w:r>
        <w:rPr>
          <w:rFonts w:ascii="Arial" w:hAnsi="Arial" w:cs="Arial" w:eastAsia="Arial"/>
          <w:sz w:val="13"/>
          <w:szCs w:val="13"/>
          <w:color w:val="2B2B2B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68"/>
          <w:position w:val="-1"/>
        </w:rPr>
        <w:t>lleC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69"/>
          <w:position w:val="-1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71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12"/>
          <w:w w:val="230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89"/>
          <w:position w:val="-1"/>
        </w:rPr>
        <w:t>_._"'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4"/>
          <w:w w:val="193"/>
          <w:position w:val="-1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38"/>
          <w:position w:val="-1"/>
        </w:rPr>
        <w:t>,...,.:;,_,.._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-15"/>
          <w:w w:val="139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00"/>
          <w:position w:val="-1"/>
        </w:rPr>
        <w:t>...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0"/>
          <w:w w:val="167"/>
          <w:position w:val="-1"/>
        </w:rPr>
        <w:t>.._,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-17"/>
          <w:w w:val="167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14141"/>
          <w:spacing w:val="-9"/>
          <w:w w:val="71"/>
          <w:position w:val="-1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61"/>
          <w:position w:val="-1"/>
        </w:rPr>
        <w:t>0,.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-13"/>
          <w:w w:val="60"/>
          <w:position w:val="-1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0"/>
          <w:w w:val="72"/>
          <w:position w:val="-1"/>
        </w:rPr>
        <w:t>.,¡.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-1"/>
          <w:w w:val="72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0"/>
          <w:w w:val="72"/>
          <w:position w:val="-1"/>
        </w:rPr>
        <w:t>,.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0"/>
          <w:w w:val="127"/>
          <w:position w:val="-1"/>
        </w:rPr>
        <w:t>.,.-,.,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-4"/>
          <w:w w:val="127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14141"/>
          <w:spacing w:val="0"/>
          <w:w w:val="64"/>
          <w:position w:val="-1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414141"/>
          <w:spacing w:val="-10"/>
          <w:w w:val="64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25"/>
          <w:w w:val="66"/>
          <w:position w:val="-1"/>
        </w:rPr>
        <w:t>&lt;</w:t>
      </w:r>
      <w:r>
        <w:rPr>
          <w:rFonts w:ascii="Times New Roman" w:hAnsi="Times New Roman" w:cs="Times New Roman" w:eastAsia="Times New Roman"/>
          <w:sz w:val="12"/>
          <w:szCs w:val="12"/>
          <w:color w:val="414141"/>
          <w:spacing w:val="0"/>
          <w:w w:val="64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66"/>
          <w:position w:val="-1"/>
        </w:rPr>
        <w:t>ntlo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67"/>
          <w:position w:val="-1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"/>
          <w:w w:val="144"/>
          <w:position w:val="-1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77"/>
          <w:position w:val="-1"/>
        </w:rPr>
        <w:t>Y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65"/>
          <w:position w:val="-1"/>
        </w:rPr>
        <w:t>_,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9"/>
          <w:w w:val="165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15"/>
          <w:w w:val="184"/>
          <w:position w:val="-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11"/>
          <w:position w:val="-1"/>
        </w:rPr>
        <w:t>,..,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11"/>
          <w:w w:val="111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22"/>
          <w:position w:val="-1"/>
        </w:rPr>
        <w:t>.,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3"/>
          <w:w w:val="122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63"/>
          <w:position w:val="-1"/>
        </w:rPr>
        <w:t>r':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2"/>
          <w:w w:val="64"/>
          <w:position w:val="-1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1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6"/>
          <w:w w:val="131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47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15"/>
          <w:w w:val="272"/>
          <w:position w:val="-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68"/>
          <w:position w:val="-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0"/>
          <w:w w:val="79"/>
          <w:position w:val="-1"/>
        </w:rPr>
        <w:t>J·'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-1"/>
          <w:w w:val="79"/>
          <w:position w:val="-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56"/>
          <w:position w:val="-1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5"/>
          <w:w w:val="184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3"/>
          <w:w w:val="62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-2"/>
          <w:w w:val="124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46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71"/>
          <w:position w:val="-1"/>
        </w:rPr>
        <w:t>•,''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45" w:lineRule="exact"/>
        <w:ind w:right="-20"/>
        <w:jc w:val="left"/>
        <w:tabs>
          <w:tab w:pos="480" w:val="left"/>
          <w:tab w:pos="166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Arial" w:hAnsi="Arial" w:cs="Arial" w:eastAsia="Arial"/>
          <w:sz w:val="5"/>
          <w:szCs w:val="5"/>
          <w:color w:val="1C1C1C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5"/>
          <w:szCs w:val="5"/>
          <w:color w:val="1C1C1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5"/>
          <w:szCs w:val="5"/>
          <w:color w:val="1C1C1C"/>
          <w:spacing w:val="0"/>
          <w:w w:val="100"/>
          <w:position w:val="-1"/>
        </w:rPr>
      </w:r>
      <w:r>
        <w:rPr>
          <w:rFonts w:ascii="Arial" w:hAnsi="Arial" w:cs="Arial" w:eastAsia="Arial"/>
          <w:sz w:val="7"/>
          <w:szCs w:val="7"/>
          <w:color w:val="828282"/>
          <w:spacing w:val="0"/>
          <w:w w:val="66"/>
          <w:position w:val="-1"/>
        </w:rPr>
        <w:t>'</w:t>
      </w:r>
      <w:r>
        <w:rPr>
          <w:rFonts w:ascii="Arial" w:hAnsi="Arial" w:cs="Arial" w:eastAsia="Arial"/>
          <w:sz w:val="7"/>
          <w:szCs w:val="7"/>
          <w:color w:val="82828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82828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00"/>
          <w:position w:val="-1"/>
        </w:rPr>
        <w:t>.•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520"/>
          <w:cols w:num="2" w:equalWidth="0">
            <w:col w:w="4081" w:space="32"/>
            <w:col w:w="7207"/>
          </w:cols>
        </w:sectPr>
      </w:pPr>
      <w:rPr/>
    </w:p>
    <w:p>
      <w:pPr>
        <w:spacing w:before="0" w:after="0" w:line="143" w:lineRule="exact"/>
        <w:ind w:left="3153" w:right="-20"/>
        <w:jc w:val="left"/>
        <w:tabs>
          <w:tab w:pos="55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148.800003pt;margin-top:25.920013pt;width:260.160004pt;height:416.640015pt;mso-position-horizontal-relative:page;mso-position-vertical-relative:page;z-index:-3145" type="#_x0000_t75">
            <v:imagedata r:id="rId189" o:title=""/>
          </v:shape>
        </w:pict>
      </w:r>
      <w:r>
        <w:rPr/>
        <w:pict>
          <v:shape style="position:absolute;margin-left:552.960022pt;margin-top:24.960011pt;width:48pt;height:42.240002pt;mso-position-horizontal-relative:page;mso-position-vertical-relative:page;z-index:-3144" type="#_x0000_t75">
            <v:imagedata r:id="rId190" o:title=""/>
          </v:shape>
        </w:pict>
      </w:r>
      <w:r>
        <w:rPr/>
        <w:pict>
          <v:shape style="position:absolute;margin-left:496.320007pt;margin-top:703.679993pt;width:100.800003pt;height:59.52pt;mso-position-horizontal-relative:page;mso-position-vertical-relative:page;z-index:-3142" type="#_x0000_t75">
            <v:imagedata r:id="rId191" o:title=""/>
          </v:shape>
        </w:pict>
      </w:r>
      <w:r>
        <w:rPr/>
        <w:pict>
          <v:group style="position:absolute;margin-left:604.235291pt;margin-top:695.281677pt;width:.1pt;height:63.767734pt;mso-position-horizontal-relative:page;mso-position-vertical-relative:page;z-index:-3140" coordorigin="12085,13906" coordsize="2,1275">
            <v:shape style="position:absolute;left:12085;top:13906;width:2;height:1275" coordorigin="12085,13906" coordsize="0,1275" path="m12085,15181l12085,13906e" filled="f" stroked="t" strokeweight=".470588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</w:rPr>
        <w:t>.</w:t>
      </w:r>
      <w:r>
        <w:rPr>
          <w:rFonts w:ascii="Arial" w:hAnsi="Arial" w:cs="Arial" w:eastAsia="Arial"/>
          <w:sz w:val="13"/>
          <w:szCs w:val="13"/>
          <w:color w:val="828282"/>
          <w:spacing w:val="-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828282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828282"/>
          <w:spacing w:val="0"/>
          <w:w w:val="66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520"/>
        </w:sectPr>
      </w:pPr>
      <w:rPr/>
    </w:p>
    <w:p>
      <w:pPr>
        <w:spacing w:before="97" w:after="0" w:line="240" w:lineRule="auto"/>
        <w:ind w:left="2547" w:right="-20"/>
        <w:jc w:val="left"/>
        <w:tabs>
          <w:tab w:pos="834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shape style="position:absolute;margin-left:541.440002pt;margin-top:4.962022pt;width:54.720001pt;height:120.959999pt;mso-position-horizontal-relative:page;mso-position-vertical-relative:paragraph;z-index:-3137" type="#_x0000_t75">
            <v:imagedata r:id="rId192" o:title=""/>
          </v:shape>
        </w:pict>
      </w:r>
      <w:r>
        <w:rPr/>
        <w:pict>
          <v:group style="position:absolute;margin-left:442.044952pt;margin-top:9.086875pt;width:.70056pt;height:.1pt;mso-position-horizontal-relative:page;mso-position-vertical-relative:paragraph;z-index:-3134" coordorigin="8841,182" coordsize="14,2">
            <v:shape style="position:absolute;left:8841;top:182;width:14;height:2" coordorigin="8841,182" coordsize="14,0" path="m8841,182l8855,182e" filled="f" stroked="t" strokeweight=".189pt" strokecolor="#3C3C3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"/>
          <w:szCs w:val="8"/>
          <w:color w:val="1A1A1A"/>
          <w:w w:val="218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6"/>
          <w:w w:val="21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41"/>
        </w:rPr>
        <w:t>&lt;-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3"/>
          <w:w w:val="42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61"/>
        </w:rPr>
        <w:t>·'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5"/>
          <w:w w:val="6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36"/>
          <w:w w:val="23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6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98"/>
        </w:rPr>
        <w:t>"'"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4"/>
          <w:w w:val="98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11"/>
          <w:w w:val="64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86"/>
        </w:rPr>
        <w:t>•"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2"/>
          <w:w w:val="85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26"/>
          <w:w w:val="94"/>
        </w:rPr>
        <w:t>¡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11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8"/>
          <w:w w:val="94"/>
        </w:rPr>
        <w:t>¡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91"/>
        </w:rPr>
        <w:t>,.,,,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7"/>
          <w:w w:val="9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6"/>
          <w:w w:val="34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76"/>
        </w:rPr>
        <w:t>..,,,,:¡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77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2"/>
          <w:w w:val="10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1"/>
          <w:w w:val="5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88"/>
        </w:rPr>
        <w:t>u:.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89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41"/>
        </w:rPr>
        <w:t>&lt;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2"/>
          <w:w w:val="4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83"/>
        </w:rPr>
        <w:t>.,_-,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4"/>
          <w:w w:val="8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5"/>
          <w:w w:val="170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2"/>
          <w:w w:val="168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76"/>
        </w:rPr>
        <w:t>''·'·)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75"/>
        </w:rPr>
        <w:t>il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2"/>
          <w:w w:val="8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63"/>
        </w:rPr>
        <w:t>;·c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1"/>
          <w:w w:val="64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66"/>
        </w:rPr>
        <w:t>•&lt;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8"/>
          <w:w w:val="66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33"/>
          <w:w w:val="12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67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15"/>
          <w:w w:val="12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5"/>
          <w:w w:val="149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0"/>
          <w:w w:val="5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210"/>
        </w:rPr>
        <w:t>¡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230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94"/>
        </w:rPr>
        <w:t>mn--.·.,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3"/>
          <w:w w:val="9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83"/>
        </w:rPr>
        <w:t>ur-.t,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6"/>
          <w:w w:val="83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10"/>
          <w:w w:val="8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6"/>
          <w:w w:val="84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5"/>
          <w:w w:val="8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27"/>
          <w:w w:val="110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5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1"/>
          <w:w w:val="50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5B5B5B"/>
          <w:spacing w:val="0"/>
          <w:w w:val="169"/>
        </w:rPr>
        <w:t>¡..,</w:t>
      </w:r>
      <w:r>
        <w:rPr>
          <w:rFonts w:ascii="Times New Roman" w:hAnsi="Times New Roman" w:cs="Times New Roman" w:eastAsia="Times New Roman"/>
          <w:sz w:val="5"/>
          <w:szCs w:val="5"/>
          <w:color w:val="2B2B2B"/>
          <w:spacing w:val="-1"/>
          <w:w w:val="88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4B4B4B"/>
          <w:spacing w:val="-5"/>
          <w:w w:val="155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52"/>
        </w:rPr>
        <w:t>,.,.,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255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6"/>
        </w:rPr>
        <w:t>,,.,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20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4"/>
          <w:w w:val="12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6"/>
          <w:w w:val="127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12"/>
          <w:w w:val="18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106"/>
        </w:rPr>
        <w:t>-"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8"/>
          <w:w w:val="106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1"/>
          <w:w w:val="5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1"/>
          <w:w w:val="12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77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72"/>
        </w:rPr>
        <w:t>'l'&lt;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7"/>
          <w:w w:val="73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2"/>
          <w:w w:val="23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2"/>
          <w:w w:val="216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6"/>
          <w:w w:val="62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2"/>
          <w:w w:val="5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64"/>
        </w:rPr>
        <w:t>tcc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7"/>
          <w:w w:val="65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76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4"/>
          <w:w w:val="75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33"/>
        </w:rPr>
        <w:t>&lt;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3"/>
          <w:w w:val="23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65"/>
        </w:rPr>
        <w:t>··r•&lt;'&lt;."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4"/>
          <w:w w:val="66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66"/>
        </w:rPr>
        <w:t>'f'..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66"/>
        </w:rPr>
        <w:t>.'l·t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6"/>
          <w:w w:val="6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63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1"/>
          <w:w w:val="63"/>
        </w:rPr>
        <w:t>&gt;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93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2"/>
          <w:w w:val="93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87"/>
        </w:rPr>
        <w:t>l'.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7"/>
          <w:w w:val="88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2"/>
          <w:w w:val="5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53"/>
        </w:rPr>
        <w:t>.",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7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5B5B5B"/>
          <w:spacing w:val="0"/>
          <w:w w:val="75"/>
          <w:i/>
        </w:rPr>
        <w:t>•</w:t>
      </w:r>
      <w:r>
        <w:rPr>
          <w:rFonts w:ascii="Arial" w:hAnsi="Arial" w:cs="Arial" w:eastAsia="Arial"/>
          <w:sz w:val="7"/>
          <w:szCs w:val="7"/>
          <w:color w:val="5B5B5B"/>
          <w:spacing w:val="0"/>
          <w:w w:val="74"/>
          <w:i/>
        </w:rPr>
        <w:t>"</w:t>
      </w:r>
      <w:r>
        <w:rPr>
          <w:rFonts w:ascii="Arial" w:hAnsi="Arial" w:cs="Arial" w:eastAsia="Arial"/>
          <w:sz w:val="7"/>
          <w:szCs w:val="7"/>
          <w:color w:val="5B5B5B"/>
          <w:spacing w:val="-10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2B2B2B"/>
          <w:spacing w:val="4"/>
          <w:w w:val="42"/>
          <w:i/>
        </w:rPr>
        <w:t>&lt;</w:t>
      </w:r>
      <w:r>
        <w:rPr>
          <w:rFonts w:ascii="Arial" w:hAnsi="Arial" w:cs="Arial" w:eastAsia="Arial"/>
          <w:sz w:val="7"/>
          <w:szCs w:val="7"/>
          <w:color w:val="6E6E6E"/>
          <w:spacing w:val="-3"/>
          <w:w w:val="97"/>
          <w:i/>
        </w:rPr>
        <w:t>:</w:t>
      </w:r>
      <w:r>
        <w:rPr>
          <w:rFonts w:ascii="Arial" w:hAnsi="Arial" w:cs="Arial" w:eastAsia="Arial"/>
          <w:sz w:val="7"/>
          <w:szCs w:val="7"/>
          <w:color w:val="4B4B4B"/>
          <w:spacing w:val="0"/>
          <w:w w:val="193"/>
          <w:i/>
        </w:rPr>
        <w:t>r</w:t>
      </w:r>
      <w:r>
        <w:rPr>
          <w:rFonts w:ascii="Arial" w:hAnsi="Arial" w:cs="Arial" w:eastAsia="Arial"/>
          <w:sz w:val="7"/>
          <w:szCs w:val="7"/>
          <w:color w:val="4B4B4B"/>
          <w:spacing w:val="-4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2B2B2B"/>
          <w:spacing w:val="0"/>
          <w:w w:val="96"/>
          <w:i/>
        </w:rPr>
        <w:t>-)</w:t>
      </w:r>
      <w:r>
        <w:rPr>
          <w:rFonts w:ascii="Arial" w:hAnsi="Arial" w:cs="Arial" w:eastAsia="Arial"/>
          <w:sz w:val="7"/>
          <w:szCs w:val="7"/>
          <w:color w:val="2B2B2B"/>
          <w:spacing w:val="-10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52"/>
        </w:rPr>
        <w:t>,</w:t>
      </w:r>
      <w:r>
        <w:rPr>
          <w:rFonts w:ascii="Arial" w:hAnsi="Arial" w:cs="Arial" w:eastAsia="Arial"/>
          <w:sz w:val="7"/>
          <w:szCs w:val="7"/>
          <w:color w:val="030303"/>
          <w:spacing w:val="-7"/>
          <w:w w:val="53"/>
        </w:rPr>
        <w:t>_</w:t>
      </w:r>
      <w:r>
        <w:rPr>
          <w:rFonts w:ascii="Arial" w:hAnsi="Arial" w:cs="Arial" w:eastAsia="Arial"/>
          <w:sz w:val="7"/>
          <w:szCs w:val="7"/>
          <w:color w:val="4B4B4B"/>
          <w:spacing w:val="-19"/>
          <w:w w:val="255"/>
        </w:rPr>
        <w:t>,</w:t>
      </w:r>
      <w:r>
        <w:rPr>
          <w:rFonts w:ascii="Arial" w:hAnsi="Arial" w:cs="Arial" w:eastAsia="Arial"/>
          <w:sz w:val="7"/>
          <w:szCs w:val="7"/>
          <w:color w:val="1A1A1A"/>
          <w:spacing w:val="-10"/>
          <w:w w:val="45"/>
        </w:rPr>
        <w:t>_</w:t>
      </w:r>
      <w:r>
        <w:rPr>
          <w:rFonts w:ascii="Arial" w:hAnsi="Arial" w:cs="Arial" w:eastAsia="Arial"/>
          <w:sz w:val="7"/>
          <w:szCs w:val="7"/>
          <w:color w:val="3D3D3D"/>
          <w:spacing w:val="-14"/>
          <w:w w:val="122"/>
        </w:rPr>
        <w:t>,</w:t>
      </w:r>
      <w:r>
        <w:rPr>
          <w:rFonts w:ascii="Arial" w:hAnsi="Arial" w:cs="Arial" w:eastAsia="Arial"/>
          <w:sz w:val="7"/>
          <w:szCs w:val="7"/>
          <w:color w:val="1A1A1A"/>
          <w:spacing w:val="0"/>
          <w:w w:val="44"/>
        </w:rPr>
        <w:t>,</w:t>
      </w:r>
      <w:r>
        <w:rPr>
          <w:rFonts w:ascii="Arial" w:hAnsi="Arial" w:cs="Arial" w:eastAsia="Arial"/>
          <w:sz w:val="7"/>
          <w:szCs w:val="7"/>
          <w:color w:val="1A1A1A"/>
          <w:spacing w:val="-14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3D3D3D"/>
          <w:spacing w:val="-6"/>
          <w:w w:val="122"/>
        </w:rPr>
        <w:t>.</w:t>
      </w:r>
      <w:r>
        <w:rPr>
          <w:rFonts w:ascii="Arial" w:hAnsi="Arial" w:cs="Arial" w:eastAsia="Arial"/>
          <w:sz w:val="7"/>
          <w:szCs w:val="7"/>
          <w:color w:val="6E6E6E"/>
          <w:spacing w:val="-3"/>
          <w:w w:val="67"/>
        </w:rPr>
        <w:t>.</w:t>
      </w:r>
      <w:r>
        <w:rPr>
          <w:rFonts w:ascii="Arial" w:hAnsi="Arial" w:cs="Arial" w:eastAsia="Arial"/>
          <w:sz w:val="7"/>
          <w:szCs w:val="7"/>
          <w:color w:val="3D3D3D"/>
          <w:spacing w:val="0"/>
          <w:w w:val="129"/>
        </w:rPr>
        <w:t>,.</w:t>
      </w:r>
      <w:r>
        <w:rPr>
          <w:rFonts w:ascii="Arial" w:hAnsi="Arial" w:cs="Arial" w:eastAsia="Arial"/>
          <w:sz w:val="7"/>
          <w:szCs w:val="7"/>
          <w:color w:val="3D3D3D"/>
          <w:spacing w:val="-3"/>
          <w:w w:val="129"/>
        </w:rPr>
        <w:t>,</w:t>
      </w:r>
      <w:r>
        <w:rPr>
          <w:rFonts w:ascii="Arial" w:hAnsi="Arial" w:cs="Arial" w:eastAsia="Arial"/>
          <w:sz w:val="7"/>
          <w:szCs w:val="7"/>
          <w:color w:val="3D3D3D"/>
          <w:spacing w:val="-24"/>
          <w:w w:val="129"/>
        </w:rPr>
        <w:t>,</w:t>
      </w:r>
      <w:r>
        <w:rPr>
          <w:rFonts w:ascii="Arial" w:hAnsi="Arial" w:cs="Arial" w:eastAsia="Arial"/>
          <w:sz w:val="7"/>
          <w:szCs w:val="7"/>
          <w:color w:val="5B5B5B"/>
          <w:spacing w:val="-5"/>
          <w:w w:val="202"/>
        </w:rPr>
        <w:t>: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64"/>
        </w:rPr>
        <w:t>·-</w:t>
      </w:r>
      <w:r>
        <w:rPr>
          <w:rFonts w:ascii="Arial" w:hAnsi="Arial" w:cs="Arial" w:eastAsia="Arial"/>
          <w:sz w:val="7"/>
          <w:szCs w:val="7"/>
          <w:color w:val="858585"/>
          <w:spacing w:val="-6"/>
          <w:w w:val="63"/>
        </w:rPr>
        <w:t>,</w:t>
      </w:r>
      <w:r>
        <w:rPr>
          <w:rFonts w:ascii="Arial" w:hAnsi="Arial" w:cs="Arial" w:eastAsia="Arial"/>
          <w:sz w:val="7"/>
          <w:szCs w:val="7"/>
          <w:color w:val="5B5B5B"/>
          <w:spacing w:val="0"/>
          <w:w w:val="92"/>
        </w:rPr>
        <w:t>.,</w:t>
      </w:r>
      <w:r>
        <w:rPr>
          <w:rFonts w:ascii="Arial" w:hAnsi="Arial" w:cs="Arial" w:eastAsia="Arial"/>
          <w:sz w:val="7"/>
          <w:szCs w:val="7"/>
          <w:color w:val="5B5B5B"/>
          <w:spacing w:val="-6"/>
          <w:w w:val="92"/>
        </w:rPr>
        <w:t>.</w:t>
      </w:r>
      <w:r>
        <w:rPr>
          <w:rFonts w:ascii="Arial" w:hAnsi="Arial" w:cs="Arial" w:eastAsia="Arial"/>
          <w:sz w:val="7"/>
          <w:szCs w:val="7"/>
          <w:color w:val="3D3D3D"/>
          <w:spacing w:val="3"/>
          <w:w w:val="255"/>
        </w:rPr>
        <w:t>,</w:t>
      </w:r>
      <w:r>
        <w:rPr>
          <w:rFonts w:ascii="Arial" w:hAnsi="Arial" w:cs="Arial" w:eastAsia="Arial"/>
          <w:sz w:val="7"/>
          <w:szCs w:val="7"/>
          <w:color w:val="6E6E6E"/>
          <w:spacing w:val="0"/>
          <w:w w:val="63"/>
        </w:rPr>
        <w:t>,</w:t>
      </w:r>
      <w:r>
        <w:rPr>
          <w:rFonts w:ascii="Arial" w:hAnsi="Arial" w:cs="Arial" w:eastAsia="Arial"/>
          <w:sz w:val="7"/>
          <w:szCs w:val="7"/>
          <w:color w:val="6E6E6E"/>
          <w:spacing w:val="-1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B2B2B"/>
          <w:spacing w:val="0"/>
          <w:w w:val="80"/>
        </w:rPr>
        <w:t>.,.,_</w:t>
      </w:r>
      <w:r>
        <w:rPr>
          <w:rFonts w:ascii="Arial" w:hAnsi="Arial" w:cs="Arial" w:eastAsia="Arial"/>
          <w:sz w:val="7"/>
          <w:szCs w:val="7"/>
          <w:color w:val="2B2B2B"/>
          <w:spacing w:val="-9"/>
          <w:w w:val="80"/>
        </w:rPr>
        <w:t>.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53"/>
        </w:rPr>
        <w:t>.</w:t>
      </w:r>
      <w:r>
        <w:rPr>
          <w:rFonts w:ascii="Arial" w:hAnsi="Arial" w:cs="Arial" w:eastAsia="Arial"/>
          <w:sz w:val="7"/>
          <w:szCs w:val="7"/>
          <w:color w:val="030303"/>
          <w:spacing w:val="3"/>
          <w:w w:val="53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19"/>
        </w:rPr>
        <w:t>,,,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44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02"/>
        </w:rPr>
        <w:t>n.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4"/>
          <w:w w:val="10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4"/>
          <w:w w:val="5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3"/>
          <w:w w:val="82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74"/>
        </w:rPr>
        <w:t>·«1:-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1"/>
          <w:w w:val="75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0"/>
        </w:rPr>
        <w:t>•·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3"/>
          <w:w w:val="70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2"/>
        </w:rPr>
        <w:t>·:"··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73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5"/>
          <w:w w:val="5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2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12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E6E6E"/>
          <w:spacing w:val="0"/>
          <w:w w:val="100"/>
        </w:rPr>
        <w:t>.:¡,,</w:t>
      </w:r>
      <w:r>
        <w:rPr>
          <w:rFonts w:ascii="Arial" w:hAnsi="Arial" w:cs="Arial" w:eastAsia="Arial"/>
          <w:sz w:val="6"/>
          <w:szCs w:val="6"/>
          <w:color w:val="6E6E6E"/>
          <w:spacing w:val="-10"/>
          <w:w w:val="100"/>
        </w:rPr>
        <w:t>,</w:t>
      </w:r>
      <w:r>
        <w:rPr>
          <w:rFonts w:ascii="Arial" w:hAnsi="Arial" w:cs="Arial" w:eastAsia="Arial"/>
          <w:sz w:val="6"/>
          <w:szCs w:val="6"/>
          <w:color w:val="858585"/>
          <w:spacing w:val="0"/>
          <w:w w:val="100"/>
        </w:rPr>
        <w:t>..</w:t>
      </w:r>
      <w:r>
        <w:rPr>
          <w:rFonts w:ascii="Arial" w:hAnsi="Arial" w:cs="Arial" w:eastAsia="Arial"/>
          <w:sz w:val="6"/>
          <w:szCs w:val="6"/>
          <w:color w:val="858585"/>
          <w:spacing w:val="1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B4B4B"/>
          <w:spacing w:val="-2"/>
          <w:w w:val="179"/>
          <w:i/>
        </w:rPr>
        <w:t>'</w:t>
      </w:r>
      <w:r>
        <w:rPr>
          <w:rFonts w:ascii="Arial" w:hAnsi="Arial" w:cs="Arial" w:eastAsia="Arial"/>
          <w:sz w:val="6"/>
          <w:szCs w:val="6"/>
          <w:color w:val="6E6E6E"/>
          <w:spacing w:val="-2"/>
          <w:w w:val="151"/>
          <w:i/>
        </w:rPr>
        <w:t>:</w:t>
      </w:r>
      <w:r>
        <w:rPr>
          <w:rFonts w:ascii="Arial" w:hAnsi="Arial" w:cs="Arial" w:eastAsia="Arial"/>
          <w:sz w:val="6"/>
          <w:szCs w:val="6"/>
          <w:color w:val="1A1A1A"/>
          <w:spacing w:val="0"/>
          <w:w w:val="65"/>
          <w:i/>
        </w:rPr>
        <w:t>·</w:t>
      </w:r>
      <w:r>
        <w:rPr>
          <w:rFonts w:ascii="Arial" w:hAnsi="Arial" w:cs="Arial" w:eastAsia="Arial"/>
          <w:sz w:val="6"/>
          <w:szCs w:val="6"/>
          <w:color w:val="1A1A1A"/>
          <w:spacing w:val="6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1A1A1A"/>
          <w:spacing w:val="0"/>
          <w:w w:val="58"/>
        </w:rPr>
        <w:t>-_,,.</w:t>
      </w:r>
      <w:r>
        <w:rPr>
          <w:rFonts w:ascii="Arial" w:hAnsi="Arial" w:cs="Arial" w:eastAsia="Arial"/>
          <w:sz w:val="6"/>
          <w:szCs w:val="6"/>
          <w:color w:val="1A1A1A"/>
          <w:spacing w:val="7"/>
          <w:w w:val="58"/>
        </w:rPr>
        <w:t> 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4"/>
        </w:rPr>
        <w:t>_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4"/>
        </w:rPr>
        <w:t>      </w:t>
      </w:r>
      <w:r>
        <w:rPr>
          <w:rFonts w:ascii="Arial" w:hAnsi="Arial" w:cs="Arial" w:eastAsia="Arial"/>
          <w:sz w:val="6"/>
          <w:szCs w:val="6"/>
          <w:color w:val="030303"/>
          <w:spacing w:val="1"/>
          <w:w w:val="14"/>
        </w:rPr>
        <w:t> 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78"/>
        </w:rPr>
        <w:t>.</w:t>
      </w:r>
      <w:r>
        <w:rPr>
          <w:rFonts w:ascii="Arial" w:hAnsi="Arial" w:cs="Arial" w:eastAsia="Arial"/>
          <w:sz w:val="6"/>
          <w:szCs w:val="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B4B4B"/>
          <w:spacing w:val="-12"/>
          <w:w w:val="296"/>
        </w:rPr>
        <w:t>,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51"/>
        </w:rPr>
        <w:t>._</w:t>
      </w:r>
      <w:r>
        <w:rPr>
          <w:rFonts w:ascii="Arial" w:hAnsi="Arial" w:cs="Arial" w:eastAsia="Arial"/>
          <w:sz w:val="6"/>
          <w:szCs w:val="6"/>
          <w:color w:val="4B4B4B"/>
          <w:spacing w:val="-2"/>
          <w:w w:val="51"/>
        </w:rPr>
        <w:t>,</w:t>
      </w:r>
      <w:r>
        <w:rPr>
          <w:rFonts w:ascii="Arial" w:hAnsi="Arial" w:cs="Arial" w:eastAsia="Arial"/>
          <w:sz w:val="6"/>
          <w:szCs w:val="6"/>
          <w:color w:val="2B2B2B"/>
          <w:spacing w:val="-12"/>
          <w:w w:val="82"/>
        </w:rPr>
        <w:t>,</w:t>
      </w:r>
      <w:r>
        <w:rPr>
          <w:rFonts w:ascii="Arial" w:hAnsi="Arial" w:cs="Arial" w:eastAsia="Arial"/>
          <w:sz w:val="6"/>
          <w:szCs w:val="6"/>
          <w:color w:val="4B4B4B"/>
          <w:spacing w:val="3"/>
          <w:w w:val="51"/>
        </w:rPr>
        <w:t>.</w:t>
      </w:r>
      <w:r>
        <w:rPr>
          <w:rFonts w:ascii="Arial" w:hAnsi="Arial" w:cs="Arial" w:eastAsia="Arial"/>
          <w:sz w:val="6"/>
          <w:szCs w:val="6"/>
          <w:color w:val="2B2B2B"/>
          <w:spacing w:val="-3"/>
          <w:w w:val="82"/>
        </w:rPr>
        <w:t>,</w:t>
      </w:r>
      <w:r>
        <w:rPr>
          <w:rFonts w:ascii="Arial" w:hAnsi="Arial" w:cs="Arial" w:eastAsia="Arial"/>
          <w:sz w:val="6"/>
          <w:szCs w:val="6"/>
          <w:color w:val="5B5B5B"/>
          <w:spacing w:val="0"/>
          <w:w w:val="125"/>
        </w:rPr>
        <w:t>.</w:t>
      </w:r>
      <w:r>
        <w:rPr>
          <w:rFonts w:ascii="Arial" w:hAnsi="Arial" w:cs="Arial" w:eastAsia="Arial"/>
          <w:sz w:val="6"/>
          <w:szCs w:val="6"/>
          <w:color w:val="5B5B5B"/>
          <w:spacing w:val="-19"/>
          <w:w w:val="125"/>
        </w:rPr>
        <w:t>,</w:t>
      </w:r>
      <w:r>
        <w:rPr>
          <w:rFonts w:ascii="Arial" w:hAnsi="Arial" w:cs="Arial" w:eastAsia="Arial"/>
          <w:sz w:val="6"/>
          <w:szCs w:val="6"/>
          <w:color w:val="2B2B2B"/>
          <w:spacing w:val="0"/>
          <w:w w:val="78"/>
        </w:rPr>
        <w:t>.</w:t>
      </w:r>
      <w:r>
        <w:rPr>
          <w:rFonts w:ascii="Arial" w:hAnsi="Arial" w:cs="Arial" w:eastAsia="Arial"/>
          <w:sz w:val="6"/>
          <w:szCs w:val="6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2B2B2B"/>
          <w:spacing w:val="-6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5B5B5B"/>
          <w:spacing w:val="0"/>
          <w:w w:val="207"/>
        </w:rPr>
        <w:t>'</w:t>
      </w:r>
      <w:r>
        <w:rPr>
          <w:rFonts w:ascii="Arial" w:hAnsi="Arial" w:cs="Arial" w:eastAsia="Arial"/>
          <w:sz w:val="6"/>
          <w:szCs w:val="6"/>
          <w:color w:val="5B5B5B"/>
          <w:spacing w:val="-10"/>
          <w:w w:val="208"/>
        </w:rPr>
        <w:t>"</w:t>
      </w:r>
      <w:r>
        <w:rPr>
          <w:rFonts w:ascii="Arial" w:hAnsi="Arial" w:cs="Arial" w:eastAsia="Arial"/>
          <w:sz w:val="6"/>
          <w:szCs w:val="6"/>
          <w:color w:val="3D3D3D"/>
          <w:spacing w:val="0"/>
          <w:w w:val="157"/>
        </w:rPr>
        <w:t>'</w:t>
      </w:r>
      <w:r>
        <w:rPr>
          <w:rFonts w:ascii="Arial" w:hAnsi="Arial" w:cs="Arial" w:eastAsia="Arial"/>
          <w:sz w:val="6"/>
          <w:szCs w:val="6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E6E6E"/>
          <w:spacing w:val="0"/>
          <w:w w:val="135"/>
        </w:rPr>
        <w:t>''</w:t>
      </w:r>
      <w:r>
        <w:rPr>
          <w:rFonts w:ascii="Arial" w:hAnsi="Arial" w:cs="Arial" w:eastAsia="Arial"/>
          <w:sz w:val="6"/>
          <w:szCs w:val="6"/>
          <w:color w:val="6E6E6E"/>
          <w:spacing w:val="-1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57"/>
        </w:rPr>
        <w:t>'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00"/>
        </w:rPr>
        <w:tab/>
      </w:r>
      <w:r>
        <w:rPr>
          <w:rFonts w:ascii="Arial" w:hAnsi="Arial" w:cs="Arial" w:eastAsia="Arial"/>
          <w:sz w:val="6"/>
          <w:szCs w:val="6"/>
          <w:color w:val="4B4B4B"/>
          <w:spacing w:val="0"/>
          <w:w w:val="100"/>
        </w:rPr>
      </w:r>
      <w:r>
        <w:rPr>
          <w:rFonts w:ascii="Arial" w:hAnsi="Arial" w:cs="Arial" w:eastAsia="Arial"/>
          <w:sz w:val="6"/>
          <w:szCs w:val="6"/>
          <w:color w:val="030303"/>
          <w:spacing w:val="0"/>
          <w:w w:val="194"/>
        </w:rPr>
        <w:t>•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93"/>
        </w:rPr>
        <w:t>.</w:t>
      </w:r>
      <w:r>
        <w:rPr>
          <w:rFonts w:ascii="Arial" w:hAnsi="Arial" w:cs="Arial" w:eastAsia="Arial"/>
          <w:sz w:val="6"/>
          <w:szCs w:val="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B4B4B"/>
          <w:spacing w:val="-12"/>
          <w:w w:val="296"/>
        </w:rPr>
        <w:t>,</w:t>
      </w:r>
      <w:r>
        <w:rPr>
          <w:rFonts w:ascii="Arial" w:hAnsi="Arial" w:cs="Arial" w:eastAsia="Arial"/>
          <w:sz w:val="6"/>
          <w:szCs w:val="6"/>
          <w:color w:val="2B2B2B"/>
          <w:spacing w:val="0"/>
          <w:w w:val="78"/>
        </w:rPr>
        <w:t>.</w:t>
      </w:r>
      <w:r>
        <w:rPr>
          <w:rFonts w:ascii="Arial" w:hAnsi="Arial" w:cs="Arial" w:eastAsia="Arial"/>
          <w:sz w:val="6"/>
          <w:szCs w:val="6"/>
          <w:color w:val="2B2B2B"/>
          <w:spacing w:val="0"/>
          <w:w w:val="100"/>
        </w:rPr>
        <w:t>  </w:t>
      </w:r>
      <w:r>
        <w:rPr>
          <w:rFonts w:ascii="Arial" w:hAnsi="Arial" w:cs="Arial" w:eastAsia="Arial"/>
          <w:sz w:val="6"/>
          <w:szCs w:val="6"/>
          <w:color w:val="2B2B2B"/>
          <w:spacing w:val="4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B4B4B"/>
          <w:spacing w:val="-6"/>
          <w:w w:val="148"/>
        </w:rPr>
        <w:t>,</w:t>
      </w:r>
      <w:r>
        <w:rPr>
          <w:rFonts w:ascii="Arial" w:hAnsi="Arial" w:cs="Arial" w:eastAsia="Arial"/>
          <w:sz w:val="6"/>
          <w:szCs w:val="6"/>
          <w:color w:val="6E6E6E"/>
          <w:spacing w:val="0"/>
          <w:w w:val="61"/>
        </w:rPr>
        <w:t>,.</w:t>
      </w:r>
      <w:r>
        <w:rPr>
          <w:rFonts w:ascii="Arial" w:hAnsi="Arial" w:cs="Arial" w:eastAsia="Arial"/>
          <w:sz w:val="6"/>
          <w:szCs w:val="6"/>
          <w:color w:val="6E6E6E"/>
          <w:spacing w:val="-7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E6E6E"/>
          <w:spacing w:val="0"/>
          <w:w w:val="179"/>
          <w:i/>
        </w:rPr>
        <w:t>:.::,</w:t>
      </w:r>
      <w:r>
        <w:rPr>
          <w:rFonts w:ascii="Arial" w:hAnsi="Arial" w:cs="Arial" w:eastAsia="Arial"/>
          <w:sz w:val="6"/>
          <w:szCs w:val="6"/>
          <w:color w:val="6E6E6E"/>
          <w:spacing w:val="-12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2B2B2B"/>
          <w:spacing w:val="0"/>
          <w:w w:val="205"/>
        </w:rPr>
        <w:t>,</w:t>
      </w:r>
      <w:r>
        <w:rPr>
          <w:rFonts w:ascii="Arial" w:hAnsi="Arial" w:cs="Arial" w:eastAsia="Arial"/>
          <w:sz w:val="6"/>
          <w:szCs w:val="6"/>
          <w:color w:val="2B2B2B"/>
          <w:spacing w:val="-20"/>
          <w:w w:val="205"/>
        </w:rPr>
        <w:t>,</w:t>
      </w:r>
      <w:r>
        <w:rPr>
          <w:rFonts w:ascii="Arial" w:hAnsi="Arial" w:cs="Arial" w:eastAsia="Arial"/>
          <w:sz w:val="6"/>
          <w:szCs w:val="6"/>
          <w:color w:val="6E6E6E"/>
          <w:spacing w:val="0"/>
          <w:w w:val="27"/>
        </w:rPr>
        <w:t>_</w:t>
      </w:r>
      <w:r>
        <w:rPr>
          <w:rFonts w:ascii="Arial" w:hAnsi="Arial" w:cs="Arial" w:eastAsia="Arial"/>
          <w:sz w:val="6"/>
          <w:szCs w:val="6"/>
          <w:color w:val="6E6E6E"/>
          <w:spacing w:val="2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1A1A1A"/>
          <w:spacing w:val="1"/>
          <w:w w:val="74"/>
        </w:rPr>
        <w:t>,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80"/>
        </w:rPr>
        <w:t>.</w:t>
      </w:r>
      <w:r>
        <w:rPr>
          <w:rFonts w:ascii="Arial" w:hAnsi="Arial" w:cs="Arial" w:eastAsia="Arial"/>
          <w:sz w:val="6"/>
          <w:szCs w:val="6"/>
          <w:color w:val="030303"/>
          <w:spacing w:val="1"/>
          <w:w w:val="81"/>
        </w:rPr>
        <w:t>•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19"/>
        </w:rPr>
        <w:t>•</w:t>
      </w:r>
      <w:r>
        <w:rPr>
          <w:rFonts w:ascii="Arial" w:hAnsi="Arial" w:cs="Arial" w:eastAsia="Arial"/>
          <w:sz w:val="6"/>
          <w:szCs w:val="6"/>
          <w:color w:val="4B4B4B"/>
          <w:spacing w:val="-7"/>
          <w:w w:val="119"/>
        </w:rPr>
        <w:t>•</w:t>
      </w:r>
      <w:r>
        <w:rPr>
          <w:rFonts w:ascii="Arial" w:hAnsi="Arial" w:cs="Arial" w:eastAsia="Arial"/>
          <w:sz w:val="6"/>
          <w:szCs w:val="6"/>
          <w:color w:val="1A1A1A"/>
          <w:spacing w:val="0"/>
          <w:w w:val="78"/>
        </w:rPr>
        <w:t>.</w:t>
      </w:r>
      <w:r>
        <w:rPr>
          <w:rFonts w:ascii="Arial" w:hAnsi="Arial" w:cs="Arial" w:eastAsia="Arial"/>
          <w:sz w:val="6"/>
          <w:szCs w:val="6"/>
          <w:color w:val="1A1A1A"/>
          <w:spacing w:val="-6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00"/>
        </w:rPr>
        <w:t>----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B4B4B"/>
          <w:spacing w:val="13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6E6E6E"/>
          <w:spacing w:val="0"/>
          <w:w w:val="137"/>
        </w:rPr>
        <w:t>''"·'</w:t>
      </w:r>
      <w:r>
        <w:rPr>
          <w:rFonts w:ascii="Arial" w:hAnsi="Arial" w:cs="Arial" w:eastAsia="Arial"/>
          <w:sz w:val="6"/>
          <w:szCs w:val="6"/>
          <w:color w:val="6E6E6E"/>
          <w:spacing w:val="0"/>
          <w:w w:val="137"/>
        </w:rPr>
        <w:t>·</w:t>
      </w:r>
      <w:r>
        <w:rPr>
          <w:rFonts w:ascii="Arial" w:hAnsi="Arial" w:cs="Arial" w:eastAsia="Arial"/>
          <w:sz w:val="6"/>
          <w:szCs w:val="6"/>
          <w:color w:val="6E6E6E"/>
          <w:spacing w:val="-5"/>
          <w:w w:val="137"/>
        </w:rPr>
        <w:t> </w:t>
      </w:r>
      <w:r>
        <w:rPr>
          <w:rFonts w:ascii="Arial" w:hAnsi="Arial" w:cs="Arial" w:eastAsia="Arial"/>
          <w:sz w:val="6"/>
          <w:szCs w:val="6"/>
          <w:color w:val="6E6E6E"/>
          <w:spacing w:val="-18"/>
          <w:w w:val="223"/>
        </w:rPr>
        <w:t>,</w:t>
      </w:r>
      <w:r>
        <w:rPr>
          <w:rFonts w:ascii="Arial" w:hAnsi="Arial" w:cs="Arial" w:eastAsia="Arial"/>
          <w:sz w:val="6"/>
          <w:szCs w:val="6"/>
          <w:color w:val="2B2B2B"/>
          <w:spacing w:val="-1"/>
          <w:w w:val="148"/>
        </w:rPr>
        <w:t>,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23"/>
        </w:rPr>
        <w:t>,</w:t>
      </w:r>
      <w:r>
        <w:rPr>
          <w:rFonts w:ascii="Arial" w:hAnsi="Arial" w:cs="Arial" w:eastAsia="Arial"/>
          <w:sz w:val="6"/>
          <w:szCs w:val="6"/>
          <w:color w:val="4B4B4B"/>
          <w:spacing w:val="-2"/>
          <w:w w:val="123"/>
        </w:rPr>
        <w:t>,</w:t>
      </w:r>
      <w:r>
        <w:rPr>
          <w:rFonts w:ascii="Arial" w:hAnsi="Arial" w:cs="Arial" w:eastAsia="Arial"/>
          <w:sz w:val="6"/>
          <w:szCs w:val="6"/>
          <w:color w:val="2B2B2B"/>
          <w:spacing w:val="0"/>
          <w:w w:val="30"/>
        </w:rPr>
        <w:t>.</w:t>
      </w:r>
      <w:r>
        <w:rPr>
          <w:rFonts w:ascii="Arial" w:hAnsi="Arial" w:cs="Arial" w:eastAsia="Arial"/>
          <w:sz w:val="6"/>
          <w:szCs w:val="6"/>
          <w:color w:val="2B2B2B"/>
          <w:spacing w:val="-6"/>
          <w:w w:val="31"/>
        </w:rPr>
        <w:t>_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43"/>
        </w:rPr>
        <w:t>,</w:t>
      </w:r>
      <w:r>
        <w:rPr>
          <w:rFonts w:ascii="Arial" w:hAnsi="Arial" w:cs="Arial" w:eastAsia="Arial"/>
          <w:sz w:val="6"/>
          <w:szCs w:val="6"/>
          <w:color w:val="4B4B4B"/>
          <w:spacing w:val="-6"/>
          <w:w w:val="143"/>
        </w:rPr>
        <w:t>.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46"/>
        </w:rPr>
        <w:t>.</w:t>
      </w:r>
      <w:r>
        <w:rPr>
          <w:rFonts w:ascii="Arial" w:hAnsi="Arial" w:cs="Arial" w:eastAsia="Arial"/>
          <w:sz w:val="6"/>
          <w:szCs w:val="6"/>
          <w:color w:val="030303"/>
          <w:spacing w:val="-9"/>
          <w:w w:val="146"/>
        </w:rPr>
        <w:t>,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63"/>
        </w:rPr>
        <w:t>,</w:t>
      </w:r>
      <w:r>
        <w:rPr>
          <w:rFonts w:ascii="Arial" w:hAnsi="Arial" w:cs="Arial" w:eastAsia="Arial"/>
          <w:sz w:val="6"/>
          <w:szCs w:val="6"/>
          <w:color w:val="4B4B4B"/>
          <w:spacing w:val="-7"/>
          <w:w w:val="163"/>
        </w:rPr>
        <w:t>.</w:t>
      </w:r>
      <w:r>
        <w:rPr>
          <w:rFonts w:ascii="Arial" w:hAnsi="Arial" w:cs="Arial" w:eastAsia="Arial"/>
          <w:sz w:val="6"/>
          <w:szCs w:val="6"/>
          <w:color w:val="2B2B2B"/>
          <w:spacing w:val="0"/>
          <w:w w:val="163"/>
        </w:rPr>
        <w:t>,.</w:t>
      </w:r>
      <w:r>
        <w:rPr>
          <w:rFonts w:ascii="Arial" w:hAnsi="Arial" w:cs="Arial" w:eastAsia="Arial"/>
          <w:sz w:val="6"/>
          <w:szCs w:val="6"/>
          <w:color w:val="2B2B2B"/>
          <w:spacing w:val="-1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5B5B5B"/>
          <w:spacing w:val="0"/>
          <w:w w:val="100"/>
        </w:rPr>
        <w:t>-</w:t>
      </w:r>
      <w:r>
        <w:rPr>
          <w:rFonts w:ascii="Arial" w:hAnsi="Arial" w:cs="Arial" w:eastAsia="Arial"/>
          <w:sz w:val="6"/>
          <w:szCs w:val="6"/>
          <w:color w:val="5B5B5B"/>
          <w:spacing w:val="2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5B5B5B"/>
          <w:spacing w:val="0"/>
          <w:w w:val="100"/>
        </w:rPr>
        <w:t>--</w:t>
      </w:r>
      <w:r>
        <w:rPr>
          <w:rFonts w:ascii="Arial" w:hAnsi="Arial" w:cs="Arial" w:eastAsia="Arial"/>
          <w:sz w:val="6"/>
          <w:szCs w:val="6"/>
          <w:color w:val="5B5B5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48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4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4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3"/>
          <w:w w:val="4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3"/>
          <w:w w:val="5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00"/>
        </w:rPr>
        <w:t>.,..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6"/>
          <w:w w:val="100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2"/>
          <w:w w:val="11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0"/>
          <w:w w:val="141"/>
        </w:rPr>
        <w:t>.-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0"/>
          <w:w w:val="104"/>
        </w:rPr>
        <w:t>,,.</w:t>
      </w:r>
      <w:r>
        <w:rPr>
          <w:rFonts w:ascii="Times New Roman" w:hAnsi="Times New Roman" w:cs="Times New Roman" w:eastAsia="Times New Roman"/>
          <w:sz w:val="8"/>
          <w:szCs w:val="8"/>
          <w:color w:val="1A1A1A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0"/>
          <w:w w:val="100"/>
        </w:rPr>
        <w:t>.•.</w:t>
      </w:r>
      <w:r>
        <w:rPr>
          <w:rFonts w:ascii="Times New Roman" w:hAnsi="Times New Roman" w:cs="Times New Roman" w:eastAsia="Times New Roman"/>
          <w:sz w:val="8"/>
          <w:szCs w:val="8"/>
          <w:color w:val="3D3D3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-4"/>
          <w:w w:val="203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0"/>
          <w:w w:val="78"/>
        </w:rPr>
        <w:t>.,</w:t>
      </w:r>
      <w:r>
        <w:rPr>
          <w:rFonts w:ascii="Times New Roman" w:hAnsi="Times New Roman" w:cs="Times New Roman" w:eastAsia="Times New Roman"/>
          <w:sz w:val="8"/>
          <w:szCs w:val="8"/>
          <w:color w:val="85858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2"/>
          <w:w w:val="203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7"/>
          <w:w w:val="11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28"/>
          <w:w w:val="97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1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0"/>
          <w:w w:val="100"/>
        </w:rPr>
        <w:t>...</w:t>
      </w:r>
      <w:r>
        <w:rPr>
          <w:rFonts w:ascii="Times New Roman" w:hAnsi="Times New Roman" w:cs="Times New Roman" w:eastAsia="Times New Roman"/>
          <w:sz w:val="8"/>
          <w:szCs w:val="8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6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3" w:after="0" w:line="240" w:lineRule="auto"/>
        <w:ind w:left="255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D3D3D"/>
          <w:spacing w:val="0"/>
          <w:w w:val="160"/>
        </w:rPr>
        <w:t>¡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6" w:after="0" w:line="346" w:lineRule="exact"/>
        <w:ind w:left="2547" w:right="-20"/>
        <w:jc w:val="left"/>
        <w:tabs>
          <w:tab w:pos="2880" w:val="left"/>
          <w:tab w:pos="49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4.16pt;margin-top:1.646603pt;width:49.919998pt;height:49.919998pt;mso-position-horizontal-relative:page;mso-position-vertical-relative:paragraph;z-index:-3138" type="#_x0000_t75">
            <v:imagedata r:id="rId193" o:title=""/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color w:val="2B2B2B"/>
          <w:spacing w:val="0"/>
          <w:w w:val="100"/>
          <w:position w:val="-1"/>
        </w:rPr>
        <w:t>¡</w:t>
      </w:r>
      <w:r>
        <w:rPr>
          <w:rFonts w:ascii="Times New Roman" w:hAnsi="Times New Roman" w:cs="Times New Roman" w:eastAsia="Times New Roman"/>
          <w:sz w:val="31"/>
          <w:szCs w:val="31"/>
          <w:color w:val="2B2B2B"/>
          <w:spacing w:val="-6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B2B2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2B2B2B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Colegiado,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62"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7"/>
          <w:w w:val="16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1"/>
        </w:rPr>
        <w:t>septiembre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7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  <w:t>2015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quince;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virtud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6" w:lineRule="exact"/>
        <w:ind w:left="2401" w:right="1152"/>
        <w:jc w:val="center"/>
        <w:tabs>
          <w:tab w:pos="28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15"/>
          <w:w w:val="192"/>
          <w:position w:val="7"/>
        </w:rPr>
        <w:t>¡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86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estre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6"/>
          <w:position w:val="-1"/>
        </w:rPr>
        <w:t>c</w:t>
      </w:r>
      <w:r>
        <w:rPr>
          <w:rFonts w:ascii="Arial" w:hAnsi="Arial" w:cs="Arial" w:eastAsia="Arial"/>
          <w:sz w:val="19"/>
          <w:szCs w:val="19"/>
          <w:color w:val="030303"/>
          <w:spacing w:val="-15"/>
          <w:w w:val="106"/>
          <w:position w:val="7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vinculada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averiguación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09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20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prevalecer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260" w:lineRule="exact"/>
        <w:ind w:left="2547" w:right="-20"/>
        <w:jc w:val="left"/>
        <w:tabs>
          <w:tab w:pos="28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1A1A1A"/>
          <w:spacing w:val="0"/>
          <w:w w:val="51"/>
          <w:position w:val="-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1A1A1A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1A1A1A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clasificación.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380" w:bottom="280" w:left="340" w:right="28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 w:after="0" w:line="240" w:lineRule="auto"/>
        <w:ind w:left="751" w:right="39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84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8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"/>
          <w:w w:val="108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5"/>
        </w:rPr>
        <w:t>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64" w:right="-4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2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3" w:after="0" w:line="240" w:lineRule="auto"/>
        <w:ind w:left="374" w:right="-45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3D3D3D"/>
          <w:w w:val="96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w w:val="95"/>
        </w:rPr>
        <w:t>.í{l</w:t>
      </w:r>
      <w:r>
        <w:rPr>
          <w:rFonts w:ascii="Times New Roman" w:hAnsi="Times New Roman" w:cs="Times New Roman" w:eastAsia="Times New Roman"/>
          <w:sz w:val="7"/>
          <w:szCs w:val="7"/>
          <w:color w:val="3D3D3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1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"/>
          <w:w w:val="184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16"/>
        </w:rPr>
        <w:t>'-: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17"/>
        </w:rPr>
        <w:t>0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31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-1"/>
          <w:w w:val="131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3"/>
          <w:w w:val="188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6"/>
        </w:rPr>
        <w:t>f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-7"/>
          <w:w w:val="169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B5B5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5B5B5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1"/>
        </w:rPr>
        <w:t>JA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4"/>
          <w:w w:val="9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B2B2B"/>
          <w:spacing w:val="0"/>
          <w:w w:val="82"/>
        </w:rPr>
        <w:t>I.L-&lt;;CO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27" w:after="0" w:line="273" w:lineRule="auto"/>
        <w:ind w:left="327" w:right="590" w:firstLine="-318"/>
        <w:jc w:val="left"/>
        <w:tabs>
          <w:tab w:pos="3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2B2B2B"/>
          <w:spacing w:val="0"/>
          <w:w w:val="55"/>
          <w:position w:val="3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2B2B2B"/>
          <w:spacing w:val="0"/>
          <w:w w:val="100"/>
          <w:position w:val="3"/>
        </w:rPr>
        <w:tab/>
        <w:tab/>
      </w:r>
      <w:r>
        <w:rPr>
          <w:rFonts w:ascii="Times New Roman" w:hAnsi="Times New Roman" w:cs="Times New Roman" w:eastAsia="Times New Roman"/>
          <w:sz w:val="24"/>
          <w:szCs w:val="24"/>
          <w:color w:val="2B2B2B"/>
          <w:spacing w:val="0"/>
          <w:w w:val="100"/>
          <w:position w:val="3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Mientra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requerido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  <w:position w:val="0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5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copi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imágene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3"/>
          <w:i/>
          <w:position w:val="0"/>
        </w:rPr>
        <w:t>recolectadas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3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dich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sistem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drone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format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9"/>
          <w:i/>
          <w:position w:val="0"/>
        </w:rPr>
        <w:t>electrónico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9"/>
          <w:i/>
          <w:position w:val="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99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com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municipios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  <w:i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fecha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dond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2"/>
          <w:i/>
          <w:position w:val="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8" w:after="0" w:line="381" w:lineRule="exact"/>
        <w:ind w:left="5" w:right="-20"/>
        <w:jc w:val="left"/>
        <w:tabs>
          <w:tab w:pos="3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B2B2B"/>
          <w:spacing w:val="0"/>
          <w:w w:val="52"/>
          <w:position w:val="-2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2B2B2B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B2B2B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sid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9"/>
          <w:w w:val="100"/>
          <w:i/>
          <w:position w:val="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operad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  <w:position w:val="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4"/>
          <w:w w:val="100"/>
          <w:i/>
          <w:position w:val="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multícitad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  <w:position w:val="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sistema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factibl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quien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0"/>
        </w:rPr>
        <w:t>ejerciendo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9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0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1" w:lineRule="exact"/>
        <w:ind w:left="5" w:right="-20"/>
        <w:jc w:val="left"/>
        <w:tabs>
          <w:tab w:pos="3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8"/>
          <w:szCs w:val="28"/>
          <w:color w:val="1A1A1A"/>
          <w:spacing w:val="0"/>
          <w:w w:val="52"/>
          <w:i/>
          <w:position w:val="-4"/>
        </w:rPr>
        <w:t>í</w:t>
      </w:r>
      <w:r>
        <w:rPr>
          <w:rFonts w:ascii="Arial" w:hAnsi="Arial" w:cs="Arial" w:eastAsia="Arial"/>
          <w:sz w:val="28"/>
          <w:szCs w:val="28"/>
          <w:color w:val="1A1A1A"/>
          <w:spacing w:val="0"/>
          <w:w w:val="100"/>
          <w:i/>
          <w:position w:val="-4"/>
        </w:rPr>
        <w:tab/>
      </w:r>
      <w:r>
        <w:rPr>
          <w:rFonts w:ascii="Arial" w:hAnsi="Arial" w:cs="Arial" w:eastAsia="Arial"/>
          <w:sz w:val="28"/>
          <w:szCs w:val="28"/>
          <w:color w:val="1A1A1A"/>
          <w:spacing w:val="0"/>
          <w:w w:val="100"/>
          <w:i/>
          <w:position w:val="-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9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9"/>
        </w:rPr>
        <w:t>imperio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2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9"/>
        </w:rPr>
        <w:t>permanecer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tabs>
          <w:tab w:pos="3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278564pt;margin-top:13.693612pt;width:1.238760pt;height:3pt;mso-position-horizontal-relative:page;mso-position-vertical-relative:paragraph;z-index:-3133" type="#_x0000_t202" filled="f" stroked="f">
            <v:textbox inset="0,0,0,0">
              <w:txbxContent>
                <w:p>
                  <w:pPr>
                    <w:spacing w:before="0" w:after="0" w:line="60" w:lineRule="exact"/>
                    <w:ind w:right="-49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1A1A1A"/>
                      <w:spacing w:val="0"/>
                      <w:w w:val="12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0"/>
          <w:szCs w:val="30"/>
          <w:color w:val="4B4B4B"/>
          <w:spacing w:val="0"/>
          <w:w w:val="180"/>
          <w:position w:val="1"/>
        </w:rPr>
        <w:t>l</w:t>
      </w:r>
      <w:r>
        <w:rPr>
          <w:rFonts w:ascii="Arial" w:hAnsi="Arial" w:cs="Arial" w:eastAsia="Arial"/>
          <w:sz w:val="30"/>
          <w:szCs w:val="30"/>
          <w:color w:val="4B4B4B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0"/>
          <w:szCs w:val="30"/>
          <w:color w:val="4B4B4B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8"/>
        </w:rPr>
        <w:t>virtu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8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4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8"/>
        </w:rPr>
        <w:t>efectivament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7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8"/>
        </w:rPr>
        <w:t>restricción,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8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7" w:after="0" w:line="173" w:lineRule="auto"/>
        <w:ind w:left="337" w:right="589" w:firstLine="-337"/>
        <w:jc w:val="left"/>
        <w:tabs>
          <w:tab w:pos="3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111542pt;margin-top:15.421438pt;width:2.376660pt;height:16.5pt;mso-position-horizontal-relative:page;mso-position-vertical-relative:paragraph;z-index:-3132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89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Arial" w:hAnsi="Arial" w:cs="Arial" w:eastAsia="Arial"/>
                      <w:sz w:val="33"/>
                      <w:szCs w:val="33"/>
                      <w:color w:val="2B2B2B"/>
                      <w:spacing w:val="0"/>
                      <w:w w:val="51"/>
                      <w:i/>
                    </w:rPr>
                    <w:t>!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1"/>
          <w:szCs w:val="31"/>
          <w:color w:val="5B5B5B"/>
          <w:spacing w:val="0"/>
          <w:w w:val="139"/>
          <w:position w:val="-15"/>
        </w:rPr>
        <w:t>!</w:t>
      </w:r>
      <w:r>
        <w:rPr>
          <w:rFonts w:ascii="Arial" w:hAnsi="Arial" w:cs="Arial" w:eastAsia="Arial"/>
          <w:sz w:val="31"/>
          <w:szCs w:val="31"/>
          <w:color w:val="5B5B5B"/>
          <w:spacing w:val="0"/>
          <w:w w:val="100"/>
          <w:position w:val="-15"/>
        </w:rPr>
        <w:tab/>
      </w:r>
      <w:r>
        <w:rPr>
          <w:rFonts w:ascii="Arial" w:hAnsi="Arial" w:cs="Arial" w:eastAsia="Arial"/>
          <w:sz w:val="31"/>
          <w:szCs w:val="31"/>
          <w:color w:val="5B5B5B"/>
          <w:spacing w:val="0"/>
          <w:w w:val="100"/>
          <w:position w:val="-15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difusió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0"/>
        </w:rPr>
        <w:t>comprometerí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7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tranquilida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implementa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relacionadas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0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7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permite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6" w:after="0" w:line="192" w:lineRule="exact"/>
        <w:ind w:right="-20"/>
        <w:jc w:val="left"/>
        <w:tabs>
          <w:tab w:pos="3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0"/>
          <w:w w:val="60"/>
          <w:position w:val="2"/>
        </w:rPr>
        <w:t>.?</w:t>
      </w:r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0"/>
          <w:w w:val="100"/>
          <w:position w:val="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1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1"/>
        </w:rPr>
        <w:t>instituciona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1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40" w:right="280"/>
          <w:cols w:num="2" w:equalWidth="0">
            <w:col w:w="1709" w:space="829"/>
            <w:col w:w="9082"/>
          </w:cols>
        </w:sectPr>
      </w:pPr>
      <w:rPr/>
    </w:p>
    <w:p>
      <w:pPr>
        <w:spacing w:before="75" w:after="0" w:line="240" w:lineRule="auto"/>
        <w:ind w:left="2547" w:right="-65"/>
        <w:jc w:val="left"/>
        <w:tabs>
          <w:tab w:pos="2860" w:val="left"/>
          <w:tab w:pos="42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B4B4B"/>
          <w:spacing w:val="0"/>
          <w:w w:val="69"/>
        </w:rPr>
        <w:t>\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inhibir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alcances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9" w:after="0" w:line="19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1"/>
        </w:rPr>
        <w:t>prevención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8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position w:val="-1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1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combati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40" w:right="280"/>
          <w:cols w:num="2" w:equalWidth="0">
            <w:col w:w="7234" w:space="205"/>
            <w:col w:w="4181"/>
          </w:cols>
        </w:sectPr>
      </w:pPr>
      <w:rPr/>
    </w:p>
    <w:p>
      <w:pPr>
        <w:spacing w:before="75" w:after="0" w:line="333" w:lineRule="auto"/>
        <w:ind w:left="2869" w:right="589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9.440002pt;margin-top:28.237144pt;width:2.88pt;height:66.239998pt;mso-position-horizontal-relative:page;mso-position-vertical-relative:paragraph;z-index:-3136" type="#_x0000_t75">
            <v:imagedata r:id="rId195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delincuencia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prestación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respetand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consagra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principales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proteger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335" w:lineRule="auto"/>
        <w:ind w:left="2860" w:right="62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corporal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dignidad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tranquilida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permiti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poniendo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configura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divulgación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vulnerando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efectivida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implementada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expresa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conducirnos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secrecí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podríamo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reiterad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vulnera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estratégic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población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jalisciense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divulgarse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pondrí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estatal.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3" w:lineRule="auto"/>
        <w:ind w:left="2855" w:right="65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Tesi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Jurisprudencia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!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P.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6"/>
        </w:rPr>
        <w:t>LX/2000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sustentad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Tribuna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Suprem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visible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página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74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abril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2000,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Novena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Época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Semanari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Federación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Gaceta,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dice: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3268" w:right="586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1.520004pt;margin-top:150.450912pt;width:461.76001pt;height:125.760002pt;mso-position-horizontal-relative:page;mso-position-vertical-relative:paragraph;z-index:-3135" type="#_x0000_t75">
            <v:imagedata r:id="rId19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INFORMACIÓN.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8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8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ENCUENTRA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LIMITADO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TANTO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INTERESES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NACIONALES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8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TERCEROS.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consagrado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Federa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absoluto,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garantía,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halla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limitacione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sustentan,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fundamentalmente,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interese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gobernados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limitacione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incluso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figur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conoce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doctrin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"reserv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información"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"secret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burocrático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</w:rPr>
        <w:t>"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2B2B2B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encontrars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pasivo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garantía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96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5"/>
          <w:w w:val="9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velar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96"/>
        </w:rPr>
        <w:t>intereses,</w:t>
      </w:r>
      <w:r>
        <w:rPr>
          <w:rFonts w:ascii="Arial" w:hAnsi="Arial" w:cs="Arial" w:eastAsia="Arial"/>
          <w:sz w:val="17"/>
          <w:szCs w:val="17"/>
          <w:color w:val="1A1A1A"/>
          <w:spacing w:val="-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apego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mencionado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indiscriminadament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83"/>
        </w:rPr>
        <w:t>,</w:t>
      </w:r>
      <w:r>
        <w:rPr>
          <w:rFonts w:ascii="Arial" w:hAnsi="Arial" w:cs="Arial" w:eastAsia="Arial"/>
          <w:sz w:val="17"/>
          <w:szCs w:val="17"/>
          <w:color w:val="2B2B2B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regulan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garantizan,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refiera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92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lado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restringe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interese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A1A1A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nacionales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otro,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sancionan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inobservancia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averiguación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delitos,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salud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privacidad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gobernados.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0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97"/>
        </w:rPr>
        <w:t>www.jall"o.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97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40" w:right="2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0001pt;height:49.92pt;mso-position-horizontal-relative:char;mso-position-vertical-relative:line" type="#_x0000_t75">
            <v:imagedata r:id="rId1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.88pt;height:32.64pt;mso-position-horizontal-relative:char;mso-position-vertical-relative:line" type="#_x0000_t75">
            <v:imagedata r:id="rId1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7" w:after="0" w:line="240" w:lineRule="auto"/>
        <w:ind w:left="751" w:right="136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106"/>
        </w:rPr>
        <w:t>Fisc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7"/>
          <w:w w:val="106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3"/>
          <w:w w:val="93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69" w:right="91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8.400002pt;margin-top:13.045132pt;width:68.160004pt;height:3.84pt;mso-position-horizontal-relative:page;mso-position-vertical-relative:paragraph;z-index:-3131" type="#_x0000_t75">
            <v:imagedata r:id="rId199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8"/>
          <w:w w:val="12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16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321" w:lineRule="auto"/>
        <w:ind w:right="6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Semanari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destacamo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22"/>
        </w:rPr>
        <w:t>,,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tesis: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7" w:lineRule="auto"/>
        <w:ind w:left="270" w:right="139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RESERVADA.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"PRUEBA</w:t>
      </w:r>
      <w:r>
        <w:rPr>
          <w:rFonts w:ascii="Arial" w:hAnsi="Arial" w:cs="Arial" w:eastAsia="Arial"/>
          <w:sz w:val="15"/>
          <w:szCs w:val="15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INTERÉS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PÚBLICO"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ADECUADO</w:t>
      </w:r>
      <w:r>
        <w:rPr>
          <w:rFonts w:ascii="Arial" w:hAnsi="Arial" w:cs="Arial" w:eastAsia="Arial"/>
          <w:sz w:val="15"/>
          <w:szCs w:val="15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APORTADA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5"/>
        </w:rPr>
        <w:t>ESA</w:t>
      </w:r>
      <w:r>
        <w:rPr>
          <w:rFonts w:ascii="Arial" w:hAnsi="Arial" w:cs="Arial" w:eastAsia="Arial"/>
          <w:sz w:val="15"/>
          <w:szCs w:val="15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5"/>
        </w:rPr>
        <w:t>CLASIFICACIÓ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JUICIO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AMPARO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2"/>
        </w:rPr>
        <w:t>RESPONSABLE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92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2"/>
        </w:rPr>
        <w:t>EFECTO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4"/>
        </w:rPr>
        <w:t>HACE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4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VIABLE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3"/>
        </w:rPr>
        <w:t>DEFENSA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3"/>
        </w:rPr>
        <w:t>EFECTIVA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QUEJOSO.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7" w:lineRule="auto"/>
        <w:ind w:left="270" w:right="148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adecuad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3"/>
          <w:i/>
        </w:rPr>
        <w:t>clasificació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9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toma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cuent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distinguir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context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genero/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documento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cuál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especffic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precisg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cuv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divulgació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ouede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genera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daño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desproPOrcionad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innecesari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9"/>
          <w:i/>
        </w:rPr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u w:val="single" w:color="000000"/>
        </w:rPr>
        <w:t>valore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u w:val="single" w:color="000000"/>
        </w:rPr>
        <w:t>furfdicament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u w:val="single" w:color="000000"/>
        </w:rPr>
        <w:t>proteafdos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cual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evitarse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4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4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7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medid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1"/>
          <w:i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1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7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posible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frente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aquell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accesible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2"/>
          <w:i/>
        </w:rPr>
        <w:t>para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hace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viable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defens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efectiv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cuestiona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violacione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fundamentales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  <w:i/>
        </w:rPr>
        <w:t>implic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3"/>
          <w:i/>
        </w:rPr>
        <w:t>abri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desclasifica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necesari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.para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9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ese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efecto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autorida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responsable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aport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1"/>
          <w:i/>
        </w:rPr>
        <w:t>juici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1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"/>
          <w:w w:val="9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3"/>
          <w:i/>
        </w:rPr>
        <w:t>clasific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8"/>
          <w:i/>
        </w:rPr>
        <w:t>reservad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7"/>
          <w:w w:val="99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49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9"/>
          <w:i/>
        </w:rPr>
        <w:t>Po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9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8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tanto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necesari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distingui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7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esa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diferencia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formula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idóne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adecuad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clasificación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7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7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7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generand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regl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individualizad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pertinente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aplica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4"/>
          <w:i/>
        </w:rPr>
        <w:t>"prueba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daño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2"/>
          <w:i/>
        </w:rPr>
        <w:t>público"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5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ex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oficio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propósit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obtene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versió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públic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poro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9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9"/>
          <w:i/>
        </w:rPr>
        <w:t>parte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3"/>
          <w:w w:val="9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4"/>
          <w:i/>
        </w:rPr>
        <w:t>interesada.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284" w:right="134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147.839996pt;margin-top:21.799713pt;width:4.8pt;height:236.160004pt;mso-position-horizontal-relative:page;mso-position-vertical-relative:paragraph;z-index:-3127" type="#_x0000_t75">
            <v:imagedata r:id="rId200" o:title=""/>
          </v:shape>
        </w:pic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PRIMER</w:t>
      </w:r>
      <w:r>
        <w:rPr>
          <w:rFonts w:ascii="Arial" w:hAnsi="Arial" w:cs="Arial" w:eastAsia="Arial"/>
          <w:sz w:val="14"/>
          <w:szCs w:val="14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TRIBUNAL</w:t>
      </w:r>
      <w:r>
        <w:rPr>
          <w:rFonts w:ascii="Arial" w:hAnsi="Arial" w:cs="Arial" w:eastAsia="Arial"/>
          <w:sz w:val="14"/>
          <w:szCs w:val="14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COLEGIADO</w:t>
      </w:r>
      <w:r>
        <w:rPr>
          <w:rFonts w:ascii="Arial" w:hAnsi="Arial" w:cs="Arial" w:eastAsia="Arial"/>
          <w:sz w:val="14"/>
          <w:szCs w:val="14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CIRCUITO</w:t>
      </w:r>
      <w:r>
        <w:rPr>
          <w:rFonts w:ascii="Arial" w:hAnsi="Arial" w:cs="Arial" w:eastAsia="Arial"/>
          <w:sz w:val="14"/>
          <w:szCs w:val="14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MATERIA</w:t>
      </w:r>
      <w:r>
        <w:rPr>
          <w:rFonts w:ascii="Arial" w:hAnsi="Arial" w:cs="Arial" w:eastAsia="Arial"/>
          <w:sz w:val="14"/>
          <w:szCs w:val="14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ADMINISTRATIVA</w:t>
      </w:r>
      <w:r>
        <w:rPr>
          <w:rFonts w:ascii="Arial" w:hAnsi="Arial" w:cs="Arial" w:eastAsia="Arial"/>
          <w:sz w:val="14"/>
          <w:szCs w:val="14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0"/>
          <w:i/>
        </w:rPr>
        <w:t>ESPECIALIZADO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0"/>
          <w:i/>
        </w:rPr>
        <w:t>  </w:t>
      </w:r>
      <w:r>
        <w:rPr>
          <w:rFonts w:ascii="Arial" w:hAnsi="Arial" w:cs="Arial" w:eastAsia="Arial"/>
          <w:sz w:val="14"/>
          <w:szCs w:val="14"/>
          <w:color w:val="030303"/>
          <w:spacing w:val="10"/>
          <w:w w:val="9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COMPETENCIA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9"/>
          <w:i/>
        </w:rPr>
        <w:t>ECONÓMICA,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9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12"/>
          <w:w w:val="89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9"/>
          <w:i/>
        </w:rPr>
        <w:t>RADIODIFUSIÓ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9"/>
          <w:i/>
        </w:rPr>
        <w:t>N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9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19"/>
          <w:w w:val="89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9"/>
          <w:i/>
        </w:rPr>
        <w:t>Y</w:t>
      </w:r>
      <w:r>
        <w:rPr>
          <w:rFonts w:ascii="Arial" w:hAnsi="Arial" w:cs="Arial" w:eastAsia="Arial"/>
          <w:sz w:val="14"/>
          <w:szCs w:val="14"/>
          <w:color w:val="030303"/>
          <w:spacing w:val="8"/>
          <w:w w:val="89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9"/>
          <w:i/>
        </w:rPr>
        <w:t>TELECOMUNICACIONES,</w:t>
      </w:r>
      <w:r>
        <w:rPr>
          <w:rFonts w:ascii="Arial" w:hAnsi="Arial" w:cs="Arial" w:eastAsia="Arial"/>
          <w:sz w:val="14"/>
          <w:szCs w:val="14"/>
          <w:color w:val="030303"/>
          <w:spacing w:val="29"/>
          <w:w w:val="89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CO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4"/>
          <w:szCs w:val="14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8"/>
          <w:i/>
        </w:rPr>
        <w:t>RESIDENCIA</w:t>
      </w:r>
      <w:r>
        <w:rPr>
          <w:rFonts w:ascii="Arial" w:hAnsi="Arial" w:cs="Arial" w:eastAsia="Arial"/>
          <w:sz w:val="14"/>
          <w:szCs w:val="14"/>
          <w:color w:val="030303"/>
          <w:spacing w:val="19"/>
          <w:w w:val="88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4"/>
          <w:szCs w:val="14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E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L</w:t>
      </w:r>
      <w:r>
        <w:rPr>
          <w:rFonts w:ascii="Arial" w:hAnsi="Arial" w:cs="Arial" w:eastAsia="Arial"/>
          <w:sz w:val="14"/>
          <w:szCs w:val="14"/>
          <w:color w:val="030303"/>
          <w:spacing w:val="15"/>
          <w:w w:val="87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DISTRITO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1"/>
          <w:w w:val="87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FEDERA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L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3"/>
          <w:w w:val="87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Y</w:t>
      </w:r>
      <w:r>
        <w:rPr>
          <w:rFonts w:ascii="Arial" w:hAnsi="Arial" w:cs="Arial" w:eastAsia="Arial"/>
          <w:sz w:val="14"/>
          <w:szCs w:val="14"/>
          <w:color w:val="030303"/>
          <w:spacing w:val="13"/>
          <w:w w:val="87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JURISDICCIÓ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N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7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28"/>
          <w:w w:val="87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2"/>
          <w:i/>
        </w:rPr>
        <w:t>TODA</w:t>
      </w:r>
      <w:r>
        <w:rPr>
          <w:rFonts w:ascii="Arial" w:hAnsi="Arial" w:cs="Arial" w:eastAsia="Arial"/>
          <w:sz w:val="14"/>
          <w:szCs w:val="14"/>
          <w:color w:val="030303"/>
          <w:spacing w:val="14"/>
          <w:w w:val="92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2"/>
          <w:i/>
        </w:rPr>
        <w:t>L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2"/>
          <w:i/>
        </w:rPr>
        <w:t>A</w:t>
      </w:r>
      <w:r>
        <w:rPr>
          <w:rFonts w:ascii="Arial" w:hAnsi="Arial" w:cs="Arial" w:eastAsia="Arial"/>
          <w:sz w:val="14"/>
          <w:szCs w:val="14"/>
          <w:color w:val="030303"/>
          <w:spacing w:val="-5"/>
          <w:w w:val="92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9"/>
          <w:i/>
        </w:rPr>
        <w:t>REPÚBLIC</w:t>
      </w:r>
      <w:r>
        <w:rPr>
          <w:rFonts w:ascii="Arial" w:hAnsi="Arial" w:cs="Arial" w:eastAsia="Arial"/>
          <w:sz w:val="14"/>
          <w:szCs w:val="14"/>
          <w:color w:val="030303"/>
          <w:spacing w:val="-9"/>
          <w:w w:val="89"/>
          <w:i/>
        </w:rPr>
        <w:t>A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39"/>
          <w:i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4" w:lineRule="exact"/>
        <w:ind w:left="284" w:right="154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Quej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1"/>
          <w:i/>
        </w:rPr>
        <w:t>16/2013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1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7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Comunicacione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1"/>
          <w:w w:val="9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Celulare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9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Occident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96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45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S.A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1"/>
          <w:i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14"/>
          <w:w w:val="102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93"/>
          <w:i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49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9"/>
          <w:i/>
        </w:rPr>
        <w:t>otr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6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49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13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febrer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9"/>
          <w:i/>
        </w:rPr>
        <w:t>201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9"/>
          <w:i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9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Unanimida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3"/>
          <w:i/>
        </w:rPr>
        <w:t>votos.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279" w:right="2766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i/>
        </w:rPr>
        <w:t>Ponent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97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97"/>
          <w:i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0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ósca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Germá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Cendeja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1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  <w:i/>
        </w:rPr>
        <w:t>Gleasa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96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96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1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Secretario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7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Agustí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Ballestero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Sánchez.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7" w:lineRule="auto"/>
        <w:ind w:left="9" w:right="24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numerall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8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6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7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Octav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161616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apartad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8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8"/>
          <w:w w:val="4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337" w:lineRule="auto"/>
        <w:ind w:left="5" w:right="211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63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6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"Lineamiento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Municipios",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menoscabar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preservar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resguardar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menoscabar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dificulta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combati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delictivas.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5" w:right="189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Ahor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después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lógico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jurídico,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anteriorment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Colegiado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resalt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50"/>
          <w:i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6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93"/>
          <w:i/>
        </w:rPr>
        <w:t>copi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imágene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recolectada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par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drone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format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93"/>
          <w:i/>
        </w:rPr>
        <w:t>electrónico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93"/>
          <w:i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50"/>
          <w:w w:val="9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municipio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fecha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dond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sid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operad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multicitad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98"/>
          <w:i/>
        </w:rPr>
        <w:t>sistem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13"/>
          <w:w w:val="99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46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36"/>
          <w:i/>
        </w:rPr>
        <w:t>",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generaría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6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sustancialment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1" w:lineRule="auto"/>
        <w:ind w:left="553" w:right="12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PROBABLE.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configur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58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...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copi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9"/>
          <w:i/>
        </w:rPr>
        <w:t>imágenes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recolectada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drone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format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electrónico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municipio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fecha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0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dond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sid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operad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multlcitad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  <w:i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1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0"/>
          <w:w w:val="11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6"/>
          <w:w w:val="112"/>
          <w:i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ve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revelando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valioso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nulificaría,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disminuirí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medida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ventiland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esquemas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tácticos,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obtiene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61616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valiosa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persecución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preservación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paz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410" w:lineRule="auto"/>
        <w:ind w:left="563" w:right="113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9.570313pt;margin-top:22.521227pt;width:8.321670pt;height:24.5pt;mso-position-horizontal-relative:page;mso-position-vertical-relative:paragraph;z-index:-3126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right="-113"/>
                    <w:jc w:val="left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030303"/>
                      <w:spacing w:val="0"/>
                      <w:w w:val="50"/>
                      <w:i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naturalez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considerarse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1"/>
        </w:rPr>
        <w:t>c</w:t>
      </w:r>
      <w:r>
        <w:rPr>
          <w:rFonts w:ascii="Arial" w:hAnsi="Arial" w:cs="Arial" w:eastAsia="Arial"/>
          <w:sz w:val="17"/>
          <w:szCs w:val="17"/>
          <w:color w:val="2D2D2D"/>
          <w:spacing w:val="9"/>
          <w:w w:val="139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1"/>
        </w:rPr>
        <w:t>'n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sensible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éxit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primordial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manteners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secrecía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otorgarla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eslaría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aportand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delincuencia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organizada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modifica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dinámica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delincuencial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estratégico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vigila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161616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9"/>
        </w:rPr>
        <w:t>c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1"/>
        </w:rPr>
        <w:t>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760" w:bottom="280" w:left="380" w:right="660"/>
          <w:cols w:num="2" w:equalWidth="0">
            <w:col w:w="2673" w:space="186"/>
            <w:col w:w="8341"/>
          </w:cols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/>
        <w:pict>
          <v:shape style="position:absolute;margin-left:136.320007pt;margin-top:516.479980pt;width:459.839996pt;height:260.160004pt;mso-position-horizontal-relative:page;mso-position-vertical-relative:page;z-index:-3130" type="#_x0000_t75">
            <v:imagedata r:id="rId201" o:title=""/>
          </v:shape>
        </w:pict>
      </w:r>
      <w:r>
        <w:rPr/>
        <w:pict>
          <v:group style="position:absolute;margin-left:146.880005pt;margin-top:24.960007pt;width:423.027259pt;height:220.800003pt;mso-position-horizontal-relative:page;mso-position-vertical-relative:page;z-index:-3129" coordorigin="2938,499" coordsize="8461,4416">
            <v:shape style="position:absolute;left:2938;top:499;width:5510;height:4416" type="#_x0000_t75">
              <v:imagedata r:id="rId202" o:title=""/>
            </v:shape>
            <v:group style="position:absolute;left:4318;top:3162;width:7071;height:2" coordorigin="4318,3162" coordsize="7071,2">
              <v:shape style="position:absolute;left:4318;top:3162;width:7071;height:2" coordorigin="4318,3162" coordsize="7071,0" path="m4318,3162l11389,3162e" filled="f" stroked="t" strokeweight=".94590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1.039978pt;margin-top:22.079987pt;width:47.040001pt;height:41.279999pt;mso-position-horizontal-relative:page;mso-position-vertical-relative:page;z-index:-3128" type="#_x0000_t75">
            <v:imagedata r:id="rId203" o:title=""/>
          </v:shape>
        </w:pict>
      </w:r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2.719998pt;height:34.56pt;mso-position-horizontal-relative:char;mso-position-vertical-relative:line" type="#_x0000_t75">
            <v:imagedata r:id="rId20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380" w:right="6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20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0" w:after="0" w:line="1121" w:lineRule="exact"/>
        <w:ind w:left="15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4"/>
          <w:szCs w:val="144"/>
          <w:color w:val="030303"/>
          <w:spacing w:val="-708"/>
          <w:w w:val="146"/>
          <w:position w:val="-45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87"/>
          <w:position w:val="-3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5"/>
          <w:w w:val="100"/>
          <w:position w:val="-3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0"/>
          <w:w w:val="92"/>
          <w:position w:val="-3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1"/>
          <w:w w:val="93"/>
          <w:position w:val="-32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9"/>
          <w:position w:val="-32"/>
        </w:rPr>
        <w:t>ca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1"/>
          <w:w w:val="100"/>
          <w:position w:val="-3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0"/>
          <w:w w:val="100"/>
          <w:position w:val="-32"/>
        </w:rPr>
        <w:t>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7" w:after="0" w:line="240" w:lineRule="auto"/>
        <w:ind w:left="4463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br w:type="column"/>
      </w:r>
      <w:r>
        <w:rPr/>
        <w:pict>
          <v:shape style="width:53.759998pt;height:2.88pt;mso-position-horizontal-relative:char;mso-position-vertical-relative:line" type="#_x0000_t75">
            <v:imagedata r:id="rId206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6" w:lineRule="auto"/>
        <w:ind w:left="5" w:right="11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7.839996pt;margin-top:-23.980026pt;width:187.199997pt;height:240.960007pt;mso-position-horizontal-relative:page;mso-position-vertical-relative:paragraph;z-index:-3125" type="#_x0000_t75">
            <v:imagedata r:id="rId20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restándol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realizados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conferida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207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pondrí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incluso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3"/>
        </w:rPr>
        <w:t>t</w:t>
      </w:r>
      <w:r>
        <w:rPr>
          <w:rFonts w:ascii="Arial" w:hAnsi="Arial" w:cs="Arial" w:eastAsia="Arial"/>
          <w:sz w:val="17"/>
          <w:szCs w:val="17"/>
          <w:color w:val="1C1C1C"/>
          <w:spacing w:val="-17"/>
          <w:w w:val="156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cipa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vigilancia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implementado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resultad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16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9"/>
        </w:rPr>
        <w:t>DAÑO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0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4"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3"/>
          <w:w w:val="8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1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67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8"/>
        </w:rPr>
        <w:t>•••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imágenes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2" w:lineRule="exact"/>
        <w:ind w:left="85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4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4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  <w:position w:val="-14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  <w:position w:val="-1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8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  <w:i/>
          <w:position w:val="-14"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7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  <w:position w:val="-1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7"/>
          <w:i/>
          <w:position w:val="-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  <w:position w:val="-14"/>
        </w:rPr>
        <w:t>format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  <w:position w:val="-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7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  <w:i/>
          <w:position w:val="-14"/>
        </w:rPr>
        <w:t>electrónico;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94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  <w:i/>
          <w:position w:val="-14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  <w:i/>
          <w:position w:val="-14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4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4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  <w:position w:val="-1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i/>
          <w:position w:val="-14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4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-14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460" w:bottom="280" w:left="700" w:right="780"/>
          <w:cols w:num="2" w:equalWidth="0">
            <w:col w:w="1259" w:space="1834"/>
            <w:col w:w="7667"/>
          </w:cols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pict>
          <v:shape style="position:absolute;margin-left:26.879999pt;margin-top:546.23999pt;width:570.23999pt;height:234.240005pt;mso-position-horizontal-relative:page;mso-position-vertical-relative:page;z-index:-3124" type="#_x0000_t75">
            <v:imagedata r:id="rId208" o:title=""/>
          </v:shape>
        </w:pict>
      </w:r>
      <w:r>
        <w:rPr/>
        <w:pict>
          <v:shape style="position:absolute;margin-left:556.799988pt;margin-top:23.999989pt;width:43.200001pt;height:42.240002pt;mso-position-horizontal-relative:page;mso-position-vertical-relative:page;z-index:-3122" type="#_x0000_t75">
            <v:imagedata r:id="rId209" o:title=""/>
          </v:shape>
        </w:pict>
      </w:r>
      <w:r>
        <w:rPr/>
        <w:pict>
          <v:group style="position:absolute;margin-left:603.337402pt;margin-top:670.789978pt;width:.1pt;height:84.587112pt;mso-position-horizontal-relative:page;mso-position-vertical-relative:page;z-index:-3121" coordorigin="12067,13416" coordsize="2,1692">
            <v:shape style="position:absolute;left:12067;top:13416;width:2;height:1692" coordorigin="12067,13416" coordsize="0,1692" path="m12067,15108l12067,13416e" filled="f" stroked="t" strokeweight=".936496pt" strokecolor="#0C0C0C">
              <v:path arrowok="t"/>
            </v:shape>
          </v:group>
          <w10:wrap type="none"/>
        </w:pict>
      </w:r>
      <w:r>
        <w:rPr>
          <w:sz w:val="11"/>
          <w:szCs w:val="11"/>
        </w:rPr>
      </w:r>
    </w:p>
    <w:p>
      <w:pPr>
        <w:spacing w:before="0" w:after="0" w:line="240" w:lineRule="auto"/>
        <w:ind w:left="105"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0.32pt;margin-top:14.644437pt;width:68.160004pt;height:3.84pt;mso-position-horizontal-relative:page;mso-position-vertical-relative:paragraph;z-index:-3123" type="#_x0000_t75">
            <v:imagedata r:id="rId210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1C1C1C"/>
          <w:w w:val="111"/>
        </w:rPr>
        <w:t>Gener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8"/>
          <w:w w:val="11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4" w:lineRule="exact"/>
        <w:ind w:left="55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recolectado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11" w:lineRule="auto"/>
        <w:ind w:left="562" w:right="56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operado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mu/ticitad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i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9"/>
          <w:w w:val="109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9"/>
          <w:i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dominio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traerí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veraz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identificació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facilitand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planeación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ejecución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ilícitos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lugares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prevalencia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frecuenci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vuel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8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menoscabe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entorpece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anular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mismas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82"/>
        </w:rPr>
        <w:t>.</w:t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quedando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físic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ciudadanía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captada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visualizan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inmuebles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pudiendo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aprovechar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planear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materializa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conducta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delictiva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riesgo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8" w:lineRule="exact"/>
        <w:ind w:left="56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físic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08" w:lineRule="auto"/>
        <w:ind w:left="553" w:right="159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8"/>
        </w:rPr>
        <w:t>DAÑO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8"/>
        </w:rPr>
        <w:t>ESPECÍFICO.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8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Encuadr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divulgar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6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7"/>
        </w:rPr>
        <w:t>:</w:t>
      </w:r>
      <w:r>
        <w:rPr>
          <w:rFonts w:ascii="Arial" w:hAnsi="Arial" w:cs="Arial" w:eastAsia="Arial"/>
          <w:sz w:val="17"/>
          <w:szCs w:val="17"/>
          <w:color w:val="1C1C1C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57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••.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i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i/>
        </w:rPr>
        <w:t>recolectada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i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electrónico;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9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i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9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operado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multlcitad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i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5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6"/>
          <w:i/>
        </w:rPr>
        <w:t>";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infringi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1C1C1C"/>
          <w:spacing w:val="-19"/>
          <w:w w:val="121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proporcionando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reservad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4"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generan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traduc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acercar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específico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grupos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delictivo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llevar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conducta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antisociales;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origina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perturbació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preservar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resguardar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8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dificulta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anular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delictivas,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resguardar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8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especialment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materializ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pretensione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1"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-17"/>
          <w:w w:val="156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mación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frecuenci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video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grabaciones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8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debiéndose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multicitad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herra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2"/>
        </w:rPr>
        <w:t>m</w:t>
      </w:r>
      <w:r>
        <w:rPr>
          <w:rFonts w:ascii="Arial" w:hAnsi="Arial" w:cs="Arial" w:eastAsia="Arial"/>
          <w:sz w:val="17"/>
          <w:szCs w:val="17"/>
          <w:color w:val="1C1C1C"/>
          <w:spacing w:val="-16"/>
          <w:w w:val="156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táctic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cuenta,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útile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llegar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estratégic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planear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operativa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cumplir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institucionale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9" w:lineRule="auto"/>
        <w:ind w:right="85" w:firstLine="9"/>
        <w:jc w:val="left"/>
        <w:tabs>
          <w:tab w:pos="7500" w:val="left"/>
          <w:tab w:pos="79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revelar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luz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product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vigilancia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0"/>
        </w:rPr>
        <w:t>má;cs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recolectadas,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hipótesi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vea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vulnerada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afectando,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otorgand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informad·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700" w:right="780"/>
          <w:cols w:num="2" w:equalWidth="0">
            <w:col w:w="1401" w:space="1130"/>
            <w:col w:w="822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left="278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6.080002pt;margin-top:-4.282754pt;width:50.880001pt;height:49.919998pt;mso-position-horizontal-relative:page;mso-position-vertical-relative:paragraph;z-index:-3120" type="#_x0000_t75">
            <v:imagedata r:id="rId211" o:title=""/>
          </v:shape>
        </w:pict>
      </w:r>
      <w:r>
        <w:rPr/>
        <w:pict>
          <v:shape style="position:absolute;margin-left:139.199997pt;margin-top:-23.482782pt;width:308.160004pt;height:334.079987pt;mso-position-horizontal-relative:page;mso-position-vertical-relative:paragraph;z-index:-3117" type="#_x0000_t75">
            <v:imagedata r:id="rId212" o:title=""/>
          </v:shape>
        </w:pict>
      </w:r>
      <w:r>
        <w:rPr/>
        <w:pict>
          <v:shape style="position:absolute;margin-left:551.039978pt;margin-top:-25.402761pt;width:47.040001pt;height:44.16pt;mso-position-horizontal-relative:page;mso-position-vertical-relative:paragraph;z-index:-3116" type="#_x0000_t75">
            <v:imagedata r:id="rId21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tácit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explicit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allá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429" w:lineRule="auto"/>
        <w:ind w:left="2783" w:right="77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7.599998pt;margin-top:49.292717pt;width:27.84pt;height:31.68pt;mso-position-horizontal-relative:page;mso-position-vertical-relative:paragraph;z-index:-3119" type="#_x0000_t75">
            <v:imagedata r:id="rId214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revelando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aeronave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objetivo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interesan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recolectada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simple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testimoni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visual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product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labores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seguridad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192" w:lineRule="exact"/>
        <w:ind w:left="2792" w:right="75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prevención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1"/>
        </w:rPr>
        <w:t>menoscabando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8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Sz w:w="12240" w:h="15840"/>
          <w:pgMar w:top="420" w:bottom="280" w:left="420" w:right="160"/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exact"/>
        <w:ind w:left="704" w:right="45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9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326" w:right="1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9.360001pt;margin-top:13.659064pt;width:67.199997pt;height:3.84pt;mso-position-horizontal-relative:page;mso-position-vertical-relative:paragraph;z-index:-3118" type="#_x0000_t75">
            <v:imagedata r:id="rId215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nera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6"/>
          <w:w w:val="6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71" w:lineRule="exact"/>
        <w:ind w:right="17"/>
        <w:jc w:val="both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464646"/>
          <w:spacing w:val="0"/>
          <w:w w:val="56"/>
          <w:position w:val="-2"/>
        </w:rPr>
        <w:t>j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90" w:lineRule="exact"/>
        <w:ind w:left="9" w:right="60"/>
        <w:jc w:val="both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464646"/>
          <w:spacing w:val="0"/>
          <w:w w:val="62"/>
        </w:rPr>
        <w:t>'1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" w:right="-14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3" w:lineRule="exact"/>
        <w:ind w:left="19" w:right="2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B5B5B"/>
          <w:spacing w:val="0"/>
          <w:w w:val="163"/>
          <w:position w:val="-4"/>
        </w:rPr>
        <w:t>'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608" w:lineRule="exact"/>
        <w:ind w:left="9" w:right="-101"/>
        <w:jc w:val="both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464646"/>
          <w:spacing w:val="0"/>
          <w:w w:val="60"/>
          <w:position w:val="1"/>
        </w:rPr>
        <w:t>¡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" w:right="30"/>
        <w:jc w:val="both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464646"/>
          <w:spacing w:val="0"/>
          <w:w w:val="13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9" w:right="26"/>
        <w:jc w:val="both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464646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99" w:lineRule="exact"/>
        <w:ind w:left="14" w:right="43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E6E6E"/>
          <w:spacing w:val="0"/>
          <w:w w:val="53"/>
          <w:i/>
          <w:position w:val="-2"/>
        </w:rPr>
        <w:t>·1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309" w:lineRule="exact"/>
        <w:ind w:left="19" w:right="10"/>
        <w:jc w:val="both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464646"/>
          <w:spacing w:val="0"/>
          <w:w w:val="100"/>
          <w:position w:val="1"/>
        </w:rPr>
        <w:t>'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96" w:lineRule="exact"/>
        <w:ind w:left="19" w:right="18"/>
        <w:jc w:val="both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6E6E6E"/>
          <w:spacing w:val="0"/>
          <w:w w:val="129"/>
          <w:position w:val="-2"/>
        </w:rPr>
        <w:t>1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23" w:right="-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64646"/>
          <w:spacing w:val="0"/>
          <w:w w:val="77"/>
          <w:position w:val="-3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2" w:lineRule="exact"/>
        <w:ind w:left="19" w:right="10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5B5B5B"/>
          <w:spacing w:val="-35"/>
          <w:w w:val="52"/>
          <w:position w:val="5"/>
        </w:rPr>
        <w:t>!</w:t>
      </w:r>
      <w:r>
        <w:rPr>
          <w:rFonts w:ascii="Arial" w:hAnsi="Arial" w:cs="Arial" w:eastAsia="Arial"/>
          <w:sz w:val="19"/>
          <w:szCs w:val="19"/>
          <w:color w:val="2B2B2B"/>
          <w:spacing w:val="-35"/>
          <w:w w:val="138"/>
          <w:position w:val="0"/>
        </w:rPr>
      </w:r>
      <w:r>
        <w:rPr>
          <w:rFonts w:ascii="Arial" w:hAnsi="Arial" w:cs="Arial" w:eastAsia="Arial"/>
          <w:sz w:val="19"/>
          <w:szCs w:val="19"/>
          <w:color w:val="2B2B2B"/>
          <w:spacing w:val="-34"/>
          <w:w w:val="138"/>
          <w:emboss/>
          <w:position w:val="0"/>
        </w:rPr>
        <w:t>,</w:t>
      </w:r>
      <w:r>
        <w:rPr>
          <w:rFonts w:ascii="Arial" w:hAnsi="Arial" w:cs="Arial" w:eastAsia="Arial"/>
          <w:sz w:val="19"/>
          <w:szCs w:val="19"/>
          <w:color w:val="2B2B2B"/>
          <w:spacing w:val="-34"/>
          <w:w w:val="138"/>
          <w:emboss/>
          <w:position w:val="0"/>
        </w:rPr>
      </w:r>
      <w:r>
        <w:rPr>
          <w:rFonts w:ascii="Arial" w:hAnsi="Arial" w:cs="Arial" w:eastAsia="Arial"/>
          <w:sz w:val="19"/>
          <w:szCs w:val="19"/>
          <w:color w:val="2B2B2B"/>
          <w:spacing w:val="-34"/>
          <w:w w:val="138"/>
          <w:position w:val="0"/>
        </w:rPr>
      </w:r>
      <w:r>
        <w:rPr>
          <w:rFonts w:ascii="Arial" w:hAnsi="Arial" w:cs="Arial" w:eastAsia="Arial"/>
          <w:sz w:val="19"/>
          <w:szCs w:val="19"/>
          <w:color w:val="2B2B2B"/>
          <w:spacing w:val="-34"/>
          <w:w w:val="138"/>
          <w:position w:val="0"/>
        </w:rPr>
      </w:r>
      <w:r>
        <w:rPr>
          <w:rFonts w:ascii="Arial" w:hAnsi="Arial" w:cs="Arial" w:eastAsia="Arial"/>
          <w:sz w:val="23"/>
          <w:szCs w:val="23"/>
          <w:color w:val="5B5B5B"/>
          <w:spacing w:val="0"/>
          <w:w w:val="53"/>
          <w:position w:val="5"/>
        </w:rPr>
        <w:t>l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23" w:right="47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E6E6E"/>
          <w:spacing w:val="0"/>
          <w:w w:val="145"/>
        </w:rPr>
        <w:t>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" w:right="37"/>
        <w:jc w:val="both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64646"/>
          <w:w w:val="82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B2B2B"/>
          <w:spacing w:val="0"/>
          <w:w w:val="68"/>
        </w:rPr>
        <w:t>j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17" w:lineRule="exact"/>
        <w:ind w:left="23" w:right="-5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E6E6E"/>
          <w:spacing w:val="0"/>
          <w:w w:val="327"/>
          <w:position w:val="-2"/>
        </w:rPr>
        <w:t>i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6" w:after="0" w:line="123" w:lineRule="auto"/>
        <w:ind w:left="23" w:right="-58" w:firstLine="-5"/>
        <w:jc w:val="both"/>
        <w:rPr>
          <w:rFonts w:ascii="Arial" w:hAnsi="Arial" w:cs="Arial" w:eastAsia="Arial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029846pt;margin-top:27.488676pt;width:1.092614pt;height:41.5pt;mso-position-horizontal-relative:page;mso-position-vertical-relative:paragraph;z-index:-3112" type="#_x0000_t202" filled="f" stroked="f">
            <v:textbox inset="0,0,0,0">
              <w:txbxContent>
                <w:p>
                  <w:pPr>
                    <w:spacing w:before="0" w:after="0" w:line="830" w:lineRule="exact"/>
                    <w:ind w:right="-164"/>
                    <w:jc w:val="left"/>
                    <w:rPr>
                      <w:rFonts w:ascii="Times New Roman" w:hAnsi="Times New Roman" w:cs="Times New Roman" w:eastAsia="Times New Roman"/>
                      <w:sz w:val="83"/>
                      <w:szCs w:val="8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3"/>
                      <w:szCs w:val="83"/>
                      <w:color w:val="464646"/>
                      <w:spacing w:val="-107"/>
                      <w:w w:val="5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83"/>
                      <w:szCs w:val="8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5B5B5B"/>
          <w:spacing w:val="-43"/>
          <w:w w:val="158"/>
        </w:rPr>
        <w:t>'</w:t>
      </w:r>
      <w:r>
        <w:rPr>
          <w:rFonts w:ascii="Arial" w:hAnsi="Arial" w:cs="Arial" w:eastAsia="Arial"/>
          <w:sz w:val="13"/>
          <w:szCs w:val="13"/>
          <w:color w:val="2B2B2B"/>
          <w:spacing w:val="0"/>
          <w:w w:val="158"/>
        </w:rPr>
        <w:t>,</w:t>
      </w:r>
      <w:r>
        <w:rPr>
          <w:rFonts w:ascii="Arial" w:hAnsi="Arial" w:cs="Arial" w:eastAsia="Arial"/>
          <w:sz w:val="13"/>
          <w:szCs w:val="13"/>
          <w:color w:val="2B2B2B"/>
          <w:spacing w:val="-8"/>
          <w:w w:val="158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75"/>
        </w:rPr>
        <w:t>li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75"/>
        </w:rPr>
        <w:t> </w:t>
      </w:r>
      <w:r>
        <w:rPr>
          <w:rFonts w:ascii="Arial" w:hAnsi="Arial" w:cs="Arial" w:eastAsia="Arial"/>
          <w:sz w:val="32"/>
          <w:szCs w:val="32"/>
          <w:color w:val="464646"/>
          <w:spacing w:val="0"/>
          <w:w w:val="150"/>
        </w:rPr>
        <w:t>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" w:right="35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5B5B5B"/>
          <w:spacing w:val="-16"/>
          <w:w w:val="76"/>
          <w:i/>
        </w:rPr>
        <w:t>,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79"/>
          <w:i/>
        </w:rPr>
        <w:t>¡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1" w:after="0" w:line="113" w:lineRule="exact"/>
        <w:ind w:left="37" w:right="34"/>
        <w:jc w:val="both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0"/>
          <w:w w:val="75"/>
          <w:position w:val="-1"/>
        </w:rPr>
        <w:t>,i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42" w:right="-20"/>
        <w:jc w:val="both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5B5B5B"/>
          <w:spacing w:val="0"/>
          <w:w w:val="143"/>
          <w:position w:val="-2"/>
        </w:rPr>
        <w:t>'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339" w:lineRule="exact"/>
        <w:ind w:left="37" w:right="-7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464646"/>
          <w:spacing w:val="-150"/>
          <w:w w:val="50"/>
          <w:position w:val="4"/>
        </w:rPr>
        <w:t>1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202"/>
          <w:position w:val="-4"/>
        </w:rPr>
        <w:t>¡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429" w:lineRule="auto"/>
        <w:ind w:left="9" w:right="764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dificultand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implementada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combatir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posibles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ciudadanía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33" w:lineRule="auto"/>
        <w:ind w:left="9" w:right="805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identifica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ubicaciones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específica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aportand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important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dediquen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delinquir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planear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materializa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ilícito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esperados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realizaron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evadir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impartició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justicia;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ahora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soslayarse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aéreo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tripulado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vanguardia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supra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líneas,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descartars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evidenciar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prevalencia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frecuenci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vuelo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tratando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anular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traducirí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detriment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acostumbrada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conducta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antisociale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infraestructur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6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4" w:right="91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53" w:right="394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RESOLUTIVOS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21" w:lineRule="auto"/>
        <w:ind w:left="14" w:right="73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restringi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recolectada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format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electrónico;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mul,icitad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7"/>
        </w:rPr>
        <w:t>restricción,</w:t>
      </w:r>
      <w:r>
        <w:rPr>
          <w:rFonts w:ascii="Arial" w:hAnsi="Arial" w:cs="Arial" w:eastAsia="Arial"/>
          <w:sz w:val="17"/>
          <w:szCs w:val="17"/>
          <w:color w:val="1A1A1A"/>
          <w:spacing w:val="-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referente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420" w:lineRule="auto"/>
        <w:ind w:left="23" w:right="723" w:firstLine="-5"/>
        <w:jc w:val="left"/>
        <w:tabs>
          <w:tab w:pos="78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40.479980pt;margin-top:64.764381pt;width:39.360001pt;height:33.599998pt;mso-position-horizontal-relative:page;mso-position-vertical-relative:paragraph;z-index:-3115" type="#_x0000_t75">
            <v:imagedata r:id="rId216" o:title=""/>
          </v:shape>
        </w:pict>
      </w:r>
      <w:r>
        <w:rPr/>
        <w:pict>
          <v:group style="position:absolute;margin-left:602.283875pt;margin-top:3.497368pt;width:.1pt;height:158.30549pt;mso-position-horizontal-relative:page;mso-position-vertical-relative:paragraph;z-index:-3114" coordorigin="12046,70" coordsize="2,3166">
            <v:shape style="position:absolute;left:12046;top:70;width:2;height:3166" coordorigin="12046,70" coordsize="0,3166" path="m12046,3236l12046,70e" filled="f" stroked="t" strokeweight="1.638868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supuestos,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Constitución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2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lineami</w:t>
      </w:r>
      <w:r>
        <w:rPr>
          <w:rFonts w:ascii="Arial" w:hAnsi="Arial" w:cs="Arial" w:eastAsia="Arial"/>
          <w:sz w:val="17"/>
          <w:szCs w:val="17"/>
          <w:color w:val="030303"/>
          <w:spacing w:val="-4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2"/>
        </w:rPr>
        <w:t>tos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33" w:right="-20"/>
        <w:jc w:val="left"/>
        <w:tabs>
          <w:tab w:pos="75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98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SEGUNDO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TERCERO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QUINTO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NOVENO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DECIMOCUARTO,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VIGÉSIMO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SEXTO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20" w:right="160"/>
          <w:cols w:num="3" w:equalWidth="0">
            <w:col w:w="1712" w:space="776"/>
            <w:col w:w="152" w:space="143"/>
            <w:col w:w="8877"/>
          </w:cols>
        </w:sectPr>
      </w:pPr>
      <w:rPr/>
    </w:p>
    <w:p>
      <w:pPr>
        <w:spacing w:before="82" w:after="0" w:line="195" w:lineRule="exact"/>
        <w:ind w:left="281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029846pt;margin-top:3.186516pt;width:4.80567pt;height:41.0pt;mso-position-horizontal-relative:page;mso-position-vertical-relative:paragraph;z-index:-3111" type="#_x0000_t202" filled="f" stroked="f">
            <v:textbox inset="0,0,0,0">
              <w:txbxContent>
                <w:p>
                  <w:pPr>
                    <w:spacing w:before="0" w:after="0" w:line="820" w:lineRule="exact"/>
                    <w:ind w:right="-163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Pr/>
                  <w:r>
                    <w:rPr>
                      <w:rFonts w:ascii="Arial" w:hAnsi="Arial" w:cs="Arial" w:eastAsia="Arial"/>
                      <w:sz w:val="82"/>
                      <w:szCs w:val="82"/>
                      <w:color w:val="5B5B5B"/>
                      <w:spacing w:val="-121"/>
                      <w:w w:val="56"/>
                      <w:position w:val="-1"/>
                    </w:rPr>
                    <w:t>'</w:t>
                  </w:r>
                  <w:r>
                    <w:rPr>
                      <w:rFonts w:ascii="Arial" w:hAnsi="Arial" w:cs="Arial" w:eastAsia="Arial"/>
                      <w:sz w:val="56"/>
                      <w:szCs w:val="56"/>
                      <w:color w:val="464646"/>
                      <w:spacing w:val="0"/>
                      <w:w w:val="50"/>
                      <w:position w:val="12"/>
                    </w:rPr>
                    <w:t>í</w:t>
                  </w:r>
                  <w:r>
                    <w:rPr>
                      <w:rFonts w:ascii="Arial" w:hAnsi="Arial" w:cs="Arial" w:eastAsia="Arial"/>
                      <w:sz w:val="56"/>
                      <w:szCs w:val="5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9.303741pt;margin-top:7.341128pt;width:1.939pt;height:28pt;mso-position-horizontal-relative:page;mso-position-vertical-relative:paragraph;z-index:-3110" type="#_x0000_t202" filled="f" stroked="f">
            <v:textbox inset="0,0,0,0">
              <w:txbxContent>
                <w:p>
                  <w:pPr>
                    <w:spacing w:before="0" w:after="0" w:line="560" w:lineRule="exact"/>
                    <w:ind w:right="-124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Pr/>
                  <w:r>
                    <w:rPr>
                      <w:rFonts w:ascii="Arial" w:hAnsi="Arial" w:cs="Arial" w:eastAsia="Arial"/>
                      <w:sz w:val="56"/>
                      <w:szCs w:val="56"/>
                      <w:color w:val="8C8C8C"/>
                      <w:spacing w:val="0"/>
                      <w:w w:val="24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56"/>
                      <w:szCs w:val="5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SÉPTIMO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TRIGÉSIMO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TRIGÉSIMO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SEXTO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CUADRAGÉSIMO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SÉPTIMO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9"/>
        </w:rPr>
        <w:t>m</w:t>
      </w:r>
      <w:r>
        <w:rPr>
          <w:rFonts w:ascii="Arial" w:hAnsi="Arial" w:cs="Arial" w:eastAsia="Arial"/>
          <w:sz w:val="17"/>
          <w:szCs w:val="17"/>
          <w:color w:val="2B2B2B"/>
          <w:spacing w:val="-18"/>
          <w:w w:val="138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entos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408" w:lineRule="exact"/>
        <w:ind w:left="2530" w:right="-20"/>
        <w:jc w:val="left"/>
        <w:tabs>
          <w:tab w:pos="11200" w:val="left"/>
        </w:tabs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17"/>
          <w:szCs w:val="17"/>
          <w:color w:val="464646"/>
          <w:spacing w:val="0"/>
          <w:w w:val="83"/>
          <w:position w:val="14"/>
        </w:rPr>
        <w:t>1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83"/>
          <w:position w:val="14"/>
        </w:rPr>
        <w:t>   </w:t>
      </w:r>
      <w:r>
        <w:rPr>
          <w:rFonts w:ascii="Arial" w:hAnsi="Arial" w:cs="Arial" w:eastAsia="Arial"/>
          <w:sz w:val="17"/>
          <w:szCs w:val="17"/>
          <w:color w:val="464646"/>
          <w:spacing w:val="38"/>
          <w:w w:val="83"/>
          <w:position w:val="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08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Pública;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emitido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</w:r>
      <w:r>
        <w:rPr>
          <w:rFonts w:ascii="Arial" w:hAnsi="Arial" w:cs="Arial" w:eastAsia="Arial"/>
          <w:sz w:val="40"/>
          <w:szCs w:val="40"/>
          <w:color w:val="6E6E6E"/>
          <w:spacing w:val="0"/>
          <w:w w:val="64"/>
          <w:position w:val="0"/>
        </w:rPr>
        <w:t>¡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20" w:right="1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0.602907pt;margin-top:765.30072pt;width:222.651875pt;height:.1pt;mso-position-horizontal-relative:page;mso-position-vertical-relative:page;z-index:-3113" coordorigin="412,15306" coordsize="4453,2">
            <v:shape style="position:absolute;left:412;top:15306;width:4453;height:2" coordorigin="412,15306" coordsize="4453,0" path="m412,15306l4865,15306e" filled="f" stroked="t" strokeweight=".702372pt" strokecolor="#131313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40" w:lineRule="auto"/>
        <w:ind w:left="114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217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31"/>
          </w:rPr>
          <w:t>www.jalisco.gob.mx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4" w:after="0" w:line="240" w:lineRule="auto"/>
        <w:ind w:right="-20"/>
        <w:jc w:val="left"/>
        <w:tabs>
          <w:tab w:pos="3520" w:val="left"/>
          <w:tab w:pos="4900" w:val="left"/>
          <w:tab w:pos="5500" w:val="left"/>
          <w:tab w:pos="6440" w:val="left"/>
          <w:tab w:pos="8360" w:val="left"/>
          <w:tab w:pos="8860" w:val="left"/>
        </w:tabs>
        <w:rPr>
          <w:rFonts w:ascii="Arial" w:hAnsi="Arial" w:cs="Arial" w:eastAsia="Arial"/>
          <w:sz w:val="44"/>
          <w:szCs w:val="44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w w:val="600"/>
        </w:rPr>
        <w:t>'</w:t>
      </w:r>
      <w:r>
        <w:rPr>
          <w:rFonts w:ascii="Arial" w:hAnsi="Arial" w:cs="Arial" w:eastAsia="Arial"/>
          <w:sz w:val="18"/>
          <w:szCs w:val="18"/>
          <w:color w:val="2B2B2B"/>
          <w:w w:val="338"/>
        </w:rPr>
        <w:t>----</w:t>
      </w:r>
      <w:r>
        <w:rPr>
          <w:rFonts w:ascii="Arial" w:hAnsi="Arial" w:cs="Arial" w:eastAsia="Arial"/>
          <w:sz w:val="18"/>
          <w:szCs w:val="18"/>
          <w:color w:val="2B2B2B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B2B2B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338"/>
        </w:rPr>
        <w:t>-</w:t>
      </w:r>
      <w:r>
        <w:rPr>
          <w:rFonts w:ascii="Arial" w:hAnsi="Arial" w:cs="Arial" w:eastAsia="Arial"/>
          <w:sz w:val="18"/>
          <w:szCs w:val="18"/>
          <w:color w:val="2B2B2B"/>
          <w:spacing w:val="-3"/>
          <w:w w:val="338"/>
        </w:rPr>
        <w:t> 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338"/>
        </w:rPr>
        <w:t>-</w:t>
      </w:r>
      <w:r>
        <w:rPr>
          <w:rFonts w:ascii="Arial" w:hAnsi="Arial" w:cs="Arial" w:eastAsia="Arial"/>
          <w:sz w:val="18"/>
          <w:szCs w:val="18"/>
          <w:color w:val="2B2B2B"/>
          <w:spacing w:val="-83"/>
          <w:w w:val="338"/>
        </w:rPr>
        <w:t> 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338"/>
        </w:rPr>
        <w:t>·</w:t>
      </w:r>
      <w:r>
        <w:rPr>
          <w:rFonts w:ascii="Arial" w:hAnsi="Arial" w:cs="Arial" w:eastAsia="Arial"/>
          <w:sz w:val="18"/>
          <w:szCs w:val="18"/>
          <w:color w:val="2B2B2B"/>
          <w:spacing w:val="-92"/>
          <w:w w:val="338"/>
        </w:rPr>
        <w:t> 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338"/>
        </w:rPr>
        <w:t>·</w:t>
      </w:r>
      <w:r>
        <w:rPr>
          <w:rFonts w:ascii="Arial" w:hAnsi="Arial" w:cs="Arial" w:eastAsia="Arial"/>
          <w:sz w:val="18"/>
          <w:szCs w:val="18"/>
          <w:color w:val="2B2B2B"/>
          <w:spacing w:val="-45"/>
          <w:w w:val="338"/>
        </w:rPr>
        <w:t> 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338"/>
        </w:rPr>
        <w:t>·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64646"/>
          <w:spacing w:val="4"/>
          <w:w w:val="215"/>
        </w:rPr>
        <w:t>·</w:t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215"/>
        </w:rPr>
        <w:t>_:</w:t>
      </w:r>
      <w:r>
        <w:rPr>
          <w:rFonts w:ascii="Arial" w:hAnsi="Arial" w:cs="Arial" w:eastAsia="Arial"/>
          <w:sz w:val="18"/>
          <w:szCs w:val="18"/>
          <w:color w:val="1A1A1A"/>
          <w:spacing w:val="24"/>
          <w:w w:val="215"/>
        </w:rPr>
        <w:t>_</w:t>
      </w:r>
      <w:r>
        <w:rPr>
          <w:rFonts w:ascii="Arial" w:hAnsi="Arial" w:cs="Arial" w:eastAsia="Arial"/>
          <w:sz w:val="18"/>
          <w:szCs w:val="18"/>
          <w:color w:val="1A1A1A"/>
          <w:spacing w:val="-56"/>
          <w:w w:val="215"/>
          <w:u w:val="single" w:color="2A2A2A"/>
        </w:rPr>
        <w:t> </w:t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100"/>
          <w:u w:val="single" w:color="2A2A2A"/>
        </w:rPr>
        <w:tab/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100"/>
          <w:u w:val="single" w:color="2A2A2A"/>
        </w:rPr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99"/>
          <w:u w:val="single" w:color="2A2A2A"/>
        </w:rPr>
        <w:t> </w:t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100"/>
          <w:u w:val="single" w:color="2A2A2A"/>
        </w:rPr>
        <w:tab/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100"/>
          <w:u w:val="single" w:color="2A2A2A"/>
        </w:rPr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45"/>
        </w:rPr>
        <w:t>_</w:t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45"/>
        </w:rPr>
        <w:t> </w:t>
      </w:r>
      <w:r>
        <w:rPr>
          <w:rFonts w:ascii="Arial" w:hAnsi="Arial" w:cs="Arial" w:eastAsia="Arial"/>
          <w:sz w:val="18"/>
          <w:szCs w:val="18"/>
          <w:color w:val="1A1A1A"/>
          <w:spacing w:val="5"/>
          <w:w w:val="45"/>
        </w:rPr>
        <w:t> </w:t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45"/>
          <w:u w:val="single" w:color="454545"/>
        </w:rPr>
        <w:t>     </w:t>
      </w:r>
      <w:r>
        <w:rPr>
          <w:rFonts w:ascii="Arial" w:hAnsi="Arial" w:cs="Arial" w:eastAsia="Arial"/>
          <w:sz w:val="18"/>
          <w:szCs w:val="18"/>
          <w:color w:val="1A1A1A"/>
          <w:spacing w:val="14"/>
          <w:w w:val="45"/>
          <w:u w:val="single" w:color="454545"/>
        </w:rPr>
        <w:t> </w:t>
      </w:r>
      <w:r>
        <w:rPr>
          <w:rFonts w:ascii="Arial" w:hAnsi="Arial" w:cs="Arial" w:eastAsia="Arial"/>
          <w:sz w:val="18"/>
          <w:szCs w:val="18"/>
          <w:color w:val="1A1A1A"/>
          <w:spacing w:val="14"/>
          <w:w w:val="45"/>
        </w:rPr>
      </w:r>
      <w:r>
        <w:rPr>
          <w:rFonts w:ascii="Arial" w:hAnsi="Arial" w:cs="Arial" w:eastAsia="Arial"/>
          <w:sz w:val="18"/>
          <w:szCs w:val="18"/>
          <w:color w:val="6E6E6E"/>
          <w:spacing w:val="6"/>
          <w:w w:val="134"/>
        </w:rPr>
        <w:t>_</w:t>
      </w:r>
      <w:r>
        <w:rPr>
          <w:rFonts w:ascii="Arial" w:hAnsi="Arial" w:cs="Arial" w:eastAsia="Arial"/>
          <w:sz w:val="18"/>
          <w:szCs w:val="18"/>
          <w:color w:val="464646"/>
          <w:spacing w:val="11"/>
          <w:w w:val="36"/>
        </w:rPr>
        <w:t>_</w:t>
      </w:r>
      <w:r>
        <w:rPr>
          <w:rFonts w:ascii="Arial" w:hAnsi="Arial" w:cs="Arial" w:eastAsia="Arial"/>
          <w:sz w:val="18"/>
          <w:szCs w:val="18"/>
          <w:color w:val="6E6E6E"/>
          <w:spacing w:val="-7"/>
          <w:w w:val="36"/>
        </w:rPr>
        <w:t>_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94"/>
        </w:rPr>
        <w:t>,.</w:t>
      </w:r>
      <w:r>
        <w:rPr>
          <w:rFonts w:ascii="Arial" w:hAnsi="Arial" w:cs="Arial" w:eastAsia="Arial"/>
          <w:sz w:val="18"/>
          <w:szCs w:val="18"/>
          <w:color w:val="5B5B5B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15"/>
          <w:w w:val="99"/>
        </w:rPr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9"/>
          <w:u w:val="single" w:color="454545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u w:val="single" w:color="454545"/>
        </w:rPr>
        <w:tab/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  <w:u w:val="single" w:color="454545"/>
        </w:rPr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6E6E6E"/>
          <w:spacing w:val="2"/>
          <w:w w:val="158"/>
        </w:rPr>
        <w:t>"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17"/>
        </w:rPr>
        <w:t>"</w:t>
      </w:r>
      <w:r>
        <w:rPr>
          <w:rFonts w:ascii="Arial" w:hAnsi="Arial" w:cs="Arial" w:eastAsia="Arial"/>
          <w:sz w:val="18"/>
          <w:szCs w:val="18"/>
          <w:color w:val="464646"/>
          <w:spacing w:val="-17"/>
          <w:w w:val="117"/>
        </w:rPr>
        <w:t>"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79"/>
        </w:rPr>
        <w:t>'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79"/>
        </w:rPr>
        <w:t>"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19"/>
        </w:rPr>
        <w:t>"</w:t>
      </w:r>
      <w:r>
        <w:rPr>
          <w:rFonts w:ascii="Arial" w:hAnsi="Arial" w:cs="Arial" w:eastAsia="Arial"/>
          <w:sz w:val="18"/>
          <w:szCs w:val="18"/>
          <w:color w:val="2B2B2B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1"/>
        </w:rPr>
        <w:t>'</w:t>
      </w:r>
      <w:r>
        <w:rPr>
          <w:rFonts w:ascii="Arial" w:hAnsi="Arial" w:cs="Arial" w:eastAsia="Arial"/>
          <w:sz w:val="18"/>
          <w:szCs w:val="18"/>
          <w:color w:val="464646"/>
          <w:spacing w:val="-3"/>
          <w:w w:val="91"/>
        </w:rPr>
        <w:t>"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306"/>
        </w:rPr>
        <w:t>-</w:t>
      </w:r>
      <w:r>
        <w:rPr>
          <w:rFonts w:ascii="Arial" w:hAnsi="Arial" w:cs="Arial" w:eastAsia="Arial"/>
          <w:sz w:val="18"/>
          <w:szCs w:val="18"/>
          <w:color w:val="6E6E6E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306"/>
        </w:rPr>
        <w:t>-</w:t>
      </w:r>
      <w:r>
        <w:rPr>
          <w:rFonts w:ascii="Arial" w:hAnsi="Arial" w:cs="Arial" w:eastAsia="Arial"/>
          <w:sz w:val="18"/>
          <w:szCs w:val="18"/>
          <w:color w:val="464646"/>
          <w:spacing w:val="-111"/>
          <w:w w:val="306"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24"/>
          <w:w w:val="104"/>
        </w:rPr>
        <w:t>·</w:t>
      </w:r>
      <w:r>
        <w:rPr>
          <w:rFonts w:ascii="Arial" w:hAnsi="Arial" w:cs="Arial" w:eastAsia="Arial"/>
          <w:sz w:val="18"/>
          <w:szCs w:val="18"/>
          <w:color w:val="2B2B2B"/>
          <w:spacing w:val="-16"/>
          <w:w w:val="104"/>
        </w:rPr>
        <w:t>·</w:t>
      </w:r>
      <w:r>
        <w:rPr>
          <w:rFonts w:ascii="Arial" w:hAnsi="Arial" w:cs="Arial" w:eastAsia="Arial"/>
          <w:sz w:val="18"/>
          <w:szCs w:val="18"/>
          <w:color w:val="5B5B5B"/>
          <w:spacing w:val="-13"/>
          <w:w w:val="156"/>
        </w:rPr>
        <w:t>·</w:t>
      </w:r>
      <w:r>
        <w:rPr>
          <w:rFonts w:ascii="Arial" w:hAnsi="Arial" w:cs="Arial" w:eastAsia="Arial"/>
          <w:sz w:val="18"/>
          <w:szCs w:val="18"/>
          <w:color w:val="1A1A1A"/>
          <w:spacing w:val="0"/>
          <w:w w:val="316"/>
        </w:rPr>
        <w:t>í</w:t>
      </w:r>
      <w:r>
        <w:rPr>
          <w:rFonts w:ascii="Arial" w:hAnsi="Arial" w:cs="Arial" w:eastAsia="Arial"/>
          <w:sz w:val="18"/>
          <w:szCs w:val="18"/>
          <w:color w:val="1A1A1A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8"/>
          <w:w w:val="178"/>
        </w:rPr>
        <w:t>"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138"/>
        </w:rPr>
        <w:t>"</w:t>
      </w:r>
      <w:r>
        <w:rPr>
          <w:rFonts w:ascii="Arial" w:hAnsi="Arial" w:cs="Arial" w:eastAsia="Arial"/>
          <w:sz w:val="18"/>
          <w:szCs w:val="18"/>
          <w:color w:val="2B2B2B"/>
          <w:spacing w:val="0"/>
          <w:w w:val="19"/>
        </w:rPr>
        <w:t>"</w:t>
      </w:r>
      <w:r>
        <w:rPr>
          <w:rFonts w:ascii="Arial" w:hAnsi="Arial" w:cs="Arial" w:eastAsia="Arial"/>
          <w:sz w:val="18"/>
          <w:szCs w:val="18"/>
          <w:color w:val="2B2B2B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3"/>
          <w:w w:val="39"/>
        </w:rPr>
        <w:t>"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75"/>
        </w:rPr>
        <w:t>"</w:t>
      </w:r>
      <w:r>
        <w:rPr>
          <w:rFonts w:ascii="Arial" w:hAnsi="Arial" w:cs="Arial" w:eastAsia="Arial"/>
          <w:sz w:val="18"/>
          <w:szCs w:val="18"/>
          <w:color w:val="464646"/>
          <w:spacing w:val="3"/>
          <w:w w:val="75"/>
        </w:rPr>
        <w:t>"</w:t>
      </w:r>
      <w:r>
        <w:rPr>
          <w:rFonts w:ascii="Arial" w:hAnsi="Arial" w:cs="Arial" w:eastAsia="Arial"/>
          <w:sz w:val="18"/>
          <w:szCs w:val="18"/>
          <w:color w:val="1A1A1A"/>
          <w:spacing w:val="4"/>
          <w:w w:val="98"/>
        </w:rPr>
        <w:t>"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70"/>
        </w:rPr>
        <w:t>_</w:t>
      </w:r>
      <w:r>
        <w:rPr>
          <w:rFonts w:ascii="Arial" w:hAnsi="Arial" w:cs="Arial" w:eastAsia="Arial"/>
          <w:sz w:val="18"/>
          <w:szCs w:val="18"/>
          <w:color w:val="464646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-33"/>
          <w:w w:val="99"/>
        </w:rPr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9"/>
          <w:u w:val="single" w:color="6D6D6D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  <w:u w:val="single" w:color="6D6D6D"/>
        </w:rPr>
        <w:tab/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  <w:u w:val="single" w:color="6D6D6D"/>
        </w:rPr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79"/>
        </w:rPr>
        <w:t>_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</w:rPr>
      </w:r>
      <w:r>
        <w:rPr>
          <w:rFonts w:ascii="Arial" w:hAnsi="Arial" w:cs="Arial" w:eastAsia="Arial"/>
          <w:sz w:val="44"/>
          <w:szCs w:val="44"/>
          <w:color w:val="5B5B5B"/>
          <w:spacing w:val="0"/>
          <w:w w:val="107"/>
        </w:rPr>
        <w:t>j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20" w:right="160"/>
          <w:cols w:num="2" w:equalWidth="0">
            <w:col w:w="2084" w:space="184"/>
            <w:col w:w="9392"/>
          </w:cols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left="282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8pt;margin-top:-5.464174pt;width:50.880001pt;height:48.959999pt;mso-position-horizontal-relative:page;mso-position-vertical-relative:paragraph;z-index:-3109" type="#_x0000_t75">
            <v:imagedata r:id="rId218" o:title=""/>
          </v:shape>
        </w:pict>
      </w:r>
      <w:r>
        <w:rPr/>
        <w:pict>
          <v:shape style="position:absolute;margin-left:551.039978pt;margin-top:-23.704176pt;width:48.959999pt;height:43.200001pt;mso-position-horizontal-relative:page;mso-position-vertical-relative:paragraph;z-index:-3107" type="#_x0000_t75">
            <v:imagedata r:id="rId21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8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3" w:after="0" w:line="340" w:lineRule="atLeast"/>
        <w:ind w:left="2822" w:right="80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veintioch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catorce,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debidament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"El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directrice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habrá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negarse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restringirs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temporalment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8"/>
        </w:rPr>
        <w:t>----------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7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8"/>
        </w:rPr>
        <w:t>-------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8" w:after="0" w:line="240" w:lineRule="auto"/>
        <w:ind w:left="7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2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480" w:bottom="280" w:left="400" w:right="140"/>
        </w:sectPr>
      </w:pPr>
      <w:rPr/>
    </w:p>
    <w:p>
      <w:pPr>
        <w:spacing w:before="16" w:after="0" w:line="172" w:lineRule="exact"/>
        <w:ind w:left="753" w:right="136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148.800003pt;margin-top:-120.979767pt;width:392.640015pt;height:118.080002pt;mso-position-horizontal-relative:page;mso-position-vertical-relative:paragraph;z-index:-3108" type="#_x0000_t75">
            <v:imagedata r:id="rId221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369" w:right="91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147.146896pt;margin-top:8.585866pt;width:.1pt;height:33.787589pt;mso-position-horizontal-relative:page;mso-position-vertical-relative:paragraph;z-index:-3103" coordorigin="2943,172" coordsize="2,676">
            <v:shape style="position:absolute;left:2943;top:172;width:2;height:676" coordorigin="2943,172" coordsize="0,676" path="m2943,847l2943,172e" filled="f" stroked="t" strokeweight=".936496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373" w:right="922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232323"/>
          <w:spacing w:val="0"/>
          <w:w w:val="100"/>
        </w:rPr>
        <w:t>(i(</w:t>
      </w:r>
      <w:r>
        <w:rPr>
          <w:rFonts w:ascii="Arial" w:hAnsi="Arial" w:cs="Arial" w:eastAsia="Arial"/>
          <w:sz w:val="7"/>
          <w:szCs w:val="7"/>
          <w:color w:val="232323"/>
          <w:spacing w:val="0"/>
          <w:w w:val="100"/>
        </w:rPr>
        <w:t>.&gt;8Lf:!lSO</w:t>
      </w:r>
      <w:r>
        <w:rPr>
          <w:rFonts w:ascii="Arial" w:hAnsi="Arial" w:cs="Arial" w:eastAsia="Arial"/>
          <w:sz w:val="7"/>
          <w:szCs w:val="7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130"/>
        </w:rPr>
        <w:t>nf</w:t>
      </w:r>
      <w:r>
        <w:rPr>
          <w:rFonts w:ascii="Arial" w:hAnsi="Arial" w:cs="Arial" w:eastAsia="Arial"/>
          <w:sz w:val="10"/>
          <w:szCs w:val="10"/>
          <w:color w:val="232323"/>
          <w:spacing w:val="-17"/>
          <w:w w:val="130"/>
        </w:rPr>
        <w:t>!</w:t>
      </w:r>
      <w:r>
        <w:rPr>
          <w:rFonts w:ascii="Arial" w:hAnsi="Arial" w:cs="Arial" w:eastAsia="Arial"/>
          <w:sz w:val="10"/>
          <w:szCs w:val="10"/>
          <w:color w:val="A3A3A3"/>
          <w:spacing w:val="2"/>
          <w:w w:val="139"/>
        </w:rPr>
        <w:t>.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116"/>
        </w:rPr>
        <w:t>t.'I</w:t>
      </w:r>
      <w:r>
        <w:rPr>
          <w:rFonts w:ascii="Arial" w:hAnsi="Arial" w:cs="Arial" w:eastAsia="Arial"/>
          <w:sz w:val="7"/>
          <w:szCs w:val="7"/>
          <w:color w:val="363636"/>
          <w:spacing w:val="-9"/>
          <w:w w:val="116"/>
        </w:rPr>
        <w:t>T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44"/>
        </w:rPr>
        <w:t>I\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45"/>
        </w:rPr>
        <w:t>00</w:t>
      </w:r>
      <w:r>
        <w:rPr>
          <w:rFonts w:ascii="Arial" w:hAnsi="Arial" w:cs="Arial" w:eastAsia="Arial"/>
          <w:sz w:val="7"/>
          <w:szCs w:val="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030303"/>
          <w:spacing w:val="-19"/>
          <w:w w:val="113"/>
        </w:rPr>
        <w:t>m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139"/>
        </w:rPr>
        <w:t>:</w:t>
      </w:r>
      <w:r>
        <w:rPr>
          <w:rFonts w:ascii="Arial" w:hAnsi="Arial" w:cs="Arial" w:eastAsia="Arial"/>
          <w:sz w:val="10"/>
          <w:szCs w:val="10"/>
          <w:color w:val="676767"/>
          <w:spacing w:val="-17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100"/>
        </w:rPr>
        <w:t>J</w:t>
      </w:r>
      <w:r>
        <w:rPr>
          <w:rFonts w:ascii="Arial" w:hAnsi="Arial" w:cs="Arial" w:eastAsia="Arial"/>
          <w:sz w:val="7"/>
          <w:szCs w:val="7"/>
          <w:color w:val="363636"/>
          <w:spacing w:val="-1"/>
          <w:w w:val="99"/>
        </w:rPr>
        <w:t>A</w:t>
      </w:r>
      <w:r>
        <w:rPr>
          <w:rFonts w:ascii="Arial" w:hAnsi="Arial" w:cs="Arial" w:eastAsia="Arial"/>
          <w:sz w:val="7"/>
          <w:szCs w:val="7"/>
          <w:color w:val="030303"/>
          <w:spacing w:val="-12"/>
          <w:w w:val="167"/>
        </w:rPr>
        <w:t>U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113"/>
        </w:rPr>
        <w:t>S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114"/>
        </w:rPr>
        <w:t>(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113"/>
        </w:rPr>
        <w:t>'O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82" w:after="0" w:line="419" w:lineRule="auto"/>
        <w:ind w:left="14" w:right="838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SEGUNDO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Ordénes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entreg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</w:rPr>
        <w:t>"1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Exce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abiertos,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ocurrido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transporte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incluyendo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Macrobus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Ligero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autobuse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convencionales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día,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variables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incisos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7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"/>
          <w:w w:val="6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(preeliminar)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Metropolitan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Guadalajara;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9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4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Procuradurí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PGJ}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SSP},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contratad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Gobiern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empresa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Hydra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Technologies,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234/07: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}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producto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proyecto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PG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SSP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drenes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}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productos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proyecto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recibió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PG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0"/>
        </w:rPr>
        <w:t>SSP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8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cuestiona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4"/>
        </w:rPr>
        <w:t>"</w:t>
      </w:r>
      <w:r>
        <w:rPr>
          <w:rFonts w:ascii="Arial" w:hAnsi="Arial" w:cs="Arial" w:eastAsia="Arial"/>
          <w:sz w:val="17"/>
          <w:szCs w:val="17"/>
          <w:color w:val="232323"/>
          <w:spacing w:val="-11"/>
          <w:w w:val="16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2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64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1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-26"/>
          <w:w w:val="10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07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3" w:lineRule="exact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8.800003pt;margin-top:-161.940994pt;width:4.8pt;height:338.880005pt;mso-position-horizontal-relative:page;mso-position-vertical-relative:paragraph;z-index:-3106" type="#_x0000_t75">
            <v:imagedata r:id="rId222" o:title=""/>
          </v:shape>
        </w:pict>
      </w:r>
      <w:r>
        <w:rPr/>
        <w:pict>
          <v:group style="position:absolute;margin-left:580.39325pt;margin-top:-90.656128pt;width:.1pt;height:38.040573pt;mso-position-horizontal-relative:page;mso-position-vertical-relative:paragraph;z-index:-3105" coordorigin="11608,-1813" coordsize="2,761">
            <v:shape style="position:absolute;left:11608;top:-1813;width:2;height:761" coordorigin="11608,-1813" coordsize="0,761" path="m11608,-1052l11608,-1813e" filled="f" stroked="t" strokeweight=".234124pt" strokecolor="#5B5B5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"111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9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penitenciari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reclusos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celda,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32" w:lineRule="auto"/>
        <w:ind w:left="14" w:right="86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...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promedi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9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-32"/>
          <w:w w:val="10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6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2"/>
        </w:rPr>
        <w:t>",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generada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producida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responsabilidad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custodi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numeral87.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1"/>
        </w:rPr>
        <w:t>materia.------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3"/>
        </w:rPr>
        <w:t>----</w:t>
      </w:r>
      <w:r>
        <w:rPr>
          <w:rFonts w:ascii="Arial" w:hAnsi="Arial" w:cs="Arial" w:eastAsia="Arial"/>
          <w:sz w:val="17"/>
          <w:szCs w:val="17"/>
          <w:color w:val="030303"/>
          <w:spacing w:val="-37"/>
          <w:w w:val="163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0"/>
        </w:rPr>
        <w:t>-------</w:t>
      </w:r>
      <w:r>
        <w:rPr>
          <w:rFonts w:ascii="Arial" w:hAnsi="Arial" w:cs="Arial" w:eastAsia="Arial"/>
          <w:sz w:val="17"/>
          <w:szCs w:val="17"/>
          <w:color w:val="030303"/>
          <w:spacing w:val="-46"/>
          <w:w w:val="170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0"/>
        </w:rPr>
        <w:t>----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auto"/>
        <w:ind w:left="5" w:right="847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TERCERO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8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9"/>
        </w:rPr>
        <w:t>"1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  <w:i/>
        </w:rPr>
        <w:t>Exce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abiertos,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ocurrido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transport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incluyendo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Mocrobus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Ligero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autobuse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</w:rPr>
        <w:t>convencionales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día,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variables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...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97"/>
        </w:rPr>
        <w:t>.</w:t>
      </w:r>
      <w:r>
        <w:rPr>
          <w:rFonts w:ascii="Arial" w:hAnsi="Arial" w:cs="Arial" w:eastAsia="Arial"/>
          <w:sz w:val="17"/>
          <w:szCs w:val="17"/>
          <w:color w:val="363636"/>
          <w:spacing w:val="2"/>
          <w:w w:val="164"/>
        </w:rPr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64"/>
          <w:emboss/>
        </w:rPr>
        <w:t>.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64"/>
          <w:emboss/>
        </w:rPr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64"/>
        </w:rPr>
      </w:r>
      <w:r>
        <w:rPr>
          <w:rFonts w:ascii="Arial" w:hAnsi="Arial" w:cs="Arial" w:eastAsia="Arial"/>
          <w:sz w:val="17"/>
          <w:szCs w:val="17"/>
          <w:color w:val="363636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d)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ruto,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pudiera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inmersa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ircunstanci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Modificació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2" w:lineRule="exact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  <w:position w:val="-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position w:val="-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  <w:position w:val="-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Septiembr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6"/>
          <w:position w:val="-1"/>
        </w:rPr>
        <w:t>---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140"/>
          <w:cols w:num="2" w:equalWidth="0">
            <w:col w:w="2673" w:space="126"/>
            <w:col w:w="8901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auto"/>
        <w:ind w:left="2480" w:right="794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601.464417pt;margin-top:-21.533409pt;width:.1pt;height:169.883054pt;mso-position-horizontal-relative:page;mso-position-vertical-relative:paragraph;z-index:-3104" coordorigin="12029,-431" coordsize="2,3398">
            <v:shape style="position:absolute;left:12029;top:-431;width:2;height:3398" coordorigin="12029,-431" coordsize="0,3398" path="m12029,2967l12029,-431e" filled="f" stroked="t" strokeweight="2.107116pt" strokecolor="#030303">
              <v:path arrowok="t"/>
            </v:shape>
          </v:group>
          <w10:wrap type="none"/>
        </w:pict>
      </w:r>
      <w:r>
        <w:rPr/>
        <w:pict>
          <v:group style="position:absolute;margin-left:147.498093pt;margin-top:-48.468971pt;width:.1pt;height:66.866348pt;mso-position-horizontal-relative:page;mso-position-vertical-relative:paragraph;z-index:-3102" coordorigin="2950,-969" coordsize="2,1337">
            <v:shape style="position:absolute;left:2950;top:-969;width:2;height:1337" coordorigin="2950,-969" coordsize="0,1337" path="m2950,368l2950,-969e" filled="f" stroked="t" strokeweight=".702372pt" strokecolor="#2B2B2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1"/>
          <w:szCs w:val="41"/>
          <w:color w:val="363636"/>
          <w:spacing w:val="0"/>
          <w:w w:val="100"/>
        </w:rPr>
        <w:t>i</w:t>
      </w:r>
      <w:r>
        <w:rPr>
          <w:rFonts w:ascii="Arial" w:hAnsi="Arial" w:cs="Arial" w:eastAsia="Arial"/>
          <w:sz w:val="41"/>
          <w:szCs w:val="41"/>
          <w:color w:val="363636"/>
          <w:spacing w:val="6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CUARTO.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Regístres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Clasificación,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253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4.739075pt;margin-top:3.605576pt;width:23.25119pt;height:34.5pt;mso-position-horizontal-relative:page;mso-position-vertical-relative:paragraph;z-index:-3100" type="#_x0000_t202" filled="f" stroked="f">
            <v:textbox inset="0,0,0,0">
              <w:txbxContent>
                <w:p>
                  <w:pPr>
                    <w:spacing w:before="0" w:after="0" w:line="690" w:lineRule="exact"/>
                    <w:ind w:right="-143"/>
                    <w:jc w:val="left"/>
                    <w:rPr>
                      <w:rFonts w:ascii="Arial" w:hAnsi="Arial" w:cs="Arial" w:eastAsia="Arial"/>
                      <w:sz w:val="69"/>
                      <w:szCs w:val="69"/>
                    </w:rPr>
                  </w:pPr>
                  <w:rPr/>
                  <w:r>
                    <w:rPr>
                      <w:rFonts w:ascii="Arial" w:hAnsi="Arial" w:cs="Arial" w:eastAsia="Arial"/>
                      <w:sz w:val="69"/>
                      <w:szCs w:val="69"/>
                      <w:color w:val="030303"/>
                      <w:spacing w:val="-59"/>
                      <w:w w:val="132"/>
                      <w:i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69"/>
                      <w:szCs w:val="69"/>
                      <w:color w:val="232323"/>
                      <w:spacing w:val="22"/>
                      <w:w w:val="28"/>
                      <w:i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69"/>
                      <w:szCs w:val="69"/>
                      <w:color w:val="030303"/>
                      <w:spacing w:val="-69"/>
                      <w:w w:val="131"/>
                      <w:i/>
                      <w:position w:val="-1"/>
                    </w:rPr>
                    <w:t>t</w:t>
                  </w:r>
                  <w:r>
                    <w:rPr>
                      <w:rFonts w:ascii="Arial" w:hAnsi="Arial" w:cs="Arial" w:eastAsia="Arial"/>
                      <w:sz w:val="69"/>
                      <w:szCs w:val="6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363636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363636"/>
          <w:spacing w:val="0"/>
          <w:w w:val="51"/>
        </w:rPr>
        <w:t>   </w:t>
      </w:r>
      <w:r>
        <w:rPr>
          <w:rFonts w:ascii="Arial" w:hAnsi="Arial" w:cs="Arial" w:eastAsia="Arial"/>
          <w:sz w:val="28"/>
          <w:szCs w:val="28"/>
          <w:color w:val="363636"/>
          <w:spacing w:val="34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publíques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consulta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7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XI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33"/>
        </w:rPr>
        <w:t>_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33"/>
        </w:rPr>
        <w:t>    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3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06" w:lineRule="auto"/>
        <w:ind w:left="2803" w:right="759" w:firstLine="-272"/>
        <w:jc w:val="left"/>
        <w:tabs>
          <w:tab w:pos="2800" w:val="left"/>
          <w:tab w:pos="107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52"/>
          <w:i/>
        </w:rPr>
        <w:t>J,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i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175" w:lineRule="exact"/>
        <w:ind w:left="281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029846pt;margin-top:2.657628pt;width:388.083934pt;height:20.5pt;mso-position-horizontal-relative:page;mso-position-vertical-relative:paragraph;z-index:-3099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tabs>
                      <w:tab w:pos="7580" w:val="left"/>
                    </w:tabs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525252"/>
                      <w:spacing w:val="0"/>
                      <w:w w:val="213"/>
                    </w:rPr>
                    <w:t>l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525252"/>
                      <w:spacing w:val="-66"/>
                      <w:w w:val="213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525252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525252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030303"/>
                      <w:spacing w:val="0"/>
                      <w:w w:val="213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8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  <w:position w:val="-2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5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g)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2"/>
        </w:rPr>
        <w:t>lnformació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2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1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b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  <w:position w:val="-2"/>
        </w:rPr>
        <w:t>1ca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81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429" w:lineRule="exact"/>
        <w:ind w:left="2759" w:right="879"/>
        <w:jc w:val="center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  <w:position w:val="1"/>
        </w:rPr>
        <w:t>Municipios.----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22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7"/>
          <w:position w:val="1"/>
        </w:rPr>
        <w:t>-----------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77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6"/>
          <w:position w:val="1"/>
        </w:rPr>
        <w:t>--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46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5"/>
          <w:position w:val="1"/>
        </w:rPr>
        <w:t>--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5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4"/>
          <w:position w:val="1"/>
        </w:rPr>
        <w:t>--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54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4"/>
          <w:position w:val="1"/>
        </w:rPr>
        <w:t>---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54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7"/>
          <w:position w:val="1"/>
        </w:rPr>
        <w:t>--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67"/>
          <w:position w:val="1"/>
        </w:rPr>
        <w:t>-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51"/>
          <w:i/>
          <w:position w:val="1"/>
        </w:rPr>
        <w:t>J</w:t>
      </w:r>
      <w:r>
        <w:rPr>
          <w:rFonts w:ascii="Arial" w:hAnsi="Arial" w:cs="Arial" w:eastAsia="Arial"/>
          <w:sz w:val="31"/>
          <w:szCs w:val="31"/>
          <w:color w:val="030303"/>
          <w:spacing w:val="-29"/>
          <w:w w:val="100"/>
          <w:i/>
          <w:position w:val="1"/>
        </w:rPr>
        <w:t> </w:t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67"/>
          <w:position w:val="1"/>
        </w:rPr>
        <w:t>-</w:t>
      </w:r>
      <w:r>
        <w:rPr>
          <w:rFonts w:ascii="Times New Roman" w:hAnsi="Times New Roman" w:cs="Times New Roman" w:eastAsia="Times New Roman"/>
          <w:sz w:val="44"/>
          <w:szCs w:val="44"/>
          <w:color w:val="030303"/>
          <w:spacing w:val="0"/>
          <w:w w:val="87"/>
          <w:i/>
          <w:position w:val="1"/>
        </w:rPr>
        <w:t>j</w:t>
      </w:r>
      <w:r>
        <w:rPr>
          <w:rFonts w:ascii="Times New Roman" w:hAnsi="Times New Roman" w:cs="Times New Roman" w:eastAsia="Times New Roman"/>
          <w:sz w:val="44"/>
          <w:szCs w:val="44"/>
          <w:color w:val="030303"/>
          <w:spacing w:val="-6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030303"/>
          <w:spacing w:val="0"/>
          <w:w w:val="46"/>
          <w:position w:val="1"/>
        </w:rPr>
        <w:t>-</w:t>
      </w:r>
      <w:r>
        <w:rPr>
          <w:rFonts w:ascii="Times New Roman" w:hAnsi="Times New Roman" w:cs="Times New Roman" w:eastAsia="Times New Roman"/>
          <w:sz w:val="44"/>
          <w:szCs w:val="44"/>
          <w:color w:val="030303"/>
          <w:spacing w:val="-7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030303"/>
          <w:spacing w:val="0"/>
          <w:w w:val="65"/>
          <w:position w:val="1"/>
        </w:rPr>
        <w:t>----</w:t>
      </w:r>
      <w:r>
        <w:rPr>
          <w:rFonts w:ascii="Times New Roman" w:hAnsi="Times New Roman" w:cs="Times New Roman" w:eastAsia="Times New Roman"/>
          <w:sz w:val="44"/>
          <w:szCs w:val="44"/>
          <w:color w:val="030303"/>
          <w:spacing w:val="-6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030303"/>
          <w:spacing w:val="0"/>
          <w:w w:val="46"/>
          <w:position w:val="1"/>
        </w:rPr>
        <w:t>-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719" w:lineRule="exact"/>
        <w:ind w:left="106" w:right="-20"/>
        <w:jc w:val="left"/>
        <w:tabs>
          <w:tab w:pos="2640" w:val="left"/>
          <w:tab w:pos="10560" w:val="left"/>
        </w:tabs>
        <w:rPr>
          <w:rFonts w:ascii="Times New Roman" w:hAnsi="Times New Roman" w:cs="Times New Roman" w:eastAsia="Times New Roman"/>
          <w:sz w:val="66"/>
          <w:szCs w:val="66"/>
        </w:rPr>
      </w:pPr>
      <w:rPr/>
      <w:r>
        <w:rPr/>
        <w:pict>
          <v:group style="position:absolute;margin-left:21.305279pt;margin-top:46.158875pt;width:116.593726pt;height:.1pt;mso-position-horizontal-relative:page;mso-position-vertical-relative:paragraph;z-index:-3101" coordorigin="426,923" coordsize="2332,2">
            <v:shape style="position:absolute;left:426;top:923;width:2332;height:2" coordorigin="426,923" coordsize="2332,0" path="m426,923l2758,923e" filled="f" stroked="t" strokeweight="1.17062pt" strokecolor="#0C0C0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0"/>
        </w:rPr>
        <w:t>www.joll•&lt;o.g.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0"/>
        </w:rPr>
        <w:t>),rx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2"/>
          <w:w w:val="13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0"/>
          <w:w w:val="193"/>
        </w:rPr>
        <w:t>---"-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-4"/>
          <w:w w:val="193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232323"/>
          <w:spacing w:val="0"/>
          <w:w w:val="337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23232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-97"/>
          <w:w w:val="84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363636"/>
          <w:spacing w:val="0"/>
          <w:w w:val="60"/>
        </w:rPr>
        <w:t>·-.:..,_</w:t>
      </w:r>
      <w:r>
        <w:rPr>
          <w:rFonts w:ascii="Times New Roman" w:hAnsi="Times New Roman" w:cs="Times New Roman" w:eastAsia="Times New Roman"/>
          <w:sz w:val="66"/>
          <w:szCs w:val="66"/>
          <w:color w:val="363636"/>
          <w:spacing w:val="-81"/>
          <w:w w:val="61"/>
        </w:rPr>
        <w:t>·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-5"/>
          <w:w w:val="39"/>
        </w:rPr>
        <w:t>·</w:t>
      </w:r>
      <w:r>
        <w:rPr>
          <w:rFonts w:ascii="Times New Roman" w:hAnsi="Times New Roman" w:cs="Times New Roman" w:eastAsia="Times New Roman"/>
          <w:sz w:val="66"/>
          <w:szCs w:val="66"/>
          <w:color w:val="232323"/>
          <w:spacing w:val="-139"/>
          <w:w w:val="53"/>
        </w:rPr>
        <w:t>.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-6"/>
          <w:w w:val="39"/>
        </w:rPr>
        <w:t>·</w:t>
      </w:r>
      <w:r>
        <w:rPr>
          <w:rFonts w:ascii="Times New Roman" w:hAnsi="Times New Roman" w:cs="Times New Roman" w:eastAsia="Times New Roman"/>
          <w:sz w:val="66"/>
          <w:szCs w:val="66"/>
          <w:color w:val="232323"/>
          <w:spacing w:val="0"/>
          <w:w w:val="53"/>
        </w:rPr>
        <w:t>,............-</w:t>
      </w:r>
      <w:r>
        <w:rPr>
          <w:rFonts w:ascii="Times New Roman" w:hAnsi="Times New Roman" w:cs="Times New Roman" w:eastAsia="Times New Roman"/>
          <w:sz w:val="66"/>
          <w:szCs w:val="66"/>
          <w:color w:val="232323"/>
          <w:spacing w:val="-102"/>
          <w:w w:val="53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676767"/>
          <w:spacing w:val="0"/>
          <w:w w:val="31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676767"/>
          <w:spacing w:val="-5"/>
          <w:w w:val="31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363636"/>
          <w:spacing w:val="-1"/>
          <w:w w:val="73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676767"/>
          <w:spacing w:val="-55"/>
          <w:w w:val="50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363636"/>
          <w:spacing w:val="0"/>
          <w:w w:val="50"/>
        </w:rPr>
        <w:t>·-</w:t>
      </w:r>
      <w:r>
        <w:rPr>
          <w:rFonts w:ascii="Times New Roman" w:hAnsi="Times New Roman" w:cs="Times New Roman" w:eastAsia="Times New Roman"/>
          <w:sz w:val="66"/>
          <w:szCs w:val="66"/>
          <w:color w:val="363636"/>
          <w:spacing w:val="-77"/>
          <w:w w:val="50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676767"/>
          <w:spacing w:val="-125"/>
          <w:w w:val="62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909090"/>
          <w:spacing w:val="-49"/>
          <w:w w:val="69"/>
        </w:rPr>
        <w:t>·</w:t>
      </w:r>
      <w:r>
        <w:rPr>
          <w:rFonts w:ascii="Times New Roman" w:hAnsi="Times New Roman" w:cs="Times New Roman" w:eastAsia="Times New Roman"/>
          <w:sz w:val="66"/>
          <w:szCs w:val="66"/>
          <w:color w:val="363636"/>
          <w:spacing w:val="0"/>
          <w:w w:val="32"/>
        </w:rPr>
        <w:t>-·</w:t>
      </w:r>
      <w:r>
        <w:rPr>
          <w:rFonts w:ascii="Times New Roman" w:hAnsi="Times New Roman" w:cs="Times New Roman" w:eastAsia="Times New Roman"/>
          <w:sz w:val="66"/>
          <w:szCs w:val="66"/>
          <w:color w:val="363636"/>
          <w:spacing w:val="15"/>
          <w:w w:val="32"/>
        </w:rPr>
        <w:t>·</w:t>
      </w:r>
      <w:r>
        <w:rPr>
          <w:rFonts w:ascii="Times New Roman" w:hAnsi="Times New Roman" w:cs="Times New Roman" w:eastAsia="Times New Roman"/>
          <w:sz w:val="66"/>
          <w:szCs w:val="66"/>
          <w:color w:val="525252"/>
          <w:spacing w:val="-18"/>
          <w:w w:val="112"/>
        </w:rPr>
        <w:t>-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-164"/>
          <w:w w:val="49"/>
        </w:rPr>
        <w:t>Y</w:t>
      </w:r>
      <w:r>
        <w:rPr>
          <w:rFonts w:ascii="Times New Roman" w:hAnsi="Times New Roman" w:cs="Times New Roman" w:eastAsia="Times New Roman"/>
          <w:sz w:val="66"/>
          <w:szCs w:val="66"/>
          <w:color w:val="232323"/>
          <w:spacing w:val="0"/>
          <w:w w:val="38"/>
        </w:rPr>
        <w:t>::::</w:t>
      </w:r>
      <w:r>
        <w:rPr>
          <w:rFonts w:ascii="Times New Roman" w:hAnsi="Times New Roman" w:cs="Times New Roman" w:eastAsia="Times New Roman"/>
          <w:sz w:val="66"/>
          <w:szCs w:val="6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6"/>
          <w:szCs w:val="66"/>
          <w:color w:val="232323"/>
          <w:spacing w:val="0"/>
          <w:w w:val="100"/>
        </w:rPr>
      </w:r>
      <w:r>
        <w:rPr>
          <w:rFonts w:ascii="Times New Roman" w:hAnsi="Times New Roman" w:cs="Times New Roman" w:eastAsia="Times New Roman"/>
          <w:sz w:val="66"/>
          <w:szCs w:val="66"/>
          <w:color w:val="676767"/>
          <w:spacing w:val="0"/>
          <w:w w:val="219"/>
        </w:rPr>
        <w:t>·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-70"/>
          <w:w w:val="39"/>
        </w:rPr>
        <w:t>.</w:t>
      </w:r>
      <w:r>
        <w:rPr>
          <w:rFonts w:ascii="Times New Roman" w:hAnsi="Times New Roman" w:cs="Times New Roman" w:eastAsia="Times New Roman"/>
          <w:sz w:val="66"/>
          <w:szCs w:val="66"/>
          <w:color w:val="676767"/>
          <w:spacing w:val="0"/>
          <w:w w:val="39"/>
        </w:rPr>
        <w:t>!</w:t>
      </w:r>
      <w:r>
        <w:rPr>
          <w:rFonts w:ascii="Times New Roman" w:hAnsi="Times New Roman" w:cs="Times New Roman" w:eastAsia="Times New Roman"/>
          <w:sz w:val="66"/>
          <w:szCs w:val="6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400" w:right="140"/>
        </w:sectPr>
      </w:pPr>
      <w:rPr/>
    </w:p>
    <w:p>
      <w:pPr>
        <w:spacing w:before="94" w:after="0" w:line="240" w:lineRule="auto"/>
        <w:ind w:left="5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61.439999pt;margin-top:75.760025pt;width:28.799999pt;height:32.639999pt;mso-position-horizontal-relative:page;mso-position-vertical-relative:paragraph;z-index:-3098" type="#_x0000_t75">
            <v:imagedata r:id="rId223" o:title=""/>
          </v:shape>
        </w:pict>
      </w:r>
      <w:r>
        <w:rPr/>
        <w:pict>
          <v:shape style="width:49.919999pt;height:48.96pt;mso-position-horizontal-relative:char;mso-position-vertical-relative:line" type="#_x0000_t75">
            <v:imagedata r:id="rId2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0" w:lineRule="exact"/>
        <w:ind w:left="684" w:right="46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3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308" w:right="3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3.200001pt;margin-top:15.5842pt;width:67.199997pt;height:3.84pt;mso-position-horizontal-relative:page;mso-position-vertical-relative:paragraph;z-index:-3097" type="#_x0000_t75">
            <v:imagedata r:id="rId225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6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1" w:lineRule="auto"/>
        <w:ind w:right="80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7.636642pt;margin-top:-21.525179pt;width:.1pt;height:165.516997pt;mso-position-horizontal-relative:page;mso-position-vertical-relative:paragraph;z-index:-3088" coordorigin="2953,-431" coordsize="2,3310">
            <v:shape style="position:absolute;left:2953;top:-431;width:2;height:3310" coordorigin="2953,-431" coordsize="0,3310" path="m2953,2880l2953,-431e" filled="f" stroked="t" strokeweight=".922729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QUINTO.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virtu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imágenes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recolectada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drones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format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electrónico;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multicitad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adoptars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divulgación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estratégic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Prevenció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Delito,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haciendo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8"/>
        </w:rPr>
        <w:t>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cinco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años¡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auto"/>
        <w:ind w:left="14" w:right="82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8" w:right="90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9"/>
        </w:rPr>
        <w:t>y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9"/>
        </w:rPr>
        <w:t>.</w:t>
      </w:r>
      <w:r>
        <w:rPr>
          <w:rFonts w:ascii="Arial" w:hAnsi="Arial" w:cs="Arial" w:eastAsia="Arial"/>
          <w:sz w:val="17"/>
          <w:szCs w:val="17"/>
          <w:color w:val="383838"/>
          <w:spacing w:val="-2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1212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48" w:right="409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CIERRE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8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8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7"/>
        </w:rPr>
        <w:t>SESIÓN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14" w:lineRule="auto"/>
        <w:ind w:left="23" w:right="927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60.160004pt;margin-top:50.535271pt;width:291.839996pt;height:117.120003pt;mso-position-horizontal-relative:page;mso-position-vertical-relative:paragraph;z-index:-3094" type="#_x0000_t75">
            <v:imagedata r:id="rId22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asunto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decisión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unánime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cierre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Sesió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Trabajo;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resolvió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calce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interviniero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mism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62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left="241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8.080017pt;margin-top:-3.997163pt;width:2.88pt;height:130.559998pt;mso-position-horizontal-relative:page;mso-position-vertical-relative:paragraph;z-index:-3093" type="#_x0000_t75">
            <v:imagedata r:id="rId22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0"/>
          <w:position w:val="-1"/>
        </w:rPr>
        <w:t>PRESIDENTE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8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-1"/>
        </w:rPr>
        <w:t>COMITÉ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8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8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-1"/>
        </w:rPr>
        <w:t>TRANSPARENCIA.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8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  <w:position w:val="-1"/>
        </w:rPr>
        <w:t>,.---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1000" w:bottom="0" w:left="500" w:right="120"/>
          <w:cols w:num="2" w:equalWidth="0">
            <w:col w:w="1708" w:space="1021"/>
            <w:col w:w="889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135" w:lineRule="exact"/>
        <w:ind w:left="772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44pt;margin-top:-217.798157pt;width:15.36pt;height:483.861365pt;mso-position-horizontal-relative:page;mso-position-vertical-relative:paragraph;z-index:-3095" coordorigin="2880,-4356" coordsize="307,9677">
            <v:shape style="position:absolute;left:2880;top:-4356;width:307;height:7795" type="#_x0000_t75">
              <v:imagedata r:id="rId228" o:title=""/>
            </v:shape>
            <v:group style="position:absolute;left:3013;top:3207;width:2;height:2102" coordorigin="3013,3207" coordsize="2,2102">
              <v:shape style="position:absolute;left:3013;top:3207;width:2;height:2102" coordorigin="3013,3207" coordsize="0,2102" path="m3013,5310l3013,3207e" filled="f" stroked="t" strokeweight="1.153411pt" strokecolor="#23232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10.079987pt;margin-top:4.92183pt;width:140.160004pt;height:62.400002pt;mso-position-horizontal-relative:page;mso-position-vertical-relative:paragraph;z-index:-3092" type="#_x0000_t75">
            <v:imagedata r:id="rId229" o:title=""/>
          </v:shape>
        </w:pict>
      </w:r>
      <w:r>
        <w:rPr>
          <w:rFonts w:ascii="Arial" w:hAnsi="Arial" w:cs="Arial" w:eastAsia="Arial"/>
          <w:sz w:val="14"/>
          <w:szCs w:val="14"/>
          <w:color w:val="383838"/>
          <w:spacing w:val="-23"/>
          <w:w w:val="136"/>
          <w:i/>
          <w:position w:val="-2"/>
        </w:rPr>
        <w:t>·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2"/>
          <w:i/>
          <w:position w:val="-2"/>
        </w:rPr>
        <w:t>:</w:t>
      </w:r>
      <w:r>
        <w:rPr>
          <w:rFonts w:ascii="Arial" w:hAnsi="Arial" w:cs="Arial" w:eastAsia="Arial"/>
          <w:sz w:val="14"/>
          <w:szCs w:val="14"/>
          <w:color w:val="030303"/>
          <w:spacing w:val="-8"/>
          <w:w w:val="82"/>
          <w:i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77"/>
          <w:i/>
          <w:position w:val="-2"/>
        </w:rPr>
        <w:t>/</w:t>
      </w:r>
      <w:r>
        <w:rPr>
          <w:rFonts w:ascii="Arial" w:hAnsi="Arial" w:cs="Arial" w:eastAsia="Arial"/>
          <w:sz w:val="14"/>
          <w:szCs w:val="14"/>
          <w:color w:val="383838"/>
          <w:spacing w:val="-18"/>
          <w:w w:val="100"/>
          <w:i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372"/>
          <w:i/>
          <w:position w:val="-2"/>
        </w:rPr>
        <w:t>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right="3287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83838"/>
          <w:spacing w:val="0"/>
          <w:w w:val="326"/>
          <w:position w:val="-2"/>
        </w:rPr>
        <w:t>-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772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83838"/>
          <w:w w:val="74"/>
          <w:position w:val="1"/>
        </w:rPr>
        <w:t>-&lt;-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w w:val="47"/>
          <w:position w:val="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-7"/>
          <w:w w:val="47"/>
          <w:position w:val="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39"/>
          <w:position w:val="1"/>
        </w:rPr>
        <w:t>·---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87" w:lineRule="exact"/>
        <w:ind w:left="4852" w:right="-20"/>
        <w:jc w:val="left"/>
        <w:tabs>
          <w:tab w:pos="62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76.936279pt;margin-top:10.341117pt;width:.1pt;height:69.297074pt;mso-position-horizontal-relative:page;mso-position-vertical-relative:paragraph;z-index:-3086" coordorigin="11539,207" coordsize="2,1386">
            <v:shape style="position:absolute;left:11539;top:207;width:2;height:1386" coordorigin="11539,207" coordsize="0,1386" path="m11539,1593l11539,207e" filled="f" stroked="t" strokeweight=".461364pt" strokecolor="#34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  <w:position w:val="-1"/>
        </w:rPr>
        <w:t>DIRECTO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8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52"/>
          <w:i/>
          <w:position w:val="-1"/>
        </w:rPr>
        <w:t>/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52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7"/>
          <w:w w:val="152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  <w:position w:val="-1"/>
        </w:rPr>
        <w:t>RÍÓICO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8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7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8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-1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INTERNO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5833" w:right="523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  <w:i/>
        </w:rPr>
        <w:t>;i"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00"/>
          <w:i/>
        </w:rPr>
        <w:t>  </w:t>
      </w:r>
      <w:r>
        <w:rPr>
          <w:rFonts w:ascii="Arial" w:hAnsi="Arial" w:cs="Arial" w:eastAsia="Arial"/>
          <w:sz w:val="12"/>
          <w:szCs w:val="12"/>
          <w:color w:val="38383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0"/>
          <w:w w:val="183"/>
        </w:rPr>
        <w:t>/,C'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420" w:bottom="280" w:left="500" w:right="120"/>
        </w:sectPr>
      </w:pPr>
      <w:rPr/>
    </w:p>
    <w:p>
      <w:pPr>
        <w:spacing w:before="38" w:after="0" w:line="283" w:lineRule="exact"/>
        <w:ind w:right="-20"/>
        <w:jc w:val="righ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15"/>
          <w:w w:val="97"/>
          <w:position w:val="7"/>
        </w:rPr>
        <w:t>T</w:t>
      </w:r>
      <w:r>
        <w:rPr>
          <w:rFonts w:ascii="Arial" w:hAnsi="Arial" w:cs="Arial" w:eastAsia="Arial"/>
          <w:sz w:val="17"/>
          <w:szCs w:val="17"/>
          <w:color w:val="212121"/>
          <w:spacing w:val="-15"/>
          <w:w w:val="54"/>
          <w:position w:val="7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-42"/>
          <w:w w:val="97"/>
          <w:position w:val="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6"/>
          <w:position w:val="7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27"/>
          <w:position w:val="7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position w:val="7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89"/>
          <w:position w:val="7"/>
        </w:rPr>
        <w:t>L</w:t>
      </w:r>
      <w:r>
        <w:rPr>
          <w:rFonts w:ascii="Arial" w:hAnsi="Arial" w:cs="Arial" w:eastAsia="Arial"/>
          <w:sz w:val="17"/>
          <w:szCs w:val="17"/>
          <w:color w:val="898989"/>
          <w:spacing w:val="11"/>
          <w:w w:val="26"/>
          <w:position w:val="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88"/>
          <w:position w:val="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  <w:position w:val="7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84"/>
          <w:position w:val="7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83"/>
          <w:position w:val="7"/>
        </w:rPr>
        <w:t>E</w:t>
      </w:r>
      <w:r>
        <w:rPr>
          <w:rFonts w:ascii="Arial" w:hAnsi="Arial" w:cs="Arial" w:eastAsia="Arial"/>
          <w:sz w:val="17"/>
          <w:szCs w:val="17"/>
          <w:color w:val="383838"/>
          <w:spacing w:val="-6"/>
          <w:w w:val="80"/>
          <w:position w:val="7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-11"/>
          <w:w w:val="53"/>
          <w:position w:val="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7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7"/>
        </w:rPr>
        <w:t>9!\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3"/>
          <w:w w:val="114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4"/>
          <w:position w:val="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4"/>
          <w:w w:val="143"/>
          <w:position w:val="7"/>
        </w:rPr>
        <w:t>T</w:t>
      </w:r>
      <w:r>
        <w:rPr>
          <w:rFonts w:ascii="Arial" w:hAnsi="Arial" w:cs="Arial" w:eastAsia="Arial"/>
          <w:sz w:val="31"/>
          <w:szCs w:val="31"/>
          <w:color w:val="030303"/>
          <w:spacing w:val="-86"/>
          <w:w w:val="139"/>
          <w:position w:val="-10"/>
        </w:rPr>
        <w:t>\</w:t>
      </w:r>
      <w:r>
        <w:rPr>
          <w:rFonts w:ascii="Arial" w:hAnsi="Arial" w:cs="Arial" w:eastAsia="Arial"/>
          <w:sz w:val="17"/>
          <w:szCs w:val="17"/>
          <w:color w:val="030303"/>
          <w:spacing w:val="-162"/>
          <w:w w:val="144"/>
          <w:position w:val="7"/>
        </w:rPr>
        <w:t>R</w:t>
      </w:r>
      <w:r>
        <w:rPr>
          <w:rFonts w:ascii="Arial" w:hAnsi="Arial" w:cs="Arial" w:eastAsia="Arial"/>
          <w:sz w:val="31"/>
          <w:szCs w:val="31"/>
          <w:color w:val="383838"/>
          <w:spacing w:val="0"/>
          <w:w w:val="59"/>
          <w:position w:val="-10"/>
        </w:rPr>
        <w:t>.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38" w:after="0" w:line="283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3"/>
          <w:position w:val="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3"/>
          <w:position w:val="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43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  <w:position w:val="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  <w:position w:val="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59"/>
          <w:w w:val="80"/>
          <w:position w:val="7"/>
        </w:rPr>
        <w:t>S</w:t>
      </w:r>
      <w:r>
        <w:rPr>
          <w:rFonts w:ascii="Arial" w:hAnsi="Arial" w:cs="Arial" w:eastAsia="Arial"/>
          <w:sz w:val="31"/>
          <w:szCs w:val="31"/>
          <w:color w:val="030303"/>
          <w:spacing w:val="11"/>
          <w:w w:val="44"/>
          <w:position w:val="-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0"/>
          <w:position w:val="7"/>
        </w:rPr>
        <w:t>UJETO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7"/>
        </w:rPr>
        <w:t>OBLIGADO.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500" w:right="120"/>
          <w:cols w:num="2" w:equalWidth="0">
            <w:col w:w="6684" w:space="118"/>
            <w:col w:w="4818"/>
          </w:cols>
        </w:sectPr>
      </w:pPr>
      <w:rPr/>
    </w:p>
    <w:p>
      <w:pPr>
        <w:spacing w:before="0" w:after="0" w:line="511" w:lineRule="exact"/>
        <w:ind w:left="6428" w:right="4498"/>
        <w:jc w:val="center"/>
        <w:tabs>
          <w:tab w:pos="69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250.559998pt;margin-top:14.818521pt;width:240pt;height:108.480003pt;mso-position-horizontal-relative:page;mso-position-vertical-relative:paragraph;z-index:-3091" type="#_x0000_t75">
            <v:imagedata r:id="rId230" o:title=""/>
          </v:shape>
        </w:pict>
      </w:r>
      <w:r>
        <w:rPr/>
        <w:pict>
          <v:group style="position:absolute;margin-left:599.543152pt;margin-top:.592476pt;width:.1pt;height:184.714159pt;mso-position-horizontal-relative:page;mso-position-vertical-relative:paragraph;z-index:-3087" coordorigin="11991,12" coordsize="2,3694">
            <v:shape style="position:absolute;left:11991;top:12;width:2;height:3694" coordorigin="11991,12" coordsize="0,3694" path="m11991,3706l11991,12e" filled="f" stroked="t" strokeweight="2.768187pt" strokecolor="#030303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2.205048pt;margin-top:19.502001pt;width:3.19935pt;height:7pt;mso-position-horizontal-relative:page;mso-position-vertical-relative:paragraph;z-index:-3085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212121"/>
                      <w:spacing w:val="0"/>
                      <w:w w:val="164"/>
                    </w:rPr>
                    <w:t>.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3"/>
          <w:szCs w:val="23"/>
          <w:color w:val="212121"/>
          <w:w w:val="79"/>
        </w:rPr>
        <w:t>.</w:t>
      </w:r>
      <w:r>
        <w:rPr>
          <w:rFonts w:ascii="Arial" w:hAnsi="Arial" w:cs="Arial" w:eastAsia="Arial"/>
          <w:sz w:val="23"/>
          <w:szCs w:val="23"/>
          <w:color w:val="212121"/>
          <w:spacing w:val="-42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30303"/>
          <w:spacing w:val="-137"/>
          <w:w w:val="159"/>
        </w:rPr>
        <w:t>\</w:t>
      </w:r>
      <w:r>
        <w:rPr>
          <w:rFonts w:ascii="Arial" w:hAnsi="Arial" w:cs="Arial" w:eastAsia="Arial"/>
          <w:sz w:val="50"/>
          <w:szCs w:val="50"/>
          <w:color w:val="565656"/>
          <w:spacing w:val="0"/>
          <w:w w:val="82"/>
        </w:rPr>
        <w:t>'</w:t>
      </w:r>
      <w:r>
        <w:rPr>
          <w:rFonts w:ascii="Arial" w:hAnsi="Arial" w:cs="Arial" w:eastAsia="Arial"/>
          <w:sz w:val="50"/>
          <w:szCs w:val="50"/>
          <w:color w:val="565656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565656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98"/>
          <w:position w:val="-4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910" w:lineRule="exact"/>
        <w:ind w:left="5156" w:right="-20"/>
        <w:jc w:val="left"/>
        <w:tabs>
          <w:tab w:pos="11020" w:val="left"/>
        </w:tabs>
        <w:rPr>
          <w:rFonts w:ascii="Arial" w:hAnsi="Arial" w:cs="Arial" w:eastAsia="Arial"/>
          <w:sz w:val="85"/>
          <w:szCs w:val="85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80"/>
          <w:position w:val="17"/>
        </w:rPr>
        <w:t>SECRETARIO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80"/>
          <w:position w:val="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1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  <w:position w:val="1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  <w:position w:val="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17"/>
        </w:rPr>
        <w:t>COMITÉ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85"/>
          <w:position w:val="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17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  <w:position w:val="1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85"/>
          <w:position w:val="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7"/>
        </w:rPr>
        <w:t>TRANSPARENCIA.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7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7"/>
        </w:rPr>
      </w:r>
      <w:r>
        <w:rPr>
          <w:rFonts w:ascii="Arial" w:hAnsi="Arial" w:cs="Arial" w:eastAsia="Arial"/>
          <w:sz w:val="85"/>
          <w:szCs w:val="85"/>
          <w:color w:val="383838"/>
          <w:spacing w:val="0"/>
          <w:w w:val="62"/>
          <w:position w:val="-2"/>
        </w:rPr>
        <w:t>l</w:t>
      </w:r>
      <w:r>
        <w:rPr>
          <w:rFonts w:ascii="Arial" w:hAnsi="Arial" w:cs="Arial" w:eastAsia="Arial"/>
          <w:sz w:val="85"/>
          <w:szCs w:val="85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500" w:right="120"/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65"/>
        <w:jc w:val="left"/>
        <w:rPr>
          <w:rFonts w:ascii="Arial" w:hAnsi="Arial" w:cs="Arial" w:eastAsia="Arial"/>
          <w:sz w:val="17"/>
          <w:szCs w:val="17"/>
        </w:rPr>
      </w:pPr>
      <w:rPr/>
      <w:hyperlink r:id="rId231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29"/>
          </w:rPr>
          <w:t>www.jalisco.gob.mx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38" w:after="0" w:line="235" w:lineRule="exact"/>
        <w:ind w:left="221" w:right="-20"/>
        <w:jc w:val="left"/>
        <w:tabs>
          <w:tab w:pos="502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167"/>
          <w:position w:val="1"/>
        </w:rPr>
        <w:t>B</w:t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8"/>
          <w:szCs w:val="18"/>
          <w:color w:val="383838"/>
          <w:spacing w:val="0"/>
          <w:w w:val="54"/>
          <w:position w:val="1"/>
        </w:rPr>
        <w:t>1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75" w:lineRule="exact"/>
        <w:ind w:right="-20"/>
        <w:jc w:val="left"/>
        <w:tabs>
          <w:tab w:pos="940" w:val="left"/>
          <w:tab w:pos="2380" w:val="left"/>
        </w:tabs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29.758011pt;margin-top:36.715015pt;width:92.042216pt;height:.1pt;mso-position-horizontal-relative:page;mso-position-vertical-relative:paragraph;z-index:-3090" coordorigin="595,734" coordsize="1841,2">
            <v:shape style="position:absolute;left:595;top:734;width:1841;height:2" coordorigin="595,734" coordsize="1841,0" path="m595,734l2436,734e" filled="f" stroked="t" strokeweight="2.07614pt" strokecolor="#03030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8"/>
          <w:szCs w:val="38"/>
          <w:color w:val="212121"/>
          <w:w w:val="99"/>
          <w:position w:val="1"/>
        </w:rPr>
      </w:r>
      <w:r>
        <w:rPr>
          <w:rFonts w:ascii="Arial" w:hAnsi="Arial" w:cs="Arial" w:eastAsia="Arial"/>
          <w:sz w:val="38"/>
          <w:szCs w:val="38"/>
          <w:color w:val="212121"/>
          <w:w w:val="99"/>
          <w:u w:val="thick" w:color="202020"/>
          <w:position w:val="1"/>
        </w:rPr>
        <w:t> </w:t>
      </w:r>
      <w:r>
        <w:rPr>
          <w:rFonts w:ascii="Arial" w:hAnsi="Arial" w:cs="Arial" w:eastAsia="Arial"/>
          <w:sz w:val="38"/>
          <w:szCs w:val="38"/>
          <w:color w:val="212121"/>
          <w:w w:val="100"/>
          <w:u w:val="thick" w:color="202020"/>
          <w:position w:val="1"/>
        </w:rPr>
        <w:tab/>
      </w:r>
      <w:r>
        <w:rPr>
          <w:rFonts w:ascii="Arial" w:hAnsi="Arial" w:cs="Arial" w:eastAsia="Arial"/>
          <w:sz w:val="38"/>
          <w:szCs w:val="38"/>
          <w:color w:val="212121"/>
          <w:w w:val="100"/>
          <w:u w:val="thick" w:color="202020"/>
          <w:position w:val="1"/>
        </w:rPr>
      </w:r>
      <w:r>
        <w:rPr>
          <w:rFonts w:ascii="Arial" w:hAnsi="Arial" w:cs="Arial" w:eastAsia="Arial"/>
          <w:sz w:val="38"/>
          <w:szCs w:val="38"/>
          <w:color w:val="212121"/>
          <w:w w:val="100"/>
          <w:position w:val="1"/>
        </w:rPr>
      </w:r>
      <w:r>
        <w:rPr>
          <w:rFonts w:ascii="Arial" w:hAnsi="Arial" w:cs="Arial" w:eastAsia="Arial"/>
          <w:sz w:val="38"/>
          <w:szCs w:val="38"/>
          <w:color w:val="212121"/>
          <w:w w:val="52"/>
          <w:position w:val="1"/>
        </w:rPr>
        <w:t>....._</w:t>
      </w:r>
      <w:r>
        <w:rPr>
          <w:rFonts w:ascii="Arial" w:hAnsi="Arial" w:cs="Arial" w:eastAsia="Arial"/>
          <w:sz w:val="38"/>
          <w:szCs w:val="38"/>
          <w:color w:val="212121"/>
          <w:w w:val="53"/>
          <w:position w:val="1"/>
        </w:rPr>
        <w:t>_</w:t>
      </w:r>
      <w:r>
        <w:rPr>
          <w:rFonts w:ascii="Arial" w:hAnsi="Arial" w:cs="Arial" w:eastAsia="Arial"/>
          <w:sz w:val="38"/>
          <w:szCs w:val="38"/>
          <w:color w:val="212121"/>
          <w:spacing w:val="-79"/>
          <w:w w:val="100"/>
          <w:position w:val="1"/>
        </w:rPr>
        <w:t> </w:t>
      </w:r>
      <w:r>
        <w:rPr>
          <w:rFonts w:ascii="Arial" w:hAnsi="Arial" w:cs="Arial" w:eastAsia="Arial"/>
          <w:sz w:val="38"/>
          <w:szCs w:val="38"/>
          <w:color w:val="030303"/>
          <w:spacing w:val="12"/>
          <w:w w:val="100"/>
          <w:position w:val="1"/>
        </w:rPr>
        <w:t>_</w:t>
      </w:r>
      <w:r>
        <w:rPr>
          <w:rFonts w:ascii="Arial" w:hAnsi="Arial" w:cs="Arial" w:eastAsia="Arial"/>
          <w:sz w:val="38"/>
          <w:szCs w:val="38"/>
          <w:color w:val="030303"/>
          <w:spacing w:val="-5"/>
          <w:w w:val="100"/>
          <w:u w:val="thick" w:color="202020"/>
          <w:position w:val="1"/>
        </w:rPr>
        <w:t> </w:t>
      </w:r>
      <w:r>
        <w:rPr>
          <w:rFonts w:ascii="Arial" w:hAnsi="Arial" w:cs="Arial" w:eastAsia="Arial"/>
          <w:sz w:val="38"/>
          <w:szCs w:val="38"/>
          <w:color w:val="030303"/>
          <w:spacing w:val="0"/>
          <w:w w:val="100"/>
          <w:u w:val="thick" w:color="202020"/>
          <w:position w:val="1"/>
        </w:rPr>
        <w:tab/>
      </w:r>
      <w:r>
        <w:rPr>
          <w:rFonts w:ascii="Arial" w:hAnsi="Arial" w:cs="Arial" w:eastAsia="Arial"/>
          <w:sz w:val="38"/>
          <w:szCs w:val="38"/>
          <w:color w:val="030303"/>
          <w:spacing w:val="0"/>
          <w:w w:val="100"/>
          <w:u w:val="thick" w:color="202020"/>
          <w:position w:val="1"/>
        </w:rPr>
      </w:r>
      <w:r>
        <w:rPr>
          <w:rFonts w:ascii="Arial" w:hAnsi="Arial" w:cs="Arial" w:eastAsia="Arial"/>
          <w:sz w:val="38"/>
          <w:szCs w:val="38"/>
          <w:color w:val="030303"/>
          <w:spacing w:val="-60"/>
          <w:w w:val="97"/>
          <w:u w:val="thick" w:color="202020"/>
          <w:position w:val="1"/>
        </w:rPr>
        <w:t>·</w:t>
      </w:r>
      <w:r>
        <w:rPr>
          <w:rFonts w:ascii="Arial" w:hAnsi="Arial" w:cs="Arial" w:eastAsia="Arial"/>
          <w:sz w:val="38"/>
          <w:szCs w:val="38"/>
          <w:color w:val="030303"/>
          <w:spacing w:val="-60"/>
          <w:w w:val="97"/>
          <w:u w:val="thick" w:color="202020"/>
          <w:position w:val="1"/>
        </w:rPr>
      </w:r>
      <w:r>
        <w:rPr>
          <w:rFonts w:ascii="Arial" w:hAnsi="Arial" w:cs="Arial" w:eastAsia="Arial"/>
          <w:sz w:val="38"/>
          <w:szCs w:val="38"/>
          <w:color w:val="030303"/>
          <w:spacing w:val="-60"/>
          <w:w w:val="97"/>
          <w:position w:val="1"/>
        </w:rPr>
      </w:r>
      <w:r>
        <w:rPr>
          <w:rFonts w:ascii="Arial" w:hAnsi="Arial" w:cs="Arial" w:eastAsia="Arial"/>
          <w:sz w:val="38"/>
          <w:szCs w:val="38"/>
          <w:color w:val="030303"/>
          <w:spacing w:val="-60"/>
          <w:w w:val="97"/>
          <w:position w:val="1"/>
        </w:rPr>
      </w:r>
      <w:r>
        <w:rPr>
          <w:rFonts w:ascii="Arial" w:hAnsi="Arial" w:cs="Arial" w:eastAsia="Arial"/>
          <w:sz w:val="38"/>
          <w:szCs w:val="38"/>
          <w:color w:val="212121"/>
          <w:spacing w:val="-48"/>
          <w:w w:val="67"/>
          <w:position w:val="1"/>
        </w:rPr>
        <w:t>-</w:t>
      </w:r>
      <w:r>
        <w:rPr>
          <w:rFonts w:ascii="Arial" w:hAnsi="Arial" w:cs="Arial" w:eastAsia="Arial"/>
          <w:sz w:val="38"/>
          <w:szCs w:val="38"/>
          <w:color w:val="383838"/>
          <w:spacing w:val="-48"/>
          <w:w w:val="205"/>
          <w:position w:val="1"/>
        </w:rPr>
      </w:r>
      <w:r>
        <w:rPr>
          <w:rFonts w:ascii="Arial" w:hAnsi="Arial" w:cs="Arial" w:eastAsia="Arial"/>
          <w:sz w:val="38"/>
          <w:szCs w:val="38"/>
          <w:color w:val="383838"/>
          <w:spacing w:val="0"/>
          <w:w w:val="205"/>
          <w:emboss/>
          <w:position w:val="1"/>
        </w:rPr>
        <w:t>·</w:t>
      </w:r>
      <w:r>
        <w:rPr>
          <w:rFonts w:ascii="Arial" w:hAnsi="Arial" w:cs="Arial" w:eastAsia="Arial"/>
          <w:sz w:val="38"/>
          <w:szCs w:val="38"/>
          <w:color w:val="383838"/>
          <w:spacing w:val="0"/>
          <w:w w:val="205"/>
          <w:emboss/>
          <w:position w:val="1"/>
        </w:rPr>
      </w:r>
      <w:r>
        <w:rPr>
          <w:rFonts w:ascii="Arial" w:hAnsi="Arial" w:cs="Arial" w:eastAsia="Arial"/>
          <w:sz w:val="38"/>
          <w:szCs w:val="38"/>
          <w:color w:val="383838"/>
          <w:spacing w:val="0"/>
          <w:w w:val="205"/>
          <w:position w:val="1"/>
        </w:rPr>
      </w:r>
      <w:r>
        <w:rPr>
          <w:rFonts w:ascii="Arial" w:hAnsi="Arial" w:cs="Arial" w:eastAsia="Arial"/>
          <w:sz w:val="38"/>
          <w:szCs w:val="38"/>
          <w:color w:val="383838"/>
          <w:spacing w:val="0"/>
          <w:w w:val="205"/>
          <w:position w:val="1"/>
        </w:rPr>
        <w:t>-</w:t>
      </w:r>
      <w:r>
        <w:rPr>
          <w:rFonts w:ascii="Arial" w:hAnsi="Arial" w:cs="Arial" w:eastAsia="Arial"/>
          <w:sz w:val="38"/>
          <w:szCs w:val="38"/>
          <w:color w:val="676767"/>
          <w:spacing w:val="-48"/>
          <w:w w:val="91"/>
          <w:position w:val="1"/>
        </w:rPr>
        <w:t>,</w:t>
      </w:r>
      <w:r>
        <w:rPr>
          <w:rFonts w:ascii="Arial" w:hAnsi="Arial" w:cs="Arial" w:eastAsia="Arial"/>
          <w:sz w:val="38"/>
          <w:szCs w:val="38"/>
          <w:color w:val="030303"/>
          <w:spacing w:val="0"/>
          <w:w w:val="357"/>
          <w:position w:val="1"/>
        </w:rPr>
        <w:t>-</w:t>
      </w:r>
      <w:r>
        <w:rPr>
          <w:rFonts w:ascii="Arial" w:hAnsi="Arial" w:cs="Arial" w:eastAsia="Arial"/>
          <w:sz w:val="38"/>
          <w:szCs w:val="38"/>
          <w:color w:val="030303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38"/>
          <w:szCs w:val="38"/>
          <w:color w:val="212121"/>
          <w:spacing w:val="0"/>
          <w:w w:val="185"/>
          <w:position w:val="1"/>
        </w:rPr>
        <w:t>--</w:t>
      </w:r>
      <w:r>
        <w:rPr>
          <w:rFonts w:ascii="Arial" w:hAnsi="Arial" w:cs="Arial" w:eastAsia="Arial"/>
          <w:sz w:val="38"/>
          <w:szCs w:val="38"/>
          <w:color w:val="212121"/>
          <w:spacing w:val="-9"/>
          <w:w w:val="185"/>
          <w:position w:val="1"/>
        </w:rPr>
        <w:t>-</w:t>
      </w:r>
      <w:r>
        <w:rPr>
          <w:rFonts w:ascii="Arial" w:hAnsi="Arial" w:cs="Arial" w:eastAsia="Arial"/>
          <w:sz w:val="38"/>
          <w:szCs w:val="38"/>
          <w:color w:val="030303"/>
          <w:spacing w:val="0"/>
          <w:w w:val="88"/>
          <w:position w:val="1"/>
        </w:rPr>
        <w:t>--</w:t>
      </w:r>
      <w:r>
        <w:rPr>
          <w:rFonts w:ascii="Arial" w:hAnsi="Arial" w:cs="Arial" w:eastAsia="Arial"/>
          <w:sz w:val="38"/>
          <w:szCs w:val="38"/>
          <w:color w:val="030303"/>
          <w:spacing w:val="9"/>
          <w:w w:val="88"/>
          <w:position w:val="1"/>
        </w:rPr>
        <w:t>-</w:t>
      </w:r>
      <w:r>
        <w:rPr>
          <w:rFonts w:ascii="Arial" w:hAnsi="Arial" w:cs="Arial" w:eastAsia="Arial"/>
          <w:sz w:val="38"/>
          <w:szCs w:val="38"/>
          <w:color w:val="212121"/>
          <w:spacing w:val="0"/>
          <w:w w:val="104"/>
          <w:position w:val="1"/>
        </w:rPr>
        <w:t>j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20" w:bottom="280" w:left="500" w:right="120"/>
          <w:cols w:num="2" w:equalWidth="0">
            <w:col w:w="2054" w:space="3952"/>
            <w:col w:w="5614"/>
          </w:cols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/>
        <w:pict>
          <v:shape style="position:absolute;margin-left:150.720001pt;margin-top:33.600006pt;width:451.200012pt;height:68.160004pt;mso-position-horizontal-relative:page;mso-position-vertical-relative:page;z-index:-3096" type="#_x0000_t75">
            <v:imagedata r:id="rId232" o:title=""/>
          </v:shape>
        </w:pict>
      </w:r>
      <w:r>
        <w:rPr/>
        <w:pict>
          <v:group style="position:absolute;margin-left:549.71582pt;margin-top:6.086905pt;width:32.064833pt;height:.1pt;mso-position-horizontal-relative:page;mso-position-vertical-relative:page;z-index:-3089" coordorigin="10994,122" coordsize="641,2">
            <v:shape style="position:absolute;left:10994;top:122;width:641;height:2" coordorigin="10994,122" coordsize="641,0" path="m10994,122l11636,122e" filled="f" stroked="t" strokeweight=".922729pt" strokecolor="#0C0C0C">
              <v:path arrowok="t"/>
            </v:shape>
          </v:group>
          <w10:wrap type="none"/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left="25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6.700001pt;height:24.18pt;mso-position-horizontal-relative:char;mso-position-vertical-relative:line" type="#_x0000_t75">
            <v:imagedata r:id="rId2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420" w:bottom="280" w:left="50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pn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pn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png"/><Relationship Id="rId27" Type="http://schemas.openxmlformats.org/officeDocument/2006/relationships/image" Target="media/image23.jpg"/><Relationship Id="rId28" Type="http://schemas.openxmlformats.org/officeDocument/2006/relationships/image" Target="media/image24.png"/><Relationship Id="rId29" Type="http://schemas.openxmlformats.org/officeDocument/2006/relationships/image" Target="media/image25.jp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pn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pn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pn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pn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pn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png"/><Relationship Id="rId58" Type="http://schemas.openxmlformats.org/officeDocument/2006/relationships/image" Target="media/image54.jpg"/><Relationship Id="rId59" Type="http://schemas.openxmlformats.org/officeDocument/2006/relationships/image" Target="media/image55.png"/><Relationship Id="rId60" Type="http://schemas.openxmlformats.org/officeDocument/2006/relationships/image" Target="media/image56.jpg"/><Relationship Id="rId61" Type="http://schemas.openxmlformats.org/officeDocument/2006/relationships/image" Target="media/image57.jpg"/><Relationship Id="rId62" Type="http://schemas.openxmlformats.org/officeDocument/2006/relationships/image" Target="media/image58.jpg"/><Relationship Id="rId63" Type="http://schemas.openxmlformats.org/officeDocument/2006/relationships/image" Target="media/image59.jpg"/><Relationship Id="rId64" Type="http://schemas.openxmlformats.org/officeDocument/2006/relationships/image" Target="media/image60.pn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pn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pn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hyperlink" Target="http://www.jaHoco.g/" TargetMode="External"/><Relationship Id="rId81" Type="http://schemas.openxmlformats.org/officeDocument/2006/relationships/image" Target="media/image76.png"/><Relationship Id="rId82" Type="http://schemas.openxmlformats.org/officeDocument/2006/relationships/image" Target="media/image77.jpg"/><Relationship Id="rId83" Type="http://schemas.openxmlformats.org/officeDocument/2006/relationships/image" Target="media/image78.png"/><Relationship Id="rId84" Type="http://schemas.openxmlformats.org/officeDocument/2006/relationships/image" Target="media/image79.jp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jpg"/><Relationship Id="rId88" Type="http://schemas.openxmlformats.org/officeDocument/2006/relationships/hyperlink" Target="http://www.jalisco.go/" TargetMode="External"/><Relationship Id="rId89" Type="http://schemas.openxmlformats.org/officeDocument/2006/relationships/image" Target="media/image83.jpg"/><Relationship Id="rId90" Type="http://schemas.openxmlformats.org/officeDocument/2006/relationships/image" Target="media/image84.jpg"/><Relationship Id="rId91" Type="http://schemas.openxmlformats.org/officeDocument/2006/relationships/image" Target="media/image85.jpg"/><Relationship Id="rId92" Type="http://schemas.openxmlformats.org/officeDocument/2006/relationships/image" Target="media/image86.jpg"/><Relationship Id="rId93" Type="http://schemas.openxmlformats.org/officeDocument/2006/relationships/image" Target="media/image87.jpg"/><Relationship Id="rId94" Type="http://schemas.openxmlformats.org/officeDocument/2006/relationships/image" Target="media/image88.png"/><Relationship Id="rId95" Type="http://schemas.openxmlformats.org/officeDocument/2006/relationships/image" Target="media/image89.jpg"/><Relationship Id="rId96" Type="http://schemas.openxmlformats.org/officeDocument/2006/relationships/image" Target="media/image90.jpg"/><Relationship Id="rId97" Type="http://schemas.openxmlformats.org/officeDocument/2006/relationships/image" Target="media/image91.jpg"/><Relationship Id="rId98" Type="http://schemas.openxmlformats.org/officeDocument/2006/relationships/image" Target="media/image92.jpg"/><Relationship Id="rId99" Type="http://schemas.openxmlformats.org/officeDocument/2006/relationships/image" Target="media/image93.jpg"/><Relationship Id="rId100" Type="http://schemas.openxmlformats.org/officeDocument/2006/relationships/image" Target="media/image94.png"/><Relationship Id="rId101" Type="http://schemas.openxmlformats.org/officeDocument/2006/relationships/image" Target="media/image95.jp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jpg"/><Relationship Id="rId105" Type="http://schemas.openxmlformats.org/officeDocument/2006/relationships/image" Target="media/image99.jpg"/><Relationship Id="rId106" Type="http://schemas.openxmlformats.org/officeDocument/2006/relationships/image" Target="media/image100.jpg"/><Relationship Id="rId107" Type="http://schemas.openxmlformats.org/officeDocument/2006/relationships/image" Target="media/image101.jpg"/><Relationship Id="rId108" Type="http://schemas.openxmlformats.org/officeDocument/2006/relationships/image" Target="media/image102.jpg"/><Relationship Id="rId109" Type="http://schemas.openxmlformats.org/officeDocument/2006/relationships/image" Target="media/image103.jpg"/><Relationship Id="rId110" Type="http://schemas.openxmlformats.org/officeDocument/2006/relationships/image" Target="media/image104.png"/><Relationship Id="rId111" Type="http://schemas.openxmlformats.org/officeDocument/2006/relationships/image" Target="media/image105.jpg"/><Relationship Id="rId112" Type="http://schemas.openxmlformats.org/officeDocument/2006/relationships/image" Target="media/image106.jpg"/><Relationship Id="rId113" Type="http://schemas.openxmlformats.org/officeDocument/2006/relationships/image" Target="media/image107.png"/><Relationship Id="rId114" Type="http://schemas.openxmlformats.org/officeDocument/2006/relationships/image" Target="media/image108.jpg"/><Relationship Id="rId115" Type="http://schemas.openxmlformats.org/officeDocument/2006/relationships/image" Target="media/image109.jp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jpg"/><Relationship Id="rId119" Type="http://schemas.openxmlformats.org/officeDocument/2006/relationships/image" Target="media/image113.png"/><Relationship Id="rId120" Type="http://schemas.openxmlformats.org/officeDocument/2006/relationships/image" Target="media/image114.jp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jpg"/><Relationship Id="rId124" Type="http://schemas.openxmlformats.org/officeDocument/2006/relationships/image" Target="media/image118.jp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jpg"/><Relationship Id="rId137" Type="http://schemas.openxmlformats.org/officeDocument/2006/relationships/image" Target="media/image131.jp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jpg"/><Relationship Id="rId141" Type="http://schemas.openxmlformats.org/officeDocument/2006/relationships/image" Target="media/image135.png"/><Relationship Id="rId142" Type="http://schemas.openxmlformats.org/officeDocument/2006/relationships/image" Target="media/image136.jpg"/><Relationship Id="rId143" Type="http://schemas.openxmlformats.org/officeDocument/2006/relationships/image" Target="media/image137.jpg"/><Relationship Id="rId144" Type="http://schemas.openxmlformats.org/officeDocument/2006/relationships/image" Target="media/image138.jpg"/><Relationship Id="rId145" Type="http://schemas.openxmlformats.org/officeDocument/2006/relationships/image" Target="media/image139.png"/><Relationship Id="rId146" Type="http://schemas.openxmlformats.org/officeDocument/2006/relationships/image" Target="media/image140.jpg"/><Relationship Id="rId147" Type="http://schemas.openxmlformats.org/officeDocument/2006/relationships/image" Target="media/image141.png"/><Relationship Id="rId148" Type="http://schemas.openxmlformats.org/officeDocument/2006/relationships/image" Target="media/image142.jpg"/><Relationship Id="rId149" Type="http://schemas.openxmlformats.org/officeDocument/2006/relationships/image" Target="media/image143.jpg"/><Relationship Id="rId150" Type="http://schemas.openxmlformats.org/officeDocument/2006/relationships/image" Target="media/image144.jpg"/><Relationship Id="rId151" Type="http://schemas.openxmlformats.org/officeDocument/2006/relationships/image" Target="media/image145.png"/><Relationship Id="rId152" Type="http://schemas.openxmlformats.org/officeDocument/2006/relationships/image" Target="media/image146.jpg"/><Relationship Id="rId153" Type="http://schemas.openxmlformats.org/officeDocument/2006/relationships/image" Target="media/image147.jpg"/><Relationship Id="rId154" Type="http://schemas.openxmlformats.org/officeDocument/2006/relationships/image" Target="media/image148.jpg"/><Relationship Id="rId155" Type="http://schemas.openxmlformats.org/officeDocument/2006/relationships/image" Target="media/image149.jpg"/><Relationship Id="rId156" Type="http://schemas.openxmlformats.org/officeDocument/2006/relationships/image" Target="media/image150.jpg"/><Relationship Id="rId157" Type="http://schemas.openxmlformats.org/officeDocument/2006/relationships/image" Target="media/image151.jpg"/><Relationship Id="rId158" Type="http://schemas.openxmlformats.org/officeDocument/2006/relationships/image" Target="media/image152.jpg"/><Relationship Id="rId159" Type="http://schemas.openxmlformats.org/officeDocument/2006/relationships/image" Target="media/image153.jpg"/><Relationship Id="rId160" Type="http://schemas.openxmlformats.org/officeDocument/2006/relationships/image" Target="media/image154.png"/><Relationship Id="rId161" Type="http://schemas.openxmlformats.org/officeDocument/2006/relationships/image" Target="media/image155.jpg"/><Relationship Id="rId162" Type="http://schemas.openxmlformats.org/officeDocument/2006/relationships/image" Target="media/image156.jpg"/><Relationship Id="rId163" Type="http://schemas.openxmlformats.org/officeDocument/2006/relationships/image" Target="media/image157.jpg"/><Relationship Id="rId164" Type="http://schemas.openxmlformats.org/officeDocument/2006/relationships/image" Target="media/image158.jpg"/><Relationship Id="rId165" Type="http://schemas.openxmlformats.org/officeDocument/2006/relationships/image" Target="media/image159.png"/><Relationship Id="rId166" Type="http://schemas.openxmlformats.org/officeDocument/2006/relationships/image" Target="media/image160.jpg"/><Relationship Id="rId167" Type="http://schemas.openxmlformats.org/officeDocument/2006/relationships/image" Target="media/image161.jpg"/><Relationship Id="rId168" Type="http://schemas.openxmlformats.org/officeDocument/2006/relationships/image" Target="media/image162.jpg"/><Relationship Id="rId169" Type="http://schemas.openxmlformats.org/officeDocument/2006/relationships/image" Target="media/image163.png"/><Relationship Id="rId170" Type="http://schemas.openxmlformats.org/officeDocument/2006/relationships/image" Target="media/image164.jpg"/><Relationship Id="rId171" Type="http://schemas.openxmlformats.org/officeDocument/2006/relationships/image" Target="media/image165.png"/><Relationship Id="rId172" Type="http://schemas.openxmlformats.org/officeDocument/2006/relationships/image" Target="media/image166.jpg"/><Relationship Id="rId173" Type="http://schemas.openxmlformats.org/officeDocument/2006/relationships/image" Target="media/image167.jpg"/><Relationship Id="rId174" Type="http://schemas.openxmlformats.org/officeDocument/2006/relationships/image" Target="media/image168.png"/><Relationship Id="rId175" Type="http://schemas.openxmlformats.org/officeDocument/2006/relationships/image" Target="media/image169.jp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jpg"/><Relationship Id="rId184" Type="http://schemas.openxmlformats.org/officeDocument/2006/relationships/image" Target="media/image178.jpg"/><Relationship Id="rId185" Type="http://schemas.openxmlformats.org/officeDocument/2006/relationships/image" Target="media/image179.jpg"/><Relationship Id="rId186" Type="http://schemas.openxmlformats.org/officeDocument/2006/relationships/image" Target="media/image180.png"/><Relationship Id="rId187" Type="http://schemas.openxmlformats.org/officeDocument/2006/relationships/image" Target="media/image181.jpg"/><Relationship Id="rId188" Type="http://schemas.openxmlformats.org/officeDocument/2006/relationships/image" Target="media/image182.png"/><Relationship Id="rId189" Type="http://schemas.openxmlformats.org/officeDocument/2006/relationships/image" Target="media/image183.jpg"/><Relationship Id="rId190" Type="http://schemas.openxmlformats.org/officeDocument/2006/relationships/image" Target="media/image184.jpg"/><Relationship Id="rId191" Type="http://schemas.openxmlformats.org/officeDocument/2006/relationships/image" Target="media/image185.jpg"/><Relationship Id="rId192" Type="http://schemas.openxmlformats.org/officeDocument/2006/relationships/image" Target="media/image186.jpg"/><Relationship Id="rId193" Type="http://schemas.openxmlformats.org/officeDocument/2006/relationships/image" Target="media/image187.jpg"/><Relationship Id="rId194" Type="http://schemas.openxmlformats.org/officeDocument/2006/relationships/image" Target="media/image188.jpg"/><Relationship Id="rId195" Type="http://schemas.openxmlformats.org/officeDocument/2006/relationships/image" Target="media/image189.png"/><Relationship Id="rId196" Type="http://schemas.openxmlformats.org/officeDocument/2006/relationships/image" Target="media/image190.jpg"/><Relationship Id="rId197" Type="http://schemas.openxmlformats.org/officeDocument/2006/relationships/image" Target="media/image191.jpg"/><Relationship Id="rId198" Type="http://schemas.openxmlformats.org/officeDocument/2006/relationships/image" Target="media/image192.jpg"/><Relationship Id="rId199" Type="http://schemas.openxmlformats.org/officeDocument/2006/relationships/image" Target="media/image193.jpg"/><Relationship Id="rId200" Type="http://schemas.openxmlformats.org/officeDocument/2006/relationships/image" Target="media/image194.jpg"/><Relationship Id="rId201" Type="http://schemas.openxmlformats.org/officeDocument/2006/relationships/image" Target="media/image195.jpg"/><Relationship Id="rId202" Type="http://schemas.openxmlformats.org/officeDocument/2006/relationships/image" Target="media/image196.jp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jpg"/><Relationship Id="rId206" Type="http://schemas.openxmlformats.org/officeDocument/2006/relationships/image" Target="media/image200.png"/><Relationship Id="rId207" Type="http://schemas.openxmlformats.org/officeDocument/2006/relationships/image" Target="media/image201.jpg"/><Relationship Id="rId208" Type="http://schemas.openxmlformats.org/officeDocument/2006/relationships/image" Target="media/image202.jpg"/><Relationship Id="rId209" Type="http://schemas.openxmlformats.org/officeDocument/2006/relationships/image" Target="media/image203.png"/><Relationship Id="rId210" Type="http://schemas.openxmlformats.org/officeDocument/2006/relationships/image" Target="media/image204.jpg"/><Relationship Id="rId211" Type="http://schemas.openxmlformats.org/officeDocument/2006/relationships/image" Target="media/image205.jpg"/><Relationship Id="rId212" Type="http://schemas.openxmlformats.org/officeDocument/2006/relationships/image" Target="media/image206.jpg"/><Relationship Id="rId213" Type="http://schemas.openxmlformats.org/officeDocument/2006/relationships/image" Target="media/image207.png"/><Relationship Id="rId214" Type="http://schemas.openxmlformats.org/officeDocument/2006/relationships/image" Target="media/image208.jpg"/><Relationship Id="rId215" Type="http://schemas.openxmlformats.org/officeDocument/2006/relationships/image" Target="media/image209.jpg"/><Relationship Id="rId216" Type="http://schemas.openxmlformats.org/officeDocument/2006/relationships/image" Target="media/image210.jpg"/><Relationship Id="rId217" Type="http://schemas.openxmlformats.org/officeDocument/2006/relationships/hyperlink" Target="http://www.jalisco.gob.mx/" TargetMode="External"/><Relationship Id="rId218" Type="http://schemas.openxmlformats.org/officeDocument/2006/relationships/image" Target="media/image211.jpg"/><Relationship Id="rId219" Type="http://schemas.openxmlformats.org/officeDocument/2006/relationships/image" Target="media/image212.jpg"/><Relationship Id="rId220" Type="http://schemas.openxmlformats.org/officeDocument/2006/relationships/image" Target="media/image213.jpg"/><Relationship Id="rId221" Type="http://schemas.openxmlformats.org/officeDocument/2006/relationships/image" Target="media/image214.jpg"/><Relationship Id="rId222" Type="http://schemas.openxmlformats.org/officeDocument/2006/relationships/image" Target="media/image215.jpg"/><Relationship Id="rId223" Type="http://schemas.openxmlformats.org/officeDocument/2006/relationships/image" Target="media/image216.jpg"/><Relationship Id="rId224" Type="http://schemas.openxmlformats.org/officeDocument/2006/relationships/image" Target="media/image217.jpg"/><Relationship Id="rId225" Type="http://schemas.openxmlformats.org/officeDocument/2006/relationships/image" Target="media/image218.jpg"/><Relationship Id="rId226" Type="http://schemas.openxmlformats.org/officeDocument/2006/relationships/image" Target="media/image219.jpg"/><Relationship Id="rId227" Type="http://schemas.openxmlformats.org/officeDocument/2006/relationships/image" Target="media/image220.png"/><Relationship Id="rId228" Type="http://schemas.openxmlformats.org/officeDocument/2006/relationships/image" Target="media/image221.jpg"/><Relationship Id="rId229" Type="http://schemas.openxmlformats.org/officeDocument/2006/relationships/image" Target="media/image222.jpg"/><Relationship Id="rId230" Type="http://schemas.openxmlformats.org/officeDocument/2006/relationships/image" Target="media/image223.jpg"/><Relationship Id="rId231" Type="http://schemas.openxmlformats.org/officeDocument/2006/relationships/hyperlink" Target="http://www.jalisco.gob.mx/" TargetMode="External"/><Relationship Id="rId232" Type="http://schemas.openxmlformats.org/officeDocument/2006/relationships/image" Target="media/image224.jpg"/><Relationship Id="rId233" Type="http://schemas.openxmlformats.org/officeDocument/2006/relationships/image" Target="media/image22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2016-07-05T16:36:21Z</dcterms:created>
  <dcterms:modified xsi:type="dcterms:W3CDTF">2016-07-05T16:36:21Z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LastSaved">
    <vt:filetime>2016-07-05T00:00:00Z</vt:filetime>
  </property>
</Properties>
</file>