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.879999pt;height:31.68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 w:after="0" w:line="240" w:lineRule="auto"/>
        <w:ind w:left="782" w:right="41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8" w:lineRule="exact"/>
        <w:ind w:left="390" w:right="-4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5.119999pt;margin-top:12.057705pt;width:68.160004pt;height:3.84pt;mso-position-horizontal-relative:page;mso-position-vertical-relative:paragraph;z-index:-3564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9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411" w:lineRule="auto"/>
        <w:ind w:left="2759" w:right="271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w w:val="88"/>
        </w:rPr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FISCALÍ</w:t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GENERA</w:t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88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L</w:t>
      </w:r>
      <w:r>
        <w:rPr>
          <w:rFonts w:ascii="Arial" w:hAnsi="Arial" w:cs="Arial" w:eastAsia="Arial"/>
          <w:sz w:val="18"/>
          <w:szCs w:val="18"/>
          <w:spacing w:val="-6"/>
          <w:w w:val="88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ESTAD</w:t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O</w:t>
      </w:r>
      <w:r>
        <w:rPr>
          <w:rFonts w:ascii="Arial" w:hAnsi="Arial" w:cs="Arial" w:eastAsia="Arial"/>
          <w:sz w:val="18"/>
          <w:szCs w:val="18"/>
          <w:spacing w:val="11"/>
          <w:w w:val="88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88"/>
          <w:u w:val="thick" w:color="0000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8"/>
          <w:u w:val="thick" w:color="000000"/>
        </w:rPr>
        <w:t>JALISCO</w:t>
      </w:r>
      <w:r>
        <w:rPr>
          <w:rFonts w:ascii="Arial" w:hAnsi="Arial" w:cs="Arial" w:eastAsia="Arial"/>
          <w:sz w:val="18"/>
          <w:szCs w:val="18"/>
          <w:spacing w:val="0"/>
          <w:w w:val="88"/>
        </w:rPr>
      </w:r>
      <w:r>
        <w:rPr>
          <w:rFonts w:ascii="Arial" w:hAnsi="Arial" w:cs="Arial" w:eastAsia="Arial"/>
          <w:sz w:val="18"/>
          <w:szCs w:val="18"/>
          <w:spacing w:val="0"/>
          <w:w w:val="8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COMITÉ</w:t>
      </w:r>
      <w:r>
        <w:rPr>
          <w:rFonts w:ascii="Arial" w:hAnsi="Arial" w:cs="Arial" w:eastAsia="Arial"/>
          <w:sz w:val="18"/>
          <w:szCs w:val="18"/>
          <w:spacing w:val="19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spacing w:val="-9"/>
          <w:w w:val="9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1"/>
        </w:rPr>
        <w:t>TRANSPARENCIA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619" w:right="320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90"/>
        </w:rPr>
        <w:t>ACTA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E</w:t>
      </w:r>
      <w:r>
        <w:rPr>
          <w:rFonts w:ascii="Arial" w:hAnsi="Arial" w:cs="Arial" w:eastAsia="Arial"/>
          <w:sz w:val="18"/>
          <w:szCs w:val="18"/>
          <w:spacing w:val="-6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CLASIFICACIÓ</w:t>
      </w:r>
      <w:r>
        <w:rPr>
          <w:rFonts w:ascii="Arial" w:hAnsi="Arial" w:cs="Arial" w:eastAsia="Arial"/>
          <w:sz w:val="18"/>
          <w:szCs w:val="18"/>
          <w:spacing w:val="0"/>
          <w:w w:val="90"/>
        </w:rPr>
        <w:t>N</w:t>
      </w:r>
      <w:r>
        <w:rPr>
          <w:rFonts w:ascii="Arial" w:hAnsi="Arial" w:cs="Arial" w:eastAsia="Arial"/>
          <w:sz w:val="18"/>
          <w:szCs w:val="18"/>
          <w:spacing w:val="-8"/>
          <w:w w:val="9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225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0" w:lineRule="auto"/>
        <w:ind w:left="701" w:right="609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ciudad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Guadalajara</w:t>
      </w:r>
      <w:r>
        <w:rPr>
          <w:rFonts w:ascii="Arial" w:hAnsi="Arial" w:cs="Arial" w:eastAsia="Arial"/>
          <w:sz w:val="18"/>
          <w:szCs w:val="18"/>
          <w:spacing w:val="11"/>
          <w:w w:val="99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siendo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19:3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diecinueve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horas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treint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minuto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marzo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2016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dieciséis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fundament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establecid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los</w:t>
      </w:r>
      <w:r>
        <w:rPr>
          <w:rFonts w:ascii="Arial" w:hAnsi="Arial" w:cs="Arial" w:eastAsia="Arial"/>
          <w:sz w:val="18"/>
          <w:szCs w:val="18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Estado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Mexicanos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4º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terce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párrafo,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9º</w:t>
      </w:r>
      <w:r>
        <w:rPr>
          <w:rFonts w:ascii="Arial" w:hAnsi="Arial" w:cs="Arial" w:eastAsia="Arial"/>
          <w:sz w:val="17"/>
          <w:szCs w:val="17"/>
          <w:spacing w:val="39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14" w:lineRule="exact"/>
        <w:ind w:left="710" w:right="646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IX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1º,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2º,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3°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4°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5°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25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407" w:lineRule="auto"/>
        <w:ind w:left="696" w:right="560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54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fraccione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6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5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X,</w:t>
      </w:r>
      <w:r>
        <w:rPr>
          <w:rFonts w:ascii="Arial" w:hAnsi="Arial" w:cs="Arial" w:eastAsia="Arial"/>
          <w:sz w:val="18"/>
          <w:szCs w:val="18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64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V,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29,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correlación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el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Decret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25653/LX/15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publicado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fech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diez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Noviembre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2015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2"/>
        </w:rPr>
        <w:t>mil</w:t>
      </w:r>
      <w:r>
        <w:rPr>
          <w:rFonts w:ascii="Arial" w:hAnsi="Arial" w:cs="Arial" w:eastAsia="Arial"/>
          <w:sz w:val="18"/>
          <w:szCs w:val="18"/>
          <w:spacing w:val="0"/>
          <w:w w:val="11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quince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Periódic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Oficia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"E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vigor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Diciembre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2015,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5"/>
        </w:rPr>
        <w:t>DECRETO</w:t>
      </w:r>
      <w:r>
        <w:rPr>
          <w:rFonts w:ascii="Arial" w:hAnsi="Arial" w:cs="Arial" w:eastAsia="Arial"/>
          <w:sz w:val="18"/>
          <w:szCs w:val="18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spacing w:val="14"/>
          <w:w w:val="8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2543</w:t>
      </w:r>
      <w:r>
        <w:rPr>
          <w:rFonts w:ascii="Times New Roman" w:hAnsi="Times New Roman" w:cs="Times New Roman" w:eastAsia="Times New Roman"/>
          <w:sz w:val="19"/>
          <w:szCs w:val="19"/>
          <w:spacing w:val="-6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/LXI/15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mediant</w:t>
      </w:r>
      <w:r>
        <w:rPr>
          <w:rFonts w:ascii="Arial" w:hAnsi="Arial" w:cs="Arial" w:eastAsia="Arial"/>
          <w:sz w:val="18"/>
          <w:szCs w:val="18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spacing w:val="52"/>
          <w:w w:val="10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reformaron</w:t>
      </w:r>
      <w:r>
        <w:rPr>
          <w:rFonts w:ascii="Arial" w:hAnsi="Arial" w:cs="Arial" w:eastAsia="Arial"/>
          <w:sz w:val="18"/>
          <w:szCs w:val="18"/>
          <w:spacing w:val="-3"/>
          <w:w w:val="105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5"/>
        </w:rPr>
        <w:t>adicionaron</w:t>
      </w:r>
      <w:r>
        <w:rPr>
          <w:rFonts w:ascii="Arial" w:hAnsi="Arial" w:cs="Arial" w:eastAsia="Arial"/>
          <w:sz w:val="18"/>
          <w:szCs w:val="18"/>
          <w:spacing w:val="-18"/>
          <w:w w:val="10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derogaron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diversos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Acces</w:t>
      </w:r>
      <w:r>
        <w:rPr>
          <w:rFonts w:ascii="Arial" w:hAnsi="Arial" w:cs="Arial" w:eastAsia="Arial"/>
          <w:sz w:val="18"/>
          <w:szCs w:val="18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7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del</w:t>
      </w:r>
      <w:r>
        <w:rPr>
          <w:rFonts w:ascii="Arial" w:hAnsi="Arial" w:cs="Arial" w:eastAsia="Arial"/>
          <w:sz w:val="18"/>
          <w:szCs w:val="18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Reglament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Transparenci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Acces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Jalisco</w:t>
      </w:r>
      <w:r>
        <w:rPr>
          <w:rFonts w:ascii="Arial" w:hAnsi="Arial" w:cs="Arial" w:eastAsia="Arial"/>
          <w:sz w:val="18"/>
          <w:szCs w:val="18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as</w:t>
      </w:r>
      <w:r>
        <w:rPr>
          <w:rFonts w:ascii="Arial" w:hAnsi="Arial" w:cs="Arial" w:eastAsia="Arial"/>
          <w:sz w:val="18"/>
          <w:szCs w:val="18"/>
          <w:spacing w:val="0"/>
          <w:w w:val="94"/>
        </w:rPr>
        <w:t>í</w:t>
      </w:r>
      <w:r>
        <w:rPr>
          <w:rFonts w:ascii="Arial" w:hAnsi="Arial" w:cs="Arial" w:eastAsia="Arial"/>
          <w:sz w:val="18"/>
          <w:szCs w:val="18"/>
          <w:spacing w:val="-10"/>
          <w:w w:val="94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establecid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Primero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Cuarto,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Vigésim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Segundo,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Vigésim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1"/>
        </w:rPr>
        <w:t>Tercero,</w:t>
      </w:r>
      <w:r>
        <w:rPr>
          <w:rFonts w:ascii="Arial" w:hAnsi="Arial" w:cs="Arial" w:eastAsia="Arial"/>
          <w:sz w:val="18"/>
          <w:szCs w:val="18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61"/>
        </w:rPr>
        <w:t>1</w:t>
      </w:r>
      <w:r>
        <w:rPr>
          <w:rFonts w:ascii="Arial" w:hAnsi="Arial" w:cs="Arial" w:eastAsia="Arial"/>
          <w:sz w:val="18"/>
          <w:szCs w:val="18"/>
          <w:spacing w:val="22"/>
          <w:w w:val="6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inciso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Vigésim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Quinto,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61"/>
        </w:rPr>
        <w:t>1</w:t>
      </w:r>
      <w:r>
        <w:rPr>
          <w:rFonts w:ascii="Arial" w:hAnsi="Arial" w:cs="Arial" w:eastAsia="Arial"/>
          <w:sz w:val="18"/>
          <w:szCs w:val="18"/>
          <w:spacing w:val="26"/>
          <w:w w:val="6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Vigésim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Octav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relativos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aplicables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"lineamientos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spacing w:val="24"/>
          <w:w w:val="10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Generales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materia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Clasificación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Pública,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deberán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observar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previsto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procede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reunión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Fiscalí</w:t>
      </w:r>
      <w:r>
        <w:rPr>
          <w:rFonts w:ascii="Arial" w:hAnsi="Arial" w:cs="Arial" w:eastAsia="Arial"/>
          <w:sz w:val="18"/>
          <w:szCs w:val="18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spacing w:val="19"/>
          <w:w w:val="9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Jalisco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spacing w:val="-10"/>
          <w:w w:val="98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efect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celebrar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Act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Clasificación</w:t>
      </w:r>
      <w:r>
        <w:rPr>
          <w:rFonts w:ascii="Arial" w:hAnsi="Arial" w:cs="Arial" w:eastAsia="Arial"/>
          <w:sz w:val="18"/>
          <w:szCs w:val="18"/>
          <w:spacing w:val="-9"/>
          <w:w w:val="103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concernient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</w:t>
      </w:r>
      <w:r>
        <w:rPr>
          <w:rFonts w:ascii="Arial" w:hAnsi="Arial" w:cs="Arial" w:eastAsia="Arial"/>
          <w:sz w:val="18"/>
          <w:szCs w:val="18"/>
          <w:spacing w:val="-13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Procedimient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Clasificació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12"/>
        </w:rPr>
        <w:t>Inicial.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97" w:right="3744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9"/>
        </w:rPr>
        <w:t>INICIO</w:t>
      </w:r>
      <w:r>
        <w:rPr>
          <w:rFonts w:ascii="Arial" w:hAnsi="Arial" w:cs="Arial" w:eastAsia="Arial"/>
          <w:sz w:val="18"/>
          <w:szCs w:val="18"/>
          <w:spacing w:val="36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SESIÓN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08" w:lineRule="auto"/>
        <w:ind w:left="691" w:right="617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Par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efecto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registr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present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reunión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hace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consta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desahogo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Sesión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Trabaj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Fiscalí</w:t>
      </w:r>
      <w:r>
        <w:rPr>
          <w:rFonts w:ascii="Arial" w:hAnsi="Arial" w:cs="Arial" w:eastAsia="Arial"/>
          <w:sz w:val="18"/>
          <w:szCs w:val="18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99"/>
        </w:rPr>
        <w:t>Jalisco</w:t>
      </w:r>
      <w:r>
        <w:rPr>
          <w:rFonts w:ascii="Arial" w:hAnsi="Arial" w:cs="Arial" w:eastAsia="Arial"/>
          <w:sz w:val="18"/>
          <w:szCs w:val="18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efectúa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sala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junta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ubicada</w:t>
      </w:r>
      <w:r>
        <w:rPr>
          <w:rFonts w:ascii="Arial" w:hAnsi="Arial" w:cs="Arial" w:eastAsia="Arial"/>
          <w:sz w:val="18"/>
          <w:szCs w:val="18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domicilio</w:t>
      </w:r>
      <w:r>
        <w:rPr>
          <w:rFonts w:ascii="Arial" w:hAnsi="Arial" w:cs="Arial" w:eastAsia="Arial"/>
          <w:sz w:val="18"/>
          <w:szCs w:val="18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oficia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Comité,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siendo</w:t>
      </w:r>
      <w:r>
        <w:rPr>
          <w:rFonts w:ascii="Arial" w:hAnsi="Arial" w:cs="Arial" w:eastAsia="Arial"/>
          <w:sz w:val="18"/>
          <w:szCs w:val="18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inmueble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identificad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778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Calzada</w:t>
      </w:r>
      <w:r>
        <w:rPr>
          <w:rFonts w:ascii="Arial" w:hAnsi="Arial" w:cs="Arial" w:eastAsia="Arial"/>
          <w:sz w:val="18"/>
          <w:szCs w:val="18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Independenci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Norte,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Colonia</w:t>
      </w:r>
      <w:r>
        <w:rPr>
          <w:rFonts w:ascii="Arial" w:hAnsi="Arial" w:cs="Arial" w:eastAsia="Arial"/>
          <w:sz w:val="18"/>
          <w:szCs w:val="18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31"/>
        </w:rPr>
        <w:t>la</w:t>
      </w:r>
      <w:r>
        <w:rPr>
          <w:rFonts w:ascii="Arial" w:hAnsi="Arial" w:cs="Arial" w:eastAsia="Arial"/>
          <w:sz w:val="18"/>
          <w:szCs w:val="18"/>
          <w:spacing w:val="4"/>
          <w:w w:val="13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Perla,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3"/>
        </w:rPr>
        <w:t>en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240" w:lineRule="auto"/>
        <w:ind w:left="619" w:right="648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w w:val="107"/>
        </w:rPr>
        <w:t>·</w:t>
      </w:r>
      <w:r>
        <w:rPr>
          <w:rFonts w:ascii="Arial" w:hAnsi="Arial" w:cs="Arial" w:eastAsia="Arial"/>
          <w:sz w:val="18"/>
          <w:szCs w:val="18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capita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Jalisciense.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62" w:right="342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87"/>
        </w:rPr>
        <w:t>REGISTRO</w:t>
      </w:r>
      <w:r>
        <w:rPr>
          <w:rFonts w:ascii="Arial" w:hAnsi="Arial" w:cs="Arial" w:eastAsia="Arial"/>
          <w:sz w:val="18"/>
          <w:szCs w:val="18"/>
          <w:spacing w:val="-2"/>
          <w:w w:val="87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8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89"/>
        </w:rPr>
        <w:t>ASISTENCIA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97" w:lineRule="exact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17"/>
          <w:szCs w:val="17"/>
          <w:spacing w:val="-77"/>
          <w:w w:val="54"/>
          <w:position w:val="-5"/>
        </w:rPr>
        <w:t>u</w:t>
      </w:r>
      <w:r>
        <w:rPr>
          <w:rFonts w:ascii="Arial" w:hAnsi="Arial" w:cs="Arial" w:eastAsia="Arial"/>
          <w:sz w:val="26"/>
          <w:szCs w:val="26"/>
          <w:spacing w:val="0"/>
          <w:w w:val="110"/>
          <w:position w:val="-8"/>
        </w:rPr>
        <w:t>'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00" w:right="40"/>
          <w:cols w:num="2" w:equalWidth="0">
            <w:col w:w="1766" w:space="849"/>
            <w:col w:w="9085"/>
          </w:cols>
        </w:sectPr>
      </w:pPr>
      <w:rPr/>
    </w:p>
    <w:p>
      <w:pPr>
        <w:spacing w:before="0" w:after="0" w:line="110" w:lineRule="exact"/>
        <w:ind w:left="2620" w:right="-20"/>
        <w:jc w:val="left"/>
        <w:tabs>
          <w:tab w:pos="115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  <w:t>1</w:t>
        <w:tab/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83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</w:r>
    </w:p>
    <w:p>
      <w:pPr>
        <w:spacing w:before="70" w:after="0" w:line="197" w:lineRule="exact"/>
        <w:ind w:left="926" w:right="-20"/>
        <w:jc w:val="left"/>
        <w:tabs>
          <w:tab w:pos="2480" w:val="left"/>
          <w:tab w:pos="1148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  <w:position w:val="-6"/>
        </w:rPr>
        <w:t>.</w:t>
      </w:r>
      <w:r>
        <w:rPr>
          <w:rFonts w:ascii="Arial" w:hAnsi="Arial" w:cs="Arial" w:eastAsia="Arial"/>
          <w:sz w:val="23"/>
          <w:szCs w:val="23"/>
          <w:spacing w:val="-62"/>
          <w:w w:val="100"/>
          <w:position w:val="-6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23"/>
          <w:szCs w:val="23"/>
          <w:spacing w:val="-109"/>
          <w:w w:val="213"/>
          <w:position w:val="-6"/>
        </w:rPr>
        <w:t>i</w:t>
      </w:r>
      <w:r>
        <w:rPr>
          <w:rFonts w:ascii="Arial" w:hAnsi="Arial" w:cs="Arial" w:eastAsia="Arial"/>
          <w:sz w:val="34"/>
          <w:szCs w:val="34"/>
          <w:spacing w:val="0"/>
          <w:w w:val="104"/>
          <w:position w:val="-26"/>
        </w:rPr>
        <w:t>¡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26"/>
        </w:rPr>
        <w:tab/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-26"/>
        </w:rPr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-26"/>
        </w:rPr>
        <w:t>¡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00" w:right="4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5"/>
          <w:szCs w:val="5"/>
        </w:rPr>
      </w:pPr>
      <w:rPr/>
      <w:r>
        <w:rPr>
          <w:rFonts w:ascii="Arial" w:hAnsi="Arial" w:cs="Arial" w:eastAsia="Arial"/>
          <w:sz w:val="5"/>
          <w:szCs w:val="5"/>
          <w:spacing w:val="0"/>
          <w:w w:val="64"/>
        </w:rPr>
        <w:t>.</w:t>
      </w:r>
      <w:r>
        <w:rPr>
          <w:rFonts w:ascii="Arial" w:hAnsi="Arial" w:cs="Arial" w:eastAsia="Arial"/>
          <w:sz w:val="5"/>
          <w:szCs w:val="5"/>
          <w:spacing w:val="-3"/>
          <w:w w:val="64"/>
        </w:rPr>
        <w:t>•</w:t>
      </w:r>
      <w:r>
        <w:rPr>
          <w:rFonts w:ascii="Arial" w:hAnsi="Arial" w:cs="Arial" w:eastAsia="Arial"/>
          <w:sz w:val="5"/>
          <w:szCs w:val="5"/>
          <w:spacing w:val="0"/>
          <w:w w:val="64"/>
        </w:rPr>
        <w:t>•·</w:t>
      </w:r>
      <w:r>
        <w:rPr>
          <w:rFonts w:ascii="Arial" w:hAnsi="Arial" w:cs="Arial" w:eastAsia="Arial"/>
          <w:sz w:val="5"/>
          <w:szCs w:val="5"/>
          <w:spacing w:val="0"/>
          <w:w w:val="64"/>
        </w:rPr>
        <w:t>  </w:t>
      </w:r>
      <w:r>
        <w:rPr>
          <w:rFonts w:ascii="Arial" w:hAnsi="Arial" w:cs="Arial" w:eastAsia="Arial"/>
          <w:sz w:val="5"/>
          <w:szCs w:val="5"/>
          <w:spacing w:val="2"/>
          <w:w w:val="64"/>
        </w:rPr>
        <w:t> </w:t>
      </w:r>
      <w:r>
        <w:rPr>
          <w:rFonts w:ascii="Arial" w:hAnsi="Arial" w:cs="Arial" w:eastAsia="Arial"/>
          <w:sz w:val="5"/>
          <w:szCs w:val="5"/>
          <w:spacing w:val="0"/>
          <w:w w:val="29"/>
        </w:rPr>
        <w:t>1·</w:t>
      </w:r>
      <w:r>
        <w:rPr>
          <w:rFonts w:ascii="Arial" w:hAnsi="Arial" w:cs="Arial" w:eastAsia="Arial"/>
          <w:sz w:val="5"/>
          <w:szCs w:val="5"/>
          <w:spacing w:val="0"/>
          <w:w w:val="100"/>
        </w:rPr>
      </w:r>
    </w:p>
    <w:p>
      <w:pPr>
        <w:spacing w:before="0" w:after="0" w:line="261" w:lineRule="exact"/>
        <w:ind w:right="-78"/>
        <w:jc w:val="left"/>
        <w:tabs>
          <w:tab w:pos="5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5"/>
          <w:szCs w:val="5"/>
          <w:w w:val="600"/>
          <w:position w:val="6"/>
        </w:rPr>
        <w:t>.</w:t>
      </w:r>
      <w:r>
        <w:rPr>
          <w:rFonts w:ascii="Arial" w:hAnsi="Arial" w:cs="Arial" w:eastAsia="Arial"/>
          <w:sz w:val="5"/>
          <w:szCs w:val="5"/>
          <w:spacing w:val="-7"/>
          <w:w w:val="600"/>
          <w:position w:val="6"/>
        </w:rPr>
        <w:t>.</w:t>
      </w:r>
      <w:r>
        <w:rPr>
          <w:rFonts w:ascii="Arial" w:hAnsi="Arial" w:cs="Arial" w:eastAsia="Arial"/>
          <w:sz w:val="5"/>
          <w:szCs w:val="5"/>
          <w:spacing w:val="0"/>
          <w:w w:val="23"/>
          <w:position w:val="6"/>
        </w:rPr>
        <w:t>·.</w:t>
      </w:r>
      <w:r>
        <w:rPr>
          <w:rFonts w:ascii="Arial" w:hAnsi="Arial" w:cs="Arial" w:eastAsia="Arial"/>
          <w:sz w:val="5"/>
          <w:szCs w:val="5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5"/>
          <w:szCs w:val="5"/>
          <w:spacing w:val="0"/>
          <w:w w:val="100"/>
          <w:position w:val="6"/>
        </w:rPr>
      </w:r>
      <w:r>
        <w:rPr>
          <w:rFonts w:ascii="Arial" w:hAnsi="Arial" w:cs="Arial" w:eastAsia="Arial"/>
          <w:sz w:val="18"/>
          <w:szCs w:val="18"/>
          <w:spacing w:val="0"/>
          <w:w w:val="32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-8"/>
          <w:w w:val="33"/>
          <w:position w:val="6"/>
        </w:rPr>
        <w:t>·</w:t>
      </w:r>
      <w:r>
        <w:rPr>
          <w:rFonts w:ascii="Arial" w:hAnsi="Arial" w:cs="Arial" w:eastAsia="Arial"/>
          <w:sz w:val="18"/>
          <w:szCs w:val="18"/>
          <w:spacing w:val="-25"/>
          <w:w w:val="40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-6"/>
          <w:w w:val="33"/>
          <w:position w:val="6"/>
        </w:rPr>
        <w:t>·</w:t>
      </w:r>
      <w:r>
        <w:rPr>
          <w:rFonts w:ascii="Arial" w:hAnsi="Arial" w:cs="Arial" w:eastAsia="Arial"/>
          <w:sz w:val="18"/>
          <w:szCs w:val="18"/>
          <w:spacing w:val="-26"/>
          <w:w w:val="40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-77"/>
          <w:w w:val="33"/>
          <w:position w:val="6"/>
        </w:rPr>
        <w:t>D</w:t>
      </w:r>
      <w:r>
        <w:rPr>
          <w:rFonts w:ascii="Arial" w:hAnsi="Arial" w:cs="Arial" w:eastAsia="Arial"/>
          <w:sz w:val="18"/>
          <w:szCs w:val="18"/>
          <w:spacing w:val="-30"/>
          <w:w w:val="120"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6"/>
          <w:w w:val="40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-9"/>
          <w:w w:val="33"/>
          <w:position w:val="6"/>
        </w:rPr>
        <w:t>•</w:t>
      </w:r>
      <w:r>
        <w:rPr>
          <w:rFonts w:ascii="Arial" w:hAnsi="Arial" w:cs="Arial" w:eastAsia="Arial"/>
          <w:sz w:val="18"/>
          <w:szCs w:val="18"/>
          <w:spacing w:val="0"/>
          <w:w w:val="120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72"/>
          <w:w w:val="120"/>
          <w:position w:val="-1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8"/>
          <w:position w:val="6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7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6"/>
        </w:rPr>
        <w:t>o</w:t>
      </w:r>
      <w:r>
        <w:rPr>
          <w:rFonts w:ascii="Arial" w:hAnsi="Arial" w:cs="Arial" w:eastAsia="Arial"/>
          <w:sz w:val="18"/>
          <w:szCs w:val="18"/>
          <w:spacing w:val="-60"/>
          <w:w w:val="94"/>
          <w:position w:val="6"/>
        </w:rPr>
        <w:t>n</w:t>
      </w:r>
      <w:r>
        <w:rPr>
          <w:rFonts w:ascii="Arial" w:hAnsi="Arial" w:cs="Arial" w:eastAsia="Arial"/>
          <w:sz w:val="18"/>
          <w:szCs w:val="18"/>
          <w:spacing w:val="-43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93"/>
          <w:position w:val="6"/>
        </w:rPr>
        <w:t>f</w:t>
      </w:r>
      <w:r>
        <w:rPr>
          <w:rFonts w:ascii="Arial" w:hAnsi="Arial" w:cs="Arial" w:eastAsia="Arial"/>
          <w:sz w:val="18"/>
          <w:szCs w:val="18"/>
          <w:spacing w:val="-97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6"/>
        </w:rPr>
        <w:t>o</w:t>
      </w:r>
      <w:r>
        <w:rPr>
          <w:rFonts w:ascii="Arial" w:hAnsi="Arial" w:cs="Arial" w:eastAsia="Arial"/>
          <w:sz w:val="18"/>
          <w:szCs w:val="18"/>
          <w:spacing w:val="-14"/>
          <w:w w:val="94"/>
          <w:position w:val="6"/>
        </w:rPr>
        <w:t>r</w:t>
      </w:r>
      <w:r>
        <w:rPr>
          <w:rFonts w:ascii="Arial" w:hAnsi="Arial" w:cs="Arial" w:eastAsia="Arial"/>
          <w:sz w:val="18"/>
          <w:szCs w:val="18"/>
          <w:spacing w:val="-97"/>
          <w:w w:val="98"/>
          <w:position w:val="-1"/>
        </w:rPr>
        <w:t>T</w:t>
      </w:r>
      <w:r>
        <w:rPr>
          <w:rFonts w:ascii="Arial" w:hAnsi="Arial" w:cs="Arial" w:eastAsia="Arial"/>
          <w:sz w:val="18"/>
          <w:szCs w:val="18"/>
          <w:spacing w:val="-48"/>
          <w:w w:val="94"/>
          <w:position w:val="6"/>
        </w:rPr>
        <w:t>m</w:t>
      </w:r>
      <w:r>
        <w:rPr>
          <w:rFonts w:ascii="Arial" w:hAnsi="Arial" w:cs="Arial" w:eastAsia="Arial"/>
          <w:sz w:val="18"/>
          <w:szCs w:val="18"/>
          <w:spacing w:val="-14"/>
          <w:w w:val="99"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25"/>
          <w:w w:val="94"/>
          <w:position w:val="6"/>
        </w:rPr>
        <w:t>i</w:t>
      </w:r>
      <w:r>
        <w:rPr>
          <w:rFonts w:ascii="Arial" w:hAnsi="Arial" w:cs="Arial" w:eastAsia="Arial"/>
          <w:sz w:val="18"/>
          <w:szCs w:val="18"/>
          <w:spacing w:val="-76"/>
          <w:w w:val="99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-20"/>
          <w:w w:val="94"/>
          <w:position w:val="6"/>
        </w:rPr>
        <w:t>d</w:t>
      </w:r>
      <w:r>
        <w:rPr>
          <w:rFonts w:ascii="Arial" w:hAnsi="Arial" w:cs="Arial" w:eastAsia="Arial"/>
          <w:sz w:val="18"/>
          <w:szCs w:val="18"/>
          <w:spacing w:val="-81"/>
          <w:w w:val="99"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14"/>
          <w:w w:val="94"/>
          <w:position w:val="6"/>
        </w:rPr>
        <w:t>a</w:t>
      </w:r>
      <w:r>
        <w:rPr>
          <w:rFonts w:ascii="Arial" w:hAnsi="Arial" w:cs="Arial" w:eastAsia="Arial"/>
          <w:sz w:val="18"/>
          <w:szCs w:val="18"/>
          <w:spacing w:val="-76"/>
          <w:w w:val="99"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20"/>
          <w:w w:val="94"/>
          <w:position w:val="6"/>
        </w:rPr>
        <w:t>d</w:t>
      </w:r>
      <w:r>
        <w:rPr>
          <w:rFonts w:ascii="Arial" w:hAnsi="Arial" w:cs="Arial" w:eastAsia="Arial"/>
          <w:sz w:val="18"/>
          <w:szCs w:val="18"/>
          <w:spacing w:val="-81"/>
          <w:w w:val="99"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94"/>
          <w:position w:val="6"/>
        </w:rPr>
        <w:t>•</w:t>
      </w:r>
      <w:r>
        <w:rPr>
          <w:rFonts w:ascii="Arial" w:hAnsi="Arial" w:cs="Arial" w:eastAsia="Arial"/>
          <w:sz w:val="18"/>
          <w:szCs w:val="18"/>
          <w:spacing w:val="-29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87"/>
          <w:w w:val="99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49"/>
          <w:position w:val="6"/>
        </w:rPr>
        <w:t>c</w:t>
      </w:r>
      <w:r>
        <w:rPr>
          <w:rFonts w:ascii="Arial" w:hAnsi="Arial" w:cs="Arial" w:eastAsia="Arial"/>
          <w:sz w:val="18"/>
          <w:szCs w:val="18"/>
          <w:spacing w:val="-11"/>
          <w:w w:val="49"/>
          <w:position w:val="6"/>
        </w:rPr>
        <w:t>o</w:t>
      </w:r>
      <w:r>
        <w:rPr>
          <w:rFonts w:ascii="Arial" w:hAnsi="Arial" w:cs="Arial" w:eastAsia="Arial"/>
          <w:sz w:val="18"/>
          <w:szCs w:val="18"/>
          <w:spacing w:val="-53"/>
          <w:w w:val="99"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4"/>
          <w:w w:val="48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-7"/>
          <w:w w:val="39"/>
          <w:position w:val="6"/>
        </w:rPr>
        <w:t>n</w:t>
      </w:r>
      <w:r>
        <w:rPr>
          <w:rFonts w:ascii="Arial" w:hAnsi="Arial" w:cs="Arial" w:eastAsia="Arial"/>
          <w:sz w:val="18"/>
          <w:szCs w:val="18"/>
          <w:spacing w:val="-93"/>
          <w:w w:val="99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38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-15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8"/>
          <w:w w:val="114"/>
          <w:position w:val="6"/>
        </w:rPr>
        <w:t>l</w:t>
      </w:r>
      <w:r>
        <w:rPr>
          <w:rFonts w:ascii="Arial" w:hAnsi="Arial" w:cs="Arial" w:eastAsia="Arial"/>
          <w:sz w:val="18"/>
          <w:szCs w:val="18"/>
          <w:spacing w:val="-92"/>
          <w:w w:val="99"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20"/>
          <w:w w:val="114"/>
          <w:position w:val="6"/>
        </w:rPr>
        <w:t>o</w:t>
      </w:r>
      <w:r>
        <w:rPr>
          <w:rFonts w:ascii="Arial" w:hAnsi="Arial" w:cs="Arial" w:eastAsia="Arial"/>
          <w:sz w:val="18"/>
          <w:szCs w:val="18"/>
          <w:spacing w:val="-24"/>
          <w:w w:val="99"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-57"/>
          <w:w w:val="66"/>
          <w:position w:val="6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99"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-97"/>
          <w:w w:val="99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65"/>
          <w:position w:val="6"/>
        </w:rPr>
        <w:t>st.</w:t>
      </w:r>
      <w:r>
        <w:rPr>
          <w:rFonts w:ascii="Arial" w:hAnsi="Arial" w:cs="Arial" w:eastAsia="Arial"/>
          <w:sz w:val="18"/>
          <w:szCs w:val="18"/>
          <w:spacing w:val="-76"/>
          <w:w w:val="101"/>
          <w:position w:val="6"/>
        </w:rPr>
        <w:t>a</w:t>
      </w:r>
      <w:r>
        <w:rPr>
          <w:rFonts w:ascii="Arial" w:hAnsi="Arial" w:cs="Arial" w:eastAsia="Arial"/>
          <w:sz w:val="18"/>
          <w:szCs w:val="18"/>
          <w:spacing w:val="-14"/>
          <w:w w:val="101"/>
          <w:position w:val="-1"/>
        </w:rPr>
        <w:t>y</w:t>
      </w:r>
      <w:r>
        <w:rPr>
          <w:rFonts w:ascii="Arial" w:hAnsi="Arial" w:cs="Arial" w:eastAsia="Arial"/>
          <w:sz w:val="18"/>
          <w:szCs w:val="18"/>
          <w:spacing w:val="-40"/>
          <w:w w:val="101"/>
          <w:position w:val="6"/>
        </w:rPr>
        <w:t>b</w:t>
      </w:r>
      <w:r>
        <w:rPr>
          <w:rFonts w:ascii="Arial" w:hAnsi="Arial" w:cs="Arial" w:eastAsia="Arial"/>
          <w:sz w:val="18"/>
          <w:szCs w:val="18"/>
          <w:spacing w:val="-77"/>
          <w:w w:val="94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1"/>
          <w:position w:val="6"/>
        </w:rPr>
        <w:t>l</w:t>
      </w:r>
      <w:r>
        <w:rPr>
          <w:rFonts w:ascii="Arial" w:hAnsi="Arial" w:cs="Arial" w:eastAsia="Arial"/>
          <w:sz w:val="18"/>
          <w:szCs w:val="18"/>
          <w:spacing w:val="-67"/>
          <w:w w:val="101"/>
          <w:position w:val="6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95"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-31"/>
          <w:w w:val="95"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34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-17"/>
          <w:w w:val="34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-28"/>
          <w:w w:val="101"/>
          <w:position w:val="6"/>
        </w:rPr>
        <w:t>i</w:t>
      </w:r>
      <w:r>
        <w:rPr>
          <w:rFonts w:ascii="Arial" w:hAnsi="Arial" w:cs="Arial" w:eastAsia="Arial"/>
          <w:sz w:val="18"/>
          <w:szCs w:val="18"/>
          <w:spacing w:val="-73"/>
          <w:w w:val="95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34"/>
          <w:w w:val="105"/>
          <w:position w:val="6"/>
        </w:rPr>
        <w:t>d</w:t>
      </w:r>
      <w:r>
        <w:rPr>
          <w:rFonts w:ascii="Arial" w:hAnsi="Arial" w:cs="Arial" w:eastAsia="Arial"/>
          <w:sz w:val="18"/>
          <w:szCs w:val="18"/>
          <w:spacing w:val="-52"/>
          <w:w w:val="95"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53"/>
          <w:w w:val="105"/>
          <w:position w:val="6"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95"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43"/>
          <w:w w:val="81"/>
          <w:position w:val="6"/>
        </w:rPr>
        <w:t>p</w:t>
      </w:r>
      <w:r>
        <w:rPr>
          <w:rFonts w:ascii="Arial" w:hAnsi="Arial" w:cs="Arial" w:eastAsia="Arial"/>
          <w:sz w:val="18"/>
          <w:szCs w:val="18"/>
          <w:spacing w:val="-59"/>
          <w:w w:val="89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80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-19"/>
          <w:w w:val="81"/>
          <w:position w:val="6"/>
        </w:rPr>
        <w:t>o</w:t>
      </w:r>
      <w:r>
        <w:rPr>
          <w:rFonts w:ascii="Arial" w:hAnsi="Arial" w:cs="Arial" w:eastAsia="Arial"/>
          <w:sz w:val="18"/>
          <w:szCs w:val="18"/>
          <w:spacing w:val="-20"/>
          <w:w w:val="99"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-41"/>
          <w:w w:val="113"/>
          <w:position w:val="6"/>
        </w:rPr>
        <w:t>r</w:t>
      </w:r>
      <w:r>
        <w:rPr>
          <w:rFonts w:ascii="Arial" w:hAnsi="Arial" w:cs="Arial" w:eastAsia="Arial"/>
          <w:sz w:val="18"/>
          <w:szCs w:val="18"/>
          <w:spacing w:val="-4"/>
          <w:w w:val="99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>l</w:t>
      </w:r>
      <w:r>
        <w:rPr>
          <w:rFonts w:ascii="Arial" w:hAnsi="Arial" w:cs="Arial" w:eastAsia="Arial"/>
          <w:sz w:val="18"/>
          <w:szCs w:val="18"/>
          <w:spacing w:val="-87"/>
          <w:w w:val="100"/>
          <w:position w:val="6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4"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-67"/>
          <w:w w:val="105"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19"/>
          <w:w w:val="100"/>
          <w:position w:val="6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4"/>
          <w:position w:val="-1"/>
        </w:rPr>
        <w:t>f</w:t>
      </w:r>
      <w:r>
        <w:rPr>
          <w:rFonts w:ascii="Arial" w:hAnsi="Arial" w:cs="Arial" w:eastAsia="Arial"/>
          <w:sz w:val="18"/>
          <w:szCs w:val="18"/>
          <w:spacing w:val="-88"/>
          <w:w w:val="105"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49"/>
          <w:position w:val="6"/>
        </w:rPr>
        <w:t>a.</w:t>
      </w:r>
      <w:r>
        <w:rPr>
          <w:rFonts w:ascii="Arial" w:hAnsi="Arial" w:cs="Arial" w:eastAsia="Arial"/>
          <w:sz w:val="18"/>
          <w:szCs w:val="18"/>
          <w:spacing w:val="-19"/>
          <w:w w:val="50"/>
          <w:position w:val="6"/>
        </w:rPr>
        <w:t>r</w:t>
      </w:r>
      <w:r>
        <w:rPr>
          <w:rFonts w:ascii="Arial" w:hAnsi="Arial" w:cs="Arial" w:eastAsia="Arial"/>
          <w:sz w:val="18"/>
          <w:szCs w:val="18"/>
          <w:spacing w:val="-48"/>
          <w:w w:val="105"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49"/>
          <w:position w:val="6"/>
        </w:rPr>
        <w:t>.t</w:t>
      </w:r>
      <w:r>
        <w:rPr>
          <w:rFonts w:ascii="Arial" w:hAnsi="Arial" w:cs="Arial" w:eastAsia="Arial"/>
          <w:sz w:val="18"/>
          <w:szCs w:val="18"/>
          <w:spacing w:val="-86"/>
          <w:w w:val="50"/>
          <w:position w:val="6"/>
        </w:rPr>
        <w:t>1</w:t>
      </w:r>
      <w:r>
        <w:rPr>
          <w:rFonts w:ascii="Arial" w:hAnsi="Arial" w:cs="Arial" w:eastAsia="Arial"/>
          <w:sz w:val="18"/>
          <w:szCs w:val="18"/>
          <w:spacing w:val="-103"/>
          <w:w w:val="105"/>
          <w:position w:val="-1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49"/>
          <w:position w:val="6"/>
        </w:rPr>
        <w:t>'c</w:t>
      </w:r>
      <w:r>
        <w:rPr>
          <w:rFonts w:ascii="Arial" w:hAnsi="Arial" w:cs="Arial" w:eastAsia="Arial"/>
          <w:sz w:val="18"/>
          <w:szCs w:val="18"/>
          <w:spacing w:val="-3"/>
          <w:w w:val="49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-57"/>
          <w:w w:val="67"/>
          <w:position w:val="6"/>
        </w:rPr>
        <w:t>u</w:t>
      </w:r>
      <w:r>
        <w:rPr>
          <w:rFonts w:ascii="Arial" w:hAnsi="Arial" w:cs="Arial" w:eastAsia="Arial"/>
          <w:sz w:val="18"/>
          <w:szCs w:val="18"/>
          <w:spacing w:val="-59"/>
          <w:w w:val="105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66"/>
          <w:position w:val="6"/>
        </w:rPr>
        <w:t>.l</w:t>
      </w:r>
      <w:r>
        <w:rPr>
          <w:rFonts w:ascii="Arial" w:hAnsi="Arial" w:cs="Arial" w:eastAsia="Arial"/>
          <w:sz w:val="18"/>
          <w:szCs w:val="18"/>
          <w:spacing w:val="-93"/>
          <w:w w:val="67"/>
          <w:position w:val="6"/>
        </w:rPr>
        <w:t>o</w:t>
      </w:r>
      <w:r>
        <w:rPr>
          <w:rFonts w:ascii="Arial" w:hAnsi="Arial" w:cs="Arial" w:eastAsia="Arial"/>
          <w:sz w:val="18"/>
          <w:szCs w:val="18"/>
          <w:spacing w:val="-28"/>
          <w:w w:val="105"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-14"/>
          <w:w w:val="67"/>
          <w:position w:val="6"/>
        </w:rPr>
        <w:t>·</w:t>
      </w:r>
      <w:r>
        <w:rPr>
          <w:rFonts w:ascii="Arial" w:hAnsi="Arial" w:cs="Arial" w:eastAsia="Arial"/>
          <w:sz w:val="18"/>
          <w:szCs w:val="18"/>
          <w:spacing w:val="-30"/>
          <w:w w:val="105"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-38"/>
          <w:w w:val="67"/>
          <w:position w:val="6"/>
        </w:rPr>
        <w:t>s</w:t>
      </w:r>
      <w:r>
        <w:rPr>
          <w:rFonts w:ascii="Arial" w:hAnsi="Arial" w:cs="Arial" w:eastAsia="Arial"/>
          <w:sz w:val="18"/>
          <w:szCs w:val="18"/>
          <w:spacing w:val="-73"/>
          <w:w w:val="105"/>
          <w:position w:val="-1"/>
        </w:rPr>
        <w:t>ó</w:t>
      </w:r>
      <w:r>
        <w:rPr>
          <w:rFonts w:ascii="Arial" w:hAnsi="Arial" w:cs="Arial" w:eastAsia="Arial"/>
          <w:sz w:val="18"/>
          <w:szCs w:val="18"/>
          <w:spacing w:val="0"/>
          <w:w w:val="67"/>
          <w:position w:val="6"/>
        </w:rPr>
        <w:t>·</w:t>
      </w:r>
      <w:r>
        <w:rPr>
          <w:rFonts w:ascii="Arial" w:hAnsi="Arial" w:cs="Arial" w:eastAsia="Arial"/>
          <w:sz w:val="18"/>
          <w:szCs w:val="18"/>
          <w:spacing w:val="-14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90"/>
          <w:w w:val="105"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5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-7"/>
          <w:w w:val="14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5"/>
          <w:position w:val="6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4"/>
          <w:position w:val="6"/>
        </w:rPr>
        <w:t>.</w:t>
      </w:r>
      <w:r>
        <w:rPr>
          <w:rFonts w:ascii="Arial" w:hAnsi="Arial" w:cs="Arial" w:eastAsia="Arial"/>
          <w:sz w:val="18"/>
          <w:szCs w:val="18"/>
          <w:spacing w:val="-8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47"/>
          <w:w w:val="100"/>
          <w:position w:val="6"/>
        </w:rPr>
        <w:t>p</w:t>
      </w:r>
      <w:r>
        <w:rPr>
          <w:rFonts w:ascii="Arial" w:hAnsi="Arial" w:cs="Arial" w:eastAsia="Arial"/>
          <w:sz w:val="18"/>
          <w:szCs w:val="18"/>
          <w:spacing w:val="-67"/>
          <w:w w:val="100"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-39"/>
          <w:w w:val="100"/>
          <w:position w:val="6"/>
        </w:rPr>
        <w:t>u</w:t>
      </w:r>
      <w:r>
        <w:rPr>
          <w:rFonts w:ascii="Arial" w:hAnsi="Arial" w:cs="Arial" w:eastAsia="Arial"/>
          <w:sz w:val="18"/>
          <w:szCs w:val="18"/>
          <w:spacing w:val="-56"/>
          <w:w w:val="100"/>
          <w:position w:val="-1"/>
        </w:rPr>
        <w:t>ú</w:t>
      </w:r>
      <w:r>
        <w:rPr>
          <w:rFonts w:ascii="Arial" w:hAnsi="Arial" w:cs="Arial" w:eastAsia="Arial"/>
          <w:sz w:val="18"/>
          <w:szCs w:val="18"/>
          <w:spacing w:val="-49"/>
          <w:w w:val="100"/>
          <w:position w:val="6"/>
        </w:rPr>
        <w:t>n</w:t>
      </w:r>
      <w:r>
        <w:rPr>
          <w:rFonts w:ascii="Arial" w:hAnsi="Arial" w:cs="Arial" w:eastAsia="Arial"/>
          <w:sz w:val="18"/>
          <w:szCs w:val="18"/>
          <w:spacing w:val="-45"/>
          <w:w w:val="100"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-10"/>
          <w:w w:val="100"/>
          <w:position w:val="6"/>
        </w:rPr>
        <w:t>t</w:t>
      </w:r>
      <w:r>
        <w:rPr>
          <w:rFonts w:ascii="Arial" w:hAnsi="Arial" w:cs="Arial" w:eastAsia="Arial"/>
          <w:sz w:val="18"/>
          <w:szCs w:val="18"/>
          <w:spacing w:val="-29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-73"/>
          <w:w w:val="100"/>
          <w:position w:val="6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ica</w:t>
      </w:r>
      <w:r>
        <w:rPr>
          <w:rFonts w:ascii="Arial" w:hAnsi="Arial" w:cs="Arial" w:eastAsia="Arial"/>
          <w:sz w:val="18"/>
          <w:szCs w:val="18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38"/>
          <w:w w:val="100"/>
          <w:position w:val="6"/>
        </w:rPr>
        <w:t>f</w:t>
      </w:r>
      <w:r>
        <w:rPr>
          <w:rFonts w:ascii="Arial" w:hAnsi="Arial" w:cs="Arial" w:eastAsia="Arial"/>
          <w:sz w:val="18"/>
          <w:szCs w:val="18"/>
          <w:spacing w:val="-63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6"/>
        </w:rPr>
        <w:t>r</w:t>
      </w:r>
      <w:r>
        <w:rPr>
          <w:rFonts w:ascii="Arial" w:hAnsi="Arial" w:cs="Arial" w:eastAsia="Arial"/>
          <w:sz w:val="18"/>
          <w:szCs w:val="18"/>
          <w:spacing w:val="-96"/>
          <w:w w:val="100"/>
          <w:position w:val="6"/>
        </w:rPr>
        <w:t>a</w:t>
      </w:r>
      <w:r>
        <w:rPr>
          <w:rFonts w:ascii="Arial" w:hAnsi="Arial" w:cs="Arial" w:eastAsia="Arial"/>
          <w:sz w:val="18"/>
          <w:szCs w:val="18"/>
          <w:spacing w:val="-6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84"/>
          <w:w w:val="100"/>
          <w:position w:val="6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106"/>
          <w:w w:val="98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98"/>
          <w:position w:val="6"/>
        </w:rPr>
        <w:t>c</w:t>
      </w:r>
      <w:r>
        <w:rPr>
          <w:rFonts w:ascii="Arial" w:hAnsi="Arial" w:cs="Arial" w:eastAsia="Arial"/>
          <w:sz w:val="18"/>
          <w:szCs w:val="18"/>
          <w:spacing w:val="-26"/>
          <w:w w:val="98"/>
          <w:position w:val="6"/>
        </w:rPr>
        <w:t>i</w:t>
      </w:r>
      <w:r>
        <w:rPr>
          <w:rFonts w:ascii="Arial" w:hAnsi="Arial" w:cs="Arial" w:eastAsia="Arial"/>
          <w:sz w:val="18"/>
          <w:szCs w:val="18"/>
          <w:spacing w:val="-60"/>
          <w:w w:val="98"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41"/>
          <w:w w:val="98"/>
          <w:position w:val="6"/>
        </w:rPr>
        <w:t>o</w:t>
      </w:r>
      <w:r>
        <w:rPr>
          <w:rFonts w:ascii="Arial" w:hAnsi="Arial" w:cs="Arial" w:eastAsia="Arial"/>
          <w:sz w:val="18"/>
          <w:szCs w:val="18"/>
          <w:spacing w:val="-6"/>
          <w:w w:val="98"/>
          <w:position w:val="-1"/>
        </w:rPr>
        <w:t>t</w:t>
      </w:r>
      <w:r>
        <w:rPr>
          <w:rFonts w:ascii="Arial" w:hAnsi="Arial" w:cs="Arial" w:eastAsia="Arial"/>
          <w:sz w:val="18"/>
          <w:szCs w:val="18"/>
          <w:spacing w:val="-92"/>
          <w:w w:val="98"/>
          <w:position w:val="6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98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-98"/>
          <w:w w:val="98"/>
          <w:position w:val="6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98"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-94"/>
          <w:w w:val="98"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98"/>
          <w:position w:val="6"/>
        </w:rPr>
        <w:t>s</w:t>
      </w:r>
      <w:r>
        <w:rPr>
          <w:rFonts w:ascii="Arial" w:hAnsi="Arial" w:cs="Arial" w:eastAsia="Arial"/>
          <w:sz w:val="18"/>
          <w:szCs w:val="18"/>
          <w:spacing w:val="-11"/>
          <w:w w:val="98"/>
          <w:position w:val="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64"/>
          <w:w w:val="73"/>
          <w:position w:val="6"/>
        </w:rPr>
        <w:t>1</w:t>
      </w:r>
      <w:r>
        <w:rPr>
          <w:rFonts w:ascii="Arial" w:hAnsi="Arial" w:cs="Arial" w:eastAsia="Arial"/>
          <w:sz w:val="18"/>
          <w:szCs w:val="18"/>
          <w:spacing w:val="-51"/>
          <w:w w:val="103"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73"/>
          <w:position w:val="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25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83"/>
          <w:w w:val="103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6"/>
          <w:position w:val="6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spacing w:val="-25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-53"/>
          <w:w w:val="97"/>
          <w:position w:val="-1"/>
        </w:rPr>
        <w:t>J</w:t>
      </w:r>
      <w:r>
        <w:rPr>
          <w:rFonts w:ascii="Arial" w:hAnsi="Arial" w:cs="Arial" w:eastAsia="Arial"/>
          <w:sz w:val="18"/>
          <w:szCs w:val="18"/>
          <w:spacing w:val="-42"/>
          <w:w w:val="107"/>
          <w:position w:val="6"/>
        </w:rPr>
        <w:t>y</w:t>
      </w:r>
      <w:r>
        <w:rPr>
          <w:rFonts w:ascii="Arial" w:hAnsi="Arial" w:cs="Arial" w:eastAsia="Arial"/>
          <w:sz w:val="18"/>
          <w:szCs w:val="18"/>
          <w:spacing w:val="-18"/>
          <w:w w:val="97"/>
          <w:position w:val="-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-55"/>
          <w:w w:val="64"/>
          <w:position w:val="6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97"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-38"/>
          <w:w w:val="97"/>
          <w:position w:val="-1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-28"/>
          <w:w w:val="64"/>
          <w:position w:val="6"/>
        </w:rPr>
        <w:t>1</w:t>
      </w:r>
      <w:r>
        <w:rPr>
          <w:rFonts w:ascii="Arial" w:hAnsi="Arial" w:cs="Arial" w:eastAsia="Arial"/>
          <w:sz w:val="18"/>
          <w:szCs w:val="18"/>
          <w:spacing w:val="-69"/>
          <w:w w:val="97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4"/>
          <w:position w:val="6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19"/>
          <w:w w:val="64"/>
          <w:position w:val="6"/>
        </w:rPr>
        <w:t>,</w:t>
      </w:r>
      <w:r>
        <w:rPr>
          <w:rFonts w:ascii="Arial" w:hAnsi="Arial" w:cs="Arial" w:eastAsia="Arial"/>
          <w:sz w:val="18"/>
          <w:szCs w:val="18"/>
          <w:spacing w:val="-23"/>
          <w:w w:val="97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-74"/>
          <w:w w:val="108"/>
          <w:position w:val="6"/>
        </w:rPr>
        <w:t>2</w:t>
      </w:r>
      <w:r>
        <w:rPr>
          <w:rFonts w:ascii="Arial" w:hAnsi="Arial" w:cs="Arial" w:eastAsia="Arial"/>
          <w:sz w:val="18"/>
          <w:szCs w:val="18"/>
          <w:spacing w:val="-17"/>
          <w:w w:val="97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36"/>
          <w:w w:val="108"/>
          <w:position w:val="6"/>
        </w:rPr>
        <w:t>9</w:t>
      </w:r>
      <w:r>
        <w:rPr>
          <w:rFonts w:ascii="Arial" w:hAnsi="Arial" w:cs="Arial" w:eastAsia="Arial"/>
          <w:sz w:val="18"/>
          <w:szCs w:val="18"/>
          <w:spacing w:val="-83"/>
          <w:w w:val="101"/>
          <w:position w:val="-1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58" w:lineRule="exact"/>
        <w:ind w:right="-20"/>
        <w:jc w:val="left"/>
        <w:tabs>
          <w:tab w:pos="1860" w:val="left"/>
        </w:tabs>
        <w:rPr>
          <w:rFonts w:ascii="Arial" w:hAnsi="Arial" w:cs="Arial" w:eastAsia="Arial"/>
          <w:sz w:val="5"/>
          <w:szCs w:val="5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spacing w:val="-81"/>
          <w:w w:val="106"/>
          <w:position w:val="5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6"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65"/>
          <w:w w:val="106"/>
          <w:position w:val="-1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-43"/>
          <w:w w:val="106"/>
          <w:position w:val="5"/>
        </w:rPr>
        <w:t>3</w:t>
      </w:r>
      <w:r>
        <w:rPr>
          <w:rFonts w:ascii="Arial" w:hAnsi="Arial" w:cs="Arial" w:eastAsia="Arial"/>
          <w:sz w:val="18"/>
          <w:szCs w:val="18"/>
          <w:spacing w:val="-45"/>
          <w:w w:val="106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6"/>
          <w:position w:val="5"/>
        </w:rPr>
        <w:t>0</w:t>
      </w:r>
      <w:r>
        <w:rPr>
          <w:rFonts w:ascii="Arial" w:hAnsi="Arial" w:cs="Arial" w:eastAsia="Arial"/>
          <w:sz w:val="18"/>
          <w:szCs w:val="18"/>
          <w:spacing w:val="8"/>
          <w:w w:val="106"/>
          <w:position w:val="-1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6"/>
          <w:position w:val="-1"/>
        </w:rPr>
        <w:t>unicipio</w:t>
      </w:r>
      <w:r>
        <w:rPr>
          <w:rFonts w:ascii="Arial" w:hAnsi="Arial" w:cs="Arial" w:eastAsia="Arial"/>
          <w:sz w:val="18"/>
          <w:szCs w:val="18"/>
          <w:spacing w:val="27"/>
          <w:w w:val="106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75"/>
          <w:position w:val="-1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</w:r>
      <w:r>
        <w:rPr>
          <w:rFonts w:ascii="Arial" w:hAnsi="Arial" w:cs="Arial" w:eastAsia="Arial"/>
          <w:sz w:val="5"/>
          <w:szCs w:val="5"/>
          <w:spacing w:val="0"/>
          <w:w w:val="74"/>
          <w:position w:val="5"/>
        </w:rPr>
        <w:t>1.</w:t>
      </w:r>
      <w:r>
        <w:rPr>
          <w:rFonts w:ascii="Arial" w:hAnsi="Arial" w:cs="Arial" w:eastAsia="Arial"/>
          <w:sz w:val="5"/>
          <w:szCs w:val="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00" w:right="40"/>
          <w:cols w:num="3" w:equalWidth="0">
            <w:col w:w="2629" w:space="102"/>
            <w:col w:w="6776" w:space="119"/>
            <w:col w:w="2074"/>
          </w:cols>
        </w:sectPr>
      </w:pPr>
      <w:rPr/>
    </w:p>
    <w:p>
      <w:pPr>
        <w:spacing w:before="12" w:after="0" w:line="246" w:lineRule="exact"/>
        <w:ind w:left="2610" w:right="-20"/>
        <w:jc w:val="left"/>
        <w:tabs>
          <w:tab w:pos="11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52.639999pt;margin-top:12.480026pt;width:451.200012pt;height:63.360001pt;mso-position-horizontal-relative:page;mso-position-vertical-relative:page;z-index:-3565" type="#_x0000_t75">
            <v:imagedata r:id="rId8" o:title=""/>
          </v:shape>
        </w:pict>
      </w:r>
      <w:r>
        <w:rPr/>
        <w:pict>
          <v:shape style="position:absolute;margin-left:96.959999pt;margin-top:4.186861pt;width:40.32pt;height:20.16pt;mso-position-horizontal-relative:page;mso-position-vertical-relative:paragraph;z-index:-3563" type="#_x0000_t75">
            <v:imagedata r:id="rId9" o:title=""/>
          </v:shape>
        </w:pict>
      </w:r>
      <w:r>
        <w:rPr/>
        <w:pict>
          <v:group style="position:absolute;margin-left:7.68pt;margin-top:632.159973pt;width:.1pt;height:132.72pt;mso-position-horizontal-relative:page;mso-position-vertical-relative:page;z-index:-3561" coordorigin="154,12643" coordsize="2,2654">
            <v:shape style="position:absolute;left:154;top:12643;width:2;height:2654" coordorigin="154,12643" coordsize="0,2654" path="m154,15298l154,12643e" filled="f" stroked="t" strokeweight=".9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-2"/>
        </w:rPr>
        <w:t>í</w:t>
      </w:r>
      <w:r>
        <w:rPr>
          <w:rFonts w:ascii="Arial" w:hAnsi="Arial" w:cs="Arial" w:eastAsia="Arial"/>
          <w:sz w:val="23"/>
          <w:szCs w:val="23"/>
          <w:spacing w:val="-62"/>
          <w:w w:val="100"/>
          <w:position w:val="-2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31"/>
          <w:position w:val="-2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138" w:lineRule="exact"/>
        <w:ind w:left="2610" w:right="-20"/>
        <w:jc w:val="left"/>
        <w:tabs>
          <w:tab w:pos="6720" w:val="left"/>
          <w:tab w:pos="114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5"/>
          <w:szCs w:val="5"/>
          <w:spacing w:val="-2"/>
          <w:w w:val="39"/>
          <w:position w:val="3"/>
        </w:rPr>
        <w:t>•</w:t>
      </w:r>
      <w:r>
        <w:rPr>
          <w:rFonts w:ascii="Arial" w:hAnsi="Arial" w:cs="Arial" w:eastAsia="Arial"/>
          <w:sz w:val="14"/>
          <w:szCs w:val="14"/>
          <w:spacing w:val="0"/>
          <w:w w:val="234"/>
          <w:position w:val="-2"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spacing w:val="0"/>
          <w:w w:val="171"/>
          <w:position w:val="-2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</w:r>
      <w:r>
        <w:rPr>
          <w:rFonts w:ascii="Arial" w:hAnsi="Arial" w:cs="Arial" w:eastAsia="Arial"/>
          <w:sz w:val="18"/>
          <w:szCs w:val="18"/>
          <w:spacing w:val="0"/>
          <w:w w:val="67"/>
          <w:i/>
          <w:position w:val="-2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421" w:lineRule="exact"/>
        <w:ind w:left="114" w:right="-20"/>
        <w:jc w:val="left"/>
        <w:tabs>
          <w:tab w:pos="5980" w:val="left"/>
          <w:tab w:pos="8720" w:val="left"/>
        </w:tabs>
        <w:rPr>
          <w:rFonts w:ascii="Times New Roman" w:hAnsi="Times New Roman" w:cs="Times New Roman" w:eastAsia="Times New Roman"/>
          <w:sz w:val="44"/>
          <w:szCs w:val="44"/>
        </w:rPr>
      </w:pPr>
      <w:rPr/>
      <w:r>
        <w:rPr/>
        <w:pict>
          <v:shape style="position:absolute;margin-left:96.959999pt;margin-top:14.137796pt;width:40.32pt;height:12.48pt;mso-position-horizontal-relative:page;mso-position-vertical-relative:paragraph;z-index:-3562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72"/>
          <w:position w:val="1"/>
        </w:rPr>
        <w:t>www.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72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72"/>
          <w:u w:val="thick" w:color="000000"/>
          <w:position w:val="1"/>
        </w:rPr>
        <w:t>jali«o,g</w:t>
      </w:r>
      <w:r>
        <w:rPr>
          <w:rFonts w:ascii="Times New Roman" w:hAnsi="Times New Roman" w:cs="Times New Roman" w:eastAsia="Times New Roman"/>
          <w:sz w:val="18"/>
          <w:szCs w:val="18"/>
          <w:spacing w:val="-208"/>
          <w:w w:val="572"/>
          <w:u w:val="thick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72"/>
          <w:u w:val="thick" w:color="0000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72"/>
          <w:u w:val="thick" w:color="0000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72"/>
          <w:u w:val="thick" w:color="000000"/>
          <w:position w:val="1"/>
        </w:rPr>
        <w:t>--._,...</w:t>
      </w:r>
      <w:r>
        <w:rPr>
          <w:rFonts w:ascii="Times New Roman" w:hAnsi="Times New Roman" w:cs="Times New Roman" w:eastAsia="Times New Roman"/>
          <w:sz w:val="18"/>
          <w:szCs w:val="18"/>
          <w:spacing w:val="-208"/>
          <w:w w:val="572"/>
          <w:u w:val="thick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72"/>
          <w:u w:val="thick" w:color="0000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72"/>
          <w:u w:val="thick" w:color="0000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00"/>
          <w:u w:val="thick" w:color="000000"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00"/>
          <w:u w:val="thick" w:color="0000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spacing w:val="-252"/>
          <w:w w:val="600"/>
          <w:u w:val="thick" w:color="000000"/>
          <w:position w:val="1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spacing w:val="-252"/>
          <w:w w:val="600"/>
          <w:u w:val="thick" w:color="0000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u w:val="thick" w:color="000000"/>
          <w:position w:val="1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  <w:u w:val="thick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  <w:u w:val="thick" w:color="0000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34"/>
          <w:u w:val="thick" w:color="000000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34"/>
          <w:u w:val="thick" w:color="000000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34"/>
          <w:u w:val="thick" w:color="0000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34"/>
          <w:u w:val="thick" w:color="000000"/>
          <w:position w:val="1"/>
        </w:rPr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99"/>
          <w:u w:val="thick" w:color="000000"/>
          <w:position w:val="1"/>
        </w:rPr>
        <w:t>--.-.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99"/>
          <w:u w:val="thick" w:color="000000"/>
          <w:position w:val="1"/>
        </w:rPr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99"/>
          <w:position w:val="1"/>
        </w:rPr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99"/>
          <w:position w:val="1"/>
        </w:rPr>
        <w:t>..J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00" w:right="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1.840002pt;height:49.92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6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1" w:after="0" w:line="240" w:lineRule="auto"/>
        <w:ind w:left="762" w:right="427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1D1D1D"/>
          <w:spacing w:val="0"/>
          <w:w w:val="100"/>
        </w:rPr>
        <w:t>Fi.</w:t>
      </w:r>
      <w:r>
        <w:rPr>
          <w:rFonts w:ascii="Arial" w:hAnsi="Arial" w:cs="Arial" w:eastAsia="Arial"/>
          <w:sz w:val="14"/>
          <w:szCs w:val="14"/>
          <w:color w:val="1D1D1D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D1D1D"/>
          <w:spacing w:val="0"/>
          <w:w w:val="102"/>
        </w:rPr>
        <w:t>cal</w:t>
      </w:r>
      <w:r>
        <w:rPr>
          <w:rFonts w:ascii="Arial" w:hAnsi="Arial" w:cs="Arial" w:eastAsia="Arial"/>
          <w:sz w:val="14"/>
          <w:szCs w:val="14"/>
          <w:color w:val="1D1D1D"/>
          <w:spacing w:val="-5"/>
          <w:w w:val="101"/>
        </w:rPr>
        <w:t>f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99"/>
        </w:rPr>
        <w:t>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0" w:lineRule="exact"/>
        <w:ind w:left="376" w:right="-1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9.919998pt;margin-top:12.927883pt;width:68.160004pt;height:3.84pt;mso-position-horizontal-relative:page;mso-position-vertical-relative:paragraph;z-index:-3560" type="#_x0000_t75">
            <v:imagedata r:id="rId13" o:title=""/>
          </v:shape>
        </w:pict>
      </w:r>
      <w:r>
        <w:rPr/>
        <w:pict>
          <v:group style="position:absolute;margin-left:83.659805pt;margin-top:8.890589pt;width:30.897087pt;height:.1pt;mso-position-horizontal-relative:page;mso-position-vertical-relative:paragraph;z-index:-3555" coordorigin="1673,178" coordsize="618,2">
            <v:shape style="position:absolute;left:1673;top:178;width:618;height:2" coordorigin="1673,178" coordsize="618,0" path="m1673,178l2291,178e" filled="f" stroked="t" strokeweight=".7130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1D1D1D"/>
          <w:w w:val="9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8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9"/>
          <w:w w:val="12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8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122"/>
        </w:rPr>
        <w:t>sta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2" w:right="-20"/>
        <w:jc w:val="left"/>
        <w:rPr>
          <w:rFonts w:ascii="Times New Roman" w:hAnsi="Times New Roman" w:cs="Times New Roman" w:eastAsia="Times New Roman"/>
          <w:sz w:val="15.359375"/>
          <w:szCs w:val="15.359375"/>
        </w:rPr>
      </w:pPr>
      <w:rPr/>
      <w:r>
        <w:rPr/>
        <w:pict>
          <v:shape style="width:293.760010pt;height:7.68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15.359375"/>
          <w:szCs w:val="15.359375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542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898989"/>
          <w:spacing w:val="-5"/>
          <w:w w:val="44"/>
        </w:rPr>
        <w:t>.</w:t>
      </w:r>
      <w:r>
        <w:rPr>
          <w:rFonts w:ascii="Arial" w:hAnsi="Arial" w:cs="Arial" w:eastAsia="Arial"/>
          <w:sz w:val="21"/>
          <w:szCs w:val="21"/>
          <w:color w:val="707070"/>
          <w:spacing w:val="0"/>
          <w:w w:val="191"/>
        </w:rPr>
        <w:t>,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34" w:after="0" w:line="439" w:lineRule="auto"/>
        <w:ind w:left="708" w:right="410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5.440002pt;margin-top:-28.619595pt;width:40.32pt;height:39.360001pt;mso-position-horizontal-relative:page;mso-position-vertical-relative:paragraph;z-index:-3558" type="#_x0000_t75">
            <v:imagedata r:id="rId15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Reglamento,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trabajo,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7"/>
        </w:rPr>
        <w:t>a</w:t>
      </w:r>
      <w:r>
        <w:rPr>
          <w:rFonts w:ascii="Arial" w:hAnsi="Arial" w:cs="Arial" w:eastAsia="Arial"/>
          <w:sz w:val="17"/>
          <w:szCs w:val="17"/>
          <w:color w:val="707070"/>
          <w:spacing w:val="-22"/>
          <w:w w:val="111"/>
        </w:rPr>
        <w:t>'</w:t>
      </w:r>
      <w:r>
        <w:rPr>
          <w:rFonts w:ascii="Arial" w:hAnsi="Arial" w:cs="Arial" w:eastAsia="Arial"/>
          <w:sz w:val="17"/>
          <w:szCs w:val="17"/>
          <w:color w:val="525252"/>
          <w:spacing w:val="-20"/>
          <w:w w:val="84"/>
        </w:rPr>
        <w:t>·</w:t>
      </w:r>
      <w:r>
        <w:rPr>
          <w:rFonts w:ascii="Arial" w:hAnsi="Arial" w:cs="Arial" w:eastAsia="Arial"/>
          <w:sz w:val="17"/>
          <w:szCs w:val="17"/>
          <w:color w:val="525252"/>
          <w:spacing w:val="-16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606060"/>
          <w:spacing w:val="0"/>
          <w:w w:val="70"/>
        </w:rPr>
        <w:t>.,_</w:t>
      </w:r>
      <w:r>
        <w:rPr>
          <w:rFonts w:ascii="Arial" w:hAnsi="Arial" w:cs="Arial" w:eastAsia="Arial"/>
          <w:sz w:val="17"/>
          <w:szCs w:val="17"/>
          <w:color w:val="606060"/>
          <w:spacing w:val="0"/>
          <w:w w:val="7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totalida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indican: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2" w:lineRule="auto"/>
        <w:ind w:left="1992" w:right="864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4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4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Jesús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Eduard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Almague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Ramírez.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Obligado;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67"/>
        </w:rPr>
        <w:t>11.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7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6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Adriana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Alejandra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López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Robles.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auto"/>
        <w:ind w:left="19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Transparencia.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Secretario;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63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6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Salvado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López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Jiménez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Control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3" w:after="0" w:line="240" w:lineRule="auto"/>
        <w:ind w:left="200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Interno.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Control.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94" w:right="351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ASUNTOS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GENERALES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8" w:lineRule="auto"/>
        <w:ind w:left="699" w:right="532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Verificad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quórum,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oror:ed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2" w:after="0" w:line="439" w:lineRule="auto"/>
        <w:ind w:left="704" w:right="522" w:firstLine="87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LTAIPJ/FG/318/2016,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correspondió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00428816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22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veintidó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21:0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veintiú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horas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nueve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minutos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dándose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oficialment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2" w:lineRule="exact"/>
        <w:ind w:left="70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99"/>
        </w:rPr>
        <w:t>2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9"/>
        </w:rPr>
        <w:t>3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25"/>
        </w:rPr>
        <w:t>.</w:t>
      </w:r>
      <w:r>
        <w:rPr>
          <w:rFonts w:ascii="Arial" w:hAnsi="Arial" w:cs="Arial" w:eastAsia="Arial"/>
          <w:sz w:val="18"/>
          <w:szCs w:val="18"/>
          <w:color w:val="898989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veintitré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2" w:lineRule="auto"/>
        <w:ind w:left="970" w:right="478" w:firstLine="2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5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nforme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cuánta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reunione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han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durante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administració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4"/>
          <w:i/>
        </w:rPr>
        <w:t>estata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4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0"/>
          <w:w w:val="166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gobernado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Fiscalí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General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3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grupo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</w:rPr>
        <w:t>coordinació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9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segurida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integrad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Sedeno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Marina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1"/>
          <w:i/>
        </w:rPr>
        <w:t>Segob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2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2"/>
          <w:i/>
        </w:rPr>
        <w:t>Císe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2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92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i/>
        </w:rPr>
        <w:t>Policí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i/>
        </w:rPr>
        <w:t>Federal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precisand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260" w:right="-20"/>
        <w:jc w:val="left"/>
        <w:tabs>
          <w:tab w:pos="1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Fecha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uníone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9"/>
          <w:i/>
        </w:rPr>
        <w:t>institucione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9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participaron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260" w:right="-20"/>
        <w:jc w:val="left"/>
        <w:tabs>
          <w:tab w:pos="1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Copi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acta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fuero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levantada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durante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sesione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coordinación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979" w:right="1334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archiv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electrónic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paro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entregada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9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lnfomex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corre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9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electrónico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1"/>
          <w:i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0" w:lineRule="auto"/>
        <w:ind w:left="1250" w:right="-20"/>
        <w:jc w:val="left"/>
        <w:tabs>
          <w:tab w:pos="1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Institucione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9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integra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dich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9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Grupo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3" w:lineRule="auto"/>
        <w:ind w:left="974" w:right="49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55"/>
          <w:i/>
        </w:rPr>
        <w:t>11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5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informe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cuánta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reunione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han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durante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administració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estatal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4"/>
          <w:i/>
        </w:rPr>
        <w:t>entre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gobernadore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9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Jalisc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91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Míchoacán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9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precisando: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5" w:after="0" w:line="240" w:lineRule="auto"/>
        <w:ind w:left="1250" w:right="-20"/>
        <w:jc w:val="left"/>
        <w:tabs>
          <w:tab w:pos="1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2"/>
          <w:i/>
        </w:rPr>
        <w:t>Fecha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2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reuniones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3" w:after="0" w:line="228" w:lineRule="exact"/>
        <w:ind w:left="970" w:right="467" w:firstLine="280"/>
        <w:jc w:val="left"/>
        <w:tabs>
          <w:tab w:pos="1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Copi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acta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fuero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levantada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durante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reunione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archivo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electrónic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</w:rPr>
        <w:t>paro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9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entregada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lnfomex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</w:rPr>
        <w:t>corre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9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electrónico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75" w:lineRule="exact"/>
        <w:ind w:left="10" w:right="-20"/>
        <w:jc w:val="left"/>
        <w:tabs>
          <w:tab w:pos="9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898989"/>
          <w:spacing w:val="0"/>
          <w:w w:val="53"/>
          <w:i/>
          <w:position w:val="-4"/>
        </w:rPr>
        <w:t>f.</w:t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i/>
          <w:position w:val="-4"/>
        </w:rPr>
        <w:tab/>
      </w:r>
      <w:r>
        <w:rPr>
          <w:rFonts w:ascii="Arial" w:hAnsi="Arial" w:cs="Arial" w:eastAsia="Arial"/>
          <w:sz w:val="18"/>
          <w:szCs w:val="18"/>
          <w:color w:val="898989"/>
          <w:spacing w:val="0"/>
          <w:w w:val="100"/>
          <w:i/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53"/>
          <w:i/>
          <w:position w:val="3"/>
        </w:rPr>
        <w:t>111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53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53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8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informe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cuánta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reunione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han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dado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durante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administració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4"/>
          <w:i/>
          <w:position w:val="3"/>
        </w:rPr>
        <w:t>estata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4"/>
          <w:i/>
          <w:position w:val="3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0"/>
          <w:w w:val="166"/>
          <w:i/>
          <w:position w:val="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-13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2"/>
          <w:i/>
          <w:position w:val="3"/>
        </w:rPr>
        <w:t>entre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10" w:right="-20"/>
        <w:jc w:val="left"/>
        <w:tabs>
          <w:tab w:pos="9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8.525818pt;margin-top:3.450809pt;width:2.532465pt;height:6.5pt;mso-position-horizontal-relative:page;mso-position-vertical-relative:paragraph;z-index:-3552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59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color w:val="606060"/>
                      <w:spacing w:val="0"/>
                      <w:w w:val="117"/>
                    </w:rPr>
                    <w:t>r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898989"/>
          <w:spacing w:val="0"/>
          <w:w w:val="69"/>
          <w:position w:val="4"/>
        </w:rPr>
        <w:t>:i</w:t>
      </w:r>
      <w:r>
        <w:rPr>
          <w:rFonts w:ascii="Arial" w:hAnsi="Arial" w:cs="Arial" w:eastAsia="Arial"/>
          <w:sz w:val="14"/>
          <w:szCs w:val="14"/>
          <w:color w:val="898989"/>
          <w:spacing w:val="0"/>
          <w:w w:val="100"/>
          <w:position w:val="4"/>
        </w:rPr>
        <w:tab/>
      </w:r>
      <w:r>
        <w:rPr>
          <w:rFonts w:ascii="Arial" w:hAnsi="Arial" w:cs="Arial" w:eastAsia="Arial"/>
          <w:sz w:val="14"/>
          <w:szCs w:val="14"/>
          <w:color w:val="898989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1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  <w:position w:val="-1"/>
        </w:rPr>
        <w:t>fiscale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9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1"/>
        </w:rPr>
        <w:t>y/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  <w:position w:val="-1"/>
        </w:rPr>
        <w:t>procuradore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9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  <w:position w:val="-1"/>
        </w:rPr>
        <w:t>Jalisc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91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95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2"/>
          <w:w w:val="95"/>
          <w:i/>
          <w:position w:val="-1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  <w:position w:val="-1"/>
        </w:rPr>
        <w:t>choacán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9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  <w:position w:val="-1"/>
        </w:rPr>
        <w:t>precisand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9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  <w:position w:val="-1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95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1"/>
        </w:rPr>
        <w:t>cad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1"/>
        </w:rPr>
        <w:t>reunió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1"/>
          <w:i/>
          <w:position w:val="-1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1D1D1D"/>
          <w:spacing w:val="0"/>
          <w:w w:val="105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326" w:lineRule="exact"/>
        <w:ind w:right="-20"/>
        <w:jc w:val="left"/>
        <w:tabs>
          <w:tab w:pos="1240" w:val="left"/>
          <w:tab w:pos="1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38"/>
          <w:szCs w:val="38"/>
          <w:color w:val="414141"/>
          <w:spacing w:val="-110"/>
          <w:w w:val="100"/>
          <w:position w:val="-3"/>
        </w:rPr>
        <w:t>¡</w:t>
      </w:r>
      <w:r>
        <w:rPr>
          <w:rFonts w:ascii="Arial" w:hAnsi="Arial" w:cs="Arial" w:eastAsia="Arial"/>
          <w:sz w:val="22"/>
          <w:szCs w:val="22"/>
          <w:color w:val="525252"/>
          <w:spacing w:val="0"/>
          <w:w w:val="100"/>
          <w:position w:val="9"/>
        </w:rPr>
        <w:t>'</w:t>
      </w:r>
      <w:r>
        <w:rPr>
          <w:rFonts w:ascii="Arial" w:hAnsi="Arial" w:cs="Arial" w:eastAsia="Arial"/>
          <w:sz w:val="22"/>
          <w:szCs w:val="22"/>
          <w:color w:val="525252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22"/>
          <w:szCs w:val="22"/>
          <w:color w:val="525252"/>
          <w:spacing w:val="0"/>
          <w:w w:val="100"/>
          <w:position w:val="9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6"/>
        </w:rPr>
        <w:t>a)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7"/>
          <w:w w:val="100"/>
          <w:i/>
          <w:position w:val="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6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  <w:position w:val="6"/>
        </w:rPr>
        <w:t>Fecha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  <w:position w:val="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93"/>
          <w:i/>
          <w:position w:val="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6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6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  <w:position w:val="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6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6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100"/>
          <w:i/>
          <w:position w:val="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6"/>
        </w:rPr>
        <w:t>reuniones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right="-20"/>
        <w:jc w:val="left"/>
        <w:tabs>
          <w:tab w:pos="1240" w:val="left"/>
          <w:tab w:pos="1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5"/>
          <w:szCs w:val="15"/>
          <w:color w:val="707070"/>
          <w:spacing w:val="0"/>
          <w:w w:val="233"/>
        </w:rPr>
        <w:t>¡</w:t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color w:val="70707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b)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2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Copi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acta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7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fuero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levantada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5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durante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2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esta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3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reunione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  <w:i/>
          <w:position w:val="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2"/>
        </w:rPr>
        <w:t>archivo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right="-20"/>
        <w:jc w:val="left"/>
        <w:tabs>
          <w:tab w:pos="9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  <w:position w:val="7"/>
        </w:rPr>
        <w:t>1</w:t>
      </w:r>
      <w:r>
        <w:rPr>
          <w:rFonts w:ascii="Arial" w:hAnsi="Arial" w:cs="Arial" w:eastAsia="Arial"/>
          <w:sz w:val="14"/>
          <w:szCs w:val="14"/>
          <w:color w:val="707070"/>
          <w:spacing w:val="-37"/>
          <w:w w:val="100"/>
          <w:position w:val="7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electrónic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  <w:position w:val="0"/>
        </w:rPr>
        <w:t>para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93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entregada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  <w:position w:val="0"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93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lnfomex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  <w:position w:val="0"/>
        </w:rPr>
        <w:t>corre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97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electrónico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right="-20"/>
        <w:jc w:val="left"/>
        <w:tabs>
          <w:tab w:pos="1240" w:val="left"/>
          <w:tab w:pos="1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525252"/>
          <w:spacing w:val="0"/>
          <w:w w:val="52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52525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525252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i/>
          <w:position w:val="-3"/>
        </w:rPr>
        <w:t>Copi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i/>
          <w:position w:val="-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9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>del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  <w:position w:val="-3"/>
        </w:rPr>
        <w:t>conveni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98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>establecid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>entre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>ambas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>institucione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8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  <w:position w:val="-3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4"/>
          <w:i/>
          <w:position w:val="-3"/>
        </w:rPr>
        <w:t>2015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52" w:lineRule="exact"/>
        <w:ind w:right="-20"/>
        <w:jc w:val="left"/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37"/>
          <w:szCs w:val="37"/>
          <w:color w:val="525252"/>
          <w:spacing w:val="0"/>
          <w:w w:val="131"/>
          <w:position w:val="-6"/>
        </w:rPr>
        <w:t>i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80" w:bottom="280" w:left="600" w:right="80"/>
          <w:cols w:num="2" w:equalWidth="0">
            <w:col w:w="1762" w:space="804"/>
            <w:col w:w="8994"/>
          </w:cols>
        </w:sectPr>
      </w:pPr>
      <w:rPr/>
    </w:p>
    <w:p>
      <w:pPr>
        <w:spacing w:before="7" w:after="0" w:line="244" w:lineRule="exact"/>
        <w:ind w:left="3535" w:right="496" w:firstLine="-979"/>
        <w:jc w:val="left"/>
        <w:tabs>
          <w:tab w:pos="35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25"/>
          <w:szCs w:val="25"/>
          <w:color w:val="313131"/>
          <w:spacing w:val="0"/>
          <w:w w:val="100"/>
        </w:rPr>
        <w:t>Í</w:t>
      </w:r>
      <w:r>
        <w:rPr>
          <w:rFonts w:ascii="Arial" w:hAnsi="Arial" w:cs="Arial" w:eastAsia="Arial"/>
          <w:sz w:val="25"/>
          <w:szCs w:val="25"/>
          <w:color w:val="313131"/>
          <w:spacing w:val="-66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313131"/>
          <w:spacing w:val="0"/>
          <w:w w:val="100"/>
        </w:rPr>
        <w:tab/>
      </w:r>
      <w:r>
        <w:rPr>
          <w:rFonts w:ascii="Arial" w:hAnsi="Arial" w:cs="Arial" w:eastAsia="Arial"/>
          <w:sz w:val="25"/>
          <w:szCs w:val="25"/>
          <w:color w:val="313131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8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8"/>
          <w:i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7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Solicit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informe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siguiente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identificació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llamada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3"/>
          <w:i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9"/>
          <w:i/>
        </w:rPr>
        <w:t>extorsione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9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9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adquirid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i/>
        </w:rPr>
        <w:t>Fiscalí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empres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</w:rPr>
        <w:t>Universal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9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</w:rPr>
        <w:t>Security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9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Group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Mexic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2013: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0" w:lineRule="auto"/>
        <w:ind w:left="2556" w:right="-20"/>
        <w:jc w:val="left"/>
        <w:tabs>
          <w:tab w:pos="3800" w:val="left"/>
          <w:tab w:pos="4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60606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06060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0606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60606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servicio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herramienta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ofrece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Fiscalía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8" w:after="0" w:line="228" w:lineRule="exact"/>
        <w:ind w:left="2556" w:right="-20"/>
        <w:jc w:val="left"/>
        <w:tabs>
          <w:tab w:pos="3800" w:val="left"/>
          <w:tab w:pos="45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0.207382pt;margin-top:3.80182pt;width:8.074507pt;height:24pt;mso-position-horizontal-relative:page;mso-position-vertical-relative:paragraph;z-index:-3553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8"/>
                      <w:szCs w:val="48"/>
                      <w:color w:val="313131"/>
                      <w:spacing w:val="0"/>
                      <w:w w:val="10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48"/>
                      <w:szCs w:val="48"/>
                      <w:color w:val="313131"/>
                      <w:spacing w:val="-117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color w:val="1D1D1D"/>
          <w:spacing w:val="0"/>
          <w:w w:val="100"/>
        </w:rPr>
        <w:t>Í</w:t>
      </w:r>
      <w:r>
        <w:rPr>
          <w:rFonts w:ascii="Arial" w:hAnsi="Arial" w:cs="Arial" w:eastAsia="Arial"/>
          <w:sz w:val="19"/>
          <w:szCs w:val="19"/>
          <w:color w:val="1D1D1D"/>
          <w:spacing w:val="-4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D1D1D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1D1D1D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explotació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dicho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servicio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herramientas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informe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desde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07070"/>
          <w:spacing w:val="0"/>
          <w:w w:val="113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74" w:lineRule="exact"/>
        <w:ind w:left="3535" w:right="-20"/>
        <w:jc w:val="left"/>
        <w:tabs>
          <w:tab w:pos="5900" w:val="left"/>
          <w:tab w:pos="1136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wntrotacló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dia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3"/>
          <w:i/>
        </w:rPr>
        <w:t>pauada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11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aña'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</w:r>
      <w:r>
        <w:rPr>
          <w:rFonts w:ascii="Arial" w:hAnsi="Arial" w:cs="Arial" w:eastAsia="Arial"/>
          <w:sz w:val="27"/>
          <w:szCs w:val="27"/>
          <w:color w:val="606060"/>
          <w:spacing w:val="0"/>
          <w:w w:val="120"/>
        </w:rPr>
        <w:t>i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600" w:right="80"/>
        </w:sectPr>
      </w:pPr>
      <w:rPr/>
    </w:p>
    <w:p>
      <w:pPr>
        <w:spacing w:before="0" w:after="0" w:line="592" w:lineRule="exact"/>
        <w:ind w:left="2147" w:right="-118"/>
        <w:jc w:val="left"/>
        <w:tabs>
          <w:tab w:pos="5060" w:val="left"/>
        </w:tabs>
        <w:rPr>
          <w:rFonts w:ascii="Times New Roman" w:hAnsi="Times New Roman" w:cs="Times New Roman" w:eastAsia="Times New Roman"/>
          <w:sz w:val="6"/>
          <w:szCs w:val="6"/>
        </w:rPr>
      </w:pPr>
      <w:rPr/>
      <w:r>
        <w:rPr/>
        <w:pict>
          <v:shape style="position:absolute;margin-left:35.520pt;margin-top:-12.947753pt;width:102.720001pt;height:38.400002pt;mso-position-horizontal-relative:page;mso-position-vertical-relative:paragraph;z-index:-3559" type="#_x0000_t75">
            <v:imagedata r:id="rId16" o:title=""/>
          </v:shape>
        </w:pict>
      </w:r>
      <w:r>
        <w:rPr/>
        <w:pict>
          <v:group style="position:absolute;margin-left:11.52699pt;margin-top:505.344177pt;width:.1pt;height:137.365854pt;mso-position-horizontal-relative:page;mso-position-vertical-relative:page;z-index:-3557" coordorigin="231,10107" coordsize="2,2747">
            <v:shape style="position:absolute;left:231;top:10107;width:2;height:2747" coordorigin="231,10107" coordsize="0,2747" path="m231,12854l231,10107e" filled="f" stroked="t" strokeweight=".47534pt" strokecolor="#282828">
              <v:path arrowok="t"/>
            </v:shape>
          </v:group>
          <w10:wrap type="none"/>
        </w:pict>
      </w:r>
      <w:r>
        <w:rPr/>
        <w:pict>
          <v:group style="position:absolute;margin-left:12.358835pt;margin-top:763.143616pt;width:593.224078pt;height:.1pt;mso-position-horizontal-relative:page;mso-position-vertical-relative:page;z-index:-3556" coordorigin="247,15263" coordsize="11864,2">
            <v:shape style="position:absolute;left:247;top:15263;width:11864;height:2" coordorigin="247,15263" coordsize="11864,0" path="m247,15263l12112,15263e" filled="f" stroked="t" strokeweight="1.426019pt" strokecolor="#08080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2"/>
          <w:szCs w:val="52"/>
          <w:color w:val="030303"/>
          <w:spacing w:val="-99"/>
          <w:w w:val="207"/>
          <w:position w:val="-1"/>
        </w:rPr>
        <w:t>\</w:t>
      </w:r>
      <w:r>
        <w:rPr>
          <w:rFonts w:ascii="Arial" w:hAnsi="Arial" w:cs="Arial" w:eastAsia="Arial"/>
          <w:sz w:val="52"/>
          <w:szCs w:val="52"/>
          <w:color w:val="414141"/>
          <w:spacing w:val="-1"/>
          <w:w w:val="26"/>
          <w:position w:val="-1"/>
        </w:rPr>
        <w:t>.</w:t>
      </w:r>
      <w:r>
        <w:rPr>
          <w:rFonts w:ascii="Arial" w:hAnsi="Arial" w:cs="Arial" w:eastAsia="Arial"/>
          <w:sz w:val="8"/>
          <w:szCs w:val="8"/>
          <w:color w:val="414141"/>
          <w:spacing w:val="0"/>
          <w:w w:val="143"/>
          <w:i/>
          <w:position w:val="0"/>
        </w:rPr>
        <w:t>!</w:t>
      </w:r>
      <w:r>
        <w:rPr>
          <w:rFonts w:ascii="Arial" w:hAnsi="Arial" w:cs="Arial" w:eastAsia="Arial"/>
          <w:sz w:val="8"/>
          <w:szCs w:val="8"/>
          <w:color w:val="414141"/>
          <w:spacing w:val="8"/>
          <w:w w:val="100"/>
          <w:i/>
          <w:position w:val="0"/>
        </w:rPr>
        <w:t> </w:t>
      </w:r>
      <w:r>
        <w:rPr>
          <w:rFonts w:ascii="Arial" w:hAnsi="Arial" w:cs="Arial" w:eastAsia="Arial"/>
          <w:sz w:val="8"/>
          <w:szCs w:val="8"/>
          <w:color w:val="1D1D1D"/>
          <w:spacing w:val="0"/>
          <w:w w:val="303"/>
          <w:i/>
          <w:position w:val="0"/>
        </w:rPr>
        <w:t>·</w:t>
      </w:r>
      <w:r>
        <w:rPr>
          <w:rFonts w:ascii="Arial" w:hAnsi="Arial" w:cs="Arial" w:eastAsia="Arial"/>
          <w:sz w:val="8"/>
          <w:szCs w:val="8"/>
          <w:color w:val="1D1D1D"/>
          <w:spacing w:val="-43"/>
          <w:w w:val="303"/>
          <w:i/>
          <w:position w:val="0"/>
        </w:rPr>
        <w:t> </w:t>
      </w:r>
      <w:r>
        <w:rPr>
          <w:rFonts w:ascii="Arial" w:hAnsi="Arial" w:cs="Arial" w:eastAsia="Arial"/>
          <w:sz w:val="52"/>
          <w:szCs w:val="52"/>
          <w:color w:val="1D1D1D"/>
          <w:spacing w:val="-123"/>
          <w:w w:val="74"/>
          <w:position w:val="-1"/>
        </w:rPr>
        <w:t>L</w:t>
      </w:r>
      <w:r>
        <w:rPr>
          <w:rFonts w:ascii="Arial" w:hAnsi="Arial" w:cs="Arial" w:eastAsia="Arial"/>
          <w:sz w:val="52"/>
          <w:szCs w:val="52"/>
          <w:color w:val="313131"/>
          <w:spacing w:val="-38"/>
          <w:w w:val="26"/>
          <w:position w:val="-1"/>
        </w:rPr>
        <w:t>.</w:t>
      </w:r>
      <w:r>
        <w:rPr>
          <w:rFonts w:ascii="Arial" w:hAnsi="Arial" w:cs="Arial" w:eastAsia="Arial"/>
          <w:sz w:val="52"/>
          <w:szCs w:val="52"/>
          <w:color w:val="030303"/>
          <w:spacing w:val="0"/>
          <w:w w:val="65"/>
          <w:position w:val="-1"/>
        </w:rPr>
        <w:t>'</w:t>
      </w:r>
      <w:r>
        <w:rPr>
          <w:rFonts w:ascii="Arial" w:hAnsi="Arial" w:cs="Arial" w:eastAsia="Arial"/>
          <w:sz w:val="52"/>
          <w:szCs w:val="52"/>
          <w:color w:val="030303"/>
          <w:spacing w:val="0"/>
          <w:w w:val="65"/>
          <w:u w:val="thick" w:color="1C1C1C"/>
          <w:position w:val="-1"/>
        </w:rPr>
        <w:t>'</w:t>
      </w:r>
      <w:r>
        <w:rPr>
          <w:rFonts w:ascii="Arial" w:hAnsi="Arial" w:cs="Arial" w:eastAsia="Arial"/>
          <w:sz w:val="52"/>
          <w:szCs w:val="52"/>
          <w:color w:val="030303"/>
          <w:spacing w:val="0"/>
          <w:w w:val="65"/>
          <w:u w:val="thick" w:color="1C1C1C"/>
          <w:position w:val="-1"/>
        </w:rPr>
      </w:r>
      <w:r>
        <w:rPr>
          <w:rFonts w:ascii="Arial" w:hAnsi="Arial" w:cs="Arial" w:eastAsia="Arial"/>
          <w:sz w:val="52"/>
          <w:szCs w:val="52"/>
          <w:color w:val="030303"/>
          <w:spacing w:val="0"/>
          <w:w w:val="99"/>
          <w:u w:val="thick" w:color="1C1C1C"/>
          <w:position w:val="-1"/>
        </w:rPr>
        <w:t> </w:t>
      </w:r>
      <w:r>
        <w:rPr>
          <w:rFonts w:ascii="Arial" w:hAnsi="Arial" w:cs="Arial" w:eastAsia="Arial"/>
          <w:sz w:val="52"/>
          <w:szCs w:val="52"/>
          <w:color w:val="030303"/>
          <w:spacing w:val="-85"/>
          <w:w w:val="100"/>
          <w:u w:val="thick" w:color="1C1C1C"/>
          <w:position w:val="-1"/>
        </w:rPr>
        <w:t> </w:t>
      </w:r>
      <w:r>
        <w:rPr>
          <w:rFonts w:ascii="Arial" w:hAnsi="Arial" w:cs="Arial" w:eastAsia="Arial"/>
          <w:sz w:val="52"/>
          <w:szCs w:val="52"/>
          <w:color w:val="030303"/>
          <w:spacing w:val="-85"/>
          <w:w w:val="100"/>
          <w:u w:val="thick" w:color="1C1C1C"/>
          <w:position w:val="-1"/>
        </w:rPr>
      </w:r>
      <w:r>
        <w:rPr>
          <w:rFonts w:ascii="Arial" w:hAnsi="Arial" w:cs="Arial" w:eastAsia="Arial"/>
          <w:sz w:val="52"/>
          <w:szCs w:val="52"/>
          <w:color w:val="030303"/>
          <w:spacing w:val="-85"/>
          <w:w w:val="100"/>
          <w:position w:val="-1"/>
        </w:rPr>
      </w:r>
      <w:r>
        <w:rPr>
          <w:rFonts w:ascii="Arial" w:hAnsi="Arial" w:cs="Arial" w:eastAsia="Arial"/>
          <w:sz w:val="52"/>
          <w:szCs w:val="52"/>
          <w:color w:val="030303"/>
          <w:spacing w:val="4"/>
          <w:w w:val="36"/>
          <w:position w:val="-1"/>
        </w:rPr>
        <w:t>.</w:t>
      </w:r>
      <w:r>
        <w:rPr>
          <w:rFonts w:ascii="Arial" w:hAnsi="Arial" w:cs="Arial" w:eastAsia="Arial"/>
          <w:sz w:val="52"/>
          <w:szCs w:val="52"/>
          <w:color w:val="313131"/>
          <w:spacing w:val="22"/>
          <w:w w:val="45"/>
          <w:position w:val="-1"/>
        </w:rPr>
        <w:t>.</w:t>
      </w:r>
      <w:r>
        <w:rPr>
          <w:rFonts w:ascii="Arial" w:hAnsi="Arial" w:cs="Arial" w:eastAsia="Arial"/>
          <w:sz w:val="52"/>
          <w:szCs w:val="52"/>
          <w:color w:val="1D1D1D"/>
          <w:spacing w:val="0"/>
          <w:w w:val="111"/>
          <w:position w:val="-1"/>
        </w:rPr>
        <w:t>-</w:t>
      </w:r>
      <w:r>
        <w:rPr>
          <w:rFonts w:ascii="Arial" w:hAnsi="Arial" w:cs="Arial" w:eastAsia="Arial"/>
          <w:sz w:val="52"/>
          <w:szCs w:val="52"/>
          <w:color w:val="525252"/>
          <w:spacing w:val="16"/>
          <w:w w:val="27"/>
          <w:position w:val="-1"/>
        </w:rPr>
        <w:t>·</w:t>
      </w:r>
      <w:r>
        <w:rPr>
          <w:rFonts w:ascii="Arial" w:hAnsi="Arial" w:cs="Arial" w:eastAsia="Arial"/>
          <w:sz w:val="52"/>
          <w:szCs w:val="52"/>
          <w:color w:val="313131"/>
          <w:spacing w:val="0"/>
          <w:w w:val="21"/>
          <w:position w:val="-1"/>
        </w:rPr>
        <w:t>-·</w:t>
      </w:r>
      <w:r>
        <w:rPr>
          <w:rFonts w:ascii="Arial" w:hAnsi="Arial" w:cs="Arial" w:eastAsia="Arial"/>
          <w:sz w:val="52"/>
          <w:szCs w:val="52"/>
          <w:color w:val="313131"/>
          <w:spacing w:val="-40"/>
          <w:w w:val="100"/>
          <w:position w:val="-1"/>
        </w:rPr>
        <w:t> </w:t>
      </w:r>
      <w:r>
        <w:rPr>
          <w:rFonts w:ascii="Arial" w:hAnsi="Arial" w:cs="Arial" w:eastAsia="Arial"/>
          <w:sz w:val="52"/>
          <w:szCs w:val="52"/>
          <w:color w:val="313131"/>
          <w:spacing w:val="-41"/>
          <w:w w:val="21"/>
          <w:position w:val="-1"/>
        </w:rPr>
        <w:t>·</w:t>
      </w:r>
      <w:r>
        <w:rPr>
          <w:rFonts w:ascii="Arial" w:hAnsi="Arial" w:cs="Arial" w:eastAsia="Arial"/>
          <w:sz w:val="52"/>
          <w:szCs w:val="52"/>
          <w:color w:val="030303"/>
          <w:spacing w:val="-75"/>
          <w:w w:val="64"/>
          <w:position w:val="-1"/>
        </w:rPr>
        <w:t>·</w:t>
      </w:r>
      <w:r>
        <w:rPr>
          <w:rFonts w:ascii="Arial" w:hAnsi="Arial" w:cs="Arial" w:eastAsia="Arial"/>
          <w:sz w:val="52"/>
          <w:szCs w:val="52"/>
          <w:color w:val="1D1D1D"/>
          <w:spacing w:val="0"/>
          <w:w w:val="16"/>
          <w:position w:val="-1"/>
        </w:rPr>
        <w:t>.</w:t>
      </w:r>
      <w:r>
        <w:rPr>
          <w:rFonts w:ascii="Arial" w:hAnsi="Arial" w:cs="Arial" w:eastAsia="Arial"/>
          <w:sz w:val="52"/>
          <w:szCs w:val="52"/>
          <w:color w:val="1D1D1D"/>
          <w:spacing w:val="-10"/>
          <w:w w:val="16"/>
          <w:position w:val="-1"/>
        </w:rPr>
        <w:t>.</w:t>
      </w:r>
      <w:r>
        <w:rPr>
          <w:rFonts w:ascii="Arial" w:hAnsi="Arial" w:cs="Arial" w:eastAsia="Arial"/>
          <w:sz w:val="52"/>
          <w:szCs w:val="52"/>
          <w:color w:val="1D1D1D"/>
          <w:spacing w:val="-108"/>
          <w:w w:val="64"/>
          <w:position w:val="-1"/>
        </w:rPr>
        <w:t>·</w:t>
      </w:r>
      <w:r>
        <w:rPr>
          <w:rFonts w:ascii="Arial" w:hAnsi="Arial" w:cs="Arial" w:eastAsia="Arial"/>
          <w:sz w:val="52"/>
          <w:szCs w:val="52"/>
          <w:color w:val="414141"/>
          <w:spacing w:val="-62"/>
          <w:w w:val="73"/>
          <w:position w:val="-1"/>
        </w:rPr>
        <w:t>·</w:t>
      </w:r>
      <w:r>
        <w:rPr>
          <w:rFonts w:ascii="Arial" w:hAnsi="Arial" w:cs="Arial" w:eastAsia="Arial"/>
          <w:sz w:val="52"/>
          <w:szCs w:val="52"/>
          <w:color w:val="1D1D1D"/>
          <w:spacing w:val="0"/>
          <w:w w:val="86"/>
          <w:position w:val="-1"/>
        </w:rPr>
        <w:t>--</w:t>
      </w:r>
      <w:r>
        <w:rPr>
          <w:rFonts w:ascii="Arial" w:hAnsi="Arial" w:cs="Arial" w:eastAsia="Arial"/>
          <w:sz w:val="52"/>
          <w:szCs w:val="52"/>
          <w:color w:val="1D1D1D"/>
          <w:spacing w:val="-48"/>
          <w:w w:val="86"/>
          <w:position w:val="-1"/>
        </w:rPr>
        <w:t>-</w:t>
      </w:r>
      <w:r>
        <w:rPr>
          <w:rFonts w:ascii="Arial" w:hAnsi="Arial" w:cs="Arial" w:eastAsia="Arial"/>
          <w:sz w:val="8"/>
          <w:szCs w:val="8"/>
          <w:color w:val="313131"/>
          <w:spacing w:val="-23"/>
          <w:w w:val="184"/>
          <w:position w:val="0"/>
        </w:rPr>
        <w:t>_</w:t>
      </w:r>
      <w:r>
        <w:rPr>
          <w:rFonts w:ascii="Arial" w:hAnsi="Arial" w:cs="Arial" w:eastAsia="Arial"/>
          <w:sz w:val="52"/>
          <w:szCs w:val="52"/>
          <w:color w:val="1D1D1D"/>
          <w:spacing w:val="-106"/>
          <w:w w:val="86"/>
          <w:position w:val="-1"/>
        </w:rPr>
        <w:t>-</w:t>
      </w:r>
      <w:r>
        <w:rPr>
          <w:rFonts w:ascii="Arial" w:hAnsi="Arial" w:cs="Arial" w:eastAsia="Arial"/>
          <w:sz w:val="8"/>
          <w:szCs w:val="8"/>
          <w:color w:val="414141"/>
          <w:spacing w:val="0"/>
          <w:w w:val="94"/>
          <w:position w:val="0"/>
        </w:rPr>
        <w:t>_</w:t>
      </w:r>
      <w:r>
        <w:rPr>
          <w:rFonts w:ascii="Arial" w:hAnsi="Arial" w:cs="Arial" w:eastAsia="Arial"/>
          <w:sz w:val="8"/>
          <w:szCs w:val="8"/>
          <w:color w:val="414141"/>
          <w:spacing w:val="0"/>
          <w:w w:val="93"/>
          <w:position w:val="0"/>
        </w:rPr>
        <w:t>.</w:t>
      </w:r>
      <w:r>
        <w:rPr>
          <w:rFonts w:ascii="Arial" w:hAnsi="Arial" w:cs="Arial" w:eastAsia="Arial"/>
          <w:sz w:val="8"/>
          <w:szCs w:val="8"/>
          <w:color w:val="414141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52"/>
          <w:szCs w:val="52"/>
          <w:color w:val="1D1D1D"/>
          <w:spacing w:val="8"/>
          <w:w w:val="86"/>
          <w:position w:val="-1"/>
        </w:rPr>
      </w:r>
      <w:r>
        <w:rPr>
          <w:rFonts w:ascii="Arial" w:hAnsi="Arial" w:cs="Arial" w:eastAsia="Arial"/>
          <w:sz w:val="52"/>
          <w:szCs w:val="52"/>
          <w:color w:val="1D1D1D"/>
          <w:spacing w:val="-162"/>
          <w:w w:val="86"/>
          <w:u w:val="single" w:color="303030"/>
          <w:position w:val="-1"/>
        </w:rPr>
        <w:t>-</w:t>
      </w:r>
      <w:r>
        <w:rPr>
          <w:rFonts w:ascii="Arial" w:hAnsi="Arial" w:cs="Arial" w:eastAsia="Arial"/>
          <w:sz w:val="52"/>
          <w:szCs w:val="52"/>
          <w:color w:val="1D1D1D"/>
          <w:spacing w:val="-162"/>
          <w:w w:val="86"/>
          <w:u w:val="single" w:color="303030"/>
          <w:position w:val="-1"/>
        </w:rPr>
      </w:r>
      <w:r>
        <w:rPr>
          <w:rFonts w:ascii="Arial" w:hAnsi="Arial" w:cs="Arial" w:eastAsia="Arial"/>
          <w:sz w:val="52"/>
          <w:szCs w:val="52"/>
          <w:color w:val="1D1D1D"/>
          <w:spacing w:val="-162"/>
          <w:w w:val="86"/>
          <w:u w:val="single" w:color="303030"/>
          <w:position w:val="-1"/>
        </w:rPr>
      </w:r>
      <w:r>
        <w:rPr>
          <w:rFonts w:ascii="Arial" w:hAnsi="Arial" w:cs="Arial" w:eastAsia="Arial"/>
          <w:sz w:val="52"/>
          <w:szCs w:val="52"/>
          <w:color w:val="A1A1A1"/>
          <w:spacing w:val="19"/>
          <w:w w:val="54"/>
          <w:u w:val="single" w:color="303030"/>
          <w:position w:val="-1"/>
        </w:rPr>
        <w:t>.</w:t>
      </w:r>
      <w:r>
        <w:rPr>
          <w:rFonts w:ascii="Arial" w:hAnsi="Arial" w:cs="Arial" w:eastAsia="Arial"/>
          <w:sz w:val="52"/>
          <w:szCs w:val="52"/>
          <w:color w:val="A1A1A1"/>
          <w:spacing w:val="19"/>
          <w:w w:val="54"/>
          <w:u w:val="single" w:color="303030"/>
          <w:position w:val="-1"/>
        </w:rPr>
      </w:r>
      <w:r>
        <w:rPr>
          <w:rFonts w:ascii="Arial" w:hAnsi="Arial" w:cs="Arial" w:eastAsia="Arial"/>
          <w:sz w:val="52"/>
          <w:szCs w:val="52"/>
          <w:color w:val="A1A1A1"/>
          <w:spacing w:val="19"/>
          <w:w w:val="54"/>
          <w:u w:val="single" w:color="303030"/>
          <w:position w:val="-1"/>
        </w:rPr>
      </w:r>
      <w:r>
        <w:rPr>
          <w:rFonts w:ascii="Arial" w:hAnsi="Arial" w:cs="Arial" w:eastAsia="Arial"/>
          <w:sz w:val="52"/>
          <w:szCs w:val="52"/>
          <w:color w:val="1D1D1D"/>
          <w:spacing w:val="-16"/>
          <w:w w:val="26"/>
          <w:u w:val="single" w:color="303030"/>
          <w:position w:val="-1"/>
        </w:rPr>
        <w:t>-</w:t>
      </w:r>
      <w:r>
        <w:rPr>
          <w:rFonts w:ascii="Arial" w:hAnsi="Arial" w:cs="Arial" w:eastAsia="Arial"/>
          <w:sz w:val="52"/>
          <w:szCs w:val="52"/>
          <w:color w:val="1D1D1D"/>
          <w:spacing w:val="-16"/>
          <w:w w:val="26"/>
          <w:u w:val="single" w:color="303030"/>
          <w:position w:val="-1"/>
        </w:rPr>
      </w:r>
      <w:r>
        <w:rPr>
          <w:rFonts w:ascii="Arial" w:hAnsi="Arial" w:cs="Arial" w:eastAsia="Arial"/>
          <w:sz w:val="52"/>
          <w:szCs w:val="52"/>
          <w:color w:val="1D1D1D"/>
          <w:spacing w:val="-16"/>
          <w:w w:val="26"/>
          <w:u w:val="single" w:color="303030"/>
          <w:position w:val="-1"/>
        </w:rPr>
      </w:r>
      <w:r>
        <w:rPr>
          <w:rFonts w:ascii="Arial" w:hAnsi="Arial" w:cs="Arial" w:eastAsia="Arial"/>
          <w:sz w:val="8"/>
          <w:szCs w:val="8"/>
          <w:color w:val="1D1D1D"/>
          <w:spacing w:val="-19"/>
          <w:w w:val="91"/>
          <w:u w:val="single" w:color="303030"/>
          <w:position w:val="0"/>
        </w:rPr>
        <w:t>.</w:t>
      </w:r>
      <w:r>
        <w:rPr>
          <w:rFonts w:ascii="Arial" w:hAnsi="Arial" w:cs="Arial" w:eastAsia="Arial"/>
          <w:sz w:val="8"/>
          <w:szCs w:val="8"/>
          <w:color w:val="1D1D1D"/>
          <w:spacing w:val="-19"/>
          <w:w w:val="91"/>
          <w:u w:val="single" w:color="303030"/>
          <w:position w:val="0"/>
        </w:rPr>
      </w:r>
      <w:r>
        <w:rPr>
          <w:rFonts w:ascii="Arial" w:hAnsi="Arial" w:cs="Arial" w:eastAsia="Arial"/>
          <w:sz w:val="8"/>
          <w:szCs w:val="8"/>
          <w:color w:val="1D1D1D"/>
          <w:spacing w:val="-14"/>
          <w:w w:val="99"/>
          <w:u w:val="single" w:color="303030"/>
          <w:position w:val="0"/>
        </w:rPr>
        <w:t> </w:t>
      </w:r>
      <w:r>
        <w:rPr>
          <w:rFonts w:ascii="Arial" w:hAnsi="Arial" w:cs="Arial" w:eastAsia="Arial"/>
          <w:sz w:val="8"/>
          <w:szCs w:val="8"/>
          <w:color w:val="1D1D1D"/>
          <w:spacing w:val="-14"/>
          <w:w w:val="99"/>
          <w:u w:val="single" w:color="303030"/>
          <w:position w:val="0"/>
        </w:rPr>
      </w:r>
      <w:r>
        <w:rPr>
          <w:rFonts w:ascii="Arial" w:hAnsi="Arial" w:cs="Arial" w:eastAsia="Arial"/>
          <w:sz w:val="8"/>
          <w:szCs w:val="8"/>
          <w:color w:val="1D1D1D"/>
          <w:spacing w:val="-14"/>
          <w:w w:val="99"/>
          <w:u w:val="single" w:color="303030"/>
          <w:position w:val="0"/>
        </w:rPr>
      </w:r>
      <w:r>
        <w:rPr>
          <w:rFonts w:ascii="Arial" w:hAnsi="Arial" w:cs="Arial" w:eastAsia="Arial"/>
          <w:sz w:val="52"/>
          <w:szCs w:val="52"/>
          <w:color w:val="030303"/>
          <w:spacing w:val="-14"/>
          <w:w w:val="91"/>
          <w:u w:val="single" w:color="303030"/>
          <w:position w:val="-1"/>
        </w:rPr>
      </w:r>
      <w:r>
        <w:rPr>
          <w:rFonts w:ascii="Arial" w:hAnsi="Arial" w:cs="Arial" w:eastAsia="Arial"/>
          <w:sz w:val="52"/>
          <w:szCs w:val="52"/>
          <w:color w:val="030303"/>
          <w:spacing w:val="-161"/>
          <w:w w:val="91"/>
          <w:emboss/>
          <w:u w:val="single" w:color="303030"/>
          <w:position w:val="-1"/>
        </w:rPr>
        <w:t>·</w:t>
      </w:r>
      <w:r>
        <w:rPr>
          <w:rFonts w:ascii="Arial" w:hAnsi="Arial" w:cs="Arial" w:eastAsia="Arial"/>
          <w:sz w:val="52"/>
          <w:szCs w:val="52"/>
          <w:color w:val="030303"/>
          <w:spacing w:val="-161"/>
          <w:w w:val="91"/>
          <w:emboss/>
          <w:u w:val="single" w:color="303030"/>
          <w:position w:val="-1"/>
        </w:rPr>
      </w:r>
      <w:r>
        <w:rPr>
          <w:rFonts w:ascii="Arial" w:hAnsi="Arial" w:cs="Arial" w:eastAsia="Arial"/>
          <w:sz w:val="52"/>
          <w:szCs w:val="52"/>
          <w:color w:val="030303"/>
          <w:spacing w:val="-161"/>
          <w:w w:val="91"/>
          <w:u w:val="single" w:color="303030"/>
          <w:position w:val="-1"/>
        </w:rPr>
      </w:r>
      <w:r>
        <w:rPr>
          <w:rFonts w:ascii="Arial" w:hAnsi="Arial" w:cs="Arial" w:eastAsia="Arial"/>
          <w:sz w:val="52"/>
          <w:szCs w:val="52"/>
          <w:color w:val="030303"/>
          <w:spacing w:val="-161"/>
          <w:w w:val="91"/>
          <w:position w:val="-1"/>
        </w:rPr>
      </w:r>
      <w:r>
        <w:rPr>
          <w:rFonts w:ascii="Arial" w:hAnsi="Arial" w:cs="Arial" w:eastAsia="Arial"/>
          <w:sz w:val="52"/>
          <w:szCs w:val="52"/>
          <w:color w:val="030303"/>
          <w:spacing w:val="-161"/>
          <w:w w:val="91"/>
          <w:position w:val="-1"/>
        </w:rPr>
      </w:r>
      <w:r>
        <w:rPr>
          <w:rFonts w:ascii="Arial" w:hAnsi="Arial" w:cs="Arial" w:eastAsia="Arial"/>
          <w:sz w:val="8"/>
          <w:szCs w:val="8"/>
          <w:color w:val="1D1D1D"/>
          <w:spacing w:val="-13"/>
          <w:w w:val="91"/>
          <w:position w:val="0"/>
        </w:rPr>
        <w:t>.</w:t>
      </w:r>
      <w:r>
        <w:rPr>
          <w:rFonts w:ascii="Arial" w:hAnsi="Arial" w:cs="Arial" w:eastAsia="Arial"/>
          <w:sz w:val="8"/>
          <w:szCs w:val="8"/>
          <w:color w:val="1D1D1D"/>
          <w:spacing w:val="-34"/>
          <w:w w:val="208"/>
          <w:position w:val="0"/>
        </w:rPr>
        <w:t>.</w:t>
      </w:r>
      <w:r>
        <w:rPr>
          <w:rFonts w:ascii="Arial" w:hAnsi="Arial" w:cs="Arial" w:eastAsia="Arial"/>
          <w:sz w:val="8"/>
          <w:szCs w:val="8"/>
          <w:color w:val="1D1D1D"/>
          <w:spacing w:val="-1"/>
          <w:w w:val="91"/>
          <w:position w:val="0"/>
        </w:rPr>
        <w:t>,</w:t>
      </w:r>
      <w:r>
        <w:rPr>
          <w:rFonts w:ascii="Arial" w:hAnsi="Arial" w:cs="Arial" w:eastAsia="Arial"/>
          <w:sz w:val="8"/>
          <w:szCs w:val="8"/>
          <w:color w:val="1D1D1D"/>
          <w:spacing w:val="-34"/>
          <w:w w:val="92"/>
          <w:position w:val="0"/>
        </w:rPr>
        <w:t>_</w:t>
      </w:r>
      <w:r>
        <w:rPr>
          <w:rFonts w:ascii="Arial" w:hAnsi="Arial" w:cs="Arial" w:eastAsia="Arial"/>
          <w:sz w:val="8"/>
          <w:szCs w:val="8"/>
          <w:color w:val="1D1D1D"/>
          <w:spacing w:val="-35"/>
          <w:w w:val="183"/>
          <w:position w:val="0"/>
        </w:rPr>
        <w:t>.</w:t>
      </w:r>
      <w:r>
        <w:rPr>
          <w:rFonts w:ascii="Arial" w:hAnsi="Arial" w:cs="Arial" w:eastAsia="Arial"/>
          <w:sz w:val="8"/>
          <w:szCs w:val="8"/>
          <w:color w:val="1D1D1D"/>
          <w:spacing w:val="0"/>
          <w:w w:val="91"/>
          <w:position w:val="0"/>
        </w:rPr>
        <w:t>,</w:t>
      </w:r>
      <w:r>
        <w:rPr>
          <w:rFonts w:ascii="Arial" w:hAnsi="Arial" w:cs="Arial" w:eastAsia="Arial"/>
          <w:sz w:val="8"/>
          <w:szCs w:val="8"/>
          <w:color w:val="1D1D1D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8"/>
          <w:szCs w:val="8"/>
          <w:color w:val="1D1D1D"/>
          <w:spacing w:val="-17"/>
          <w:w w:val="183"/>
          <w:position w:val="0"/>
        </w:rPr>
        <w:t>.</w:t>
      </w:r>
      <w:r>
        <w:rPr>
          <w:rFonts w:ascii="Arial" w:hAnsi="Arial" w:cs="Arial" w:eastAsia="Arial"/>
          <w:sz w:val="52"/>
          <w:szCs w:val="52"/>
          <w:color w:val="1D1D1D"/>
          <w:spacing w:val="-152"/>
          <w:w w:val="118"/>
          <w:position w:val="-1"/>
        </w:rPr>
        <w:t>-</w:t>
      </w:r>
      <w:r>
        <w:rPr>
          <w:rFonts w:ascii="Arial" w:hAnsi="Arial" w:cs="Arial" w:eastAsia="Arial"/>
          <w:sz w:val="8"/>
          <w:szCs w:val="8"/>
          <w:color w:val="1D1D1D"/>
          <w:spacing w:val="0"/>
          <w:w w:val="183"/>
          <w:position w:val="0"/>
        </w:rPr>
        <w:t>....</w:t>
      </w:r>
      <w:r>
        <w:rPr>
          <w:rFonts w:ascii="Arial" w:hAnsi="Arial" w:cs="Arial" w:eastAsia="Arial"/>
          <w:sz w:val="8"/>
          <w:szCs w:val="8"/>
          <w:color w:val="1D1D1D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8"/>
          <w:szCs w:val="8"/>
          <w:color w:val="1D1D1D"/>
          <w:spacing w:val="1"/>
          <w:w w:val="208"/>
          <w:position w:val="0"/>
        </w:rPr>
        <w:t>.</w:t>
      </w:r>
      <w:r>
        <w:rPr>
          <w:rFonts w:ascii="Arial" w:hAnsi="Arial" w:cs="Arial" w:eastAsia="Arial"/>
          <w:sz w:val="8"/>
          <w:szCs w:val="8"/>
          <w:color w:val="707070"/>
          <w:spacing w:val="-15"/>
          <w:w w:val="118"/>
          <w:position w:val="0"/>
        </w:rPr>
        <w:t>.</w:t>
      </w:r>
      <w:r>
        <w:rPr>
          <w:rFonts w:ascii="Arial" w:hAnsi="Arial" w:cs="Arial" w:eastAsia="Arial"/>
          <w:sz w:val="8"/>
          <w:szCs w:val="8"/>
          <w:color w:val="1D1D1D"/>
          <w:spacing w:val="1"/>
          <w:w w:val="208"/>
          <w:position w:val="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898989"/>
          <w:spacing w:val="4"/>
          <w:w w:val="31"/>
          <w:position w:val="0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1D1D1D"/>
          <w:spacing w:val="-24"/>
          <w:w w:val="120"/>
          <w:position w:val="0"/>
        </w:rPr>
        <w:t>4</w:t>
      </w:r>
      <w:r>
        <w:rPr>
          <w:rFonts w:ascii="Times New Roman" w:hAnsi="Times New Roman" w:cs="Times New Roman" w:eastAsia="Times New Roman"/>
          <w:sz w:val="6"/>
          <w:szCs w:val="6"/>
          <w:color w:val="1D1D1D"/>
          <w:spacing w:val="0"/>
          <w:w w:val="300"/>
          <w:position w:val="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1D1D1D"/>
          <w:spacing w:val="-17"/>
          <w:w w:val="120"/>
          <w:position w:val="0"/>
        </w:rPr>
        <w:t>A</w:t>
      </w:r>
      <w:r>
        <w:rPr>
          <w:rFonts w:ascii="Times New Roman" w:hAnsi="Times New Roman" w:cs="Times New Roman" w:eastAsia="Times New Roman"/>
          <w:sz w:val="6"/>
          <w:szCs w:val="6"/>
          <w:color w:val="898989"/>
          <w:spacing w:val="-19"/>
          <w:w w:val="125"/>
          <w:position w:val="0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0"/>
          <w:w w:val="68"/>
          <w:position w:val="0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606060"/>
          <w:spacing w:val="-13"/>
          <w:w w:val="68"/>
          <w:position w:val="0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1D1D1D"/>
          <w:spacing w:val="-19"/>
          <w:w w:val="120"/>
          <w:position w:val="0"/>
        </w:rPr>
        <w:t>J</w:t>
      </w:r>
      <w:r>
        <w:rPr>
          <w:rFonts w:ascii="Times New Roman" w:hAnsi="Times New Roman" w:cs="Times New Roman" w:eastAsia="Times New Roman"/>
          <w:sz w:val="6"/>
          <w:szCs w:val="6"/>
          <w:color w:val="1D1D1D"/>
          <w:spacing w:val="0"/>
          <w:w w:val="300"/>
          <w:position w:val="0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49"/>
        <w:jc w:val="left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414141"/>
          <w:w w:val="600"/>
        </w:rPr>
        <w:t>-</w:t>
      </w:r>
      <w:r>
        <w:rPr>
          <w:rFonts w:ascii="Arial" w:hAnsi="Arial" w:cs="Arial" w:eastAsia="Arial"/>
          <w:sz w:val="6"/>
          <w:szCs w:val="6"/>
          <w:color w:val="898989"/>
          <w:spacing w:val="-8"/>
          <w:w w:val="27"/>
        </w:rPr>
        <w:t>_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116"/>
        </w:rPr>
        <w:t>C</w:t>
      </w:r>
      <w:r>
        <w:rPr>
          <w:rFonts w:ascii="Arial" w:hAnsi="Arial" w:cs="Arial" w:eastAsia="Arial"/>
          <w:sz w:val="6"/>
          <w:szCs w:val="6"/>
          <w:color w:val="606060"/>
          <w:spacing w:val="-8"/>
          <w:w w:val="115"/>
        </w:rPr>
        <w:t>'</w:t>
      </w:r>
      <w:r>
        <w:rPr>
          <w:rFonts w:ascii="Arial" w:hAnsi="Arial" w:cs="Arial" w:eastAsia="Arial"/>
          <w:sz w:val="6"/>
          <w:szCs w:val="6"/>
          <w:color w:val="313131"/>
          <w:spacing w:val="0"/>
          <w:w w:val="96"/>
        </w:rPr>
        <w:t>UII</w:t>
      </w:r>
      <w:r>
        <w:rPr>
          <w:rFonts w:ascii="Arial" w:hAnsi="Arial" w:cs="Arial" w:eastAsia="Arial"/>
          <w:sz w:val="6"/>
          <w:szCs w:val="6"/>
          <w:color w:val="313131"/>
          <w:spacing w:val="-2"/>
          <w:w w:val="96"/>
        </w:rPr>
        <w:t>I</w:t>
      </w:r>
      <w:r>
        <w:rPr>
          <w:rFonts w:ascii="Arial" w:hAnsi="Arial" w:cs="Arial" w:eastAsia="Arial"/>
          <w:sz w:val="6"/>
          <w:szCs w:val="6"/>
          <w:color w:val="A1A1A1"/>
          <w:spacing w:val="-9"/>
          <w:w w:val="100"/>
        </w:rPr>
        <w:t>J</w:t>
      </w:r>
      <w:r>
        <w:rPr>
          <w:rFonts w:ascii="Arial" w:hAnsi="Arial" w:cs="Arial" w:eastAsia="Arial"/>
          <w:sz w:val="6"/>
          <w:szCs w:val="6"/>
          <w:color w:val="606060"/>
          <w:spacing w:val="0"/>
          <w:w w:val="275"/>
        </w:rPr>
        <w:t>•.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group style="position:absolute;margin-left:369.421021pt;margin-top:9.420115pt;width:1.1676pt;height:.1pt;mso-position-horizontal-relative:page;mso-position-vertical-relative:paragraph;z-index:-3554" coordorigin="7388,188" coordsize="23,2">
            <v:shape style="position:absolute;left:7388;top:188;width:23;height:2" coordorigin="7388,188" coordsize="23,0" path="m7388,188l7412,188e" filled="f" stroked="t" strokeweight=".4725pt" strokecolor="#6F6F6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76"/>
          <w:w w:val="103"/>
        </w:rPr>
        <w:t>2</w:t>
      </w:r>
      <w:r>
        <w:rPr>
          <w:rFonts w:ascii="Arial" w:hAnsi="Arial" w:cs="Arial" w:eastAsia="Arial"/>
          <w:sz w:val="15"/>
          <w:szCs w:val="15"/>
          <w:color w:val="898989"/>
          <w:spacing w:val="-10"/>
          <w:w w:val="62"/>
        </w:rPr>
        <w:t>.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59"/>
        </w:rPr>
        <w:t>?9</w:t>
      </w:r>
      <w:r>
        <w:rPr>
          <w:rFonts w:ascii="Arial" w:hAnsi="Arial" w:cs="Arial" w:eastAsia="Arial"/>
          <w:sz w:val="15"/>
          <w:szCs w:val="15"/>
          <w:color w:val="1D1D1D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D1D1D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13131"/>
          <w:spacing w:val="0"/>
          <w:w w:val="63"/>
        </w:rPr>
        <w:t>:,.¡.,;</w:t>
      </w:r>
      <w:r>
        <w:rPr>
          <w:rFonts w:ascii="Times New Roman" w:hAnsi="Times New Roman" w:cs="Times New Roman" w:eastAsia="Times New Roman"/>
          <w:sz w:val="17"/>
          <w:szCs w:val="17"/>
          <w:color w:val="313131"/>
          <w:spacing w:val="16"/>
          <w:w w:val="6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1D1D1D"/>
          <w:spacing w:val="0"/>
          <w:w w:val="102"/>
        </w:rPr>
        <w:t>¡¡jj,.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96" w:after="0" w:line="240" w:lineRule="auto"/>
        <w:ind w:right="-20"/>
        <w:jc w:val="left"/>
        <w:tabs>
          <w:tab w:pos="2160" w:val="left"/>
        </w:tabs>
        <w:rPr>
          <w:rFonts w:ascii="Arial" w:hAnsi="Arial" w:cs="Arial" w:eastAsia="Arial"/>
          <w:sz w:val="41"/>
          <w:szCs w:val="4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1D1D1D"/>
          <w:w w:val="70"/>
        </w:rPr>
        <w:t>.;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-14"/>
          <w:w w:val="7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0"/>
          <w:w w:val="83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2"/>
          <w:w w:val="8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16"/>
          <w:w w:val="3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31"/>
          <w:w w:val="8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68"/>
        </w:rPr>
        <w:t>...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4"/>
          <w:w w:val="67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12"/>
          <w:w w:val="75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88"/>
        </w:rPr>
        <w:t>.-,,.,.,.,.,:.,...,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-29"/>
          <w:w w:val="89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26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0"/>
          <w:w w:val="17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14141"/>
          <w:spacing w:val="-10"/>
          <w:w w:val="17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14"/>
          <w:w w:val="175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-51"/>
          <w:w w:val="17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06060"/>
          <w:spacing w:val="-21"/>
          <w:w w:val="175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75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-77"/>
          <w:w w:val="17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00"/>
        </w:rPr>
      </w:r>
      <w:r>
        <w:rPr>
          <w:rFonts w:ascii="Arial" w:hAnsi="Arial" w:cs="Arial" w:eastAsia="Arial"/>
          <w:sz w:val="41"/>
          <w:szCs w:val="41"/>
          <w:color w:val="313131"/>
          <w:spacing w:val="0"/>
          <w:w w:val="70"/>
        </w:rPr>
        <w:t>,--·-</w:t>
      </w:r>
      <w:r>
        <w:rPr>
          <w:rFonts w:ascii="Arial" w:hAnsi="Arial" w:cs="Arial" w:eastAsia="Arial"/>
          <w:sz w:val="41"/>
          <w:szCs w:val="41"/>
          <w:color w:val="313131"/>
          <w:spacing w:val="1"/>
          <w:w w:val="70"/>
        </w:rPr>
        <w:t> </w:t>
      </w:r>
      <w:r>
        <w:rPr>
          <w:rFonts w:ascii="Arial" w:hAnsi="Arial" w:cs="Arial" w:eastAsia="Arial"/>
          <w:sz w:val="41"/>
          <w:szCs w:val="41"/>
          <w:color w:val="313131"/>
          <w:spacing w:val="0"/>
          <w:w w:val="71"/>
        </w:rPr>
        <w:t>-</w:t>
      </w:r>
      <w:r>
        <w:rPr>
          <w:rFonts w:ascii="Arial" w:hAnsi="Arial" w:cs="Arial" w:eastAsia="Arial"/>
          <w:sz w:val="41"/>
          <w:szCs w:val="41"/>
          <w:color w:val="313131"/>
          <w:spacing w:val="-46"/>
          <w:w w:val="71"/>
        </w:rPr>
        <w:t>-</w:t>
      </w:r>
      <w:r>
        <w:rPr>
          <w:rFonts w:ascii="Arial" w:hAnsi="Arial" w:cs="Arial" w:eastAsia="Arial"/>
          <w:sz w:val="41"/>
          <w:szCs w:val="41"/>
          <w:color w:val="525252"/>
          <w:spacing w:val="0"/>
          <w:w w:val="42"/>
        </w:rPr>
        <w:t>.</w:t>
      </w:r>
      <w:r>
        <w:rPr>
          <w:rFonts w:ascii="Arial" w:hAnsi="Arial" w:cs="Arial" w:eastAsia="Arial"/>
          <w:sz w:val="41"/>
          <w:szCs w:val="41"/>
          <w:color w:val="525252"/>
          <w:spacing w:val="-12"/>
          <w:w w:val="42"/>
        </w:rPr>
        <w:t>,</w:t>
      </w:r>
      <w:r>
        <w:rPr>
          <w:rFonts w:ascii="Arial" w:hAnsi="Arial" w:cs="Arial" w:eastAsia="Arial"/>
          <w:sz w:val="41"/>
          <w:szCs w:val="41"/>
          <w:color w:val="313131"/>
          <w:spacing w:val="3"/>
          <w:w w:val="34"/>
        </w:rPr>
        <w:t>.</w:t>
      </w:r>
      <w:r>
        <w:rPr>
          <w:rFonts w:ascii="Arial" w:hAnsi="Arial" w:cs="Arial" w:eastAsia="Arial"/>
          <w:sz w:val="41"/>
          <w:szCs w:val="41"/>
          <w:color w:val="525252"/>
          <w:spacing w:val="-6"/>
          <w:w w:val="48"/>
        </w:rPr>
        <w:t>M</w:t>
      </w:r>
      <w:r>
        <w:rPr>
          <w:rFonts w:ascii="Arial" w:hAnsi="Arial" w:cs="Arial" w:eastAsia="Arial"/>
          <w:sz w:val="41"/>
          <w:szCs w:val="41"/>
          <w:color w:val="707070"/>
          <w:spacing w:val="-61"/>
          <w:w w:val="77"/>
        </w:rPr>
        <w:t>-</w:t>
      </w:r>
      <w:r>
        <w:rPr>
          <w:rFonts w:ascii="Arial" w:hAnsi="Arial" w:cs="Arial" w:eastAsia="Arial"/>
          <w:sz w:val="41"/>
          <w:szCs w:val="41"/>
          <w:color w:val="525252"/>
          <w:spacing w:val="-36"/>
          <w:w w:val="58"/>
        </w:rPr>
        <w:t>·</w:t>
      </w:r>
      <w:r>
        <w:rPr>
          <w:rFonts w:ascii="Arial" w:hAnsi="Arial" w:cs="Arial" w:eastAsia="Arial"/>
          <w:sz w:val="41"/>
          <w:szCs w:val="41"/>
          <w:color w:val="313131"/>
          <w:spacing w:val="0"/>
          <w:w w:val="40"/>
        </w:rPr>
        <w:t>ro=---"</w:t>
      </w:r>
      <w:r>
        <w:rPr>
          <w:rFonts w:ascii="Arial" w:hAnsi="Arial" w:cs="Arial" w:eastAsia="Arial"/>
          <w:sz w:val="41"/>
          <w:szCs w:val="41"/>
          <w:color w:val="313131"/>
          <w:spacing w:val="-8"/>
          <w:w w:val="40"/>
        </w:rPr>
        <w:t>'</w:t>
      </w:r>
      <w:r>
        <w:rPr>
          <w:rFonts w:ascii="Arial" w:hAnsi="Arial" w:cs="Arial" w:eastAsia="Arial"/>
          <w:sz w:val="41"/>
          <w:szCs w:val="41"/>
          <w:color w:val="525252"/>
          <w:spacing w:val="-55"/>
          <w:w w:val="72"/>
        </w:rPr>
        <w:t>-</w:t>
      </w:r>
      <w:r>
        <w:rPr>
          <w:rFonts w:ascii="Arial" w:hAnsi="Arial" w:cs="Arial" w:eastAsia="Arial"/>
          <w:sz w:val="41"/>
          <w:szCs w:val="41"/>
          <w:color w:val="313131"/>
          <w:spacing w:val="-82"/>
          <w:w w:val="116"/>
        </w:rPr>
        <w:t>·</w:t>
      </w:r>
      <w:r>
        <w:rPr>
          <w:rFonts w:ascii="Arial" w:hAnsi="Arial" w:cs="Arial" w:eastAsia="Arial"/>
          <w:sz w:val="41"/>
          <w:szCs w:val="41"/>
          <w:color w:val="525252"/>
          <w:spacing w:val="0"/>
          <w:w w:val="76"/>
        </w:rPr>
        <w:t>;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600" w:right="80"/>
          <w:cols w:num="4" w:equalWidth="0">
            <w:col w:w="5326" w:space="191"/>
            <w:col w:w="438" w:space="699"/>
            <w:col w:w="612" w:space="154"/>
            <w:col w:w="4140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pt;height:50.88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3" w:after="0" w:line="1167" w:lineRule="exact"/>
        <w:ind w:left="634" w:right="38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44"/>
          <w:szCs w:val="144"/>
          <w:color w:val="161616"/>
          <w:spacing w:val="-266"/>
          <w:w w:val="147"/>
          <w:position w:val="-41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271"/>
          <w:position w:val="45"/>
        </w:rPr>
        <w:t>,i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0"/>
          <w:w w:val="80"/>
          <w:position w:val="45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76" w:lineRule="exact"/>
        <w:ind w:left="746" w:right="40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A2A2A"/>
          <w:w w:val="103"/>
          <w:position w:val="1"/>
        </w:rPr>
        <w:t>Fisc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9"/>
          <w:w w:val="103"/>
          <w:position w:val="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87"/>
          <w:position w:val="1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"/>
          <w:w w:val="87"/>
          <w:position w:val="1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1"/>
          <w:position w:val="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left="349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16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0" w:after="0" w:line="240" w:lineRule="auto"/>
        <w:ind w:left="359" w:right="-37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A2A2A"/>
          <w:spacing w:val="-9"/>
          <w:w w:val="98"/>
        </w:rPr>
        <w:t>G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7"/>
          <w:w w:val="111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86"/>
        </w:rPr>
        <w:t>fi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-12"/>
          <w:w w:val="8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31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100"/>
        </w:rPr>
        <w:t>¡Ft."\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3"/>
          <w:w w:val="105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0"/>
          <w:w w:val="13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484848"/>
          <w:spacing w:val="-2"/>
          <w:w w:val="136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103"/>
        </w:rPr>
        <w:t>.ST"O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104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-1"/>
          <w:w w:val="71"/>
        </w:rPr>
        <w:t>D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71"/>
        </w:rPr>
        <w:t>!",</w:t>
      </w:r>
      <w:r>
        <w:rPr>
          <w:rFonts w:ascii="Times New Roman" w:hAnsi="Times New Roman" w:cs="Times New Roman" w:eastAsia="Times New Roman"/>
          <w:sz w:val="8"/>
          <w:szCs w:val="8"/>
          <w:color w:val="626262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A2A2A"/>
          <w:spacing w:val="0"/>
          <w:w w:val="108"/>
        </w:rPr>
        <w:t>,A!..IKO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91" w:after="0" w:line="240" w:lineRule="auto"/>
        <w:ind w:right="948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626262"/>
          <w:spacing w:val="0"/>
          <w:w w:val="210"/>
        </w:rPr>
        <w:t>'</w:t>
      </w:r>
      <w:r>
        <w:rPr>
          <w:rFonts w:ascii="Arial" w:hAnsi="Arial" w:cs="Arial" w:eastAsia="Arial"/>
          <w:sz w:val="9"/>
          <w:szCs w:val="9"/>
          <w:color w:val="626262"/>
          <w:spacing w:val="-37"/>
          <w:w w:val="210"/>
        </w:rPr>
        <w:t> </w:t>
      </w:r>
      <w:r>
        <w:rPr>
          <w:rFonts w:ascii="Arial" w:hAnsi="Arial" w:cs="Arial" w:eastAsia="Arial"/>
          <w:sz w:val="9"/>
          <w:szCs w:val="9"/>
          <w:color w:val="2A2A2A"/>
          <w:spacing w:val="0"/>
          <w:w w:val="145"/>
        </w:rPr>
        <w:t>'</w:t>
      </w:r>
      <w:r>
        <w:rPr>
          <w:rFonts w:ascii="Arial" w:hAnsi="Arial" w:cs="Arial" w:eastAsia="Arial"/>
          <w:sz w:val="9"/>
          <w:szCs w:val="9"/>
          <w:color w:val="2A2A2A"/>
          <w:spacing w:val="-14"/>
          <w:w w:val="145"/>
        </w:rPr>
        <w:t>'</w:t>
      </w:r>
      <w:r>
        <w:rPr>
          <w:rFonts w:ascii="Arial" w:hAnsi="Arial" w:cs="Arial" w:eastAsia="Arial"/>
          <w:sz w:val="9"/>
          <w:szCs w:val="9"/>
          <w:color w:val="777777"/>
          <w:spacing w:val="-10"/>
          <w:w w:val="106"/>
        </w:rPr>
        <w:t>·</w:t>
      </w:r>
      <w:r>
        <w:rPr>
          <w:rFonts w:ascii="Arial" w:hAnsi="Arial" w:cs="Arial" w:eastAsia="Arial"/>
          <w:sz w:val="9"/>
          <w:szCs w:val="9"/>
          <w:color w:val="878787"/>
          <w:spacing w:val="0"/>
          <w:w w:val="105"/>
        </w:rPr>
        <w:t>.</w:t>
      </w:r>
      <w:r>
        <w:rPr>
          <w:rFonts w:ascii="Arial" w:hAnsi="Arial" w:cs="Arial" w:eastAsia="Arial"/>
          <w:sz w:val="9"/>
          <w:szCs w:val="9"/>
          <w:color w:val="87878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44"/>
          <w:position w:val="-10"/>
        </w:rPr>
        <w:t>.</w:t>
      </w:r>
      <w:r>
        <w:rPr>
          <w:rFonts w:ascii="Arial" w:hAnsi="Arial" w:cs="Arial" w:eastAsia="Arial"/>
          <w:sz w:val="17"/>
          <w:szCs w:val="17"/>
          <w:color w:val="878787"/>
          <w:spacing w:val="-19"/>
          <w:w w:val="44"/>
          <w:position w:val="-10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40"/>
          <w:position w:val="-1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0" w:after="0" w:line="240" w:lineRule="auto"/>
        <w:ind w:right="714"/>
        <w:jc w:val="right"/>
        <w:rPr>
          <w:rFonts w:ascii="Arial" w:hAnsi="Arial" w:cs="Arial" w:eastAsia="Arial"/>
          <w:sz w:val="19"/>
          <w:szCs w:val="19"/>
        </w:rPr>
      </w:pPr>
      <w:rPr/>
      <w:r>
        <w:rPr/>
        <w:pict>
          <v:shape style="position:absolute;margin-left:156.479996pt;margin-top:-10.363943pt;width:384pt;height:5.76pt;mso-position-horizontal-relative:page;mso-position-vertical-relative:paragraph;z-index:-3551" type="#_x0000_t75">
            <v:imagedata r:id="rId18" o:title=""/>
          </v:shape>
        </w:pict>
      </w:r>
      <w:r>
        <w:rPr/>
        <w:pict>
          <v:shape style="position:absolute;margin-left:562.559998pt;margin-top:-13.243908pt;width:43.200001pt;height:42.240002pt;mso-position-horizontal-relative:page;mso-position-vertical-relative:paragraph;z-index:-3550" type="#_x0000_t75">
            <v:imagedata r:id="rId19" o:title=""/>
          </v:shape>
        </w:pict>
      </w:r>
      <w:r>
        <w:rPr/>
        <w:pict>
          <v:shape style="position:absolute;margin-left:155.520004pt;margin-top:3.076081pt;width:4.8pt;height:195.839996pt;mso-position-horizontal-relative:page;mso-position-vertical-relative:paragraph;z-index:-3549" type="#_x0000_t75">
            <v:imagedata r:id="rId20" o:title=""/>
          </v:shape>
        </w:pict>
      </w:r>
      <w:r>
        <w:rPr>
          <w:rFonts w:ascii="Arial" w:hAnsi="Arial" w:cs="Arial" w:eastAsia="Arial"/>
          <w:sz w:val="19"/>
          <w:szCs w:val="19"/>
          <w:color w:val="484848"/>
          <w:spacing w:val="-79"/>
          <w:w w:val="224"/>
        </w:rPr>
        <w:t>'</w:t>
      </w:r>
      <w:r>
        <w:rPr>
          <w:rFonts w:ascii="Arial" w:hAnsi="Arial" w:cs="Arial" w:eastAsia="Arial"/>
          <w:sz w:val="19"/>
          <w:szCs w:val="19"/>
          <w:color w:val="626262"/>
          <w:spacing w:val="-5"/>
          <w:w w:val="100"/>
        </w:rPr>
        <w:t>'</w:t>
      </w:r>
      <w:r>
        <w:rPr>
          <w:rFonts w:ascii="Arial" w:hAnsi="Arial" w:cs="Arial" w:eastAsia="Arial"/>
          <w:sz w:val="19"/>
          <w:szCs w:val="19"/>
          <w:color w:val="878787"/>
          <w:spacing w:val="-37"/>
          <w:w w:val="52"/>
        </w:rPr>
        <w:t>·</w:t>
      </w:r>
      <w:r>
        <w:rPr>
          <w:rFonts w:ascii="Arial" w:hAnsi="Arial" w:cs="Arial" w:eastAsia="Arial"/>
          <w:sz w:val="19"/>
          <w:szCs w:val="19"/>
          <w:color w:val="878787"/>
          <w:spacing w:val="-33"/>
          <w:w w:val="50"/>
        </w:rPr>
        <w:t>·</w:t>
      </w:r>
      <w:r>
        <w:rPr>
          <w:rFonts w:ascii="Arial" w:hAnsi="Arial" w:cs="Arial" w:eastAsia="Arial"/>
          <w:sz w:val="19"/>
          <w:szCs w:val="19"/>
          <w:color w:val="626262"/>
          <w:spacing w:val="-49"/>
          <w:w w:val="87"/>
        </w:rPr>
        <w:t>·</w:t>
      </w:r>
      <w:r>
        <w:rPr>
          <w:rFonts w:ascii="Arial" w:hAnsi="Arial" w:cs="Arial" w:eastAsia="Arial"/>
          <w:sz w:val="19"/>
          <w:szCs w:val="19"/>
          <w:color w:val="484848"/>
          <w:spacing w:val="-49"/>
          <w:w w:val="75"/>
        </w:rPr>
      </w:r>
      <w:r>
        <w:rPr>
          <w:rFonts w:ascii="Arial" w:hAnsi="Arial" w:cs="Arial" w:eastAsia="Arial"/>
          <w:sz w:val="19"/>
          <w:szCs w:val="19"/>
          <w:color w:val="484848"/>
          <w:spacing w:val="-28"/>
          <w:w w:val="75"/>
          <w:emboss/>
        </w:rPr>
        <w:t>·</w:t>
      </w:r>
      <w:r>
        <w:rPr>
          <w:rFonts w:ascii="Arial" w:hAnsi="Arial" w:cs="Arial" w:eastAsia="Arial"/>
          <w:sz w:val="19"/>
          <w:szCs w:val="19"/>
          <w:color w:val="484848"/>
          <w:spacing w:val="-28"/>
          <w:w w:val="75"/>
          <w:emboss/>
        </w:rPr>
      </w:r>
      <w:r>
        <w:rPr>
          <w:rFonts w:ascii="Arial" w:hAnsi="Arial" w:cs="Arial" w:eastAsia="Arial"/>
          <w:sz w:val="19"/>
          <w:szCs w:val="19"/>
          <w:color w:val="484848"/>
          <w:spacing w:val="-28"/>
          <w:w w:val="75"/>
        </w:rPr>
      </w:r>
      <w:r>
        <w:rPr>
          <w:rFonts w:ascii="Arial" w:hAnsi="Arial" w:cs="Arial" w:eastAsia="Arial"/>
          <w:sz w:val="19"/>
          <w:szCs w:val="19"/>
          <w:color w:val="484848"/>
          <w:spacing w:val="-28"/>
          <w:w w:val="75"/>
        </w:rPr>
      </w:r>
      <w:r>
        <w:rPr>
          <w:rFonts w:ascii="Arial" w:hAnsi="Arial" w:cs="Arial" w:eastAsia="Arial"/>
          <w:sz w:val="19"/>
          <w:szCs w:val="19"/>
          <w:color w:val="777777"/>
          <w:spacing w:val="-26"/>
          <w:w w:val="72"/>
        </w:rPr>
        <w:t>,</w:t>
      </w:r>
      <w:r>
        <w:rPr>
          <w:rFonts w:ascii="Arial" w:hAnsi="Arial" w:cs="Arial" w:eastAsia="Arial"/>
          <w:sz w:val="19"/>
          <w:szCs w:val="19"/>
          <w:color w:val="626262"/>
          <w:spacing w:val="-39"/>
          <w:w w:val="87"/>
        </w:rPr>
        <w:t>·</w:t>
      </w:r>
      <w:r>
        <w:rPr>
          <w:rFonts w:ascii="Arial" w:hAnsi="Arial" w:cs="Arial" w:eastAsia="Arial"/>
          <w:sz w:val="19"/>
          <w:szCs w:val="19"/>
          <w:color w:val="777777"/>
          <w:spacing w:val="0"/>
          <w:w w:val="72"/>
        </w:rPr>
        <w:t>,"'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93" w:after="0" w:line="240" w:lineRule="auto"/>
        <w:ind w:left="731" w:right="-20"/>
        <w:jc w:val="left"/>
        <w:tabs>
          <w:tab w:pos="12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municipio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9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i/>
        </w:rPr>
        <w:t>paí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han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detectad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orige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llamada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8"/>
          <w:i/>
        </w:rPr>
        <w:t>extorsió'r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4"/>
          <w:w w:val="88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02"/>
          <w:i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9"/>
          <w:w w:val="102"/>
          <w:i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484848"/>
          <w:spacing w:val="-24"/>
          <w:w w:val="111"/>
          <w:i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66"/>
          <w:i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0" w:lineRule="auto"/>
        <w:ind w:left="10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habitante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Jalisco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precisand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cuánta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8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municipio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249" w:lineRule="auto"/>
        <w:ind w:left="1003" w:right="493" w:firstLine="-3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ii.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prisione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9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específica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paí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han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detectad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orige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llamada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extorsió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habitante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Jalisco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precisand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cuánta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prisión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21" w:lineRule="exact"/>
        <w:ind w:left="6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iíi.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Cuánta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llamada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extorsió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fuero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detectada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año,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municipi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Jalisco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" w:after="0" w:line="240" w:lineRule="auto"/>
        <w:ind w:left="6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99.039978pt;margin-top:12.071521pt;width:4.8pt;height:106.559998pt;mso-position-horizontal-relative:page;mso-position-vertical-relative:paragraph;z-index:-3548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iv.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Cuánt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diner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fue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exigid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9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llamada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extorsió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3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9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año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cuánt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fue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pagado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37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41" w:after="0" w:line="240" w:lineRule="auto"/>
        <w:ind w:left="100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{SIC}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148" w:right="408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ANÁLISIS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8" w:lineRule="auto"/>
        <w:ind w:left="726" w:right="494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practicad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aludida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advirti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reúne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satisfac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requisito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79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registrarl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asignándoles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progresivo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correspondiente,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derivar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peticionad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Gobierno,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veinticuatr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corresponde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11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4" w:lineRule="exact"/>
        <w:ind w:left="7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92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.•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59"/>
          <w:i/>
        </w:rPr>
        <w:t>11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5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informe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cuánta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reunione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4"/>
          <w:i/>
        </w:rPr>
        <w:t>han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80" w:lineRule="auto"/>
        <w:ind w:left="721" w:right="469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durante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administració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estatal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entre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gobernadore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Jalisco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2"/>
          <w:i/>
        </w:rPr>
        <w:t>Michoacán,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precisando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Fecha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9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reuniones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b)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Copl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acta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fuero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6"/>
          <w:i/>
        </w:rPr>
        <w:t>levantada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6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6"/>
          <w:i/>
        </w:rPr>
        <w:t>durante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reunione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archiv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electrónic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para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entregada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lnfomex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correo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electrónico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00"/>
          <w:i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9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2"/>
          <w:w w:val="100"/>
          <w:i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mientra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informació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restante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peticionad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determinó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requerir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7" w:after="0" w:line="436" w:lineRule="auto"/>
        <w:ind w:left="731" w:right="493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7.440002pt;margin-top:49.909332pt;width:2.88pt;height:81.599998pt;mso-position-horizontal-relative:page;mso-position-vertical-relative:paragraph;z-index:-3547" type="#_x0000_t75">
            <v:imagedata r:id="rId2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pudiesen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tenerla,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primerament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cerciorarse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posteriorment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estar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aptitu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someterl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junto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161616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solicitud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Decreto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433" w:lineRule="auto"/>
        <w:ind w:left="726" w:right="485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7"/>
        </w:rPr>
        <w:t>25653/LX/15,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Noviembre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vigor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DECRETO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2543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</w:rPr>
        <w:t>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/LXI/15,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9"/>
        </w:rPr>
        <w:t>d</w:t>
      </w:r>
      <w:r>
        <w:rPr>
          <w:rFonts w:ascii="Arial" w:hAnsi="Arial" w:cs="Arial" w:eastAsia="Arial"/>
          <w:sz w:val="17"/>
          <w:szCs w:val="17"/>
          <w:color w:val="2A2A2A"/>
          <w:spacing w:val="-17"/>
          <w:w w:val="16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reformaron,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adicionaron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derogaron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Lineamient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DÉCIMO,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capítul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53"/>
        </w:rPr>
        <w:t>1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8"/>
        </w:rPr>
        <w:t>"Lineamiento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161616"/>
          <w:spacing w:val="1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previsto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materia",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emitido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veinticinc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2012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publicados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161616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1•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periódico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Jalisco",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Trabaj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5" w:lineRule="exact"/>
        <w:ind w:left="7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dictame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dasificació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9"/>
          <w:position w:val="-4"/>
        </w:rPr>
        <w:t>oo"e.pondien:e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9"/>
          <w:position w:val="-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109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4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oportunidad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9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pueda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cesolvec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282"/>
          <w:position w:val="-4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357" w:lineRule="exact"/>
        <w:ind w:left="38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484848"/>
          <w:spacing w:val="0"/>
          <w:w w:val="109"/>
        </w:rPr>
        <w:t>l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240" w:bottom="280" w:left="580" w:right="60"/>
          <w:cols w:num="2" w:equalWidth="0">
            <w:col w:w="1710" w:space="821"/>
            <w:col w:w="9069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80" w:right="60"/>
        </w:sectPr>
      </w:pPr>
      <w:rPr/>
    </w:p>
    <w:p>
      <w:pPr>
        <w:spacing w:before="30" w:after="0" w:line="240" w:lineRule="auto"/>
        <w:ind w:left="108" w:right="-7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9.913349pt;margin-top:527.202637pt;width:.1pt;height:239.920266pt;mso-position-horizontal-relative:page;mso-position-vertical-relative:page;z-index:-3546" coordorigin="198,10544" coordsize="2,4798">
            <v:shape style="position:absolute;left:198;top:10544;width:2;height:4798" coordorigin="198,10544" coordsize="0,4798" path="m198,15342l198,10544e" filled="f" stroked="t" strokeweight=".955504pt" strokecolor="#0C0C0C">
              <v:path arrowok="t"/>
            </v:shape>
          </v:group>
          <w10:wrap type="none"/>
        </w:pict>
      </w:r>
      <w:hyperlink r:id="rId23">
        <w:r>
          <w:rPr>
            <w:rFonts w:ascii="Times New Roman" w:hAnsi="Times New Roman" w:cs="Times New Roman" w:eastAsia="Times New Roman"/>
            <w:sz w:val="23"/>
            <w:szCs w:val="23"/>
            <w:color w:val="030303"/>
            <w:spacing w:val="0"/>
            <w:w w:val="149"/>
          </w:rPr>
          <w:t>www.jallsco.k</w:t>
        </w:r>
        <w:r>
          <w:rPr>
            <w:rFonts w:ascii="Times New Roman" w:hAnsi="Times New Roman" w:cs="Times New Roman" w:eastAsia="Times New Roman"/>
            <w:sz w:val="23"/>
            <w:szCs w:val="23"/>
            <w:color w:val="030303"/>
            <w:spacing w:val="0"/>
            <w:w w:val="149"/>
          </w:rPr>
          <w:t> </w:t>
        </w:r>
        <w:r>
          <w:rPr>
            <w:rFonts w:ascii="Times New Roman" w:hAnsi="Times New Roman" w:cs="Times New Roman" w:eastAsia="Times New Roman"/>
            <w:sz w:val="23"/>
            <w:szCs w:val="23"/>
            <w:color w:val="030303"/>
            <w:spacing w:val="25"/>
            <w:w w:val="149"/>
          </w:rPr>
          <w:t> </w:t>
        </w:r>
      </w:hyperlink>
      <w:r>
        <w:rPr>
          <w:rFonts w:ascii="Times New Roman" w:hAnsi="Times New Roman" w:cs="Times New Roman" w:eastAsia="Times New Roman"/>
          <w:sz w:val="23"/>
          <w:szCs w:val="23"/>
          <w:color w:val="626262"/>
          <w:spacing w:val="0"/>
          <w:w w:val="168"/>
        </w:rPr>
        <w:t>'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66"/>
        <w:jc w:val="left"/>
        <w:tabs>
          <w:tab w:pos="720" w:val="left"/>
          <w:tab w:pos="1340" w:val="left"/>
          <w:tab w:pos="2960" w:val="left"/>
          <w:tab w:pos="43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195.400467pt;margin-top:26.648151pt;width:409.672132pt;height:.1pt;mso-position-horizontal-relative:page;mso-position-vertical-relative:paragraph;z-index:-3545" coordorigin="3908,533" coordsize="8193,2">
            <v:shape style="position:absolute;left:3908;top:533;width:8193;height:2" coordorigin="3908,533" coordsize="8193,0" path="m3908,533l12101,533e" filled="f" stroked="t" strokeweight="2.149883pt" strokecolor="#030303">
              <v:path arrowok="t"/>
            </v:shape>
          </v:group>
          <w10:wrap type="none"/>
        </w:pict>
      </w:r>
      <w:r>
        <w:rPr/>
        <w:pict>
          <v:group style="position:absolute;margin-left:455.881866pt;margin-top:8.709538pt;width:13.145001pt;height:.1pt;mso-position-horizontal-relative:page;mso-position-vertical-relative:paragraph;z-index:-3544" coordorigin="9118,174" coordsize="263,2">
            <v:shape style="position:absolute;left:9118;top:174;width:263;height:2" coordorigin="9118,174" coordsize="263,0" path="m9118,174l9381,174e" filled="f" stroked="t" strokeweight=".22pt" strokecolor="#15151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0"/>
          <w:szCs w:val="10"/>
          <w:color w:val="161616"/>
          <w:w w:val="84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161616"/>
          <w:spacing w:val="-2"/>
          <w:w w:val="84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3"/>
          <w:w w:val="44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0"/>
          <w:w w:val="91"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3"/>
          <w:w w:val="9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0"/>
          <w:w w:val="75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484848"/>
          <w:spacing w:val="-11"/>
          <w:w w:val="7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"/>
          <w:w w:val="56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484848"/>
          <w:spacing w:val="-13"/>
          <w:w w:val="81"/>
          <w:position w:val="2"/>
        </w:rPr>
        <w:t>;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59"/>
          <w:position w:val="2"/>
        </w:rPr>
        <w:t>.-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-35"/>
          <w:w w:val="58"/>
          <w:position w:val="2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-41"/>
          <w:w w:val="111"/>
          <w:position w:val="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111"/>
          <w:position w:val="2"/>
        </w:rPr>
        <w:t>:.,t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323"/>
          <w:position w:val="2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44"/>
          <w:position w:val="2"/>
        </w:rPr>
        <w:t>...</w:t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2A2A2A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0"/>
          <w:w w:val="267"/>
          <w:position w:val="2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0"/>
          <w:w w:val="267"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0"/>
          <w:w w:val="267"/>
          <w:position w:val="2"/>
        </w:rPr>
        <w:t>Ji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0"/>
          <w:w w:val="267"/>
          <w:position w:val="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2A2A2A"/>
          <w:spacing w:val="0"/>
          <w:w w:val="268"/>
          <w:position w:val="2"/>
        </w:rPr>
        <w:t>.r..w</w:t>
      </w:r>
      <w:r>
        <w:rPr>
          <w:rFonts w:ascii="Times New Roman" w:hAnsi="Times New Roman" w:cs="Times New Roman" w:eastAsia="Times New Roman"/>
          <w:sz w:val="10"/>
          <w:szCs w:val="10"/>
          <w:color w:val="626262"/>
          <w:spacing w:val="-2"/>
          <w:w w:val="46"/>
          <w:position w:val="2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161616"/>
          <w:spacing w:val="0"/>
          <w:w w:val="211"/>
          <w:position w:val="2"/>
        </w:rPr>
        <w:t>ltrr"''i'</w:t>
      </w:r>
      <w:r>
        <w:rPr>
          <w:rFonts w:ascii="Times New Roman" w:hAnsi="Times New Roman" w:cs="Times New Roman" w:eastAsia="Times New Roman"/>
          <w:sz w:val="10"/>
          <w:szCs w:val="10"/>
          <w:color w:val="16161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161616"/>
          <w:spacing w:val="0"/>
          <w:w w:val="212"/>
          <w:position w:val="2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161616"/>
          <w:spacing w:val="-18"/>
          <w:w w:val="211"/>
          <w:position w:val="2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1"/>
          <w:position w:val="2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0"/>
          <w:w w:val="101"/>
          <w:position w:val="2"/>
        </w:rPr>
        <w:t>n.,-</w:t>
      </w:r>
      <w:r>
        <w:rPr>
          <w:rFonts w:ascii="Times New Roman" w:hAnsi="Times New Roman" w:cs="Times New Roman" w:eastAsia="Times New Roman"/>
          <w:sz w:val="13"/>
          <w:szCs w:val="13"/>
          <w:color w:val="161616"/>
          <w:spacing w:val="-9"/>
          <w:w w:val="101"/>
          <w:position w:val="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132"/>
          <w:position w:val="2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0"/>
          <w:w w:val="100"/>
          <w:position w:val="2"/>
        </w:rPr>
        <w:t>    </w:t>
      </w:r>
      <w:r>
        <w:rPr>
          <w:rFonts w:ascii="Times New Roman" w:hAnsi="Times New Roman" w:cs="Times New Roman" w:eastAsia="Times New Roman"/>
          <w:sz w:val="11"/>
          <w:szCs w:val="11"/>
          <w:color w:val="777777"/>
          <w:spacing w:val="-1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61616"/>
          <w:spacing w:val="0"/>
          <w:w w:val="547"/>
          <w:position w:val="2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161616"/>
          <w:spacing w:val="0"/>
          <w:w w:val="547"/>
          <w:position w:val="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61616"/>
          <w:spacing w:val="0"/>
          <w:w w:val="547"/>
          <w:position w:val="2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16161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161616"/>
          <w:spacing w:val="0"/>
          <w:w w:val="547"/>
          <w:position w:val="2"/>
        </w:rPr>
        <w:t>-"'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68"/>
          <w:position w:val="2"/>
        </w:rPr>
        <w:t>""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-5"/>
          <w:w w:val="68"/>
          <w:position w:val="2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161616"/>
          <w:spacing w:val="0"/>
          <w:w w:val="163"/>
          <w:position w:val="2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161616"/>
          <w:spacing w:val="-10"/>
          <w:w w:val="164"/>
          <w:position w:val="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20"/>
          <w:w w:val="127"/>
          <w:position w:val="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61"/>
          <w:position w:val="2"/>
        </w:rPr>
        <w:t>.o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15"/>
          <w:w w:val="61"/>
          <w:position w:val="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26262"/>
          <w:spacing w:val="-20"/>
          <w:w w:val="127"/>
          <w:position w:val="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106"/>
          <w:position w:val="2"/>
        </w:rPr>
        <w:t>.c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93"/>
          <w:position w:val="2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8"/>
          <w:w w:val="93"/>
          <w:position w:val="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0"/>
          <w:w w:val="63"/>
          <w:position w:val="2"/>
        </w:rPr>
        <w:t>,.....</w:t>
      </w:r>
      <w:r>
        <w:rPr>
          <w:rFonts w:ascii="Times New Roman" w:hAnsi="Times New Roman" w:cs="Times New Roman" w:eastAsia="Times New Roman"/>
          <w:sz w:val="11"/>
          <w:szCs w:val="11"/>
          <w:color w:val="2A2A2A"/>
          <w:spacing w:val="-15"/>
          <w:w w:val="63"/>
          <w:position w:val="2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57"/>
          <w:position w:val="2"/>
        </w:rPr>
        <w:t>...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26262"/>
          <w:w w:val="38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626262"/>
          <w:spacing w:val="-2"/>
          <w:w w:val="38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-14"/>
          <w:w w:val="39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626262"/>
          <w:spacing w:val="1"/>
          <w:w w:val="37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63"/>
        </w:rPr>
        <w:t>""""'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2"/>
          <w:w w:val="62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163"/>
        </w:rPr>
        <w:t>""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8"/>
          <w:w w:val="201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61"/>
        </w:rPr>
        <w:t>"e0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-13"/>
          <w:w w:val="62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20"/>
          <w:w w:val="128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73"/>
        </w:rPr>
        <w:t>"'.,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-12"/>
          <w:w w:val="73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55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161616"/>
          <w:spacing w:val="0"/>
          <w:w w:val="60"/>
        </w:rPr>
        <w:t>'-'".,,.,."'"',...</w:t>
      </w:r>
      <w:r>
        <w:rPr>
          <w:rFonts w:ascii="Times New Roman" w:hAnsi="Times New Roman" w:cs="Times New Roman" w:eastAsia="Times New Roman"/>
          <w:sz w:val="12"/>
          <w:szCs w:val="12"/>
          <w:color w:val="161616"/>
          <w:spacing w:val="-20"/>
          <w:w w:val="60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7"/>
          <w:w w:val="155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161616"/>
          <w:spacing w:val="0"/>
          <w:w w:val="409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6161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45"/>
        </w:rPr>
        <w:t>U!I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44"/>
        </w:rPr>
        <w:t>;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62"/>
        </w:rPr>
        <w:t>,..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-4"/>
          <w:w w:val="6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0"/>
          <w:w w:val="52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5"/>
          <w:w w:val="52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161616"/>
          <w:spacing w:val="-4"/>
          <w:w w:val="161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484848"/>
          <w:spacing w:val="-11"/>
          <w:w w:val="100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A2A2A"/>
          <w:spacing w:val="1"/>
          <w:w w:val="78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1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00"/>
          <w:u w:val="single" w:color="292929"/>
        </w:rPr>
        <w:t>   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3"/>
          <w:w w:val="100"/>
          <w:u w:val="single" w:color="29292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3"/>
          <w:w w:val="100"/>
          <w:u w:val="single" w:color="292929"/>
        </w:rPr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3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2"/>
          <w:w w:val="11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18"/>
          <w:w w:val="100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89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-17"/>
          <w:w w:val="88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84848"/>
          <w:spacing w:val="0"/>
          <w:w w:val="36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48484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203"/>
        </w:rPr>
        <w:t>J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80" w:right="60"/>
          <w:cols w:num="3" w:equalWidth="0">
            <w:col w:w="2366" w:space="704"/>
            <w:col w:w="5463" w:space="272"/>
            <w:col w:w="2795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591" w:right="-20"/>
        <w:jc w:val="left"/>
        <w:rPr>
          <w:rFonts w:ascii="Times New Roman" w:hAnsi="Times New Roman" w:cs="Times New Roman" w:eastAsia="Times New Roman"/>
          <w:sz w:val="19.199219"/>
          <w:szCs w:val="19.199219"/>
        </w:rPr>
      </w:pPr>
      <w:rPr/>
      <w:r>
        <w:rPr/>
        <w:pict>
          <v:shape style="width:269.760010pt;height:9.6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19.199219"/>
          <w:szCs w:val="19.199219"/>
        </w:rPr>
      </w:r>
    </w:p>
    <w:p>
      <w:pPr>
        <w:jc w:val="left"/>
        <w:spacing w:after="0"/>
        <w:sectPr>
          <w:pgSz w:w="12240" w:h="15840"/>
          <w:pgMar w:top="240" w:bottom="280" w:left="500" w:right="80"/>
        </w:sectPr>
      </w:pPr>
      <w:rPr/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3pt;height:49.92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6" w:after="0" w:line="240" w:lineRule="auto"/>
        <w:ind w:left="802" w:right="43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89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5"/>
        </w:rPr>
        <w:t>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410" w:right="-2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7.040001pt;margin-top:12.082424pt;width:68.160004pt;height:3.84pt;mso-position-horizontal-relative:page;mso-position-vertical-relative:paragraph;z-index:-3543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77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10"/>
        </w:rPr>
        <w:t>Est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8"/>
          <w:w w:val="11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15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33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9" w:after="0" w:line="110" w:lineRule="exact"/>
        <w:ind w:left="10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color w:val="7E7E7E"/>
          <w:spacing w:val="0"/>
          <w:w w:val="131"/>
          <w:position w:val="-1"/>
        </w:rPr>
        <w:t>j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438" w:lineRule="exact"/>
        <w:ind w:right="-2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58.719971pt;margin-top:-19.933538pt;width:47.040001pt;height:42.240002pt;mso-position-horizontal-relative:page;mso-position-vertical-relative:paragraph;z-index:-3542" type="#_x0000_t75">
            <v:imagedata r:id="rId28" o:title=""/>
          </v:shape>
        </w:pict>
      </w:r>
      <w:r>
        <w:rPr>
          <w:rFonts w:ascii="Arial" w:hAnsi="Arial" w:cs="Arial" w:eastAsia="Arial"/>
          <w:sz w:val="43"/>
          <w:szCs w:val="43"/>
          <w:color w:val="696969"/>
          <w:spacing w:val="0"/>
          <w:w w:val="126"/>
          <w:position w:val="2"/>
        </w:rPr>
        <w:t>i</w:t>
      </w:r>
      <w:r>
        <w:rPr>
          <w:rFonts w:ascii="Arial" w:hAnsi="Arial" w:cs="Arial" w:eastAsia="Arial"/>
          <w:sz w:val="43"/>
          <w:szCs w:val="43"/>
          <w:color w:val="696969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43"/>
          <w:szCs w:val="43"/>
          <w:color w:val="696969"/>
          <w:spacing w:val="0"/>
          <w:w w:val="100"/>
          <w:position w:val="2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procedencia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improcedencia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proporcionarla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término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establecido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5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  <w:position w:val="-5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5"/>
          <w:position w:val="-5"/>
        </w:rPr>
        <w:t>a</w:t>
      </w:r>
      <w:r>
        <w:rPr>
          <w:rFonts w:ascii="Arial" w:hAnsi="Arial" w:cs="Arial" w:eastAsia="Arial"/>
          <w:sz w:val="18"/>
          <w:szCs w:val="18"/>
          <w:color w:val="696969"/>
          <w:spacing w:val="-33"/>
          <w:w w:val="106"/>
          <w:position w:val="-5"/>
        </w:rPr>
        <w:t>·</w:t>
      </w:r>
      <w:r>
        <w:rPr>
          <w:rFonts w:ascii="Arial" w:hAnsi="Arial" w:cs="Arial" w:eastAsia="Arial"/>
          <w:sz w:val="18"/>
          <w:szCs w:val="18"/>
          <w:color w:val="464646"/>
          <w:spacing w:val="-28"/>
          <w:w w:val="133"/>
          <w:position w:val="-5"/>
        </w:rPr>
        <w:t>·</w:t>
      </w:r>
      <w:r>
        <w:rPr>
          <w:rFonts w:ascii="Arial" w:hAnsi="Arial" w:cs="Arial" w:eastAsia="Arial"/>
          <w:sz w:val="18"/>
          <w:szCs w:val="18"/>
          <w:color w:val="696969"/>
          <w:spacing w:val="-25"/>
          <w:w w:val="132"/>
          <w:position w:val="-5"/>
        </w:rPr>
        <w:t>.</w:t>
      </w:r>
      <w:r>
        <w:rPr>
          <w:rFonts w:ascii="Arial" w:hAnsi="Arial" w:cs="Arial" w:eastAsia="Arial"/>
          <w:sz w:val="18"/>
          <w:szCs w:val="18"/>
          <w:color w:val="464646"/>
          <w:spacing w:val="3"/>
          <w:w w:val="79"/>
          <w:position w:val="-5"/>
        </w:rPr>
        <w:t>.</w:t>
      </w:r>
      <w:r>
        <w:rPr>
          <w:rFonts w:ascii="Arial" w:hAnsi="Arial" w:cs="Arial" w:eastAsia="Arial"/>
          <w:sz w:val="18"/>
          <w:szCs w:val="18"/>
          <w:color w:val="696969"/>
          <w:spacing w:val="0"/>
          <w:w w:val="79"/>
          <w:position w:val="-5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240" w:lineRule="auto"/>
        <w:ind w:left="5" w:right="-20"/>
        <w:jc w:val="left"/>
        <w:tabs>
          <w:tab w:pos="740" w:val="left"/>
          <w:tab w:pos="872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2689pt;margin-top:10.035349pt;width:1.35309pt;height:11.5pt;mso-position-horizontal-relative:page;mso-position-vertical-relative:paragraph;z-index:-3532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4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23"/>
                      <w:szCs w:val="23"/>
                      <w:color w:val="464646"/>
                      <w:spacing w:val="0"/>
                      <w:w w:val="53"/>
                      <w:i/>
                    </w:rPr>
                    <w:t>j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0"/>
          <w:szCs w:val="10"/>
          <w:color w:val="5B5B5B"/>
          <w:spacing w:val="0"/>
          <w:w w:val="72"/>
          <w:position w:val="12"/>
        </w:rPr>
        <w:t>/</w:t>
      </w:r>
      <w:r>
        <w:rPr>
          <w:rFonts w:ascii="Times New Roman" w:hAnsi="Times New Roman" w:cs="Times New Roman" w:eastAsia="Times New Roman"/>
          <w:sz w:val="10"/>
          <w:szCs w:val="10"/>
          <w:color w:val="5B5B5B"/>
          <w:spacing w:val="0"/>
          <w:w w:val="72"/>
          <w:position w:val="12"/>
        </w:rPr>
        <w:t>(</w:t>
      </w:r>
      <w:r>
        <w:rPr>
          <w:rFonts w:ascii="Times New Roman" w:hAnsi="Times New Roman" w:cs="Times New Roman" w:eastAsia="Times New Roman"/>
          <w:sz w:val="10"/>
          <w:szCs w:val="10"/>
          <w:color w:val="5B5B5B"/>
          <w:spacing w:val="-18"/>
          <w:w w:val="72"/>
          <w:position w:val="1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5B5B5B"/>
          <w:spacing w:val="0"/>
          <w:w w:val="100"/>
          <w:position w:val="12"/>
        </w:rPr>
        <w:tab/>
      </w:r>
      <w:r>
        <w:rPr>
          <w:rFonts w:ascii="Times New Roman" w:hAnsi="Times New Roman" w:cs="Times New Roman" w:eastAsia="Times New Roman"/>
          <w:sz w:val="10"/>
          <w:szCs w:val="10"/>
          <w:color w:val="5B5B5B"/>
          <w:spacing w:val="0"/>
          <w:w w:val="100"/>
          <w:position w:val="12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aplicable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materia.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32"/>
          <w:szCs w:val="32"/>
          <w:color w:val="313131"/>
          <w:spacing w:val="0"/>
          <w:w w:val="42"/>
          <w:position w:val="0"/>
        </w:rPr>
        <w:t>···¡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15" w:after="0" w:line="224" w:lineRule="exact"/>
        <w:ind w:left="14" w:right="-20"/>
        <w:jc w:val="left"/>
        <w:tabs>
          <w:tab w:pos="8840" w:val="left"/>
        </w:tabs>
        <w:rPr>
          <w:rFonts w:ascii="Arial" w:hAnsi="Arial" w:cs="Arial" w:eastAsia="Arial"/>
          <w:sz w:val="5"/>
          <w:szCs w:val="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7.189697pt;margin-top:4.529887pt;width:5.0949pt;height:17pt;mso-position-horizontal-relative:page;mso-position-vertical-relative:paragraph;z-index:-3531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Pr/>
                  <w:r>
                    <w:rPr>
                      <w:rFonts w:ascii="Arial" w:hAnsi="Arial" w:cs="Arial" w:eastAsia="Arial"/>
                      <w:sz w:val="34"/>
                      <w:szCs w:val="34"/>
                      <w:color w:val="5B5B5B"/>
                      <w:spacing w:val="0"/>
                      <w:w w:val="100"/>
                    </w:rPr>
                    <w:t>¡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696969"/>
          <w:spacing w:val="0"/>
          <w:w w:val="138"/>
          <w:position w:val="-2"/>
        </w:rPr>
        <w:t>!</w:t>
      </w:r>
      <w:r>
        <w:rPr>
          <w:rFonts w:ascii="Times New Roman" w:hAnsi="Times New Roman" w:cs="Times New Roman" w:eastAsia="Times New Roman"/>
          <w:sz w:val="22"/>
          <w:szCs w:val="22"/>
          <w:color w:val="696969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696969"/>
          <w:spacing w:val="0"/>
          <w:w w:val="100"/>
          <w:position w:val="-2"/>
        </w:rPr>
      </w:r>
      <w:r>
        <w:rPr>
          <w:rFonts w:ascii="Arial" w:hAnsi="Arial" w:cs="Arial" w:eastAsia="Arial"/>
          <w:sz w:val="5"/>
          <w:szCs w:val="5"/>
          <w:color w:val="9A9A9A"/>
          <w:spacing w:val="0"/>
          <w:w w:val="70"/>
          <w:position w:val="3"/>
        </w:rPr>
        <w:t>-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  <w:position w:val="0"/>
        </w:rPr>
      </w:r>
    </w:p>
    <w:p>
      <w:pPr>
        <w:spacing w:before="0" w:after="0" w:line="216" w:lineRule="exact"/>
        <w:ind w:left="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030441pt;margin-top:6.857219pt;width:5.41236pt;height:23pt;mso-position-horizontal-relative:page;mso-position-vertical-relative:paragraph;z-index:-3537" type="#_x0000_t202" filled="f" stroked="f">
            <v:textbox inset="0,0,0,0">
              <w:txbxContent>
                <w:p>
                  <w:pPr>
                    <w:spacing w:before="0" w:after="0" w:line="460" w:lineRule="exact"/>
                    <w:ind w:right="-109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696969"/>
                      <w:spacing w:val="0"/>
                      <w:w w:val="106"/>
                    </w:rPr>
                    <w:t>l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696969"/>
          <w:spacing w:val="0"/>
          <w:w w:val="56"/>
          <w:position w:val="1"/>
        </w:rPr>
        <w:t>\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9" w:after="0" w:line="240" w:lineRule="auto"/>
        <w:ind w:left="74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Transparencia,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determina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6" w:after="0" w:line="161" w:lineRule="exact"/>
        <w:ind w:left="2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B5B5B"/>
          <w:spacing w:val="0"/>
          <w:w w:val="238"/>
          <w:position w:val="-2"/>
        </w:rPr>
        <w:t>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29" w:right="-2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508194pt;margin-top:4.634534pt;width:4.22244pt;height:6pt;mso-position-horizontal-relative:page;mso-position-vertical-relative:paragraph;z-index:-3530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5B5B5B"/>
                      <w:spacing w:val="0"/>
                      <w:w w:val="317"/>
                    </w:rPr>
                    <w:t>i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5B5B5B"/>
          <w:spacing w:val="0"/>
          <w:w w:val="251"/>
          <w:position w:val="3"/>
        </w:rPr>
        <w:t>i</w:t>
      </w:r>
      <w:r>
        <w:rPr>
          <w:rFonts w:ascii="Arial" w:hAnsi="Arial" w:cs="Arial" w:eastAsia="Arial"/>
          <w:sz w:val="13"/>
          <w:szCs w:val="13"/>
          <w:color w:val="5B5B5B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3"/>
          <w:szCs w:val="13"/>
          <w:color w:val="5B5B5B"/>
          <w:spacing w:val="0"/>
          <w:w w:val="100"/>
          <w:position w:val="3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identificars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tratars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solicitad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result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ser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4" w:lineRule="exact"/>
        <w:ind w:left="2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464646"/>
          <w:spacing w:val="0"/>
          <w:w w:val="129"/>
          <w:position w:val="-3"/>
        </w:rPr>
        <w:t>'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ind w:left="73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competenci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  <w:position w:val="1"/>
        </w:rPr>
        <w:t>obligad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2"/>
          <w:position w:val="1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99"/>
          <w:position w:val="1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32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considerando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ello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respuesta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generadas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412" w:lineRule="auto"/>
        <w:ind w:left="741" w:right="5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resultaro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Estado,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marco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materia,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jurídica,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siguiente: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25" w:right="3215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600pt;margin-top:15.311806pt;width:2.88pt;height:57.599998pt;mso-position-horizontal-relative:page;mso-position-vertical-relative:paragraph;z-index:-3541" type="#_x0000_t75">
            <v:imagedata r:id="rId29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DICTAME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ClASIFICACIÓN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07" w:lineRule="auto"/>
        <w:ind w:left="741" w:right="583" w:firstLine="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Fiscalía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ejerciendo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en: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left="736" w:right="499" w:firstLine="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identificació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llamadas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extorsione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adquirido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empresa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Universa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Securit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Grou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Mexico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2013: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40" w:lineRule="auto"/>
        <w:ind w:left="736" w:right="-20"/>
        <w:jc w:val="left"/>
        <w:tabs>
          <w:tab w:pos="10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herramienta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ofrec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7" w:after="0" w:line="260" w:lineRule="auto"/>
        <w:ind w:left="736" w:right="496" w:firstLine="287"/>
        <w:jc w:val="left"/>
        <w:tabs>
          <w:tab w:pos="26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explotación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herramientas,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contratació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hoy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año: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9" w:after="0" w:line="271" w:lineRule="auto"/>
        <w:ind w:left="2513" w:right="514" w:firstLine="-268"/>
        <w:jc w:val="both"/>
        <w:tabs>
          <w:tab w:pos="26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i.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ab/>
        <w:tab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detectad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llamadas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extorsió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habitante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Ja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1F1F1F"/>
          <w:spacing w:val="-4"/>
          <w:w w:val="181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precisando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cuánta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municipio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5" w:after="0" w:line="271" w:lineRule="auto"/>
        <w:ind w:left="2513" w:right="504" w:firstLine="-32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ii.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prisiones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específica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detectad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llamadas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extorsió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habitante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precisando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cuánta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prisión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5" w:after="0" w:line="260" w:lineRule="auto"/>
        <w:ind w:left="2513" w:right="521" w:firstLine="-36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iii.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Cuánta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llamadas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extorsió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detectada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4" w:after="0" w:line="266" w:lineRule="auto"/>
        <w:ind w:left="2513" w:right="493" w:firstLine="-36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Cuánt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dinero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exigido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llamadas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extorsió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cuánt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pagado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00"/>
          <w:i/>
          <w:position w:val="8"/>
        </w:rPr>
        <w:t>11</w:t>
      </w:r>
      <w:r>
        <w:rPr>
          <w:rFonts w:ascii="Arial" w:hAnsi="Arial" w:cs="Arial" w:eastAsia="Arial"/>
          <w:sz w:val="8"/>
          <w:szCs w:val="8"/>
          <w:color w:val="030303"/>
          <w:spacing w:val="17"/>
          <w:w w:val="100"/>
          <w:i/>
          <w:position w:val="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(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620" w:bottom="280" w:left="500" w:right="80"/>
          <w:cols w:num="2" w:equalWidth="0">
            <w:col w:w="1805" w:space="782"/>
            <w:col w:w="907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00" w:right="80"/>
        </w:sectPr>
      </w:pPr>
      <w:rPr/>
    </w:p>
    <w:p>
      <w:pPr>
        <w:spacing w:before="50" w:after="0" w:line="89" w:lineRule="exact"/>
        <w:ind w:right="-10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0"/>
          <w:w w:val="71"/>
          <w:position w:val="-2"/>
        </w:rPr>
        <w:t>•.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08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E7E7E"/>
          <w:spacing w:val="-92"/>
          <w:w w:val="169"/>
          <w:position w:val="5"/>
        </w:rPr>
        <w:t>¡</w:t>
      </w:r>
      <w:r>
        <w:rPr>
          <w:rFonts w:ascii="Arial" w:hAnsi="Arial" w:cs="Arial" w:eastAsia="Arial"/>
          <w:sz w:val="14"/>
          <w:szCs w:val="14"/>
          <w:color w:val="7E7E7E"/>
          <w:spacing w:val="0"/>
          <w:w w:val="54"/>
          <w:position w:val="-2"/>
        </w:rPr>
        <w:t>.,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7" w:after="0" w:line="240" w:lineRule="auto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corresponde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apartad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7"/>
        </w:rPr>
        <w:t>V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99"/>
        </w:rPr>
        <w:t>,</w:t>
      </w:r>
      <w:r>
        <w:rPr>
          <w:rFonts w:ascii="Arial" w:hAnsi="Arial" w:cs="Arial" w:eastAsia="Arial"/>
          <w:sz w:val="18"/>
          <w:szCs w:val="18"/>
          <w:color w:val="1F1F1F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requiere: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7" w:after="0" w:line="240" w:lineRule="auto"/>
        <w:ind w:left="9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8"/>
          <w:szCs w:val="8"/>
          <w:color w:val="1F1F1F"/>
          <w:spacing w:val="3"/>
          <w:w w:val="144"/>
        </w:rPr>
        <w:t>•</w:t>
      </w:r>
      <w:r>
        <w:rPr>
          <w:rFonts w:ascii="Arial" w:hAnsi="Arial" w:cs="Arial" w:eastAsia="Arial"/>
          <w:sz w:val="8"/>
          <w:szCs w:val="8"/>
          <w:color w:val="030303"/>
          <w:spacing w:val="0"/>
          <w:w w:val="170"/>
        </w:rPr>
        <w:t>•</w:t>
      </w:r>
      <w:r>
        <w:rPr>
          <w:rFonts w:ascii="Arial" w:hAnsi="Arial" w:cs="Arial" w:eastAsia="Arial"/>
          <w:sz w:val="8"/>
          <w:szCs w:val="8"/>
          <w:color w:val="030303"/>
          <w:spacing w:val="-4"/>
          <w:w w:val="170"/>
        </w:rPr>
        <w:t>•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solicit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inform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1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siguiente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00" w:right="80"/>
          <w:cols w:num="3" w:equalWidth="0">
            <w:col w:w="2663" w:space="650"/>
            <w:col w:w="4603" w:space="50"/>
            <w:col w:w="3694"/>
          </w:cols>
        </w:sectPr>
      </w:pPr>
      <w:rPr/>
    </w:p>
    <w:p>
      <w:pPr>
        <w:spacing w:before="0" w:after="0" w:line="246" w:lineRule="exact"/>
        <w:ind w:left="2615" w:right="-20"/>
        <w:jc w:val="left"/>
        <w:tabs>
          <w:tab w:pos="33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9.913349pt;margin-top:690.817261pt;width:.1pt;height:77.262458pt;mso-position-horizontal-relative:page;mso-position-vertical-relative:page;z-index:-3539" coordorigin="198,13816" coordsize="2,1545">
            <v:shape style="position:absolute;left:198;top:13816;width:2;height:1545" coordorigin="198,13816" coordsize="0,1545" path="m198,15362l198,13816e" filled="f" stroked="t" strokeweight=".477752pt" strokecolor="#343434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3.288055pt;margin-top:-14.137156pt;width:5.51552pt;height:4pt;mso-position-horizontal-relative:page;mso-position-vertical-relative:paragraph;z-index:-3536" type="#_x0000_t202" filled="f" stroked="f">
            <v:textbox inset="0,0,0,0">
              <w:txbxContent>
                <w:p>
                  <w:pPr>
                    <w:spacing w:before="0" w:after="0" w:line="80" w:lineRule="exact"/>
                    <w:ind w:right="-52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Pr/>
                  <w:r>
                    <w:rPr>
                      <w:rFonts w:ascii="Arial" w:hAnsi="Arial" w:cs="Arial" w:eastAsia="Arial"/>
                      <w:sz w:val="8"/>
                      <w:szCs w:val="8"/>
                      <w:color w:val="030303"/>
                      <w:spacing w:val="0"/>
                      <w:w w:val="124"/>
                    </w:rPr>
                    <w:t>11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74707pt;margin-top:9.325439pt;width:5.80086pt;height:26pt;mso-position-horizontal-relative:page;mso-position-vertical-relative:paragraph;z-index:-3535" type="#_x0000_t202" filled="f" stroked="f">
            <v:textbox inset="0,0,0,0">
              <w:txbxContent>
                <w:p>
                  <w:pPr>
                    <w:spacing w:before="0" w:after="0" w:line="520" w:lineRule="exact"/>
                    <w:ind w:right="-118"/>
                    <w:jc w:val="left"/>
                    <w:rPr>
                      <w:rFonts w:ascii="Times New Roman" w:hAnsi="Times New Roman" w:cs="Times New Roman" w:eastAsia="Times New Roman"/>
                      <w:sz w:val="52"/>
                      <w:szCs w:val="5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5B5B5B"/>
                      <w:spacing w:val="0"/>
                      <w:w w:val="67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74707pt;margin-top:5.916947pt;width:3.62082pt;height:7pt;mso-position-horizontal-relative:page;mso-position-vertical-relative:paragraph;z-index:-3529" type="#_x0000_t202" filled="f" stroked="f">
            <v:textbox inset="0,0,0,0">
              <w:txbxContent>
                <w:p>
                  <w:pPr>
                    <w:spacing w:before="0" w:after="0" w:line="140" w:lineRule="exact"/>
                    <w:ind w:right="-61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14"/>
                      <w:szCs w:val="14"/>
                      <w:color w:val="696969"/>
                      <w:spacing w:val="0"/>
                      <w:w w:val="233"/>
                    </w:rPr>
                    <w:t>i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696969"/>
          <w:spacing w:val="0"/>
          <w:w w:val="100"/>
          <w:position w:val="7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696969"/>
          <w:spacing w:val="0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96969"/>
          <w:spacing w:val="0"/>
          <w:w w:val="100"/>
          <w:position w:val="7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sobre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tecnológic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adquirido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empresa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Universal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Securit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  <w:position w:val="-1"/>
        </w:rPr>
        <w:t>Group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86" w:lineRule="exact"/>
        <w:ind w:left="33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985947pt;margin-top:2.296988pt;width:3.94725pt;height:25.0pt;mso-position-horizontal-relative:page;mso-position-vertical-relative:paragraph;z-index:-3528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Pr/>
                  <w:r>
                    <w:rPr>
                      <w:rFonts w:ascii="Arial" w:hAnsi="Arial" w:cs="Arial" w:eastAsia="Arial"/>
                      <w:sz w:val="50"/>
                      <w:szCs w:val="50"/>
                      <w:color w:val="464646"/>
                      <w:spacing w:val="0"/>
                      <w:w w:val="56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México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2013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: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servicios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herramienta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ofrec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2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8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  <w:position w:val="-2"/>
        </w:rPr>
        <w:t>..</w:t>
      </w:r>
      <w:r>
        <w:rPr>
          <w:rFonts w:ascii="Arial" w:hAnsi="Arial" w:cs="Arial" w:eastAsia="Arial"/>
          <w:sz w:val="18"/>
          <w:szCs w:val="18"/>
          <w:color w:val="030303"/>
          <w:spacing w:val="-35"/>
          <w:w w:val="105"/>
          <w:position w:val="-2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38"/>
          <w:position w:val="-2"/>
        </w:rPr>
        <w:t>",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  <w:position w:val="-2"/>
        </w:rPr>
        <w:t>debe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left="258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64646"/>
          <w:spacing w:val="-101"/>
          <w:w w:val="138"/>
        </w:rPr>
        <w:t>¡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6" w:lineRule="exact"/>
        <w:ind w:left="330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considerarse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necesariament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independencia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81" w:lineRule="exact"/>
        <w:ind w:left="2620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9A9A9A"/>
          <w:spacing w:val="0"/>
          <w:w w:val="106"/>
          <w:position w:val="-2"/>
        </w:rPr>
        <w:t>·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31" w:lineRule="exact"/>
        <w:ind w:left="2620" w:right="-20"/>
        <w:jc w:val="left"/>
        <w:tabs>
          <w:tab w:pos="3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96969"/>
          <w:spacing w:val="0"/>
          <w:w w:val="100"/>
        </w:rPr>
        <w:t>'¡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trat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resultad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obligaciones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351" w:lineRule="exact"/>
        <w:ind w:left="2607" w:right="-20"/>
        <w:jc w:val="left"/>
        <w:tabs>
          <w:tab w:pos="330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74707pt;margin-top:11.410744pt;width:2.05275pt;height:11.5pt;mso-position-horizontal-relative:page;mso-position-vertical-relative:paragraph;z-index:-3534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4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464646"/>
                      <w:spacing w:val="0"/>
                      <w:w w:val="5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0"/>
          <w:szCs w:val="40"/>
          <w:color w:val="464646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40"/>
          <w:szCs w:val="40"/>
          <w:color w:val="464646"/>
          <w:spacing w:val="-103"/>
          <w:w w:val="100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464646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40"/>
          <w:szCs w:val="40"/>
          <w:color w:val="464646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atribucione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una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Institució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8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ya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  <w:position w:val="-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  <w:position w:val="-7"/>
        </w:rPr>
        <w:t>evidentemente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09" w:lineRule="exact"/>
        <w:ind w:left="2610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572.159973pt;margin-top:1.289748pt;width:13.44pt;height:30.719999pt;mso-position-horizontal-relative:page;mso-position-vertical-relative:paragraph;z-index:-3540" type="#_x0000_t75">
            <v:imagedata r:id="rId30" o:title=""/>
          </v:shape>
        </w:pict>
      </w:r>
      <w:r>
        <w:rPr>
          <w:rFonts w:ascii="Arial" w:hAnsi="Arial" w:cs="Arial" w:eastAsia="Arial"/>
          <w:sz w:val="23"/>
          <w:szCs w:val="23"/>
          <w:color w:val="313131"/>
          <w:spacing w:val="0"/>
          <w:w w:val="152"/>
          <w:position w:val="-7"/>
        </w:rPr>
        <w:t>¡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88" w:lineRule="exact"/>
        <w:ind w:left="2615" w:right="-20"/>
        <w:jc w:val="left"/>
        <w:tabs>
          <w:tab w:pos="3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5.277237pt;margin-top:13.722674pt;width:.469835pt;height:20pt;mso-position-horizontal-relative:page;mso-position-vertical-relative:paragraph;z-index:-3533" type="#_x0000_t202" filled="f" stroked="f">
            <v:textbox inset="0,0,0,0">
              <w:txbxContent>
                <w:p>
                  <w:pPr>
                    <w:spacing w:before="0" w:after="0" w:line="400" w:lineRule="exact"/>
                    <w:ind w:right="-10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color w:val="313131"/>
                      <w:spacing w:val="-142"/>
                      <w:w w:val="110"/>
                    </w:rPr>
                    <w:t>¡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9"/>
          <w:szCs w:val="29"/>
          <w:color w:val="313131"/>
          <w:spacing w:val="0"/>
          <w:w w:val="53"/>
        </w:rPr>
        <w:t>r</w:t>
      </w:r>
      <w:r>
        <w:rPr>
          <w:rFonts w:ascii="Arial" w:hAnsi="Arial" w:cs="Arial" w:eastAsia="Arial"/>
          <w:sz w:val="29"/>
          <w:szCs w:val="29"/>
          <w:color w:val="313131"/>
          <w:spacing w:val="0"/>
          <w:w w:val="100"/>
        </w:rPr>
        <w:tab/>
      </w:r>
      <w:r>
        <w:rPr>
          <w:rFonts w:ascii="Arial" w:hAnsi="Arial" w:cs="Arial" w:eastAsia="Arial"/>
          <w:sz w:val="29"/>
          <w:szCs w:val="29"/>
          <w:color w:val="313131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supuesto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restricció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imperativ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propia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29" w:lineRule="exact"/>
        <w:ind w:left="2620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313131"/>
          <w:spacing w:val="0"/>
          <w:w w:val="233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30" w:lineRule="exact"/>
        <w:ind w:left="3303" w:right="-20"/>
        <w:jc w:val="left"/>
        <w:tabs>
          <w:tab w:pos="11040" w:val="left"/>
          <w:tab w:pos="11460" w:val="left"/>
        </w:tabs>
        <w:rPr>
          <w:rFonts w:ascii="Arial" w:hAnsi="Arial" w:cs="Arial" w:eastAsia="Arial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mateda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po'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tanto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queda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5"/>
        </w:rPr>
        <w:t>'e'"ing;d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68"/>
        </w:rPr>
        <w:t>&gt;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68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0"/>
          <w:w w:val="6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a&lt;ce&gt;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pe,wna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alguna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di&gt;tlnta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la&gt;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que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29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7E7E7E"/>
          <w:spacing w:val="0"/>
          <w:w w:val="66"/>
          <w:i/>
        </w:rPr>
        <w:t>!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2" w:right="-20"/>
        <w:jc w:val="left"/>
        <w:tabs>
          <w:tab w:pos="7580" w:val="left"/>
          <w:tab w:pos="8100" w:val="left"/>
          <w:tab w:pos="8900" w:val="left"/>
          <w:tab w:pos="92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65.540985pt;margin-top:36.152218pt;width:439.531616pt;height:.1pt;mso-position-horizontal-relative:page;mso-position-vertical-relative:paragraph;z-index:-3538" coordorigin="3311,723" coordsize="8791,2">
            <v:shape style="position:absolute;left:3311;top:723;width:8791;height:2" coordorigin="3311,723" coordsize="8791,0" path="m3311,723l12101,723e" filled="f" stroked="t" strokeweight="2.149883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w w:val="115"/>
        </w:rPr>
        <w:t>www.jaU•c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w w:val="11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-5"/>
          <w:w w:val="17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7"/>
        </w:rPr>
        <w:t>go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7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7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7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375"/>
          <w:i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7"/>
          <w:w w:val="37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0"/>
          <w:w w:val="565"/>
        </w:rPr>
        <w:t>-----.,-</w:t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2"/>
          <w:w w:val="326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0"/>
          <w:w w:val="326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-11"/>
          <w:w w:val="32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0"/>
          <w:w w:val="300"/>
        </w:rPr>
        <w:t>..:....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-4"/>
          <w:w w:val="30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-12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0"/>
          <w:w w:val="100"/>
          <w:u w:val="single" w:color="30303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0"/>
          <w:w w:val="100"/>
          <w:u w:val="single" w:color="30303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0"/>
          <w:w w:val="100"/>
          <w:u w:val="single" w:color="303030"/>
        </w:rPr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4"/>
          <w:w w:val="88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202"/>
        </w:rPr>
        <w:t>.,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  <w:u w:val="single" w:color="45454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  <w:u w:val="single" w:color="454545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  <w:u w:val="single" w:color="454545"/>
        </w:rPr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26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1"/>
          <w:w w:val="26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-81"/>
          <w:w w:val="262"/>
        </w:rPr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-81"/>
          <w:w w:val="262"/>
          <w:u w:val="single" w:color="30303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262"/>
          <w:u w:val="single" w:color="30303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262"/>
          <w:u w:val="single" w:color="303030"/>
        </w:rPr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262"/>
        </w:rPr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31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-20"/>
          <w:w w:val="13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0"/>
          <w:w w:val="131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131"/>
          <w:u w:val="single" w:color="1E1E1E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31"/>
          <w:u w:val="single" w:color="1E1E1E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31"/>
          <w:u w:val="single" w:color="1E1E1E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31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-13"/>
          <w:w w:val="9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98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0"/>
          <w:w w:val="111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0"/>
          <w:w w:val="14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-19"/>
          <w:w w:val="14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3"/>
          <w:w w:val="102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-1"/>
          <w:w w:val="176"/>
        </w:rPr>
        <w:t>_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1F1F1F"/>
          <w:spacing w:val="-5"/>
          <w:w w:val="10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313131"/>
          <w:spacing w:val="0"/>
          <w:w w:val="125"/>
        </w:rPr>
        <w:t>_)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00" w:right="8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56.479996pt;margin-top:-20.159948pt;width:298.559998pt;height:5.76pt;mso-position-horizontal-relative:page;mso-position-vertical-relative:paragraph;z-index:-3527" type="#_x0000_t75">
            <v:imagedata r:id="rId31" o:title=""/>
          </v:shape>
        </w:pict>
      </w:r>
      <w:r>
        <w:rPr/>
        <w:pict>
          <v:shape style="width:50.880003pt;height:49.92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 w:after="0" w:line="171" w:lineRule="exact"/>
        <w:ind w:left="760" w:right="129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1" w:lineRule="exact"/>
        <w:ind w:left="372" w:right="85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7" w:after="0" w:line="240" w:lineRule="auto"/>
        <w:ind w:left="399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3" w:lineRule="exact"/>
        <w:ind w:left="1668" w:right="-91"/>
        <w:jc w:val="left"/>
        <w:tabs>
          <w:tab w:pos="2580" w:val="left"/>
        </w:tabs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34"/>
          <w:szCs w:val="34"/>
          <w:color w:val="030303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34"/>
          <w:szCs w:val="34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030303"/>
          <w:spacing w:val="0"/>
          <w:w w:val="100"/>
          <w:position w:val="-1"/>
        </w:rPr>
        <w:t>..,</w:t>
      </w:r>
      <w:r>
        <w:rPr>
          <w:rFonts w:ascii="Arial" w:hAnsi="Arial" w:cs="Arial" w:eastAsia="Arial"/>
          <w:sz w:val="34"/>
          <w:szCs w:val="34"/>
          <w:color w:val="030303"/>
          <w:spacing w:val="-46"/>
          <w:w w:val="100"/>
          <w:position w:val="-1"/>
        </w:rPr>
        <w:t> </w:t>
      </w:r>
      <w:r>
        <w:rPr>
          <w:rFonts w:ascii="Arial" w:hAnsi="Arial" w:cs="Arial" w:eastAsia="Arial"/>
          <w:sz w:val="34"/>
          <w:szCs w:val="34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4"/>
          <w:szCs w:val="34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11"/>
          <w:szCs w:val="11"/>
          <w:color w:val="565656"/>
          <w:spacing w:val="0"/>
          <w:w w:val="101"/>
          <w:position w:val="16"/>
        </w:rPr>
        <w:t>t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12" w:lineRule="auto"/>
        <w:ind w:left="5" w:right="-51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60.640015pt;margin-top:-31.287506pt;width:45.119999pt;height:41.279999pt;mso-position-horizontal-relative:page;mso-position-vertical-relative:paragraph;z-index:-3526" type="#_x0000_t75">
            <v:imagedata r:id="rId35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tenga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atribució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requerir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Poder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9"/>
        </w:rPr>
        <w:t>'</w:t>
      </w:r>
      <w:r>
        <w:rPr>
          <w:rFonts w:ascii="Arial" w:hAnsi="Arial" w:cs="Arial" w:eastAsia="Arial"/>
          <w:sz w:val="18"/>
          <w:szCs w:val="18"/>
          <w:color w:val="676767"/>
          <w:spacing w:val="-16"/>
          <w:w w:val="157"/>
        </w:rPr>
        <w:t>'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262"/>
        </w:rPr>
        <w:t>'</w:t>
      </w:r>
      <w:r>
        <w:rPr>
          <w:rFonts w:ascii="Arial" w:hAnsi="Arial" w:cs="Arial" w:eastAsia="Arial"/>
          <w:sz w:val="18"/>
          <w:szCs w:val="18"/>
          <w:color w:val="3F3F3F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71"/>
        </w:rPr>
        <w:t>,,,</w:t>
      </w:r>
      <w:r>
        <w:rPr>
          <w:rFonts w:ascii="Arial" w:hAnsi="Arial" w:cs="Arial" w:eastAsia="Arial"/>
          <w:sz w:val="18"/>
          <w:szCs w:val="18"/>
          <w:color w:val="676767"/>
          <w:spacing w:val="0"/>
          <w:w w:val="7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tratándos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deban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puedan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misma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siguientes: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04" w:right="324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CONSIDERACIONES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9" w:lineRule="auto"/>
        <w:ind w:right="247" w:firstLine="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PRIMERO.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4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9,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9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1",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2",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3",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4"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14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relativos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407" w:lineRule="auto"/>
        <w:ind w:left="10" w:right="255" w:firstLine="-1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1",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14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18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recaen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literalment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señalan: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08" w:right="2424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30303"/>
          <w:spacing w:val="0"/>
          <w:w w:val="106"/>
        </w:rPr>
        <w:t>CONSTITUCIÓ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4"/>
          <w:szCs w:val="14"/>
          <w:color w:val="030303"/>
          <w:spacing w:val="-11"/>
          <w:w w:val="106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POL[TICA</w:t>
      </w:r>
      <w:r>
        <w:rPr>
          <w:rFonts w:ascii="Arial" w:hAnsi="Arial" w:cs="Arial" w:eastAsia="Arial"/>
          <w:sz w:val="14"/>
          <w:szCs w:val="14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4"/>
          <w:szCs w:val="14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ESTADOS</w:t>
      </w:r>
      <w:r>
        <w:rPr>
          <w:rFonts w:ascii="Arial" w:hAnsi="Arial" w:cs="Arial" w:eastAsia="Arial"/>
          <w:sz w:val="14"/>
          <w:szCs w:val="14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9"/>
        </w:rPr>
        <w:t>UNIDOS</w:t>
      </w:r>
      <w:r>
        <w:rPr>
          <w:rFonts w:ascii="Arial" w:hAnsi="Arial" w:cs="Arial" w:eastAsia="Arial"/>
          <w:sz w:val="14"/>
          <w:szCs w:val="14"/>
          <w:color w:val="030303"/>
          <w:spacing w:val="-1"/>
          <w:w w:val="109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9"/>
        </w:rPr>
        <w:t>MEXICANOS: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8" w:lineRule="auto"/>
        <w:ind w:left="708" w:right="186" w:firstLine="-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6o.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manifestació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idea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será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objet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ninguna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inquisició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judicial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administrativa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cas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ataque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moral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vida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privada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7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terceros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provoqu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algú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delito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perturbe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orde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4"/>
        </w:rPr>
        <w:t>público;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réplica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será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1"/>
        </w:rPr>
        <w:t>ejercido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5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dispuesto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2"/>
        </w:rPr>
        <w:t>ley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5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2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1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1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será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garantizad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Estado.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18" w:right="159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efecto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9"/>
        </w:rPr>
        <w:t>Jo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7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dispuest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presente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observará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2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4"/>
        </w:rPr>
        <w:t>siguiente: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713" w:right="204" w:firstLine="-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ejercici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información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Federación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Estado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Distrit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ámbit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sus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respectiva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competencias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regirá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Jos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2"/>
        </w:rPr>
        <w:t>siguientes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6"/>
        </w:rPr>
        <w:t>principio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9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2"/>
        </w:rPr>
        <w:t>base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10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2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699" w:right="197" w:firstLine="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Toda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poses1o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cualquie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autoridad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entidad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órgan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3"/>
        </w:rPr>
        <w:t>organismo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estatal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7"/>
        </w:rPr>
        <w:t>municipal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sól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podr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reservada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9"/>
        </w:rPr>
        <w:t>temporalmente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3"/>
        </w:rPr>
        <w:t>razones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interé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públic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fije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leyes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2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8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interpretació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este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4"/>
        </w:rPr>
        <w:t>derecho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deberá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prevalece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3"/>
        </w:rPr>
        <w:t>principi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máxima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publicida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8" w:lineRule="auto"/>
        <w:ind w:left="704" w:right="211" w:firstLine="-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7"/>
        </w:rPr>
        <w:t>VIl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8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inobservancia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disposicione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materia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acces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2"/>
        </w:rPr>
        <w:t>será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sancionada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6"/>
        </w:rPr>
        <w:t>Jos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7"/>
          <w:w w:val="8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disponga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leyes.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04" w:right="3478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30303"/>
          <w:spacing w:val="0"/>
          <w:w w:val="106"/>
        </w:rPr>
        <w:t>CONSTITUCIÓ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4"/>
          <w:szCs w:val="14"/>
          <w:color w:val="030303"/>
          <w:spacing w:val="-15"/>
          <w:w w:val="106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4"/>
          <w:szCs w:val="14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4"/>
          <w:szCs w:val="14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3"/>
        </w:rPr>
        <w:t>JALISCO: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4" w:lineRule="auto"/>
        <w:ind w:left="694" w:right="177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Articul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4!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7"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3"/>
          <w:w w:val="20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Toda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persona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sól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hech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encontrarse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territori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4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Jalisco,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gozará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derechos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9"/>
          <w:w w:val="100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establece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Constitución,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siendo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obligación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fundamental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autoridade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salvaguarda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cumplimiento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5"/>
        </w:rPr>
        <w:t>Asimismo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Jalisco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reconoce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protege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garantiza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vida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tod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humano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7"/>
        </w:rPr>
        <w:t>sustentar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expresamente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desde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moment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fecundació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entra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baj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protecció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4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reputa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nacid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todo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7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1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efecto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8"/>
        </w:rPr>
        <w:t>legale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correspondientes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hasta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muerte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3"/>
        </w:rPr>
        <w:t>natural.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08" w:right="18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6"/>
          <w:w w:val="7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será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garantizad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Estad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término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5"/>
        </w:rPr>
        <w:t>esta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240" w:lineRule="auto"/>
        <w:ind w:left="704" w:right="490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558.719971pt;margin-top:3.791909pt;width:48pt;height:70.080002pt;mso-position-horizontal-relative:page;mso-position-vertical-relative:paragraph;z-index:-3525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7"/>
        </w:rPr>
        <w:t>Constitució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respectiva.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4" w:right="111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7"/>
        </w:rPr>
        <w:t>Artícul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9!l.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7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derech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8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3"/>
        </w:rPr>
        <w:t>pública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tendrá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5"/>
        </w:rPr>
        <w:t>lo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siguiente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6"/>
        </w:rPr>
        <w:t>fundamento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10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44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3F3F3F"/>
          <w:w w:val="84"/>
        </w:rPr>
        <w:t>·</w:t>
      </w:r>
      <w:r>
        <w:rPr>
          <w:rFonts w:ascii="Arial" w:hAnsi="Arial" w:cs="Arial" w:eastAsia="Arial"/>
          <w:sz w:val="18"/>
          <w:szCs w:val="18"/>
          <w:color w:val="676767"/>
          <w:w w:val="40"/>
        </w:rPr>
        <w:t>,.</w:t>
      </w:r>
      <w:r>
        <w:rPr>
          <w:rFonts w:ascii="Arial" w:hAnsi="Arial" w:cs="Arial" w:eastAsia="Arial"/>
          <w:sz w:val="18"/>
          <w:szCs w:val="18"/>
          <w:color w:val="000000"/>
          <w:w w:val="100"/>
        </w:rPr>
      </w:r>
    </w:p>
    <w:p>
      <w:pPr>
        <w:spacing w:before="78" w:after="0" w:line="145" w:lineRule="exact"/>
        <w:ind w:left="86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30303"/>
          <w:spacing w:val="0"/>
          <w:w w:val="270"/>
          <w:position w:val="-2"/>
        </w:rPr>
        <w:t>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66" w:lineRule="exact"/>
        <w:ind w:left="90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676767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280" w:bottom="280" w:left="580" w:right="0"/>
          <w:cols w:num="3" w:equalWidth="0">
            <w:col w:w="2627" w:space="639"/>
            <w:col w:w="7921" w:space="69"/>
            <w:col w:w="404"/>
          </w:cols>
        </w:sectPr>
      </w:pPr>
      <w:rPr/>
    </w:p>
    <w:p>
      <w:pPr>
        <w:spacing w:before="91" w:after="0" w:line="240" w:lineRule="auto"/>
        <w:ind w:left="119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598.45282pt;margin-top:340.552856pt;width:.1pt;height:41.018970pt;mso-position-horizontal-relative:page;mso-position-vertical-relative:page;z-index:-3524" coordorigin="11969,6811" coordsize="2,820">
            <v:shape style="position:absolute;left:11969;top:6811;width:2;height:820" coordorigin="11969,6811" coordsize="0,820" path="m11969,7631l11969,6811e" filled="f" stroked="t" strokeweight=".23767pt" strokecolor="#4B4B4B">
              <v:path arrowok="t"/>
            </v:shape>
          </v:group>
          <w10:wrap type="none"/>
        </w:pict>
      </w:r>
      <w:r>
        <w:rPr/>
        <w:pict>
          <v:group style="position:absolute;margin-left:136.184860pt;margin-top:36.204376pt;width:459.891263pt;height:.1pt;mso-position-horizontal-relative:page;mso-position-vertical-relative:paragraph;z-index:-3523" coordorigin="2724,724" coordsize="9198,2">
            <v:shape style="position:absolute;left:2724;top:724;width:9198;height:2" coordorigin="2724,724" coordsize="9198,0" path="m2724,724l11922,724e" filled="f" stroked="t" strokeweight="1.663689pt" strokecolor="#080808">
              <v:path arrowok="t"/>
            </v:shape>
          </v:group>
          <w10:wrap type="none"/>
        </w:pict>
      </w:r>
      <w:hyperlink r:id="rId37">
        <w:r>
          <w:rPr>
            <w:rFonts w:ascii="Times New Roman" w:hAnsi="Times New Roman" w:cs="Times New Roman" w:eastAsia="Times New Roman"/>
            <w:sz w:val="18"/>
            <w:szCs w:val="18"/>
            <w:color w:val="030303"/>
            <w:w w:val="181"/>
          </w:rPr>
          <w:t>www.jalisco.g</w:t>
        </w:r>
        <w:r>
          <w:rPr>
            <w:rFonts w:ascii="Times New Roman" w:hAnsi="Times New Roman" w:cs="Times New Roman" w:eastAsia="Times New Roman"/>
            <w:sz w:val="18"/>
            <w:szCs w:val="18"/>
            <w:color w:val="858585"/>
            <w:w w:val="21"/>
          </w:rPr>
          <w:t>-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w w:val="100"/>
          </w:rPr>
        </w:r>
      </w:hyperlink>
    </w:p>
    <w:p>
      <w:pPr>
        <w:spacing w:before="76" w:after="0" w:line="240" w:lineRule="auto"/>
        <w:ind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4"/>
          <w:szCs w:val="34"/>
          <w:color w:val="282828"/>
          <w:spacing w:val="0"/>
          <w:w w:val="156"/>
        </w:rPr>
        <w:t>-----'-e-..,;.....-.=.--</w:t>
      </w:r>
      <w:r>
        <w:rPr>
          <w:rFonts w:ascii="Times New Roman" w:hAnsi="Times New Roman" w:cs="Times New Roman" w:eastAsia="Times New Roman"/>
          <w:sz w:val="34"/>
          <w:szCs w:val="34"/>
          <w:color w:val="282828"/>
          <w:spacing w:val="0"/>
          <w:w w:val="15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82828"/>
          <w:spacing w:val="0"/>
          <w:w w:val="157"/>
        </w:rPr>
        <w:t>..,.-</w:t>
      </w:r>
      <w:r>
        <w:rPr>
          <w:rFonts w:ascii="Times New Roman" w:hAnsi="Times New Roman" w:cs="Times New Roman" w:eastAsia="Times New Roman"/>
          <w:sz w:val="34"/>
          <w:szCs w:val="34"/>
          <w:color w:val="282828"/>
          <w:spacing w:val="-17"/>
          <w:w w:val="157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565656"/>
          <w:spacing w:val="0"/>
          <w:w w:val="105"/>
        </w:rPr>
        <w:t>--··-</w:t>
      </w:r>
      <w:r>
        <w:rPr>
          <w:rFonts w:ascii="Times New Roman" w:hAnsi="Times New Roman" w:cs="Times New Roman" w:eastAsia="Times New Roman"/>
          <w:sz w:val="34"/>
          <w:szCs w:val="34"/>
          <w:color w:val="565656"/>
          <w:spacing w:val="-17"/>
          <w:w w:val="105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282828"/>
          <w:spacing w:val="-38"/>
          <w:w w:val="122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030303"/>
          <w:spacing w:val="-34"/>
          <w:w w:val="81"/>
        </w:rPr>
        <w:t>·</w:t>
      </w:r>
      <w:r>
        <w:rPr>
          <w:rFonts w:ascii="Times New Roman" w:hAnsi="Times New Roman" w:cs="Times New Roman" w:eastAsia="Times New Roman"/>
          <w:sz w:val="34"/>
          <w:szCs w:val="34"/>
          <w:color w:val="3F3F3F"/>
          <w:spacing w:val="0"/>
          <w:w w:val="278"/>
        </w:rPr>
        <w:t>--···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80" w:right="0"/>
          <w:cols w:num="2" w:equalWidth="0">
            <w:col w:w="2023" w:space="440"/>
            <w:col w:w="9197"/>
          </w:cols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719" w:right="-20"/>
        <w:jc w:val="left"/>
        <w:rPr>
          <w:rFonts w:ascii="Times New Roman" w:hAnsi="Times New Roman" w:cs="Times New Roman" w:eastAsia="Times New Roman"/>
          <w:sz w:val="11.519531"/>
          <w:szCs w:val="11.519531"/>
        </w:rPr>
      </w:pPr>
      <w:rPr/>
      <w:r>
        <w:rPr/>
        <w:pict>
          <v:shape style="width:225.600006pt;height:5.76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11.519531"/>
          <w:szCs w:val="11.519531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92" w:lineRule="exact"/>
        <w:ind w:left="393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9.52pt;margin-top:-15.647196pt;width:50.880001pt;height:49.919998pt;mso-position-horizontal-relative:page;mso-position-vertical-relative:paragraph;z-index:-3522" type="#_x0000_t75">
            <v:imagedata r:id="rId39" o:title=""/>
          </v:shape>
        </w:pict>
      </w:r>
      <w:r>
        <w:rPr/>
        <w:pict>
          <v:shape style="position:absolute;margin-left:559.679993pt;margin-top:-37.727196pt;width:47.040001pt;height:48pt;mso-position-horizontal-relative:page;mso-position-vertical-relative:paragraph;z-index:-3520" type="#_x0000_t75">
            <v:imagedata r:id="rId40" o:title=""/>
          </v:shape>
        </w:pict>
      </w:r>
      <w:r>
        <w:rPr/>
        <w:pict>
          <v:group style="position:absolute;margin-left:158.692749pt;margin-top:-32.297134pt;width:.1pt;height:274.572624pt;mso-position-horizontal-relative:page;mso-position-vertical-relative:paragraph;z-index:-3517" coordorigin="3174,-646" coordsize="2,5491">
            <v:shape style="position:absolute;left:3174;top:-646;width:2;height:5491" coordorigin="3174,-646" coordsize="0,5491" path="m3174,4846l3174,-646e" filled="f" stroked="t" strokeweight=".469505pt" strokecolor="#383838">
              <v:path arrowok="t"/>
            </v:shape>
          </v:group>
          <w10:wrap type="none"/>
        </w:pict>
      </w:r>
      <w:r>
        <w:rPr/>
        <w:pict>
          <v:group style="position:absolute;margin-left:163.387802pt;margin-top:-31.587032pt;width:35.682394pt;height:.1pt;mso-position-horizontal-relative:page;mso-position-vertical-relative:paragraph;z-index:-3516" coordorigin="3268,-632" coordsize="714,2">
            <v:shape style="position:absolute;left:3268;top:-632;width:714;height:2" coordorigin="3268,-632" coordsize="714,0" path="m3268,-632l3981,-632e" filled="f" stroked="t" strokeweight=".469505pt" strokecolor="#4F4F4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2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5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2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consolidación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democrátic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Jalisco;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8" w:after="0" w:line="261" w:lineRule="auto"/>
        <w:ind w:left="3934" w:right="736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71.040001pt;margin-top:36.009758pt;width:27.84pt;height:32.639999pt;mso-position-horizontal-relative:page;mso-position-vertical-relative:paragraph;z-index:-3521" type="#_x0000_t75">
            <v:imagedata r:id="rId41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8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8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5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7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municipales,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apertur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decisiones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éstas;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Sz w:w="12240" w:h="15840"/>
          <w:pgMar w:top="260" w:bottom="280" w:left="620" w:right="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19.132336pt;margin-top:672.960022pt;width:589.507665pt;height:92.160004pt;mso-position-horizontal-relative:page;mso-position-vertical-relative:page;z-index:-3519" coordorigin="383,13459" coordsize="11790,1843">
            <v:shape style="position:absolute;left:2995;top:13459;width:9178;height:1843" type="#_x0000_t75">
              <v:imagedata r:id="rId42" o:title=""/>
            </v:shape>
            <v:group style="position:absolute;left:394;top:15239;width:7944;height:2" coordorigin="394,15239" coordsize="7944,2">
              <v:shape style="position:absolute;left:394;top:15239;width:7944;height:2" coordorigin="394,15239" coordsize="7944,0" path="m394,15239l8338,15239e" filled="f" stroked="t" strokeweight="1.173763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451093pt;margin-top:14.675433pt;width:.1pt;height:98.467424pt;mso-position-horizontal-relative:page;mso-position-vertical-relative:page;z-index:-3518" coordorigin="169,294" coordsize="2,1969">
            <v:shape style="position:absolute;left:169;top:294;width:2;height:1969" coordorigin="169,294" coordsize="0,1969" path="m169,2263l169,294e" filled="f" stroked="t" strokeweight=".93901pt" strokecolor="#0F0F0F">
              <v:path arrowok="t"/>
            </v:shape>
          </v:group>
          <w10:wrap type="none"/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2" w:lineRule="exact"/>
        <w:ind w:left="767" w:right="135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83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82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</w:rPr>
        <w:t>sca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94"/>
        </w:rPr>
        <w:t>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2" w:lineRule="exact"/>
        <w:ind w:left="382" w:right="92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93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13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8"/>
          <w:w w:val="12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17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8.160004pt;height:4.8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6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59.162262pt;margin-top:-78.09053pt;width:.1pt;height:71.010161pt;mso-position-horizontal-relative:page;mso-position-vertical-relative:paragraph;z-index:-3514" coordorigin="3183,-1562" coordsize="2,1420">
            <v:shape style="position:absolute;left:3183;top:-1562;width:2;height:1420" coordorigin="3183,-1562" coordsize="0,1420" path="m3183,-142l3183,-1562e" filled="f" stroked="t" strokeweight=".469505pt" strokecolor="#3B3B3B">
              <v:path arrowok="t"/>
            </v:shape>
          </v:group>
          <w10:wrap type="none"/>
        </w:pict>
      </w:r>
      <w:r>
        <w:rPr/>
        <w:pict>
          <v:shape style="width:2.88pt;height:118.08pt;mso-position-horizontal-relative:char;mso-position-vertical-relative:line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.52pt;height:83.52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9" w:lineRule="exact"/>
        <w:ind w:left="108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hyperlink r:id="rId46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24"/>
            <w:position w:val="-2"/>
          </w:rPr>
          <w:t>www.jalisco.go</w:t>
        </w:r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-18"/>
            <w:w w:val="124"/>
            <w:position w:val="-2"/>
          </w:rPr>
          <w:t> </w:t>
        </w:r>
      </w:hyperlink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0"/>
          <w:w w:val="69"/>
          <w:position w:val="-2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8E8E8E"/>
          <w:spacing w:val="-9"/>
          <w:w w:val="69"/>
          <w:position w:val="-2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83"/>
          <w:position w:val="-2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1544" w:right="-20"/>
        <w:jc w:val="left"/>
        <w:tabs>
          <w:tab w:pos="21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37"/>
          <w:position w:val="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37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  <w:position w:val="1"/>
        </w:rPr>
        <w:t>F</w:t>
      </w:r>
      <w:r>
        <w:rPr>
          <w:rFonts w:ascii="Arial" w:hAnsi="Arial" w:cs="Arial" w:eastAsia="Arial"/>
          <w:sz w:val="16"/>
          <w:szCs w:val="16"/>
          <w:color w:val="4D4D4D"/>
          <w:spacing w:val="0"/>
          <w:w w:val="100"/>
          <w:position w:val="1"/>
        </w:rPr>
        <w:t>'</w:t>
      </w:r>
      <w:r>
        <w:rPr>
          <w:rFonts w:ascii="Arial" w:hAnsi="Arial" w:cs="Arial" w:eastAsia="Arial"/>
          <w:sz w:val="16"/>
          <w:szCs w:val="16"/>
          <w:color w:val="4D4D4D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4D4D4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4D4D4D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8E8E8E"/>
          <w:spacing w:val="0"/>
          <w:w w:val="59"/>
          <w:position w:val="1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9" w:after="0" w:line="271" w:lineRule="auto"/>
        <w:ind w:left="14" w:right="768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5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3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92.750305pt;margin-top:-28.23785pt;width:.1pt;height:36.925284pt;mso-position-horizontal-relative:page;mso-position-vertical-relative:paragraph;z-index:-3515" coordorigin="11855,-565" coordsize="2,739">
            <v:shape style="position:absolute;left:11855;top:-565;width:2;height:739" coordorigin="11855,-565" coordsize="0,739" path="m11855,174l11855,-565e" filled="f" stroked="t" strokeweight=".469505pt" strokecolor="#44444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-6"/>
        </w:rPr>
        <w:t>V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75"/>
        </w:rPr>
        <w:t>.</w:t>
      </w:r>
      <w:r>
        <w:rPr>
          <w:rFonts w:ascii="Arial" w:hAnsi="Arial" w:cs="Arial" w:eastAsia="Arial"/>
          <w:sz w:val="16"/>
          <w:szCs w:val="16"/>
          <w:color w:val="242424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7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2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veraz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oportuna;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-6"/>
          <w:w w:val="93"/>
        </w:rPr>
        <w:t>V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242424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7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2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7" w:lineRule="auto"/>
        <w:ind w:left="14" w:right="747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3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promoción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controversia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suscite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Jalisc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9" w:right="738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proveerán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pleno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liberta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individuos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propiciarán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econó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3"/>
        </w:rPr>
        <w:t>m</w:t>
      </w:r>
      <w:r>
        <w:rPr>
          <w:rFonts w:ascii="Arial" w:hAnsi="Arial" w:cs="Arial" w:eastAsia="Arial"/>
          <w:sz w:val="16"/>
          <w:szCs w:val="16"/>
          <w:color w:val="242424"/>
          <w:spacing w:val="-7"/>
          <w:w w:val="167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cultura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entida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42424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ello: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14" w:right="72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promoverán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75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5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ORGANICA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PODE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EJECUTIVO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5" w:right="697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consideración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25423/lX/1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5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12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Noviembre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mil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Congreso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REFORMA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DIVERSAS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ORGANICA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EJECUTIVO,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ORGANICA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GENERAl,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MOVILIDA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2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2"/>
        </w:rPr>
        <w:t>TRANSPORTE,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7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7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2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9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7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06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ONTR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0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CONFIANZ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89"/>
        </w:rPr>
        <w:t>A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93"/>
        </w:rPr>
        <w:t>,</w:t>
      </w:r>
      <w:r>
        <w:rPr>
          <w:rFonts w:ascii="Arial" w:hAnsi="Arial" w:cs="Arial" w:eastAsia="Arial"/>
          <w:sz w:val="16"/>
          <w:szCs w:val="16"/>
          <w:color w:val="242424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TODOS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ORDENAMIENTOS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13.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204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40" w:lineRule="auto"/>
        <w:ind w:left="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"/>
          <w:w w:val="5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56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7"/>
          <w:w w:val="175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75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74" w:lineRule="auto"/>
        <w:ind w:left="9" w:right="71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-6"/>
        </w:rPr>
        <w:t>V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75"/>
        </w:rPr>
        <w:t>.</w:t>
      </w:r>
      <w:r>
        <w:rPr>
          <w:rFonts w:ascii="Arial" w:hAnsi="Arial" w:cs="Arial" w:eastAsia="Arial"/>
          <w:sz w:val="16"/>
          <w:szCs w:val="16"/>
          <w:color w:val="242424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agrupamiento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Comisionado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local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9" w:lineRule="auto"/>
        <w:ind w:right="73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Constitución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institució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1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encargada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conducir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mantene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conducción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policías,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reparación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tribunales,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sanciones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infraccione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correspondient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3"/>
        </w:rPr>
        <w:t>e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93"/>
        </w:rPr>
        <w:t>,</w:t>
      </w:r>
      <w:r>
        <w:rPr>
          <w:rFonts w:ascii="Arial" w:hAnsi="Arial" w:cs="Arial" w:eastAsia="Arial"/>
          <w:sz w:val="16"/>
          <w:szCs w:val="16"/>
          <w:color w:val="242424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rigiéndose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objetividad,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eficiencia,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profesionalism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65"/>
        </w:rPr>
        <w:t>,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6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honradez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5" w:right="743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estructur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también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distribución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9" w:right="80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40"/>
        </w:rPr>
        <w:t>la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7"/>
          <w:w w:val="14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FiscaH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fiscalía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regionales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desconcentrados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establezc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sean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creadas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Gobernado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disponibilidad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presupuesta!.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620" w:bottom="280" w:left="620" w:right="0"/>
          <w:cols w:num="2" w:equalWidth="0">
            <w:col w:w="2683" w:space="1237"/>
            <w:col w:w="770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9" w:after="0" w:line="180" w:lineRule="exact"/>
        <w:ind w:left="369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2.799999pt;margin-top:-3.026075pt;width:49.919998pt;height:48pt;mso-position-horizontal-relative:page;mso-position-vertical-relative:paragraph;z-index:-3513" type="#_x0000_t75">
            <v:imagedata r:id="rId47" o:title=""/>
          </v:shape>
        </w:pict>
      </w:r>
      <w:r>
        <w:rPr/>
        <w:pict>
          <v:shape style="position:absolute;margin-left:558.719971pt;margin-top:-29.906128pt;width:45.119999pt;height:43.200001pt;mso-position-horizontal-relative:page;mso-position-vertical-relative:paragraph;z-index:-3512" type="#_x0000_t75">
            <v:imagedata r:id="rId48" o:title=""/>
          </v:shape>
        </w:pict>
      </w:r>
      <w:r>
        <w:rPr/>
        <w:pict>
          <v:group style="position:absolute;margin-left:152.639999pt;margin-top:-24.14612pt;width:271.679993pt;height:179.760022pt;mso-position-horizontal-relative:page;mso-position-vertical-relative:paragraph;z-index:-3511" coordorigin="3053,-483" coordsize="5434,3595">
            <v:shape style="position:absolute;left:3053;top:-483;width:5434;height:115" type="#_x0000_t75">
              <v:imagedata r:id="rId49" o:title=""/>
            </v:shape>
            <v:group style="position:absolute;left:3115;top:-368;width:2;height:3475" coordorigin="3115,-368" coordsize="2,3475">
              <v:shape style="position:absolute;left:3115;top:-368;width:2;height:3475" coordorigin="3115,-368" coordsize="0,3475" path="m3115,3107l3115,-368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30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6"/>
          <w:szCs w:val="16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  <w:position w:val="-1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91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  <w:position w:val="-1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91"/>
          <w:position w:val="-1"/>
        </w:rPr>
        <w:t>a</w:t>
      </w:r>
      <w:r>
        <w:rPr>
          <w:rFonts w:ascii="Arial" w:hAnsi="Arial" w:cs="Arial" w:eastAsia="Arial"/>
          <w:sz w:val="16"/>
          <w:szCs w:val="16"/>
          <w:spacing w:val="4"/>
          <w:w w:val="91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6"/>
          <w:szCs w:val="16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6"/>
          <w:szCs w:val="16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  <w:position w:val="-1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97"/>
          <w:position w:val="-1"/>
        </w:rPr>
        <w:t>o</w:t>
      </w:r>
      <w:r>
        <w:rPr>
          <w:rFonts w:ascii="Arial" w:hAnsi="Arial" w:cs="Arial" w:eastAsia="Arial"/>
          <w:sz w:val="16"/>
          <w:szCs w:val="16"/>
          <w:spacing w:val="-4"/>
          <w:w w:val="97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tien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6"/>
          <w:szCs w:val="16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siguiente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  <w:position w:val="-1"/>
        </w:rPr>
        <w:t>atribuciones: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40" w:bottom="280" w:left="820" w:right="60"/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7.92pt;margin-top:548.640015pt;width:.1pt;height:219.12pt;mso-position-horizontal-relative:page;mso-position-vertical-relative:page;z-index:-3507" coordorigin="158,10973" coordsize="2,4382">
            <v:shape style="position:absolute;left:158;top:10973;width:2;height:4382" coordorigin="158,10973" coordsize="0,4382" path="m158,15355l158,10973e" filled="f" stroked="t" strokeweight="1.44pt" strokecolor="#000000">
              <v:path arrowok="t"/>
            </v:shape>
          </v:group>
          <w10:wrap type="none"/>
        </w:pict>
      </w:r>
      <w:r>
        <w:rPr>
          <w:sz w:val="12"/>
          <w:szCs w:val="12"/>
        </w:rPr>
      </w:r>
    </w:p>
    <w:p>
      <w:pPr>
        <w:spacing w:before="0" w:after="0" w:line="240" w:lineRule="auto"/>
        <w:ind w:left="387" w:right="193"/>
        <w:jc w:val="center"/>
        <w:rPr>
          <w:rFonts w:ascii="Times New Roman" w:hAnsi="Times New Roman" w:cs="Times New Roman" w:eastAsia="Times New Roman"/>
          <w:sz w:val="130"/>
          <w:szCs w:val="130"/>
        </w:rPr>
      </w:pPr>
      <w:rPr/>
      <w:r>
        <w:rPr>
          <w:rFonts w:ascii="Times New Roman" w:hAnsi="Times New Roman" w:cs="Times New Roman" w:eastAsia="Times New Roman"/>
          <w:sz w:val="130"/>
          <w:szCs w:val="130"/>
          <w:spacing w:val="35"/>
          <w:w w:val="43"/>
          <w:i/>
        </w:rPr>
        <w:t>:</w:t>
      </w:r>
      <w:r>
        <w:rPr>
          <w:rFonts w:ascii="Times New Roman" w:hAnsi="Times New Roman" w:cs="Times New Roman" w:eastAsia="Times New Roman"/>
          <w:sz w:val="49"/>
          <w:szCs w:val="49"/>
          <w:spacing w:val="-74"/>
          <w:w w:val="160"/>
          <w:position w:val="17"/>
        </w:rPr>
        <w:t>•</w:t>
      </w:r>
      <w:r>
        <w:rPr>
          <w:rFonts w:ascii="Times New Roman" w:hAnsi="Times New Roman" w:cs="Times New Roman" w:eastAsia="Times New Roman"/>
          <w:sz w:val="130"/>
          <w:szCs w:val="130"/>
          <w:spacing w:val="0"/>
          <w:w w:val="43"/>
          <w:i/>
          <w:position w:val="0"/>
        </w:rPr>
        <w:t>,,</w:t>
      </w:r>
      <w:r>
        <w:rPr>
          <w:rFonts w:ascii="Times New Roman" w:hAnsi="Times New Roman" w:cs="Times New Roman" w:eastAsia="Times New Roman"/>
          <w:sz w:val="130"/>
          <w:szCs w:val="130"/>
          <w:spacing w:val="0"/>
          <w:w w:val="100"/>
          <w:position w:val="0"/>
        </w:rPr>
      </w:r>
    </w:p>
    <w:p>
      <w:pPr>
        <w:spacing w:before="6" w:after="0" w:line="240" w:lineRule="auto"/>
        <w:ind w:left="466" w:right="39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4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65" w:lineRule="exact"/>
        <w:ind w:left="74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73" w:after="0" w:line="240" w:lineRule="auto"/>
        <w:ind w:left="91" w:right="-38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group style="position:absolute;margin-left:147.839996pt;margin-top:48.197598pt;width:12.48pt;height:346.079996pt;mso-position-horizontal-relative:page;mso-position-vertical-relative:paragraph;z-index:-3509" coordorigin="2957,964" coordsize="250,6922">
            <v:shape style="position:absolute;left:2957;top:2721;width:250;height:5165" type="#_x0000_t75">
              <v:imagedata r:id="rId50" o:title=""/>
            </v:shape>
            <v:group style="position:absolute;left:3142;top:969;width:2;height:1776" coordorigin="3142,969" coordsize="2,1776">
              <v:shape style="position:absolute;left:3142;top:969;width:2;height:1776" coordorigin="3142,969" coordsize="0,1776" path="m3142,2745l3142,969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30"/>
        </w:rPr>
        <w:t>ltQ81f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30"/>
        </w:rPr>
        <w:t>NO</w:t>
      </w:r>
      <w:r>
        <w:rPr>
          <w:rFonts w:ascii="Times New Roman" w:hAnsi="Times New Roman" w:cs="Times New Roman" w:eastAsia="Times New Roman"/>
          <w:sz w:val="7"/>
          <w:szCs w:val="7"/>
          <w:spacing w:val="-5"/>
          <w:w w:val="13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23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spacing w:val="-6"/>
          <w:w w:val="123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96"/>
        </w:rPr>
        <w:t>..</w:t>
      </w:r>
      <w:r>
        <w:rPr>
          <w:rFonts w:ascii="Times New Roman" w:hAnsi="Times New Roman" w:cs="Times New Roman" w:eastAsia="Times New Roman"/>
          <w:sz w:val="7"/>
          <w:szCs w:val="7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47"/>
        </w:rPr>
        <w:t>UT.\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47"/>
        </w:rPr>
        <w:t>00</w:t>
      </w:r>
      <w:r>
        <w:rPr>
          <w:rFonts w:ascii="Times New Roman" w:hAnsi="Times New Roman" w:cs="Times New Roman" w:eastAsia="Times New Roman"/>
          <w:sz w:val="7"/>
          <w:szCs w:val="7"/>
          <w:spacing w:val="-9"/>
          <w:w w:val="14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DF.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7"/>
        </w:rPr>
        <w:t>JA.U</w:t>
      </w:r>
      <w:r>
        <w:rPr>
          <w:rFonts w:ascii="Times New Roman" w:hAnsi="Times New Roman" w:cs="Times New Roman" w:eastAsia="Times New Roman"/>
          <w:sz w:val="7"/>
          <w:szCs w:val="7"/>
          <w:spacing w:val="1"/>
          <w:w w:val="11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7"/>
        </w:rPr>
        <w:t>CO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</w:r>
    </w:p>
    <w:p>
      <w:pPr>
        <w:spacing w:before="39" w:after="0" w:line="240" w:lineRule="auto"/>
        <w:ind w:left="10" w:right="4648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Dirigir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controla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Ministeri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o</w:t>
      </w:r>
      <w:r>
        <w:rPr>
          <w:rFonts w:ascii="Arial" w:hAnsi="Arial" w:cs="Arial" w:eastAsia="Arial"/>
          <w:sz w:val="16"/>
          <w:szCs w:val="16"/>
          <w:spacing w:val="13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Público;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1" w:lineRule="auto"/>
        <w:ind w:left="10" w:right="55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99.039978pt;margin-top:14.223907pt;width:2.88pt;height:113.279999pt;mso-position-horizontal-relative:page;mso-position-vertical-relative:paragraph;z-index:-3510" type="#_x0000_t75">
            <v:imagedata r:id="rId51" o:title="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63"/>
        </w:rPr>
        <w:t>11</w:t>
      </w:r>
      <w:r>
        <w:rPr>
          <w:rFonts w:ascii="Arial" w:hAnsi="Arial" w:cs="Arial" w:eastAsia="Arial"/>
          <w:sz w:val="15"/>
          <w:szCs w:val="15"/>
          <w:spacing w:val="0"/>
          <w:w w:val="63"/>
        </w:rPr>
        <w:t>.</w:t>
      </w:r>
      <w:r>
        <w:rPr>
          <w:rFonts w:ascii="Arial" w:hAnsi="Arial" w:cs="Arial" w:eastAsia="Arial"/>
          <w:sz w:val="15"/>
          <w:szCs w:val="15"/>
          <w:spacing w:val="0"/>
          <w:w w:val="63"/>
        </w:rPr>
        <w:t> </w:t>
      </w:r>
      <w:r>
        <w:rPr>
          <w:rFonts w:ascii="Arial" w:hAnsi="Arial" w:cs="Arial" w:eastAsia="Arial"/>
          <w:sz w:val="15"/>
          <w:szCs w:val="15"/>
          <w:spacing w:val="18"/>
          <w:w w:val="6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acción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penal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vigilancia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deducción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misma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petició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precautoria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cautelare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autorida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judicial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términos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establecido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ley;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4" w:lineRule="auto"/>
        <w:ind w:left="19" w:right="56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  </w:t>
      </w:r>
      <w:r>
        <w:rPr>
          <w:rFonts w:ascii="Arial" w:hAnsi="Arial" w:cs="Arial" w:eastAsia="Arial"/>
          <w:sz w:val="16"/>
          <w:szCs w:val="16"/>
          <w:spacing w:val="23"/>
          <w:w w:val="5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Investiga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local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concurrent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perseguirá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presuntos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responsables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tribunales;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esclarecer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hechos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protege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r</w:t>
      </w:r>
      <w:r>
        <w:rPr>
          <w:rFonts w:ascii="Arial" w:hAnsi="Arial" w:cs="Arial" w:eastAsia="Arial"/>
          <w:sz w:val="16"/>
          <w:szCs w:val="16"/>
          <w:spacing w:val="1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inocente,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procurar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culpable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quede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impune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daños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causados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reparen;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right="560" w:firstLine="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Coadyuvar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juicios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sigan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regularidad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administració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spacing w:val="4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expedit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pedir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sanciones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impuesta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tribunales;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4" w:lineRule="auto"/>
        <w:ind w:left="5" w:right="563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Vigila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observancia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constitucionalida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ámbit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11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competencia,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correspondan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autoridades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jurisdiccionales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administrativas;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19" w:right="650" w:firstLine="-10"/>
        <w:jc w:val="left"/>
        <w:tabs>
          <w:tab w:pos="35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Desarrollar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prevenc1on</w:t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delito,</w:t>
      </w:r>
      <w:r>
        <w:rPr>
          <w:rFonts w:ascii="Arial" w:hAnsi="Arial" w:cs="Arial" w:eastAsia="Arial"/>
          <w:sz w:val="16"/>
          <w:szCs w:val="16"/>
          <w:spacing w:val="2"/>
          <w:w w:val="11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seguridad</w:t>
      </w:r>
      <w:r>
        <w:rPr>
          <w:rFonts w:ascii="Arial" w:hAnsi="Arial" w:cs="Arial" w:eastAsia="Arial"/>
          <w:sz w:val="16"/>
          <w:szCs w:val="16"/>
          <w:spacing w:val="45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,</w:t>
      </w:r>
      <w:r>
        <w:rPr>
          <w:rFonts w:ascii="Arial" w:hAnsi="Arial" w:cs="Arial" w:eastAsia="Arial"/>
          <w:sz w:val="16"/>
          <w:szCs w:val="16"/>
          <w:spacing w:val="37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procuración</w:t>
      </w:r>
      <w:r>
        <w:rPr>
          <w:rFonts w:ascii="Arial" w:hAnsi="Arial" w:cs="Arial" w:eastAsia="Arial"/>
          <w:sz w:val="16"/>
          <w:szCs w:val="16"/>
          <w:spacing w:val="-21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justicia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social</w:t>
      </w:r>
      <w:r>
        <w:rPr>
          <w:rFonts w:ascii="Arial" w:hAnsi="Arial" w:cs="Arial" w:eastAsia="Arial"/>
          <w:sz w:val="16"/>
          <w:szCs w:val="16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Ejecutivo;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9" w:right="541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Coordinar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relacionados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tecnología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9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comunicación</w:t>
      </w:r>
      <w:r>
        <w:rPr>
          <w:rFonts w:ascii="Arial" w:hAnsi="Arial" w:cs="Arial" w:eastAsia="Arial"/>
          <w:sz w:val="16"/>
          <w:szCs w:val="16"/>
          <w:spacing w:val="38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Estado;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24" w:right="512" w:firstLine="-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policías,</w:t>
      </w:r>
      <w:r>
        <w:rPr>
          <w:rFonts w:ascii="Arial" w:hAnsi="Arial" w:cs="Arial" w:eastAsia="Arial"/>
          <w:sz w:val="16"/>
          <w:szCs w:val="16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Vial,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Estado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spacing w:val="-7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término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s</w:t>
      </w:r>
      <w:r>
        <w:rPr>
          <w:rFonts w:ascii="Arial" w:hAnsi="Arial" w:cs="Arial" w:eastAsia="Arial"/>
          <w:sz w:val="16"/>
          <w:szCs w:val="16"/>
          <w:spacing w:val="-5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Orgánica,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aplicables.</w:t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34" w:right="548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Coordinar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periciales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justicia;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" w:right="60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X.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Coadyuvar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formulació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propuesta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Ejecutiv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elaboración</w:t>
      </w:r>
      <w:r>
        <w:rPr>
          <w:rFonts w:ascii="Arial" w:hAnsi="Arial" w:cs="Arial" w:eastAsia="Arial"/>
          <w:sz w:val="16"/>
          <w:szCs w:val="16"/>
          <w:spacing w:val="34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7" w:after="0" w:line="240" w:lineRule="auto"/>
        <w:ind w:left="29" w:right="175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Program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Segurida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d</w:t>
      </w:r>
      <w:r>
        <w:rPr>
          <w:rFonts w:ascii="Arial" w:hAnsi="Arial" w:cs="Arial" w:eastAsia="Arial"/>
          <w:sz w:val="16"/>
          <w:szCs w:val="16"/>
          <w:spacing w:val="-12"/>
          <w:w w:val="9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Procuració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Justici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a</w:t>
      </w:r>
      <w:r>
        <w:rPr>
          <w:rFonts w:ascii="Arial" w:hAnsi="Arial" w:cs="Arial" w:eastAsia="Arial"/>
          <w:sz w:val="16"/>
          <w:szCs w:val="16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Civil;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1" w:lineRule="auto"/>
        <w:ind w:left="19" w:right="56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XI.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testigo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grupos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vulnerables,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estableciend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reforzando,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jurídico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administrativo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permita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obtene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reparación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daño;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5" w:right="548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XII.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Organizar,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dirigir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supervisar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profesionalización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policial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vialidad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transito;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victimológica,</w:t>
      </w:r>
      <w:r>
        <w:rPr>
          <w:rFonts w:ascii="Arial" w:hAnsi="Arial" w:cs="Arial" w:eastAsia="Arial"/>
          <w:sz w:val="16"/>
          <w:szCs w:val="16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procuración</w:t>
      </w:r>
      <w:r>
        <w:rPr>
          <w:rFonts w:ascii="Arial" w:hAnsi="Arial" w:cs="Arial" w:eastAsia="Arial"/>
          <w:sz w:val="16"/>
          <w:szCs w:val="16"/>
          <w:spacing w:val="25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penal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social;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24" w:right="594" w:firstLine="-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XIII.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investigación,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destinad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obtener,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analizar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procesar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interpretar,</w:t>
      </w:r>
      <w:r>
        <w:rPr>
          <w:rFonts w:ascii="Arial" w:hAnsi="Arial" w:cs="Arial" w:eastAsia="Arial"/>
          <w:sz w:val="16"/>
          <w:szCs w:val="1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técnic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científicamente,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44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justicia;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9" w:lineRule="auto"/>
        <w:ind w:left="14" w:right="52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4"/>
        </w:rPr>
        <w:t>XIV.</w:t>
      </w:r>
      <w:r>
        <w:rPr>
          <w:rFonts w:ascii="Arial" w:hAnsi="Arial" w:cs="Arial" w:eastAsia="Arial"/>
          <w:sz w:val="16"/>
          <w:szCs w:val="16"/>
          <w:spacing w:val="-6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Fomenta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coadyuve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otros,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procesos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formulación,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desarrollo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 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evaluación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  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pública,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í</w:t>
      </w:r>
      <w:r>
        <w:rPr>
          <w:rFonts w:ascii="Arial" w:hAnsi="Arial" w:cs="Arial" w:eastAsia="Arial"/>
          <w:sz w:val="16"/>
          <w:szCs w:val="16"/>
          <w:spacing w:val="-11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relacionadas;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9" w:right="54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XV.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Elabora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difundi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estudio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investigacione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competencia;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97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96"/>
        </w:rPr>
        <w:t>XVI.</w:t>
      </w:r>
      <w:r>
        <w:rPr>
          <w:rFonts w:ascii="Arial" w:hAnsi="Arial" w:cs="Arial" w:eastAsia="Arial"/>
          <w:sz w:val="16"/>
          <w:szCs w:val="16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sistema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spacing w:val="-5"/>
          <w:w w:val="9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-9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civil;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9" w:lineRule="auto"/>
        <w:ind w:left="24" w:right="54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1.68pt;margin-top:9.9039pt;width:573.119995pt;height:96.0pt;mso-position-horizontal-relative:page;mso-position-vertical-relative:paragraph;z-index:-3508" type="#_x0000_t75">
            <v:imagedata r:id="rId52" o:title=""/>
          </v:shape>
        </w:pict>
      </w:r>
      <w:r>
        <w:rPr/>
        <w:pict>
          <v:group style="position:absolute;margin-left:259.920013pt;margin-top:112.263901pt;width:345.12pt;height:.1pt;mso-position-horizontal-relative:page;mso-position-vertical-relative:paragraph;z-index:-3506" coordorigin="5198,2245" coordsize="6902,2">
            <v:shape style="position:absolute;left:5198;top:2245;width:6902;height:2" coordorigin="5198,2245" coordsize="6902,0" path="m5198,2245l12101,2245e" filled="f" stroked="t" strokeweight="2.8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XVII.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Cumplir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obligaciones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contenida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víctimas,</w:t>
      </w:r>
      <w:r>
        <w:rPr>
          <w:rFonts w:ascii="Arial" w:hAnsi="Arial" w:cs="Arial" w:eastAsia="Arial"/>
          <w:sz w:val="16"/>
          <w:szCs w:val="16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sanción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secuestro,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delincuencia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salud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,</w:t>
      </w:r>
      <w:r>
        <w:rPr>
          <w:rFonts w:ascii="Arial" w:hAnsi="Arial" w:cs="Arial" w:eastAsia="Arial"/>
          <w:sz w:val="16"/>
          <w:szCs w:val="1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mujeres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competencia;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820" w:right="60"/>
          <w:cols w:num="2" w:equalWidth="0">
            <w:col w:w="1441" w:space="2256"/>
            <w:col w:w="7663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5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69.120003pt;margin-top:71.999992pt;width:28.799999pt;height:33.599998pt;mso-position-horizontal-relative:page;mso-position-vertical-relative:paragraph;z-index:-3505" type="#_x0000_t75">
            <v:imagedata r:id="rId53" o:title=""/>
          </v:shape>
        </w:pict>
      </w:r>
      <w:r>
        <w:rPr/>
        <w:pict>
          <v:shape style="width:50.880003pt;height:49.92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3" w:lineRule="exact"/>
        <w:ind w:left="739" w:right="45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w w:val="78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w w:val="7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102"/>
        </w:rPr>
        <w:t>sc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9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64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-3"/>
          <w:w w:val="89"/>
        </w:rPr>
        <w:t>í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2" w:lineRule="exact"/>
        <w:ind w:left="355" w:right="1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0.880001pt;margin-top:14.14612pt;width:68.160004pt;height:3.84pt;mso-position-horizontal-relative:page;mso-position-vertical-relative:paragraph;z-index:-3502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8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3"/>
        </w:rPr>
        <w:t>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75" w:lineRule="auto"/>
        <w:ind w:left="692" w:right="60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XVIII.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vínculo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relaciones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organismos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afine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ámbito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5"/>
        </w:rPr>
        <w:t>'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47"/>
        </w:rPr>
        <w:t>",</w:t>
      </w:r>
      <w:r>
        <w:rPr>
          <w:rFonts w:ascii="Arial" w:hAnsi="Arial" w:cs="Arial" w:eastAsia="Arial"/>
          <w:sz w:val="16"/>
          <w:szCs w:val="16"/>
          <w:color w:val="757575"/>
          <w:spacing w:val="0"/>
          <w:w w:val="14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internaciona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mejores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práctica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mejorar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687" w:right="78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XIX.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señale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vialidad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tránsit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transporte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7" w:right="349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XX.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otorgue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33" w:right="1906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2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FISCALfA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GENER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9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82"/>
          <w:w w:val="9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JALISCO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right="69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(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consideración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25423/LX/1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Noviembre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2015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quince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fue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Congreso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decret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REFORMA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DIVERSAS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9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ORGANICA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PODE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EJECUTIVO,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ORGANICA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FISCAlfA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GENERAL,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MOVILIDA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TRANSPORTE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8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CONTRO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CONFIANZA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TODOS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ORDENAMIENTOS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87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JALISC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85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-12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18" w:right="668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consideración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Segund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75"/>
        </w:rPr>
        <w:t>.</w:t>
      </w:r>
      <w:r>
        <w:rPr>
          <w:rFonts w:ascii="Arial" w:hAnsi="Arial" w:cs="Arial" w:eastAsia="Arial"/>
          <w:sz w:val="16"/>
          <w:szCs w:val="16"/>
          <w:color w:val="3A3A3A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reforma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1"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primer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XII,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72" w:lineRule="auto"/>
        <w:ind w:left="546" w:right="74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segundo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8"/>
        </w:rPr>
        <w:t>37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18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8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1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deroga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XX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quedar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33" w:right="3863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8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4" w:after="0" w:line="240" w:lineRule="auto"/>
        <w:ind w:left="3201" w:right="3338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Generales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678" w:right="66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1".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7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2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encargada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conducir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mantener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conducción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policías,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reparación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tribunales,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rigiéndose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objetividad,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eficiencia,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profesionalismo,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honradez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atribuciones: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92" w:right="475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controla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682" w:right="743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57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57"/>
        </w:rPr>
        <w:t>1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vigilancia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deducción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petició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precautoria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cautelare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términos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5" w:lineRule="auto"/>
        <w:ind w:left="687" w:right="78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5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local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concurrente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perseguirá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presuntos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responsables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tribunales;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esclarecer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hechos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inocente,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culpable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impune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causados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reparen;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2" w:lineRule="auto"/>
        <w:ind w:left="668" w:right="753" w:firstLine="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Coadyuvar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juicios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sigan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regularidad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pedir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sanciones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impuesta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tribunales;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668" w:right="771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Vigila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observancia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constitucionalida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legalidad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competencia,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correspondan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autoridades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jurisdiccionales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administrativas;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682" w:right="840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70.23999pt;margin-top:19.282806pt;width:38.400002pt;height:81.599998pt;mso-position-horizontal-relative:page;mso-position-vertical-relative:paragraph;z-index:-3501" type="#_x0000_t75">
            <v:imagedata r:id="rId56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Desarrollar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Ejecutivo;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682" w:right="85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relacionados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tecnología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comunicación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700" w:bottom="280" w:left="620" w:right="0"/>
          <w:cols w:num="2" w:equalWidth="0">
            <w:col w:w="1761" w:space="1468"/>
            <w:col w:w="8391"/>
          </w:cols>
        </w:sectPr>
      </w:pPr>
      <w:rPr/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/>
        <w:pict>
          <v:shape style="position:absolute;margin-left:159.360001pt;margin-top:22.079971pt;width:367.679993pt;height:179.520004pt;mso-position-horizontal-relative:page;mso-position-vertical-relative:page;z-index:-3504" type="#_x0000_t75">
            <v:imagedata r:id="rId57" o:title=""/>
          </v:shape>
        </w:pict>
      </w:r>
      <w:r>
        <w:rPr/>
        <w:pict>
          <v:shape style="position:absolute;margin-left:565.440002pt;margin-top:20.159988pt;width:41.279999pt;height:70.080002pt;mso-position-horizontal-relative:page;mso-position-vertical-relative:page;z-index:-3503" type="#_x0000_t75">
            <v:imagedata r:id="rId58" o:title=""/>
          </v:shape>
        </w:pict>
      </w:r>
      <w:r>
        <w:rPr/>
        <w:pict>
          <v:group style="position:absolute;margin-left:8.117647pt;margin-top:13.512122pt;width:.1pt;height:121.13499pt;mso-position-horizontal-relative:page;mso-position-vertical-relative:page;z-index:-3500" coordorigin="162,270" coordsize="2,2423">
            <v:shape style="position:absolute;left:162;top:270;width:2;height:2423" coordorigin="162,270" coordsize="0,2423" path="m162,2693l162,270e" filled="f" stroked="t" strokeweight=".705882pt" strokecolor="#181818">
              <v:path arrowok="t"/>
            </v:shape>
          </v:group>
          <w10:wrap type="none"/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114" w:right="-20"/>
        <w:jc w:val="left"/>
        <w:tabs>
          <w:tab w:pos="1460" w:val="left"/>
          <w:tab w:pos="2760" w:val="left"/>
          <w:tab w:pos="3880" w:val="left"/>
          <w:tab w:pos="576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257"/>
        </w:rPr>
        <w:t>www</w:t>
      </w:r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100"/>
        </w:rPr>
        <w:tab/>
      </w:r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257"/>
        </w:rPr>
        <w:t>UH</w:t>
      </w:r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100"/>
        </w:rPr>
        <w:tab/>
      </w:r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100"/>
        </w:rPr>
      </w:r>
      <w:r>
        <w:rPr>
          <w:rFonts w:ascii="Courier New" w:hAnsi="Courier New" w:cs="Courier New" w:eastAsia="Courier New"/>
          <w:sz w:val="22"/>
          <w:szCs w:val="22"/>
          <w:color w:val="282828"/>
          <w:spacing w:val="0"/>
          <w:w w:val="469"/>
        </w:rPr>
        <w:t>--</w:t>
      </w:r>
      <w:r>
        <w:rPr>
          <w:rFonts w:ascii="Courier New" w:hAnsi="Courier New" w:cs="Courier New" w:eastAsia="Courier New"/>
          <w:sz w:val="22"/>
          <w:szCs w:val="22"/>
          <w:color w:val="282828"/>
          <w:spacing w:val="0"/>
          <w:w w:val="100"/>
        </w:rPr>
        <w:tab/>
      </w:r>
      <w:r>
        <w:rPr>
          <w:rFonts w:ascii="Courier New" w:hAnsi="Courier New" w:cs="Courier New" w:eastAsia="Courier New"/>
          <w:sz w:val="22"/>
          <w:szCs w:val="22"/>
          <w:color w:val="282828"/>
          <w:spacing w:val="0"/>
          <w:w w:val="100"/>
        </w:rPr>
      </w:r>
      <w:r>
        <w:rPr>
          <w:rFonts w:ascii="Courier New" w:hAnsi="Courier New" w:cs="Courier New" w:eastAsia="Courier New"/>
          <w:sz w:val="22"/>
          <w:szCs w:val="22"/>
          <w:color w:val="494949"/>
          <w:spacing w:val="0"/>
          <w:w w:val="369"/>
        </w:rPr>
        <w:t>-</w:t>
      </w:r>
      <w:r>
        <w:rPr>
          <w:rFonts w:ascii="Courier New" w:hAnsi="Courier New" w:cs="Courier New" w:eastAsia="Courier New"/>
          <w:sz w:val="22"/>
          <w:szCs w:val="22"/>
          <w:color w:val="494949"/>
          <w:spacing w:val="0"/>
          <w:w w:val="100"/>
        </w:rPr>
        <w:tab/>
      </w:r>
      <w:r>
        <w:rPr>
          <w:rFonts w:ascii="Courier New" w:hAnsi="Courier New" w:cs="Courier New" w:eastAsia="Courier New"/>
          <w:sz w:val="22"/>
          <w:szCs w:val="22"/>
          <w:color w:val="494949"/>
          <w:spacing w:val="0"/>
          <w:w w:val="369"/>
        </w:rPr>
        <w:t>-</w:t>
      </w:r>
      <w:r>
        <w:rPr>
          <w:rFonts w:ascii="Courier New" w:hAnsi="Courier New" w:cs="Courier New" w:eastAsia="Courier New"/>
          <w:sz w:val="22"/>
          <w:szCs w:val="22"/>
          <w:color w:val="494949"/>
          <w:spacing w:val="-305"/>
          <w:w w:val="369"/>
        </w:rPr>
        <w:t> </w:t>
      </w:r>
      <w:r>
        <w:rPr>
          <w:rFonts w:ascii="Courier New" w:hAnsi="Courier New" w:cs="Courier New" w:eastAsia="Courier New"/>
          <w:sz w:val="22"/>
          <w:szCs w:val="22"/>
          <w:color w:val="494949"/>
          <w:spacing w:val="0"/>
          <w:w w:val="369"/>
        </w:rPr>
        <w:t>-</w:t>
      </w:r>
      <w:r>
        <w:rPr>
          <w:rFonts w:ascii="Courier New" w:hAnsi="Courier New" w:cs="Courier New" w:eastAsia="Courier New"/>
          <w:sz w:val="22"/>
          <w:szCs w:val="22"/>
          <w:color w:val="494949"/>
          <w:spacing w:val="-347"/>
          <w:w w:val="369"/>
        </w:rPr>
        <w:t> </w:t>
      </w:r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320"/>
        </w:rPr>
        <w:t>·</w:t>
      </w:r>
      <w:r>
        <w:rPr>
          <w:rFonts w:ascii="Courier New" w:hAnsi="Courier New" w:cs="Courier New" w:eastAsia="Courier New"/>
          <w:sz w:val="22"/>
          <w:szCs w:val="22"/>
          <w:color w:val="3A3A3A"/>
          <w:spacing w:val="0"/>
          <w:w w:val="166"/>
        </w:rPr>
        <w:t>----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620" w:right="0"/>
        </w:sectPr>
      </w:pPr>
      <w:rPr/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9pt;height:48.96pt;mso-position-horizontal-relative:char;mso-position-vertical-relative:line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4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 w:after="0" w:line="240" w:lineRule="auto"/>
        <w:ind w:left="747" w:right="41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55" w:right="-3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6.080002pt;margin-top:12.033779pt;width:67.199997pt;height:3.84pt;mso-position-horizontal-relative:page;mso-position-vertical-relative:paragraph;z-index:-3499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</w:rPr>
        <w:t>ene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86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7"/>
          <w:w w:val="6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15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8"/>
          <w:w w:val="12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05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23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9" w:right="-8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5D5D5D"/>
          <w:spacing w:val="0"/>
          <w:w w:val="20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237" w:lineRule="exact"/>
        <w:ind w:left="-36" w:right="-3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33"/>
          <w:w w:val="53"/>
          <w:position w:val="1"/>
        </w:rPr>
        <w:t>1</w:t>
      </w:r>
      <w:r>
        <w:rPr>
          <w:rFonts w:ascii="Arial" w:hAnsi="Arial" w:cs="Arial" w:eastAsia="Arial"/>
          <w:sz w:val="22"/>
          <w:szCs w:val="22"/>
          <w:color w:val="5D5D5D"/>
          <w:spacing w:val="-21"/>
          <w:w w:val="108"/>
          <w:position w:val="0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53"/>
          <w:position w:val="1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-30" w:right="-5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D5D5D"/>
          <w:spacing w:val="0"/>
          <w:w w:val="153"/>
        </w:rPr>
        <w:t>¡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1" w:after="0" w:line="270" w:lineRule="auto"/>
        <w:ind w:left="5" w:right="575" w:firstLine="6886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898989"/>
          <w:w w:val="54"/>
          <w:position w:val="2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898989"/>
          <w:spacing w:val="-20"/>
          <w:w w:val="54"/>
          <w:position w:val="2"/>
        </w:rPr>
        <w:t>.</w:t>
      </w:r>
      <w:r>
        <w:rPr>
          <w:rFonts w:ascii="Arial" w:hAnsi="Arial" w:cs="Arial" w:eastAsia="Arial"/>
          <w:sz w:val="21"/>
          <w:szCs w:val="21"/>
          <w:color w:val="898989"/>
          <w:spacing w:val="0"/>
          <w:w w:val="64"/>
          <w:position w:val="0"/>
        </w:rPr>
        <w:t>,,</w:t>
      </w:r>
      <w:r>
        <w:rPr>
          <w:rFonts w:ascii="Arial" w:hAnsi="Arial" w:cs="Arial" w:eastAsia="Arial"/>
          <w:sz w:val="21"/>
          <w:szCs w:val="21"/>
          <w:color w:val="898989"/>
          <w:spacing w:val="0"/>
          <w:w w:val="64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VIII.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mando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policías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Vial,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757575"/>
          <w:spacing w:val="-14"/>
          <w:w w:val="148"/>
          <w:position w:val="0"/>
        </w:rPr>
        <w:t>.</w:t>
      </w:r>
      <w:r>
        <w:rPr>
          <w:rFonts w:ascii="Arial" w:hAnsi="Arial" w:cs="Arial" w:eastAsia="Arial"/>
          <w:sz w:val="16"/>
          <w:szCs w:val="16"/>
          <w:color w:val="B1B1B1"/>
          <w:spacing w:val="0"/>
          <w:w w:val="89"/>
          <w:position w:val="0"/>
        </w:rPr>
        <w:t>.</w:t>
      </w:r>
      <w:r>
        <w:rPr>
          <w:rFonts w:ascii="Arial" w:hAnsi="Arial" w:cs="Arial" w:eastAsia="Arial"/>
          <w:sz w:val="16"/>
          <w:szCs w:val="16"/>
          <w:color w:val="B1B1B1"/>
          <w:spacing w:val="0"/>
          <w:w w:val="89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  <w:position w:val="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0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Orgánica,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aplicable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48"/>
          <w:position w:val="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5" w:right="655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53.600006pt;margin-top:-79.779236pt;width:265.920013pt;height:178.559998pt;mso-position-horizontal-relative:page;mso-position-vertical-relative:paragraph;z-index:-3498" type="#_x0000_t75">
            <v:imagedata r:id="rId62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w w:val="96"/>
        </w:rPr>
        <w:t>IX.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periciales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justicia;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X.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Coadyuvar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formulació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propuesta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Program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68"/>
        </w:rPr>
        <w:t>,</w:t>
      </w:r>
      <w:r>
        <w:rPr>
          <w:rFonts w:ascii="Arial" w:hAnsi="Arial" w:cs="Arial" w:eastAsia="Arial"/>
          <w:sz w:val="16"/>
          <w:szCs w:val="16"/>
          <w:color w:val="23232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Civil;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10" w:right="661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XI.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testigo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vulnerables,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reforzando,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administrativo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reparación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daño;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right="670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Organiza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9"/>
        </w:rPr>
        <w:t>r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96"/>
        </w:rPr>
        <w:t>,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3232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supervisar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profesionalización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vialidad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tránsito;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victimológica,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penal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inserción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14" w:right="71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XIII.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investigación,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destinad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obtener,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procesar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interpretar,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técnic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científicamente,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96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10" w:right="6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XIV.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coadyuve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otros,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formulación,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desarrollo,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evaluación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relacionadas;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4" w:right="69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Elabora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estudio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competencia;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XVI.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civil;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10" w:right="690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XVII.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Cumplir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víctimas;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sanción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secuestro;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delincuenci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32323"/>
          <w:spacing w:val="9"/>
          <w:w w:val="224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mujeres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violenci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96"/>
        </w:rPr>
        <w:t>;</w:t>
      </w:r>
      <w:r>
        <w:rPr>
          <w:rFonts w:ascii="Arial" w:hAnsi="Arial" w:cs="Arial" w:eastAsia="Arial"/>
          <w:sz w:val="16"/>
          <w:szCs w:val="16"/>
          <w:color w:val="23232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1"/>
        </w:rPr>
        <w:t>y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224"/>
        </w:rPr>
        <w:t>,</w:t>
      </w:r>
      <w:r>
        <w:rPr>
          <w:rFonts w:ascii="Arial" w:hAnsi="Arial" w:cs="Arial" w:eastAsia="Arial"/>
          <w:sz w:val="16"/>
          <w:szCs w:val="16"/>
          <w:color w:val="23232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protección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competencia;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14" w:right="696" w:firstLine="-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XVIII.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vínculo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organismos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afine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ámbito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internaciona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mejores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práctica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mejorar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protecció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0" w:right="69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XIX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6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Canalizar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denuncias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competencia;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5" w:right="71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85"/>
        </w:rPr>
        <w:t>X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85"/>
        </w:rPr>
        <w:t>X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78"/>
        </w:rPr>
        <w:t>.</w:t>
      </w:r>
      <w:r>
        <w:rPr>
          <w:rFonts w:ascii="Arial" w:hAnsi="Arial" w:cs="Arial" w:eastAsia="Arial"/>
          <w:sz w:val="16"/>
          <w:szCs w:val="16"/>
          <w:color w:val="23232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señale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vialidad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tránsit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transporte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6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XXI.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otorgue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10" w:right="669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3!!.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intervendr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conferida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4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2" w:lineRule="exact"/>
        <w:ind w:left="3082" w:right="382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8"/>
        </w:rPr>
        <w:t>Capítul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8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  <w:position w:val="-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8"/>
          <w:position w:val="-8"/>
        </w:rPr>
        <w:t>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Sz w:w="12240" w:h="15840"/>
          <w:pgMar w:top="540" w:bottom="280" w:left="540" w:right="0"/>
          <w:cols w:num="3" w:equalWidth="0">
            <w:col w:w="1726" w:space="838"/>
            <w:col w:w="107" w:space="1287"/>
            <w:col w:w="7742"/>
          </w:cols>
        </w:sectPr>
      </w:pPr>
      <w:rPr/>
    </w:p>
    <w:p>
      <w:pPr>
        <w:spacing w:before="0" w:after="0" w:line="350" w:lineRule="exact"/>
        <w:ind w:left="2569" w:right="-20"/>
        <w:jc w:val="left"/>
        <w:tabs>
          <w:tab w:pos="67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75.039978pt;margin-top:15.46099pt;width:14.4pt;height:37.439999pt;mso-position-horizontal-relative:page;mso-position-vertical-relative:paragraph;z-index:-3496" type="#_x0000_t75">
            <v:imagedata r:id="rId63" o:title=""/>
          </v:shape>
        </w:pict>
      </w:r>
      <w:r>
        <w:rPr>
          <w:rFonts w:ascii="Arial" w:hAnsi="Arial" w:cs="Arial" w:eastAsia="Arial"/>
          <w:sz w:val="35"/>
          <w:szCs w:val="35"/>
          <w:color w:val="898989"/>
          <w:spacing w:val="0"/>
          <w:w w:val="52"/>
        </w:rPr>
        <w:t>1</w:t>
      </w:r>
      <w:r>
        <w:rPr>
          <w:rFonts w:ascii="Arial" w:hAnsi="Arial" w:cs="Arial" w:eastAsia="Arial"/>
          <w:sz w:val="35"/>
          <w:szCs w:val="35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35"/>
          <w:szCs w:val="35"/>
          <w:color w:val="89898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Organización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9" w:after="0" w:line="160" w:lineRule="exact"/>
        <w:ind w:left="395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4!!.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9"/>
          <w:position w:val="-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9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2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93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-2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-2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6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General,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designado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  <w:position w:val="-2"/>
        </w:rPr>
        <w:t>los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76" w:lineRule="exact"/>
        <w:ind w:left="2579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464646"/>
          <w:spacing w:val="0"/>
          <w:w w:val="56"/>
        </w:rPr>
        <w:t>J;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72" w:lineRule="exact"/>
        <w:ind w:left="2538" w:right="-20"/>
        <w:jc w:val="left"/>
        <w:tabs>
          <w:tab w:pos="39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4"/>
          <w:szCs w:val="4"/>
          <w:color w:val="757575"/>
          <w:spacing w:val="-9"/>
          <w:w w:val="313"/>
        </w:rPr>
        <w:t>f</w:t>
      </w:r>
      <w:r>
        <w:rPr>
          <w:rFonts w:ascii="Arial" w:hAnsi="Arial" w:cs="Arial" w:eastAsia="Arial"/>
          <w:sz w:val="4"/>
          <w:szCs w:val="4"/>
          <w:color w:val="898989"/>
          <w:spacing w:val="0"/>
          <w:w w:val="51"/>
        </w:rPr>
        <w:t>·..</w:t>
      </w:r>
      <w:r>
        <w:rPr>
          <w:rFonts w:ascii="Arial" w:hAnsi="Arial" w:cs="Arial" w:eastAsia="Arial"/>
          <w:sz w:val="4"/>
          <w:szCs w:val="4"/>
          <w:color w:val="898989"/>
          <w:spacing w:val="0"/>
          <w:w w:val="100"/>
        </w:rPr>
        <w:tab/>
      </w:r>
      <w:r>
        <w:rPr>
          <w:rFonts w:ascii="Arial" w:hAnsi="Arial" w:cs="Arial" w:eastAsia="Arial"/>
          <w:sz w:val="4"/>
          <w:szCs w:val="4"/>
          <w:color w:val="89898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Ejecutiv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161" w:lineRule="exact"/>
        <w:ind w:left="396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  <w:position w:val="-2"/>
        </w:rPr>
        <w:t>Estado,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9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integrándos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tendrá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position w:val="-2"/>
        </w:rPr>
        <w:t>atribucio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position w:val="-2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8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41" w:lineRule="exact"/>
        <w:ind w:left="2579" w:right="-20"/>
        <w:jc w:val="left"/>
        <w:rPr>
          <w:rFonts w:ascii="Arial" w:hAnsi="Arial" w:cs="Arial" w:eastAsia="Arial"/>
          <w:sz w:val="4"/>
          <w:szCs w:val="4"/>
        </w:rPr>
      </w:pPr>
      <w:rPr/>
      <w:r>
        <w:rPr>
          <w:rFonts w:ascii="Arial" w:hAnsi="Arial" w:cs="Arial" w:eastAsia="Arial"/>
          <w:sz w:val="4"/>
          <w:szCs w:val="4"/>
          <w:color w:val="757575"/>
          <w:spacing w:val="0"/>
          <w:w w:val="356"/>
        </w:rPr>
        <w:t>'</w:t>
      </w:r>
      <w:r>
        <w:rPr>
          <w:rFonts w:ascii="Arial" w:hAnsi="Arial" w:cs="Arial" w:eastAsia="Arial"/>
          <w:sz w:val="4"/>
          <w:szCs w:val="4"/>
          <w:color w:val="000000"/>
          <w:spacing w:val="0"/>
          <w:w w:val="100"/>
        </w:rPr>
      </w:r>
    </w:p>
    <w:p>
      <w:pPr>
        <w:spacing w:before="4" w:after="0" w:line="180" w:lineRule="exact"/>
        <w:ind w:left="2574" w:right="-20"/>
        <w:jc w:val="left"/>
        <w:tabs>
          <w:tab w:pos="39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position w:val="-1"/>
        </w:rPr>
        <w:t>{</w:t>
      </w:r>
      <w:r>
        <w:rPr>
          <w:rFonts w:ascii="Arial" w:hAnsi="Arial" w:cs="Arial" w:eastAsia="Arial"/>
          <w:sz w:val="16"/>
          <w:szCs w:val="16"/>
          <w:color w:val="5D5D5D"/>
          <w:spacing w:val="-4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5D5D5D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establecida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  <w:position w:val="-1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4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48"/>
          <w:position w:val="-1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40" w:right="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pict>
          <v:shape style="position:absolute;margin-left:559.679993pt;margin-top:14.400013pt;width:44.16pt;height:42.240002pt;mso-position-horizontal-relative:page;mso-position-vertical-relative:page;z-index:-3497" type="#_x0000_t75">
            <v:imagedata r:id="rId64" o:title=""/>
          </v:shape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65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60"/>
          </w:rPr>
          <w:t>www.jalisoo.gob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91"/>
        <w:jc w:val="left"/>
        <w:tabs>
          <w:tab w:pos="1220" w:val="left"/>
        </w:tabs>
        <w:rPr>
          <w:rFonts w:ascii="Arial" w:hAnsi="Arial" w:cs="Arial" w:eastAsia="Arial"/>
          <w:sz w:val="34"/>
          <w:szCs w:val="34"/>
        </w:rPr>
      </w:pPr>
      <w:rPr/>
      <w:r>
        <w:rPr/>
        <w:pict>
          <v:group style="position:absolute;margin-left:305.880615pt;margin-top:29.464834pt;width:296.329301pt;height:.1pt;mso-position-horizontal-relative:page;mso-position-vertical-relative:paragraph;z-index:-3495" coordorigin="6118,589" coordsize="5927,2">
            <v:shape style="position:absolute;left:6118;top:589;width:5927;height:2" coordorigin="6118,589" coordsize="5927,0" path="m6118,589l12044,589e" filled="f" stroked="t" strokeweight="2.387827pt" strokecolor="#03030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4"/>
          <w:szCs w:val="34"/>
          <w:color w:val="232323"/>
          <w:w w:val="118"/>
        </w:rPr>
        <w:t>....:.,</w:t>
      </w:r>
      <w:r>
        <w:rPr>
          <w:rFonts w:ascii="Arial" w:hAnsi="Arial" w:cs="Arial" w:eastAsia="Arial"/>
          <w:sz w:val="34"/>
          <w:szCs w:val="34"/>
          <w:color w:val="232323"/>
          <w:w w:val="99"/>
        </w:rPr>
      </w:r>
      <w:r>
        <w:rPr>
          <w:rFonts w:ascii="Arial" w:hAnsi="Arial" w:cs="Arial" w:eastAsia="Arial"/>
          <w:sz w:val="34"/>
          <w:szCs w:val="34"/>
          <w:color w:val="232323"/>
          <w:w w:val="99"/>
          <w:u w:val="thick" w:color="222222"/>
        </w:rPr>
        <w:t> </w:t>
      </w:r>
      <w:r>
        <w:rPr>
          <w:rFonts w:ascii="Arial" w:hAnsi="Arial" w:cs="Arial" w:eastAsia="Arial"/>
          <w:sz w:val="34"/>
          <w:szCs w:val="34"/>
          <w:color w:val="232323"/>
          <w:w w:val="100"/>
          <w:u w:val="thick" w:color="222222"/>
        </w:rPr>
        <w:tab/>
      </w:r>
      <w:r>
        <w:rPr>
          <w:rFonts w:ascii="Arial" w:hAnsi="Arial" w:cs="Arial" w:eastAsia="Arial"/>
          <w:sz w:val="34"/>
          <w:szCs w:val="34"/>
          <w:color w:val="232323"/>
          <w:w w:val="100"/>
          <w:u w:val="thick" w:color="222222"/>
        </w:rPr>
      </w:r>
      <w:r>
        <w:rPr>
          <w:rFonts w:ascii="Arial" w:hAnsi="Arial" w:cs="Arial" w:eastAsia="Arial"/>
          <w:sz w:val="34"/>
          <w:szCs w:val="34"/>
          <w:color w:val="232323"/>
          <w:w w:val="100"/>
        </w:rPr>
      </w:r>
      <w:r>
        <w:rPr>
          <w:rFonts w:ascii="Arial" w:hAnsi="Arial" w:cs="Arial" w:eastAsia="Arial"/>
          <w:sz w:val="34"/>
          <w:szCs w:val="34"/>
          <w:color w:val="000000"/>
          <w:w w:val="100"/>
        </w:rPr>
      </w:r>
    </w:p>
    <w:p>
      <w:pPr>
        <w:spacing w:before="0" w:after="0" w:line="898" w:lineRule="exact"/>
        <w:ind w:right="-111"/>
        <w:jc w:val="left"/>
        <w:tabs>
          <w:tab w:pos="1000" w:val="left"/>
        </w:tabs>
        <w:rPr>
          <w:rFonts w:ascii="Times New Roman" w:hAnsi="Times New Roman" w:cs="Times New Roman" w:eastAsia="Times New Roman"/>
          <w:sz w:val="84"/>
          <w:szCs w:val="84"/>
        </w:rPr>
      </w:pPr>
      <w:rPr/>
      <w:r>
        <w:rPr/>
        <w:br w:type="column"/>
      </w:r>
      <w:r>
        <w:rPr>
          <w:rFonts w:ascii="Arial" w:hAnsi="Arial" w:cs="Arial" w:eastAsia="Arial"/>
          <w:sz w:val="46"/>
          <w:szCs w:val="46"/>
          <w:color w:val="464646"/>
          <w:spacing w:val="0"/>
          <w:w w:val="65"/>
        </w:rPr>
        <w:t>..</w:t>
      </w:r>
      <w:r>
        <w:rPr>
          <w:rFonts w:ascii="Arial" w:hAnsi="Arial" w:cs="Arial" w:eastAsia="Arial"/>
          <w:sz w:val="46"/>
          <w:szCs w:val="46"/>
          <w:color w:val="464646"/>
          <w:spacing w:val="0"/>
          <w:w w:val="100"/>
        </w:rPr>
        <w:tab/>
      </w:r>
      <w:r>
        <w:rPr>
          <w:rFonts w:ascii="Arial" w:hAnsi="Arial" w:cs="Arial" w:eastAsia="Arial"/>
          <w:sz w:val="46"/>
          <w:szCs w:val="46"/>
          <w:color w:val="464646"/>
          <w:spacing w:val="0"/>
          <w:w w:val="100"/>
        </w:rPr>
      </w:r>
      <w:r>
        <w:rPr>
          <w:rFonts w:ascii="Times New Roman" w:hAnsi="Times New Roman" w:cs="Times New Roman" w:eastAsia="Times New Roman"/>
          <w:sz w:val="84"/>
          <w:szCs w:val="84"/>
          <w:color w:val="232323"/>
          <w:spacing w:val="0"/>
          <w:w w:val="141"/>
        </w:rPr>
        <w:t>---·</w:t>
      </w:r>
      <w:r>
        <w:rPr>
          <w:rFonts w:ascii="Times New Roman" w:hAnsi="Times New Roman" w:cs="Times New Roman" w:eastAsia="Times New Roman"/>
          <w:sz w:val="84"/>
          <w:szCs w:val="84"/>
          <w:color w:val="232323"/>
          <w:spacing w:val="0"/>
          <w:w w:val="141"/>
        </w:rPr>
        <w:t> </w:t>
      </w:r>
      <w:r>
        <w:rPr>
          <w:rFonts w:ascii="Times New Roman" w:hAnsi="Times New Roman" w:cs="Times New Roman" w:eastAsia="Times New Roman"/>
          <w:sz w:val="84"/>
          <w:szCs w:val="84"/>
          <w:color w:val="232323"/>
          <w:spacing w:val="0"/>
          <w:w w:val="141"/>
        </w:rPr>
        <w:t>----</w:t>
      </w:r>
      <w:r>
        <w:rPr>
          <w:rFonts w:ascii="Times New Roman" w:hAnsi="Times New Roman" w:cs="Times New Roman" w:eastAsia="Times New Roman"/>
          <w:sz w:val="84"/>
          <w:szCs w:val="84"/>
          <w:color w:val="232323"/>
          <w:spacing w:val="-15"/>
          <w:w w:val="141"/>
        </w:rPr>
        <w:t>-</w:t>
      </w:r>
      <w:r>
        <w:rPr>
          <w:rFonts w:ascii="Times New Roman" w:hAnsi="Times New Roman" w:cs="Times New Roman" w:eastAsia="Times New Roman"/>
          <w:sz w:val="84"/>
          <w:szCs w:val="84"/>
          <w:color w:val="464646"/>
          <w:spacing w:val="0"/>
          <w:w w:val="62"/>
        </w:rPr>
        <w:t>·-·;</w:t>
      </w:r>
      <w:r>
        <w:rPr>
          <w:rFonts w:ascii="Times New Roman" w:hAnsi="Times New Roman" w:cs="Times New Roman" w:eastAsia="Times New Roman"/>
          <w:sz w:val="84"/>
          <w:szCs w:val="8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40" w:right="0"/>
          <w:cols w:num="3" w:equalWidth="0">
            <w:col w:w="2209" w:space="146"/>
            <w:col w:w="1235" w:space="2547"/>
            <w:col w:w="556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2240" w:h="15840"/>
          <w:pgMar w:top="160" w:bottom="280" w:left="800" w:right="60"/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.920001pt;height:32.64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 w:after="0" w:line="169" w:lineRule="exact"/>
        <w:ind w:left="51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52.799999pt;margin-top:-105.608047pt;width:49.919998pt;height:48.959999pt;mso-position-horizontal-relative:page;mso-position-vertical-relative:paragraph;z-index:-3494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39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37"/>
        </w:rPr>
        <w:t>l</w:t>
      </w:r>
      <w:r>
        <w:rPr>
          <w:rFonts w:ascii="Arial" w:hAnsi="Arial" w:cs="Arial" w:eastAsia="Arial"/>
          <w:sz w:val="15"/>
          <w:szCs w:val="15"/>
          <w:spacing w:val="0"/>
          <w:w w:val="137"/>
        </w:rPr>
        <w:t>.</w:t>
      </w:r>
      <w:r>
        <w:rPr>
          <w:rFonts w:ascii="Arial" w:hAnsi="Arial" w:cs="Arial" w:eastAsia="Arial"/>
          <w:sz w:val="15"/>
          <w:szCs w:val="15"/>
          <w:spacing w:val="-32"/>
          <w:w w:val="13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9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spacing w:val="10"/>
          <w:w w:val="9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Estado;</w:t>
      </w:r>
    </w:p>
    <w:p>
      <w:pPr>
        <w:spacing w:before="27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0.640015pt;margin-top:-49.466087pt;width:43.200001pt;height:67.199997pt;mso-position-horizontal-relative:page;mso-position-vertical-relative:paragraph;z-index:-3492" type="#_x0000_t75">
            <v:imagedata r:id="rId68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59"/>
          <w:b/>
          <w:bCs/>
        </w:rPr>
        <w:t>11</w:t>
      </w:r>
      <w:r>
        <w:rPr>
          <w:rFonts w:ascii="Arial" w:hAnsi="Arial" w:cs="Arial" w:eastAsia="Arial"/>
          <w:sz w:val="16"/>
          <w:szCs w:val="16"/>
          <w:spacing w:val="0"/>
          <w:w w:val="59"/>
          <w:b/>
          <w:bCs/>
        </w:rPr>
        <w:t>.</w:t>
      </w:r>
      <w:r>
        <w:rPr>
          <w:rFonts w:ascii="Arial" w:hAnsi="Arial" w:cs="Arial" w:eastAsia="Arial"/>
          <w:sz w:val="16"/>
          <w:szCs w:val="16"/>
          <w:spacing w:val="18"/>
          <w:w w:val="59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La</w:t>
      </w:r>
      <w:r>
        <w:rPr>
          <w:rFonts w:ascii="Arial" w:hAnsi="Arial" w:cs="Arial" w:eastAsia="Arial"/>
          <w:sz w:val="16"/>
          <w:szCs w:val="16"/>
          <w:spacing w:val="-4"/>
          <w:w w:val="9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9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Central;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2" w:after="0" w:line="288" w:lineRule="auto"/>
        <w:ind w:left="10" w:right="485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6"/>
        </w:rPr>
        <w:t>111</w:t>
      </w:r>
      <w:r>
        <w:rPr>
          <w:rFonts w:ascii="Arial" w:hAnsi="Arial" w:cs="Arial" w:eastAsia="Arial"/>
          <w:sz w:val="16"/>
          <w:szCs w:val="16"/>
          <w:spacing w:val="0"/>
          <w:w w:val="56"/>
        </w:rPr>
        <w:t>.</w:t>
      </w:r>
      <w:r>
        <w:rPr>
          <w:rFonts w:ascii="Arial" w:hAnsi="Arial" w:cs="Arial" w:eastAsia="Arial"/>
          <w:sz w:val="16"/>
          <w:szCs w:val="16"/>
          <w:spacing w:val="24"/>
          <w:w w:val="5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Comisionado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Segurida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d</w:t>
      </w:r>
      <w:r>
        <w:rPr>
          <w:rFonts w:ascii="Arial" w:hAnsi="Arial" w:cs="Arial" w:eastAsia="Arial"/>
          <w:sz w:val="16"/>
          <w:szCs w:val="16"/>
          <w:spacing w:val="-6"/>
          <w:w w:val="9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IV</w:t>
      </w:r>
      <w:r>
        <w:rPr>
          <w:rFonts w:ascii="Arial" w:hAnsi="Arial" w:cs="Arial" w:eastAsia="Arial"/>
          <w:sz w:val="16"/>
          <w:szCs w:val="16"/>
          <w:spacing w:val="9"/>
          <w:w w:val="94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Las</w:t>
      </w:r>
      <w:r>
        <w:rPr>
          <w:rFonts w:ascii="Arial" w:hAnsi="Arial" w:cs="Arial" w:eastAsia="Arial"/>
          <w:sz w:val="16"/>
          <w:szCs w:val="16"/>
          <w:spacing w:val="7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Fiscalía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s</w:t>
      </w:r>
      <w:r>
        <w:rPr>
          <w:rFonts w:ascii="Arial" w:hAnsi="Arial" w:cs="Arial" w:eastAsia="Arial"/>
          <w:sz w:val="16"/>
          <w:szCs w:val="16"/>
          <w:spacing w:val="-13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Regionales;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4"/>
        </w:rPr>
        <w:t>V</w:t>
      </w:r>
      <w:r>
        <w:rPr>
          <w:rFonts w:ascii="Arial" w:hAnsi="Arial" w:cs="Arial" w:eastAsia="Arial"/>
          <w:sz w:val="16"/>
          <w:szCs w:val="16"/>
          <w:spacing w:val="9"/>
          <w:w w:val="94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spacing w:val="1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Humanos;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90"/>
        </w:rPr>
        <w:t>a</w:t>
      </w:r>
      <w:r>
        <w:rPr>
          <w:rFonts w:ascii="Arial" w:hAnsi="Arial" w:cs="Arial" w:eastAsia="Arial"/>
          <w:sz w:val="16"/>
          <w:szCs w:val="16"/>
          <w:spacing w:val="19"/>
          <w:w w:val="9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Social;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Los</w:t>
      </w:r>
      <w:r>
        <w:rPr>
          <w:rFonts w:ascii="Arial" w:hAnsi="Arial" w:cs="Arial" w:eastAsia="Arial"/>
          <w:sz w:val="16"/>
          <w:szCs w:val="16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Agente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Ministeri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o</w:t>
      </w:r>
      <w:r>
        <w:rPr>
          <w:rFonts w:ascii="Arial" w:hAnsi="Arial" w:cs="Arial" w:eastAsia="Arial"/>
          <w:sz w:val="16"/>
          <w:szCs w:val="16"/>
          <w:spacing w:val="-14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Público</w:t>
      </w:r>
      <w:r>
        <w:rPr>
          <w:rFonts w:ascii="Arial" w:hAnsi="Arial" w:cs="Arial" w:eastAsia="Arial"/>
          <w:sz w:val="16"/>
          <w:szCs w:val="16"/>
          <w:spacing w:val="4"/>
          <w:w w:val="103"/>
        </w:rPr>
        <w:t>;</w:t>
      </w:r>
      <w:r>
        <w:rPr>
          <w:rFonts w:ascii="Arial" w:hAnsi="Arial" w:cs="Arial" w:eastAsia="Arial"/>
          <w:sz w:val="17"/>
          <w:szCs w:val="17"/>
          <w:spacing w:val="0"/>
          <w:w w:val="101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5.919998pt;margin-top:-118.196091pt;width:317.760010pt;height:336.000009pt;mso-position-horizontal-relative:page;mso-position-vertical-relative:paragraph;z-index:-3493" coordorigin="2918,-2364" coordsize="6355,6720">
            <v:shape style="position:absolute;left:2918;top:-2364;width:6355;height:653" type="#_x0000_t75">
              <v:imagedata r:id="rId69" o:title=""/>
            </v:shape>
            <v:group style="position:absolute;left:3101;top:-1711;width:2;height:4181" coordorigin="3101,-1711" coordsize="2,4181">
              <v:shape style="position:absolute;left:3101;top:-1711;width:2;height:4181" coordorigin="3101,-1711" coordsize="0,4181" path="m3101,2470l3101,-1711e" filled="f" stroked="t" strokeweight=".48pt" strokecolor="#000000">
                <v:path arrowok="t"/>
              </v:shape>
            </v:group>
            <v:group style="position:absolute;left:3120;top:2388;width:2;height:1963" coordorigin="3120,2388" coordsize="2,1963">
              <v:shape style="position:absolute;left:3120;top:2388;width:2;height:1963" coordorigin="3120,2388" coordsize="0,1963" path="m3120,4351l3120,2388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w w:val="101"/>
        </w:rPr>
        <w:t>VIII.</w:t>
      </w:r>
      <w:r>
        <w:rPr>
          <w:rFonts w:ascii="Arial" w:hAnsi="Arial" w:cs="Arial" w:eastAsia="Arial"/>
          <w:sz w:val="16"/>
          <w:szCs w:val="1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Las</w:t>
      </w:r>
      <w:r>
        <w:rPr>
          <w:rFonts w:ascii="Arial" w:hAnsi="Arial" w:cs="Arial" w:eastAsia="Arial"/>
          <w:sz w:val="16"/>
          <w:szCs w:val="16"/>
          <w:spacing w:val="-8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instancia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disciplinarias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comisiones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honor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establezc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reglamento.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800" w:right="60"/>
          <w:cols w:num="2" w:equalWidth="0">
            <w:col w:w="1255" w:space="2457"/>
            <w:col w:w="7668"/>
          </w:cols>
        </w:sectPr>
      </w:pPr>
      <w:rPr/>
    </w:p>
    <w:p>
      <w:pPr>
        <w:spacing w:before="0" w:after="0" w:line="168" w:lineRule="exact"/>
        <w:ind w:left="117" w:right="-20"/>
        <w:jc w:val="left"/>
        <w:tabs>
          <w:tab w:pos="37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27.84pt;margin-top:345.480011pt;width:571.8pt;height:414.839998pt;mso-position-horizontal-relative:page;mso-position-vertical-relative:page;z-index:-3490" coordorigin="557,6910" coordsize="11436,8297">
            <v:shape style="position:absolute;left:2938;top:7949;width:230;height:4128" type="#_x0000_t75">
              <v:imagedata r:id="rId70" o:title=""/>
            </v:shape>
            <v:group style="position:absolute;left:3110;top:6912;width:2;height:994" coordorigin="3110,6912" coordsize="2,994">
              <v:shape style="position:absolute;left:3110;top:6912;width:2;height:994" coordorigin="3110,6912" coordsize="0,994" path="m3110,7906l3110,6912e" filled="f" stroked="t" strokeweight=".24pt" strokecolor="#000000">
                <v:path arrowok="t"/>
              </v:shape>
              <v:shape style="position:absolute;left:557;top:14208;width:9178;height:998" type="#_x0000_t75">
                <v:imagedata r:id="rId71" o:title=""/>
              </v:shape>
            </v:group>
            <v:group style="position:absolute;left:3110;top:12067;width:2;height:2386" coordorigin="3110,12067" coordsize="2,2386">
              <v:shape style="position:absolute;left:3110;top:12067;width:2;height:2386" coordorigin="3110,12067" coordsize="0,2386" path="m3110,14453l3110,12067e" filled="f" stroked="t" strokeweight=".48pt" strokecolor="#000000">
                <v:path arrowok="t"/>
              </v:shape>
            </v:group>
            <v:group style="position:absolute;left:9706;top:14904;width:2280;height:2" coordorigin="9706,14904" coordsize="2280,2">
              <v:shape style="position:absolute;left:9706;top:14904;width:2280;height:2" coordorigin="9706,14904" coordsize="2280,0" path="m9706,14904l11986,14904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44pt;margin-top:623.280029pt;width:.1pt;height:143.04pt;mso-position-horizontal-relative:page;mso-position-vertical-relative:page;z-index:-3488" coordorigin="149,12466" coordsize="2,2861">
            <v:shape style="position:absolute;left:149;top:12466;width:2;height:2861" coordorigin="149,12466" coordsize="0,2861" path="m149,15326l149,12466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2"/>
          <w:position w:val="1"/>
        </w:rPr>
        <w:t>Geneml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1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9"/>
          <w:position w:val="1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6"/>
          <w:szCs w:val="16"/>
          <w:spacing w:val="11"/>
          <w:w w:val="100"/>
          <w:position w:val="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Comisionado</w:t>
      </w:r>
      <w:r>
        <w:rPr>
          <w:rFonts w:ascii="Arial" w:hAnsi="Arial" w:cs="Arial" w:eastAsia="Arial"/>
          <w:sz w:val="16"/>
          <w:szCs w:val="16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Segurida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6"/>
          <w:szCs w:val="16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ejercerá</w:t>
      </w:r>
      <w:r>
        <w:rPr>
          <w:rFonts w:ascii="Arial" w:hAnsi="Arial" w:cs="Arial" w:eastAsia="Arial"/>
          <w:sz w:val="16"/>
          <w:szCs w:val="16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6"/>
          <w:szCs w:val="16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mando</w:t>
      </w:r>
      <w:r>
        <w:rPr>
          <w:rFonts w:ascii="Arial" w:hAnsi="Arial" w:cs="Arial" w:eastAsia="Arial"/>
          <w:sz w:val="16"/>
          <w:szCs w:val="16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operacional</w:t>
      </w:r>
      <w:r>
        <w:rPr>
          <w:rFonts w:ascii="Arial" w:hAnsi="Arial" w:cs="Arial" w:eastAsia="Arial"/>
          <w:sz w:val="16"/>
          <w:szCs w:val="16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sobre</w:t>
      </w:r>
      <w:r>
        <w:rPr>
          <w:rFonts w:ascii="Arial" w:hAnsi="Arial" w:cs="Arial" w:eastAsia="Arial"/>
          <w:sz w:val="16"/>
          <w:szCs w:val="16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6"/>
          <w:szCs w:val="16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position w:val="0"/>
        </w:rPr>
        <w:t>agrupamiento</w:t>
      </w:r>
      <w:r>
        <w:rPr>
          <w:rFonts w:ascii="Arial" w:hAnsi="Arial" w:cs="Arial" w:eastAsia="Arial"/>
          <w:sz w:val="16"/>
          <w:szCs w:val="16"/>
          <w:spacing w:val="0"/>
          <w:w w:val="104"/>
          <w:position w:val="0"/>
        </w:rPr>
        <w:t>s</w:t>
      </w:r>
      <w:r>
        <w:rPr>
          <w:rFonts w:ascii="Arial" w:hAnsi="Arial" w:cs="Arial" w:eastAsia="Arial"/>
          <w:sz w:val="16"/>
          <w:szCs w:val="16"/>
          <w:spacing w:val="8"/>
          <w:w w:val="104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position w:val="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37" w:after="0" w:line="275" w:lineRule="auto"/>
        <w:ind w:left="3717" w:right="593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5.119999pt;margin-top:2.873892pt;width:68.160004pt;height:3.84pt;mso-position-horizontal-relative:page;mso-position-vertical-relative:paragraph;z-index:-3491" type="#_x0000_t75">
            <v:imagedata r:id="rId72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,</w:t>
      </w:r>
      <w:r>
        <w:rPr>
          <w:rFonts w:ascii="Arial" w:hAnsi="Arial" w:cs="Arial" w:eastAsia="Arial"/>
          <w:sz w:val="16"/>
          <w:szCs w:val="16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policía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suscriban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convenios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correspondiente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bajo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lineamiento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federa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pública.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80" w:right="3719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b/>
          <w:bCs/>
        </w:rPr>
        <w:t>Capítul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7"/>
          <w:b/>
          <w:bCs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97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56"/>
          <w:b/>
          <w:bCs/>
        </w:rPr>
        <w:t>111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33" w:after="0" w:line="240" w:lineRule="auto"/>
        <w:ind w:left="6524" w:right="3464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5"/>
          <w:szCs w:val="15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7"/>
          <w:b/>
          <w:bCs/>
        </w:rPr>
        <w:t>Fiscal</w:t>
      </w:r>
      <w:r>
        <w:rPr>
          <w:rFonts w:ascii="Arial" w:hAnsi="Arial" w:cs="Arial" w:eastAsia="Arial"/>
          <w:sz w:val="15"/>
          <w:szCs w:val="15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5"/>
          <w:b/>
          <w:bCs/>
        </w:rPr>
        <w:t>General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12" w:right="456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  <w:b/>
          <w:bCs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96"/>
          <w:b/>
          <w:bCs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-12"/>
          <w:w w:val="96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13.</w:t>
      </w:r>
      <w:r>
        <w:rPr>
          <w:rFonts w:ascii="Times New Roman" w:hAnsi="Times New Roman" w:cs="Times New Roman" w:eastAsia="Times New Roman"/>
          <w:sz w:val="17"/>
          <w:szCs w:val="17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Corresponde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Fisca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l</w:t>
      </w:r>
      <w:r>
        <w:rPr>
          <w:rFonts w:ascii="Arial" w:hAnsi="Arial" w:cs="Arial" w:eastAsia="Arial"/>
          <w:sz w:val="16"/>
          <w:szCs w:val="1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General: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9" w:lineRule="auto"/>
        <w:ind w:left="3717" w:right="60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28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28"/>
        </w:rPr>
        <w:t>.</w:t>
      </w:r>
      <w:r>
        <w:rPr>
          <w:rFonts w:ascii="Arial" w:hAnsi="Arial" w:cs="Arial" w:eastAsia="Arial"/>
          <w:sz w:val="16"/>
          <w:szCs w:val="16"/>
          <w:spacing w:val="-8"/>
          <w:w w:val="12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Rendir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Podere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Estado,</w:t>
      </w:r>
      <w:r>
        <w:rPr>
          <w:rFonts w:ascii="Arial" w:hAnsi="Arial" w:cs="Arial" w:eastAsia="Arial"/>
          <w:sz w:val="16"/>
          <w:szCs w:val="1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pidan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relativo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ramo;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3712" w:right="56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7"/>
          <w:b/>
          <w:bCs/>
        </w:rPr>
        <w:t>11</w:t>
      </w:r>
      <w:r>
        <w:rPr>
          <w:rFonts w:ascii="Arial" w:hAnsi="Arial" w:cs="Arial" w:eastAsia="Arial"/>
          <w:sz w:val="16"/>
          <w:szCs w:val="16"/>
          <w:spacing w:val="0"/>
          <w:w w:val="57"/>
          <w:b/>
          <w:bCs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57"/>
          <w:b/>
          <w:bCs/>
        </w:rPr>
        <w:t>  </w:t>
      </w:r>
      <w:r>
        <w:rPr>
          <w:rFonts w:ascii="Arial" w:hAnsi="Arial" w:cs="Arial" w:eastAsia="Arial"/>
          <w:sz w:val="16"/>
          <w:szCs w:val="16"/>
          <w:spacing w:val="3"/>
          <w:w w:val="57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Dicta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adecuadas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combati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erradicar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mujer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menores</w:t>
      </w:r>
      <w:r>
        <w:rPr>
          <w:rFonts w:ascii="Arial" w:hAnsi="Arial" w:cs="Arial" w:eastAsia="Arial"/>
          <w:sz w:val="16"/>
          <w:szCs w:val="16"/>
          <w:spacing w:val="4"/>
          <w:w w:val="103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desarrollando</w:t>
      </w:r>
      <w:r>
        <w:rPr>
          <w:rFonts w:ascii="Arial" w:hAnsi="Arial" w:cs="Arial" w:eastAsia="Arial"/>
          <w:sz w:val="16"/>
          <w:szCs w:val="16"/>
          <w:spacing w:val="1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efect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institucionales;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3702" w:right="584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59"/>
          <w:b/>
          <w:bCs/>
        </w:rPr>
        <w:t>111.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59"/>
          <w:b/>
          <w:bCs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59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Otorga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estableciend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reforzand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jurídico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administrativo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spacing w:val="-3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permita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obtene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reparación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daño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restitució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víctima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ofendido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delito;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3702" w:right="571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Policí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sus</w:t>
      </w:r>
      <w:r>
        <w:rPr>
          <w:rFonts w:ascii="Arial" w:hAnsi="Arial" w:cs="Arial" w:eastAsia="Arial"/>
          <w:sz w:val="16"/>
          <w:szCs w:val="16"/>
          <w:spacing w:val="-5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agrupamiento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Comisionado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Unidos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local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aplicables;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698" w:right="58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Ejercitar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Especializado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2" w:after="0" w:line="240" w:lineRule="auto"/>
        <w:ind w:left="3698" w:right="578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Adolescente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Infractores;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0" w:lineRule="auto"/>
        <w:ind w:left="3702" w:right="743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Organizar,</w:t>
      </w:r>
      <w:r>
        <w:rPr>
          <w:rFonts w:ascii="Arial" w:hAnsi="Arial" w:cs="Arial" w:eastAsia="Arial"/>
          <w:sz w:val="16"/>
          <w:szCs w:val="16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dirigir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supervisar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unidades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direcciones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comisionados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organismos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descentralizado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áreas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prevista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reglamento;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3693" w:right="65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Ingreso,</w:t>
      </w:r>
      <w:r>
        <w:rPr>
          <w:rFonts w:ascii="Arial" w:hAnsi="Arial" w:cs="Arial" w:eastAsia="Arial"/>
          <w:sz w:val="16"/>
          <w:szCs w:val="16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Promoción</w:t>
      </w:r>
      <w:r>
        <w:rPr>
          <w:rFonts w:ascii="Arial" w:hAnsi="Arial" w:cs="Arial" w:eastAsia="Arial"/>
          <w:sz w:val="16"/>
          <w:szCs w:val="16"/>
          <w:spacing w:val="9"/>
          <w:w w:val="103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Permanencia</w:t>
      </w:r>
      <w:r>
        <w:rPr>
          <w:rFonts w:ascii="Arial" w:hAnsi="Arial" w:cs="Arial" w:eastAsia="Arial"/>
          <w:sz w:val="16"/>
          <w:szCs w:val="16"/>
          <w:spacing w:val="6"/>
          <w:w w:val="102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Responsabilidades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Estímulo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Estado,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d</w:t>
      </w:r>
      <w:r>
        <w:rPr>
          <w:rFonts w:ascii="Arial" w:hAnsi="Arial" w:cs="Arial" w:eastAsia="Arial"/>
          <w:sz w:val="16"/>
          <w:szCs w:val="16"/>
          <w:spacing w:val="28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84"/>
          <w:b/>
          <w:bCs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84"/>
          <w:b/>
          <w:bCs/>
        </w:rPr>
        <w:t>a</w:t>
      </w:r>
      <w:r>
        <w:rPr>
          <w:rFonts w:ascii="Arial" w:hAnsi="Arial" w:cs="Arial" w:eastAsia="Arial"/>
          <w:sz w:val="17"/>
          <w:szCs w:val="17"/>
          <w:spacing w:val="5"/>
          <w:w w:val="84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materia;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3693" w:right="632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atribució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n</w:t>
      </w:r>
      <w:r>
        <w:rPr>
          <w:rFonts w:ascii="Arial" w:hAnsi="Arial" w:cs="Arial" w:eastAsia="Arial"/>
          <w:sz w:val="16"/>
          <w:szCs w:val="16"/>
          <w:spacing w:val="33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Fiscal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deberá: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9" w:lineRule="auto"/>
        <w:ind w:left="3688" w:right="6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instancia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correspondan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competencia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Estado,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cumplimient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spacing w:val="28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resoluciones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adopte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mismas;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93" w:right="59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hace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Conferenci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2" w:after="0" w:line="240" w:lineRule="auto"/>
        <w:ind w:left="3693" w:right="584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Procuració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Justicia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688" w:right="2018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6.400024pt;margin-top:1.98391pt;width:20.16pt;height:85.440002pt;mso-position-horizontal-relative:page;mso-position-vertical-relative:paragraph;z-index:-3489" type="#_x0000_t75">
            <v:imagedata r:id="rId73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e)</w:t>
      </w:r>
      <w:r>
        <w:rPr>
          <w:rFonts w:ascii="Arial" w:hAnsi="Arial" w:cs="Arial" w:eastAsia="Arial"/>
          <w:sz w:val="16"/>
          <w:szCs w:val="16"/>
          <w:spacing w:val="-3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Pública;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uto"/>
        <w:ind w:left="3683" w:right="583" w:firstLine="10"/>
        <w:jc w:val="left"/>
        <w:tabs>
          <w:tab w:pos="106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Instrumenta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r</w:t>
      </w:r>
      <w:r>
        <w:rPr>
          <w:rFonts w:ascii="Arial" w:hAnsi="Arial" w:cs="Arial" w:eastAsia="Arial"/>
          <w:sz w:val="16"/>
          <w:szCs w:val="16"/>
          <w:spacing w:val="9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aplicar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Procuraduría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Fiscalía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colindante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entidade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federativa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45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45"/>
        </w:rPr>
        <w:t>    </w:t>
      </w:r>
      <w:r>
        <w:rPr>
          <w:rFonts w:ascii="Arial" w:hAnsi="Arial" w:cs="Arial" w:eastAsia="Arial"/>
          <w:sz w:val="16"/>
          <w:szCs w:val="16"/>
          <w:spacing w:val="2"/>
          <w:w w:val="4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municipios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delitos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convenios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efecto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suscriban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función,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policía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actuará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bajo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conducción</w:t>
      </w:r>
      <w:r>
        <w:rPr>
          <w:rFonts w:ascii="Arial" w:hAnsi="Arial" w:cs="Arial" w:eastAsia="Arial"/>
          <w:sz w:val="16"/>
          <w:szCs w:val="16"/>
          <w:spacing w:val="3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mando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Ministeri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spacing w:val="-4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Fisca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spacing w:val="-11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corresponda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reglamento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spacing w:val="6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aplicabl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180" w:lineRule="exact"/>
        <w:ind w:left="3683" w:right="529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6"/>
          <w:szCs w:val="16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acuerdo</w:t>
      </w:r>
      <w:r>
        <w:rPr>
          <w:rFonts w:ascii="Arial" w:hAnsi="Arial" w:cs="Arial" w:eastAsia="Arial"/>
          <w:sz w:val="16"/>
          <w:szCs w:val="16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6"/>
          <w:szCs w:val="16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  <w:position w:val="-1"/>
        </w:rPr>
        <w:t>Fisca</w:t>
      </w:r>
      <w:r>
        <w:rPr>
          <w:rFonts w:ascii="Arial" w:hAnsi="Arial" w:cs="Arial" w:eastAsia="Arial"/>
          <w:sz w:val="16"/>
          <w:szCs w:val="16"/>
          <w:spacing w:val="0"/>
          <w:w w:val="96"/>
          <w:position w:val="-1"/>
        </w:rPr>
        <w:t>l</w:t>
      </w:r>
      <w:r>
        <w:rPr>
          <w:rFonts w:ascii="Arial" w:hAnsi="Arial" w:cs="Arial" w:eastAsia="Arial"/>
          <w:sz w:val="16"/>
          <w:szCs w:val="16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  <w:position w:val="-1"/>
        </w:rPr>
        <w:t>General;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75" w:after="0" w:line="240" w:lineRule="auto"/>
        <w:ind w:left="6328" w:right="475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72.720001pt;margin-top:49.832344pt;width:232.32pt;height:.1pt;mso-position-horizontal-relative:page;mso-position-vertical-relative:paragraph;z-index:-3487" coordorigin="7454,997" coordsize="4646,2">
            <v:shape style="position:absolute;left:7454;top:997;width:4646;height:2" coordorigin="7454,997" coordsize="4646,0" path="m7454,997l12101,997e" filled="f" stroked="t" strokeweight="1.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620" w:bottom="280" w:left="800" w:right="60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pict>
          <v:shape style="position:absolute;margin-left:49.919998pt;margin-top:37.440025pt;width:50.880001pt;height:48.959999pt;mso-position-horizontal-relative:page;mso-position-vertical-relative:page;z-index:-3486" type="#_x0000_t75">
            <v:imagedata r:id="rId74" o:title=""/>
          </v:shape>
        </w:pict>
      </w:r>
      <w:r>
        <w:rPr/>
        <w:pict>
          <v:shape style="position:absolute;margin-left:150.720001pt;margin-top:18.240021pt;width:274.559998pt;height:249.600006pt;mso-position-horizontal-relative:page;mso-position-vertical-relative:page;z-index:-3485" type="#_x0000_t75">
            <v:imagedata r:id="rId75" o:title=""/>
          </v:shape>
        </w:pict>
      </w:r>
      <w:r>
        <w:rPr/>
        <w:pict>
          <v:shape style="position:absolute;margin-left:557.76001pt;margin-top:14.399994pt;width:43.200001pt;height:54.720001pt;mso-position-horizontal-relative:page;mso-position-vertical-relative:page;z-index:-3484" type="#_x0000_t75">
            <v:imagedata r:id="rId76" o:title=""/>
          </v:shape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88" w:right="818"/>
        <w:jc w:val="center"/>
        <w:rPr>
          <w:rFonts w:ascii="Arial" w:hAnsi="Arial" w:cs="Arial" w:eastAsia="Arial"/>
          <w:sz w:val="97"/>
          <w:szCs w:val="97"/>
        </w:rPr>
      </w:pPr>
      <w:rPr/>
      <w:r>
        <w:rPr>
          <w:rFonts w:ascii="Arial" w:hAnsi="Arial" w:cs="Arial" w:eastAsia="Arial"/>
          <w:sz w:val="97"/>
          <w:szCs w:val="97"/>
          <w:color w:val="030303"/>
          <w:spacing w:val="0"/>
          <w:w w:val="51"/>
        </w:rPr>
        <w:t>..</w:t>
      </w:r>
      <w:r>
        <w:rPr>
          <w:rFonts w:ascii="Arial" w:hAnsi="Arial" w:cs="Arial" w:eastAsia="Arial"/>
          <w:sz w:val="97"/>
          <w:szCs w:val="97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1" w:lineRule="exact"/>
        <w:ind w:left="722" w:right="88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1"/>
          <w:w w:val="79"/>
          <w:position w:val="-1"/>
        </w:rPr>
        <w:t>F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1"/>
          <w:position w:val="-1"/>
        </w:rPr>
        <w:t>isca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204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0"/>
          <w:position w:val="-1"/>
        </w:rPr>
        <w:t>ía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332" w:right="463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76.888023pt;margin-top:9.093319pt;width:31.041748pt;height:.1pt;mso-position-horizontal-relative:page;mso-position-vertical-relative:paragraph;z-index:-3481" coordorigin="1538,182" coordsize="621,2">
            <v:shape style="position:absolute;left:1538;top:182;width:621;height:2" coordorigin="1538,182" coordsize="621,0" path="m1538,182l2159,182e" filled="f" stroked="t" strokeweight=".71634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94"/>
        </w:rPr>
        <w:t>Genera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161616"/>
          <w:spacing w:val="-1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3"/>
          <w:w w:val="88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7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97"/>
        </w:rPr>
        <w:t>Estado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3" w:after="0" w:line="240" w:lineRule="auto"/>
        <w:ind w:left="338" w:right="453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20"/>
        </w:rPr>
        <w:t>VOBi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-19"/>
          <w:w w:val="12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0"/>
          <w:w w:val="12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05050"/>
          <w:spacing w:val="-2"/>
          <w:w w:val="12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61616"/>
          <w:spacing w:val="0"/>
          <w:w w:val="155"/>
        </w:rPr>
        <w:t>!'OOU.</w:t>
      </w:r>
      <w:r>
        <w:rPr>
          <w:rFonts w:ascii="Times New Roman" w:hAnsi="Times New Roman" w:cs="Times New Roman" w:eastAsia="Times New Roman"/>
          <w:sz w:val="7"/>
          <w:szCs w:val="7"/>
          <w:color w:val="161616"/>
          <w:spacing w:val="-12"/>
          <w:w w:val="15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21"/>
        </w:rPr>
        <w:t>UTA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21"/>
        </w:rPr>
        <w:t>(X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21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21"/>
        </w:rPr>
        <w:t> </w:t>
      </w:r>
      <w:r>
        <w:rPr>
          <w:rFonts w:ascii="Arial" w:hAnsi="Arial" w:cs="Arial" w:eastAsia="Arial"/>
          <w:sz w:val="8"/>
          <w:szCs w:val="8"/>
          <w:color w:val="282828"/>
          <w:spacing w:val="0"/>
          <w:w w:val="100"/>
          <w:i/>
        </w:rPr>
        <w:t>01</w:t>
      </w:r>
      <w:r>
        <w:rPr>
          <w:rFonts w:ascii="Arial" w:hAnsi="Arial" w:cs="Arial" w:eastAsia="Arial"/>
          <w:sz w:val="8"/>
          <w:szCs w:val="8"/>
          <w:color w:val="282828"/>
          <w:spacing w:val="0"/>
          <w:w w:val="100"/>
          <w:i/>
        </w:rPr>
        <w:t>.</w:t>
      </w:r>
      <w:r>
        <w:rPr>
          <w:rFonts w:ascii="Arial" w:hAnsi="Arial" w:cs="Arial" w:eastAsia="Arial"/>
          <w:sz w:val="8"/>
          <w:szCs w:val="8"/>
          <w:color w:val="282828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61616"/>
          <w:spacing w:val="0"/>
          <w:w w:val="124"/>
        </w:rPr>
        <w:t>MUSCO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8" w:right="-54"/>
        <w:jc w:val="center"/>
        <w:rPr>
          <w:rFonts w:ascii="Arial" w:hAnsi="Arial" w:cs="Arial" w:eastAsia="Arial"/>
          <w:sz w:val="18"/>
          <w:szCs w:val="18"/>
        </w:rPr>
      </w:pPr>
      <w:rPr/>
      <w:hyperlink r:id="rId77">
        <w:r>
          <w:rPr>
            <w:rFonts w:ascii="Arial" w:hAnsi="Arial" w:cs="Arial" w:eastAsia="Arial"/>
            <w:sz w:val="18"/>
            <w:szCs w:val="18"/>
            <w:color w:val="030303"/>
            <w:spacing w:val="0"/>
            <w:w w:val="159"/>
          </w:rPr>
          <w:t>www.jaU.co.gob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73" w:after="0" w:line="276" w:lineRule="auto"/>
        <w:ind w:left="1562" w:right="663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X.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indicadores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sirvan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evaluar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actuació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evaluación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3" w:lineRule="auto"/>
        <w:ind w:left="1566" w:right="64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XI.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individuales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esfer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deberá: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566" w:right="620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</w:rPr>
        <w:t>individuales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ampara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internacionale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parte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8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566" w:right="679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Proporciona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Comisión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funciones,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571" w:right="706" w:firstLine="-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Planeació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Democrática,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planeación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1571" w:right="62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XIII.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Opina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participa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proyecto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iniciativa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reforma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legislativa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exact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observancia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vinculadas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competencia;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1566" w:right="64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XIV.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sistemátic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actividades.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u w:val="single" w:color="000000"/>
        </w:rPr>
        <w:t>reservar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u w:val="single" w:color="0000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divulgación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realice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fiscale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Código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Penale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1576" w:right="63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XV.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Ofrece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entrega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recompensas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numerario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exhibiciones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periódicas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úti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relacionada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averiguaciones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realice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aquellas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colaboren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localización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probables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responsables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comisión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mediante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Fisca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presupuesto;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581" w:right="730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XVI.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inculpados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ofendidos,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víctimas,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denunciante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testigo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perteneciente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pueblos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comunidades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indígenas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disponibilidad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intérprete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traductores;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576" w:right="714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XVII.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recolección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levantamiento,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preservación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traslad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indicios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huellas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vestigio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hecho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delictuoso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instrumentos,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producto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protocolo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asegurar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integridad;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576" w:right="66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XVIII.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Capacita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especializar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personal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vfctima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programas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cursos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permanente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en: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81" w:right="534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género;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7" w:lineRule="auto"/>
        <w:ind w:left="1586" w:right="61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perspectiv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género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diligencia,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conducción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judiciales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relacionados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género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feminicidio;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81" w:right="296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Eliminació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estereotipo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rol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mujeres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6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7" w:lineRule="auto"/>
        <w:ind w:left="1590" w:right="606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7.359985pt;margin-top:19.009411pt;width:14.4pt;height:58.560001pt;mso-position-horizontal-relative:page;mso-position-vertical-relative:paragraph;z-index:-3483" type="#_x0000_t75">
            <v:imagedata r:id="rId78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d)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consideren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pertinente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debida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persecución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1616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delitos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cometido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niñas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adolescente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mujeres;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4" w:lineRule="auto"/>
        <w:ind w:left="1586" w:right="73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0"/>
        </w:rPr>
        <w:t>XIX.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Crear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sistemátic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cometidos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incluya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clasificación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hechos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conocimiento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lugar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ocurrencia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hallazgo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cuerp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homicidio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feminicidio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sociodemográfica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9"/>
        </w:rPr>
        <w:t>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76" w:lineRule="exact"/>
        <w:ind w:left="201" w:right="-20"/>
        <w:jc w:val="left"/>
        <w:tabs>
          <w:tab w:pos="15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76767"/>
          <w:spacing w:val="0"/>
          <w:w w:val="100"/>
          <w:position w:val="-1"/>
        </w:rPr>
        <w:t>{</w:t>
      </w:r>
      <w:r>
        <w:rPr>
          <w:rFonts w:ascii="Arial" w:hAnsi="Arial" w:cs="Arial" w:eastAsia="Arial"/>
          <w:sz w:val="16"/>
          <w:szCs w:val="16"/>
          <w:color w:val="676767"/>
          <w:spacing w:val="-3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67676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676767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activo,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especificand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tipología,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relación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activ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pasivo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móviles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diligen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  <w:position w:val="-1"/>
        </w:rPr>
        <w:t>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6" w:lineRule="exact"/>
        <w:ind w:left="210" w:right="-20"/>
        <w:jc w:val="left"/>
        <w:tabs>
          <w:tab w:pos="15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676767"/>
          <w:spacing w:val="0"/>
          <w:w w:val="163"/>
          <w:position w:val="-1"/>
        </w:rPr>
        <w:t>¡</w:t>
      </w:r>
      <w:r>
        <w:rPr>
          <w:rFonts w:ascii="Times New Roman" w:hAnsi="Times New Roman" w:cs="Times New Roman" w:eastAsia="Times New Roman"/>
          <w:sz w:val="24"/>
          <w:szCs w:val="24"/>
          <w:color w:val="676767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676767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-1"/>
        </w:rPr>
        <w:t>básicas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realizar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dificultade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práctic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diligencias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  <w:position w:val="-1"/>
        </w:rPr>
        <w:t>determinaciones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5"/>
          <w:position w:val="-1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  <w:position w:val="-1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left="210" w:right="-20"/>
        <w:jc w:val="left"/>
        <w:tabs>
          <w:tab w:pos="15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6"/>
          <w:szCs w:val="26"/>
          <w:color w:val="676767"/>
          <w:spacing w:val="0"/>
          <w:w w:val="134"/>
        </w:rPr>
        <w:t>!</w:t>
      </w:r>
      <w:r>
        <w:rPr>
          <w:rFonts w:ascii="Arial" w:hAnsi="Arial" w:cs="Arial" w:eastAsia="Arial"/>
          <w:sz w:val="26"/>
          <w:szCs w:val="26"/>
          <w:color w:val="676767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676767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</w:rPr>
        <w:t>índice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incidencia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reincidencia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consignación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sanción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reparación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6"/>
        </w:rPr>
        <w:t>t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788" w:lineRule="exact"/>
        <w:ind w:right="-56"/>
        <w:jc w:val="left"/>
        <w:tabs>
          <w:tab w:pos="680" w:val="left"/>
          <w:tab w:pos="8220" w:val="left"/>
        </w:tabs>
        <w:rPr>
          <w:rFonts w:ascii="Times New Roman" w:hAnsi="Times New Roman" w:cs="Times New Roman" w:eastAsia="Times New Roman"/>
          <w:sz w:val="53"/>
          <w:szCs w:val="53"/>
        </w:rPr>
      </w:pPr>
      <w:rPr/>
      <w:r>
        <w:rPr/>
        <w:pict>
          <v:group style="position:absolute;margin-left:376.799072pt;margin-top:48.386665pt;width:225.410846pt;height:.1pt;mso-position-horizontal-relative:page;mso-position-vertical-relative:paragraph;z-index:-3482" coordorigin="7536,968" coordsize="4508,2">
            <v:shape style="position:absolute;left:7536;top:968;width:4508;height:2" coordorigin="7536,968" coordsize="4508,0" path="m7536,968l12044,968e" filled="f" stroked="t" strokeweight="2.149044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53"/>
          <w:szCs w:val="53"/>
          <w:color w:val="424242"/>
          <w:spacing w:val="-22"/>
          <w:w w:val="164"/>
          <w:position w:val="-4"/>
        </w:rPr>
        <w:t>-</w:t>
      </w:r>
      <w:r>
        <w:rPr>
          <w:rFonts w:ascii="Times New Roman" w:hAnsi="Times New Roman" w:cs="Times New Roman" w:eastAsia="Times New Roman"/>
          <w:sz w:val="53"/>
          <w:szCs w:val="53"/>
          <w:color w:val="282828"/>
          <w:spacing w:val="0"/>
          <w:w w:val="151"/>
          <w:position w:val="-4"/>
        </w:rPr>
        <w:t>-</w:t>
      </w:r>
      <w:r>
        <w:rPr>
          <w:rFonts w:ascii="Times New Roman" w:hAnsi="Times New Roman" w:cs="Times New Roman" w:eastAsia="Times New Roman"/>
          <w:sz w:val="53"/>
          <w:szCs w:val="53"/>
          <w:color w:val="282828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53"/>
          <w:szCs w:val="53"/>
          <w:color w:val="282828"/>
          <w:spacing w:val="0"/>
          <w:w w:val="151"/>
          <w:position w:val="-4"/>
        </w:rPr>
        <w:t>-..,.--</w:t>
      </w:r>
      <w:r>
        <w:rPr>
          <w:rFonts w:ascii="Times New Roman" w:hAnsi="Times New Roman" w:cs="Times New Roman" w:eastAsia="Times New Roman"/>
          <w:sz w:val="53"/>
          <w:szCs w:val="53"/>
          <w:color w:val="282828"/>
          <w:spacing w:val="-15"/>
          <w:w w:val="151"/>
          <w:position w:val="-4"/>
        </w:rPr>
        <w:t>-</w:t>
      </w:r>
      <w:r>
        <w:rPr>
          <w:rFonts w:ascii="Times New Roman" w:hAnsi="Times New Roman" w:cs="Times New Roman" w:eastAsia="Times New Roman"/>
          <w:sz w:val="53"/>
          <w:szCs w:val="53"/>
          <w:color w:val="424242"/>
          <w:spacing w:val="0"/>
          <w:w w:val="278"/>
          <w:position w:val="-4"/>
        </w:rPr>
        <w:t>-</w:t>
      </w:r>
      <w:r>
        <w:rPr>
          <w:rFonts w:ascii="Times New Roman" w:hAnsi="Times New Roman" w:cs="Times New Roman" w:eastAsia="Times New Roman"/>
          <w:sz w:val="53"/>
          <w:szCs w:val="53"/>
          <w:color w:val="424242"/>
          <w:spacing w:val="-48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53"/>
          <w:szCs w:val="53"/>
          <w:color w:val="282828"/>
          <w:spacing w:val="0"/>
          <w:w w:val="157"/>
          <w:position w:val="-4"/>
        </w:rPr>
        <w:t>------</w:t>
      </w:r>
      <w:r>
        <w:rPr>
          <w:rFonts w:ascii="Times New Roman" w:hAnsi="Times New Roman" w:cs="Times New Roman" w:eastAsia="Times New Roman"/>
          <w:sz w:val="53"/>
          <w:szCs w:val="53"/>
          <w:color w:val="282828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53"/>
          <w:szCs w:val="53"/>
          <w:color w:val="282828"/>
          <w:spacing w:val="0"/>
          <w:w w:val="100"/>
          <w:position w:val="-4"/>
        </w:rPr>
        <w:pict>
          <v:shape style="width:47.040001pt;height:36.480pt;mso-position-horizontal-relative:char;mso-position-vertical-relative:line" type="#_x0000_t75">
            <v:imagedata r:id="rId79" o:title=""/>
          </v:shape>
        </w:pict>
      </w:r>
      <w:r>
        <w:rPr>
          <w:rFonts w:ascii="Times New Roman" w:hAnsi="Times New Roman" w:cs="Times New Roman" w:eastAsia="Times New Roman"/>
          <w:sz w:val="53"/>
          <w:szCs w:val="5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1040" w:bottom="280" w:left="500" w:right="100"/>
          <w:cols w:num="2" w:equalWidth="0">
            <w:col w:w="2191" w:space="184"/>
            <w:col w:w="926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0.72pt;mso-position-horizontal-relative:char;mso-position-vertical-relative:line" type="#_x0000_t75">
            <v:imagedata r:id="rId8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2" w:after="0" w:line="171" w:lineRule="exact"/>
        <w:ind w:left="920" w:right="40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4"/>
        </w:rPr>
        <w:t>Fiscalia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62" w:lineRule="exact"/>
        <w:ind w:left="528" w:right="-3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7.040001pt;margin-top:11.887545pt;width:68.160004pt;height:3.84pt;mso-position-horizontal-relative:page;mso-position-vertical-relative:paragraph;z-index:-3480" type="#_x0000_t75">
            <v:imagedata r:id="rId82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278" w:right="-20"/>
        <w:jc w:val="left"/>
        <w:rPr>
          <w:rFonts w:ascii="Times New Roman" w:hAnsi="Times New Roman" w:cs="Times New Roman" w:eastAsia="Times New Roman"/>
          <w:sz w:val="11.519531"/>
          <w:szCs w:val="11.519531"/>
        </w:rPr>
      </w:pPr>
      <w:rPr/>
      <w:r>
        <w:rPr/>
        <w:pict>
          <v:shape style="width:286.079987pt;height:5.76pt;mso-position-horizontal-relative:char;mso-position-vertical-relative:line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11.519531"/>
          <w:szCs w:val="11.51953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1560" w:right="156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5.440002pt;margin-top:-27.776066pt;width:40.32pt;height:58.560001pt;mso-position-horizontal-relative:page;mso-position-vertical-relative:paragraph;z-index:-3479" type="#_x0000_t75">
            <v:imagedata r:id="rId84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integrar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estadístic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criminal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victima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defini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prevención''·,,,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delito,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administració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justicia,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d</w:t>
      </w:r>
      <w:r>
        <w:rPr>
          <w:rFonts w:ascii="Arial" w:hAnsi="Arial" w:cs="Arial" w:eastAsia="Arial"/>
          <w:sz w:val="16"/>
          <w:szCs w:val="16"/>
          <w:spacing w:val="34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42" w:lineRule="exact"/>
        <w:ind w:left="1560" w:right="672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7"/>
          <w:position w:val="1"/>
        </w:rPr>
        <w:t>materia;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8" w:lineRule="auto"/>
        <w:ind w:left="1541" w:right="32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XX.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Elabora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protocolo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perspectiv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género,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primordialment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spacing w:val="2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búsqueda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inmediat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desaparecidas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investigación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feminicidio,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liberta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normal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desarrollo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psicosexual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39" w:lineRule="exact"/>
        <w:ind w:left="1541" w:right="665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1"/>
          <w:position w:val="1"/>
        </w:rPr>
        <w:t>personas;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1" w:lineRule="auto"/>
        <w:ind w:left="1522" w:right="337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XXI.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Crear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base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genétic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conteng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personal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disponible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desaparecidas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apoyarse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autoridades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federale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coordinarse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nivel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genétic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muestra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celulares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familiare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desaparecidas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consientan;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-4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genétic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muestras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celulares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proveniente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cuerpos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identificada.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1517" w:right="335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integrad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base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resguardada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únicament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podrá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utilizada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confrontació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spacing w:val="4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genétic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cuerpos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identificado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s</w:t>
      </w:r>
      <w:r>
        <w:rPr>
          <w:rFonts w:ascii="Arial" w:hAnsi="Arial" w:cs="Arial" w:eastAsia="Arial"/>
          <w:sz w:val="16"/>
          <w:szCs w:val="16"/>
          <w:spacing w:val="47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personas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37" w:lineRule="exact"/>
        <w:ind w:left="1512" w:right="631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desaparecidas;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3" w:lineRule="auto"/>
        <w:ind w:left="1507" w:right="372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3"/>
        </w:rPr>
        <w:t>XXII.</w:t>
      </w:r>
      <w:r>
        <w:rPr>
          <w:rFonts w:ascii="Arial" w:hAnsi="Arial" w:cs="Arial" w:eastAsia="Arial"/>
          <w:sz w:val="16"/>
          <w:szCs w:val="16"/>
          <w:spacing w:val="-5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Realizar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deriven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reglamentaria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s</w:t>
      </w:r>
      <w:r>
        <w:rPr>
          <w:rFonts w:ascii="Arial" w:hAnsi="Arial" w:cs="Arial" w:eastAsia="Arial"/>
          <w:sz w:val="16"/>
          <w:szCs w:val="16"/>
          <w:spacing w:val="33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aplicables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administració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foncjo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competan</w:t>
      </w:r>
      <w:r>
        <w:rPr>
          <w:rFonts w:ascii="Arial" w:hAnsi="Arial" w:cs="Arial" w:eastAsia="Arial"/>
          <w:sz w:val="16"/>
          <w:szCs w:val="16"/>
          <w:spacing w:val="-3"/>
          <w:w w:val="106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93" w:right="33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1"/>
        </w:rPr>
        <w:t>XXIII.</w:t>
      </w:r>
      <w:r>
        <w:rPr>
          <w:rFonts w:ascii="Arial" w:hAnsi="Arial" w:cs="Arial" w:eastAsia="Arial"/>
          <w:sz w:val="16"/>
          <w:szCs w:val="16"/>
          <w:spacing w:val="1"/>
          <w:w w:val="9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Las</w:t>
      </w:r>
      <w:r>
        <w:rPr>
          <w:rFonts w:ascii="Arial" w:hAnsi="Arial" w:cs="Arial" w:eastAsia="Arial"/>
          <w:sz w:val="16"/>
          <w:szCs w:val="16"/>
          <w:spacing w:val="-1"/>
          <w:w w:val="9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prevean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legales.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9" w:lineRule="auto"/>
        <w:ind w:left="1488" w:right="405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Fisca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intervendr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conduct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Fiscalías,</w:t>
      </w:r>
      <w:r>
        <w:rPr>
          <w:rFonts w:ascii="Arial" w:hAnsi="Arial" w:cs="Arial" w:eastAsia="Arial"/>
          <w:sz w:val="16"/>
          <w:szCs w:val="16"/>
          <w:spacing w:val="12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Agente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Ministeri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Público,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refier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apartado,</w:t>
      </w:r>
      <w:r>
        <w:rPr>
          <w:rFonts w:ascii="Arial" w:hAnsi="Arial" w:cs="Arial" w:eastAsia="Arial"/>
          <w:sz w:val="16"/>
          <w:szCs w:val="16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según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previsiones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Ejecutiv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local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propio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Fisca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spacing w:val="-4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General.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l</w:t>
      </w:r>
      <w:r>
        <w:rPr>
          <w:rFonts w:ascii="Arial" w:hAnsi="Arial" w:cs="Arial" w:eastAsia="Arial"/>
          <w:sz w:val="16"/>
          <w:szCs w:val="16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prevendrá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distribució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diversas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áreas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53" w:lineRule="exact"/>
        <w:ind w:left="1478" w:right="510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spacing w:val="-2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</w:t>
      </w:r>
      <w:r>
        <w:rPr>
          <w:rFonts w:ascii="Arial" w:hAnsi="Arial" w:cs="Arial" w:eastAsia="Arial"/>
          <w:sz w:val="16"/>
          <w:szCs w:val="16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Estado.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8" w:lineRule="auto"/>
        <w:ind w:left="1474" w:right="425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14.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persecución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concurrente: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69" w:right="521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n</w:t>
      </w:r>
      <w:r>
        <w:rPr>
          <w:rFonts w:ascii="Arial" w:hAnsi="Arial" w:cs="Arial" w:eastAsia="Arial"/>
          <w:sz w:val="16"/>
          <w:szCs w:val="16"/>
          <w:spacing w:val="-6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investigació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delito: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59" w:right="7097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8"/>
        </w:rPr>
        <w:t>....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1" w:lineRule="auto"/>
        <w:ind w:left="1454" w:right="38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u)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autorida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competent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menores·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·edad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hubieren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incurrido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omisiones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correspondiente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ilícito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tipificado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penales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37" w:lineRule="exact"/>
        <w:ind w:left="1435" w:right="673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4"/>
          <w:position w:val="1"/>
        </w:rPr>
        <w:t>federales;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3" w:lineRule="auto"/>
        <w:ind w:left="1435" w:right="43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v)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inimputable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mayores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edad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jurisdiccional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,</w:t>
      </w:r>
      <w:r>
        <w:rPr>
          <w:rFonts w:ascii="Arial" w:hAnsi="Arial" w:cs="Arial" w:eastAsia="Arial"/>
          <w:sz w:val="16"/>
          <w:szCs w:val="16"/>
          <w:spacing w:val="-19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deban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aplicar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ejerciendo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correspondiente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spacing w:val="16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términos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establecido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aplicables</w:t>
      </w:r>
      <w:r>
        <w:rPr>
          <w:rFonts w:ascii="Arial" w:hAnsi="Arial" w:cs="Arial" w:eastAsia="Arial"/>
          <w:sz w:val="16"/>
          <w:szCs w:val="16"/>
          <w:spacing w:val="-3"/>
          <w:w w:val="101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26" w:right="366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w)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</w:rPr>
        <w:t>Las</w:t>
      </w:r>
      <w:r>
        <w:rPr>
          <w:rFonts w:ascii="Arial" w:hAnsi="Arial" w:cs="Arial" w:eastAsia="Arial"/>
          <w:sz w:val="16"/>
          <w:szCs w:val="16"/>
          <w:spacing w:val="2"/>
          <w:w w:val="9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determine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aplicables.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2" w:lineRule="exact"/>
        <w:ind w:left="1411" w:right="46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Artícul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15.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delito: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11" w:right="7191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80"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8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••..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3" w:lineRule="auto"/>
        <w:ind w:left="1392" w:right="492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2.559998pt;margin-top:14.703899pt;width:35.520pt;height:108.480003pt;mso-position-horizontal-relative:page;mso-position-vertical-relative:paragraph;z-index:-3478" type="#_x0000_t75">
            <v:imagedata r:id="rId85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Propone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Ejecutiv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garantice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congruencia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política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delincuentes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Direcciones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Municipal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y/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comandancias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policía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ámbito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sus</w:t>
      </w:r>
      <w:r>
        <w:rPr>
          <w:rFonts w:ascii="Arial" w:hAnsi="Arial" w:cs="Arial" w:eastAsia="Arial"/>
          <w:sz w:val="16"/>
          <w:szCs w:val="16"/>
          <w:spacing w:val="-5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respectiva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competencias;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13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199997pt;margin-top:2.529375pt;width:6.615045pt;height:14.5pt;mso-position-horizontal-relative:page;mso-position-vertical-relative:paragraph;z-index:-3476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4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Pr/>
                  <w:r>
                    <w:rPr>
                      <w:rFonts w:ascii="Arial" w:hAnsi="Arial" w:cs="Arial" w:eastAsia="Arial"/>
                      <w:sz w:val="29"/>
                      <w:szCs w:val="29"/>
                      <w:color w:val="181818"/>
                      <w:spacing w:val="0"/>
                      <w:w w:val="137"/>
                    </w:rPr>
                    <w:t>¡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71"/>
          <w:i/>
          <w:position w:val="-1"/>
        </w:rPr>
        <w:t>i¡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50" w:lineRule="exact"/>
        <w:ind w:left="1382" w:right="7340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VI.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32" w:after="0" w:line="226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53"/>
          <w:position w:val="-1"/>
        </w:rPr>
        <w:t>!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20" w:bottom="280" w:left="400" w:right="260"/>
          <w:cols w:num="2" w:equalWidth="0">
            <w:col w:w="1905" w:space="719"/>
            <w:col w:w="8956"/>
          </w:cols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16" w:lineRule="exact"/>
        <w:ind w:left="2619" w:right="-20"/>
        <w:jc w:val="left"/>
        <w:tabs>
          <w:tab w:pos="40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52"/>
          <w:position w:val="-1"/>
        </w:rPr>
        <w:t>1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spacing w:val="0"/>
          <w:w w:val="91"/>
          <w:b/>
          <w:bCs/>
          <w:position w:val="-1"/>
        </w:rPr>
        <w:t>REGLAMENTO</w:t>
      </w:r>
      <w:r>
        <w:rPr>
          <w:rFonts w:ascii="Arial" w:hAnsi="Arial" w:cs="Arial" w:eastAsia="Arial"/>
          <w:sz w:val="16"/>
          <w:szCs w:val="16"/>
          <w:spacing w:val="18"/>
          <w:w w:val="91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  <w:b/>
          <w:bCs/>
          <w:position w:val="-1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91"/>
          <w:b/>
          <w:bCs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-2"/>
          <w:w w:val="91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  <w:b/>
          <w:bCs/>
          <w:position w:val="-1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91"/>
          <w:b/>
          <w:bCs/>
          <w:position w:val="-1"/>
        </w:rPr>
        <w:t>A</w:t>
      </w:r>
      <w:r>
        <w:rPr>
          <w:rFonts w:ascii="Arial" w:hAnsi="Arial" w:cs="Arial" w:eastAsia="Arial"/>
          <w:sz w:val="16"/>
          <w:szCs w:val="16"/>
          <w:spacing w:val="-10"/>
          <w:w w:val="91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1"/>
          <w:b/>
          <w:bCs/>
          <w:position w:val="-1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81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ORGÁNIC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A</w:t>
      </w:r>
      <w:r>
        <w:rPr>
          <w:rFonts w:ascii="Arial" w:hAnsi="Arial" w:cs="Arial" w:eastAsia="Arial"/>
          <w:sz w:val="16"/>
          <w:szCs w:val="16"/>
          <w:spacing w:val="23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2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A</w:t>
      </w:r>
      <w:r>
        <w:rPr>
          <w:rFonts w:ascii="Arial" w:hAnsi="Arial" w:cs="Arial" w:eastAsia="Arial"/>
          <w:sz w:val="16"/>
          <w:szCs w:val="16"/>
          <w:spacing w:val="-4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A</w:t>
      </w:r>
      <w:r>
        <w:rPr>
          <w:rFonts w:ascii="Arial" w:hAnsi="Arial" w:cs="Arial" w:eastAsia="Arial"/>
          <w:sz w:val="16"/>
          <w:szCs w:val="16"/>
          <w:spacing w:val="-10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GENERAL</w:t>
      </w:r>
      <w:r>
        <w:rPr>
          <w:rFonts w:ascii="Arial" w:hAnsi="Arial" w:cs="Arial" w:eastAsia="Arial"/>
          <w:sz w:val="16"/>
          <w:szCs w:val="16"/>
          <w:spacing w:val="-13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DEL</w:t>
      </w:r>
      <w:r>
        <w:rPr>
          <w:rFonts w:ascii="Arial" w:hAnsi="Arial" w:cs="Arial" w:eastAsia="Arial"/>
          <w:sz w:val="16"/>
          <w:szCs w:val="16"/>
          <w:spacing w:val="-11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ESTADO</w:t>
      </w:r>
      <w:r>
        <w:rPr>
          <w:rFonts w:ascii="Arial" w:hAnsi="Arial" w:cs="Arial" w:eastAsia="Arial"/>
          <w:sz w:val="16"/>
          <w:szCs w:val="16"/>
          <w:spacing w:val="25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8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position w:val="-1"/>
        </w:rPr>
        <w:t>JALISCO.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400" w:right="260"/>
        </w:sectPr>
      </w:pPr>
      <w:rPr/>
    </w:p>
    <w:p>
      <w:pPr>
        <w:spacing w:before="35" w:after="0" w:line="240" w:lineRule="auto"/>
        <w:ind w:left="118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6.96pt;margin-top:767.039978pt;width:445.92pt;height:.1pt;mso-position-horizontal-relative:page;mso-position-vertical-relative:page;z-index:-3477" coordorigin="139,15341" coordsize="8918,2">
            <v:shape style="position:absolute;left:139;top:15341;width:8918;height:2" coordorigin="139,15341" coordsize="8918,0" path="m139,15341l9058,15341e" filled="f" stroked="t" strokeweight="1.44pt" strokecolor="#000000">
              <v:path arrowok="t"/>
            </v:shape>
          </v:group>
          <w10:wrap type="none"/>
        </w:pict>
      </w:r>
      <w:hyperlink r:id="rId86">
        <w:r>
          <w:rPr>
            <w:rFonts w:ascii="Times New Roman" w:hAnsi="Times New Roman" w:cs="Times New Roman" w:eastAsia="Times New Roman"/>
            <w:sz w:val="18"/>
            <w:szCs w:val="18"/>
            <w:w w:val="126"/>
          </w:rPr>
          <w:t>www</w:t>
        </w:r>
        <w:r>
          <w:rPr>
            <w:rFonts w:ascii="Times New Roman" w:hAnsi="Times New Roman" w:cs="Times New Roman" w:eastAsia="Times New Roman"/>
            <w:sz w:val="18"/>
            <w:szCs w:val="18"/>
            <w:spacing w:val="-31"/>
            <w:w w:val="100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93"/>
          </w:rPr>
          <w:t>.jalisco.go</w:t>
        </w:r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00"/>
          </w:rPr>
        </w:r>
      </w:hyperlink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w w:val="600"/>
        </w:rPr>
        <w:t>-----·-•''''""''""</w:t>
      </w:r>
      <w:r>
        <w:rPr>
          <w:rFonts w:ascii="Arial" w:hAnsi="Arial" w:cs="Arial" w:eastAsia="Arial"/>
          <w:sz w:val="23"/>
          <w:szCs w:val="23"/>
          <w:color w:val="181818"/>
          <w:spacing w:val="-4"/>
          <w:w w:val="117"/>
        </w:rPr>
        <w:t>-</w:t>
      </w:r>
      <w:r>
        <w:rPr>
          <w:rFonts w:ascii="Arial" w:hAnsi="Arial" w:cs="Arial" w:eastAsia="Arial"/>
          <w:sz w:val="23"/>
          <w:szCs w:val="23"/>
          <w:color w:val="181818"/>
          <w:spacing w:val="-70"/>
          <w:w w:val="117"/>
        </w:rPr>
        <w:t>·</w:t>
      </w:r>
      <w:r>
        <w:rPr>
          <w:rFonts w:ascii="Arial" w:hAnsi="Arial" w:cs="Arial" w:eastAsia="Arial"/>
          <w:sz w:val="23"/>
          <w:szCs w:val="23"/>
          <w:color w:val="000000"/>
          <w:spacing w:val="-18"/>
          <w:w w:val="55"/>
        </w:rPr>
        <w:t>"</w:t>
      </w:r>
      <w:r>
        <w:rPr>
          <w:rFonts w:ascii="Arial" w:hAnsi="Arial" w:cs="Arial" w:eastAsia="Arial"/>
          <w:sz w:val="23"/>
          <w:szCs w:val="23"/>
          <w:color w:val="181818"/>
          <w:spacing w:val="0"/>
          <w:w w:val="63"/>
        </w:rPr>
        <w:t>·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400" w:right="260"/>
          <w:cols w:num="2" w:equalWidth="0">
            <w:col w:w="2137" w:space="1476"/>
            <w:col w:w="796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1" w:after="0" w:line="240" w:lineRule="auto"/>
        <w:ind w:left="7048" w:right="3797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0.880001pt;margin-top:-4.677005pt;width:49.919998pt;height:49.919998pt;mso-position-horizontal-relative:page;mso-position-vertical-relative:paragraph;z-index:-3475" type="#_x0000_t75">
            <v:imagedata r:id="rId87" o:title=""/>
          </v:shape>
        </w:pict>
      </w:r>
      <w:r>
        <w:rPr/>
        <w:pict>
          <v:shape style="position:absolute;margin-left:552pt;margin-top:-28.677013pt;width:49.919998pt;height:47.040001pt;mso-position-horizontal-relative:page;mso-position-vertical-relative:paragraph;z-index:-3473" type="#_x0000_t75">
            <v:imagedata r:id="rId88" o:title=""/>
          </v:shape>
        </w:pic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Capítul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-16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84"/>
        </w:rPr>
        <w:t>1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3" w:after="0" w:line="169" w:lineRule="exact"/>
        <w:ind w:left="6518" w:right="3252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  <w:position w:val="-1"/>
        </w:rPr>
        <w:t>Disposiciones</w:t>
      </w:r>
      <w:r>
        <w:rPr>
          <w:rFonts w:ascii="Arial" w:hAnsi="Arial" w:cs="Arial" w:eastAsia="Arial"/>
          <w:sz w:val="15"/>
          <w:szCs w:val="15"/>
          <w:color w:val="030303"/>
          <w:spacing w:val="-10"/>
          <w:w w:val="108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  <w:position w:val="-1"/>
        </w:rPr>
        <w:t>Generales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80" w:bottom="280" w:left="500" w:right="100"/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7.641046pt;margin-top:686.958313pt;width:.1pt;height:77.525076pt;mso-position-horizontal-relative:page;mso-position-vertical-relative:page;z-index:-3470" coordorigin="153,13739" coordsize="2,1551">
            <v:shape style="position:absolute;left:153;top:13739;width:2;height:1551" coordorigin="153,13739" coordsize="0,1551" path="m153,15290l153,13739e" filled="f" stroked="t" strokeweight=".716348pt" strokecolor="#1C1C1C">
              <v:path arrowok="t"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38" w:lineRule="exact"/>
        <w:ind w:left="695" w:right="626"/>
        <w:jc w:val="center"/>
        <w:rPr>
          <w:rFonts w:ascii="Times New Roman" w:hAnsi="Times New Roman" w:cs="Times New Roman" w:eastAsia="Times New Roman"/>
          <w:sz w:val="67"/>
          <w:szCs w:val="67"/>
        </w:rPr>
      </w:pPr>
      <w:rPr/>
      <w:r>
        <w:rPr/>
        <w:pict>
          <v:shape style="position:absolute;margin-left:151.679993pt;margin-top:-94.291718pt;width:388.799988pt;height:381.119995pt;mso-position-horizontal-relative:page;mso-position-vertical-relative:paragraph;z-index:-3474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sz w:val="67"/>
          <w:szCs w:val="67"/>
          <w:color w:val="030303"/>
          <w:spacing w:val="0"/>
          <w:w w:val="193"/>
          <w:position w:val="-3"/>
        </w:rPr>
        <w:t>á</w:t>
      </w:r>
      <w:r>
        <w:rPr>
          <w:rFonts w:ascii="Times New Roman" w:hAnsi="Times New Roman" w:cs="Times New Roman" w:eastAsia="Times New Roman"/>
          <w:sz w:val="67"/>
          <w:szCs w:val="67"/>
          <w:color w:val="000000"/>
          <w:spacing w:val="0"/>
          <w:w w:val="100"/>
          <w:position w:val="0"/>
        </w:rPr>
      </w:r>
    </w:p>
    <w:p>
      <w:pPr>
        <w:spacing w:before="0" w:after="0" w:line="121" w:lineRule="exact"/>
        <w:ind w:left="753" w:right="74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12121"/>
          <w:w w:val="84"/>
          <w:position w:val="1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w w:val="83"/>
          <w:position w:val="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2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100"/>
          <w:position w:val="1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0"/>
          <w:position w:val="1"/>
        </w:rPr>
        <w:t>ca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  <w:position w:val="1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96"/>
          <w:position w:val="1"/>
        </w:rPr>
        <w:t>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367" w:right="28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9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0"/>
        </w:rPr>
        <w:t>ene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8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6"/>
          <w:w w:val="115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22"/>
        </w:rPr>
        <w:t>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8" w:after="0" w:line="240" w:lineRule="auto"/>
        <w:ind w:left="383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8.160004pt;height:4.8pt;mso-position-horizontal-relative:char;mso-position-vertical-relative:line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8" w:right="-5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w w:val="135"/>
        </w:rPr>
        <w:t>www.jali.c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136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3B3B3B"/>
          <w:spacing w:val="5"/>
          <w:w w:val="14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4"/>
          <w:w w:val="49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0"/>
          <w:w w:val="52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0"/>
          <w:w w:val="53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21212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7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8" w:after="0" w:line="283" w:lineRule="auto"/>
        <w:ind w:left="100" w:right="645" w:firstLine="-10"/>
        <w:jc w:val="both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Artícul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1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1!</w:t>
      </w:r>
      <w:r>
        <w:rPr>
          <w:rFonts w:ascii="Arial" w:hAnsi="Arial" w:cs="Arial" w:eastAsia="Arial"/>
          <w:sz w:val="15"/>
          <w:szCs w:val="15"/>
          <w:color w:val="030303"/>
          <w:spacing w:val="-18"/>
          <w:w w:val="110"/>
        </w:rPr>
        <w:t>!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58"/>
        </w:rPr>
        <w:t>.</w:t>
      </w:r>
      <w:r>
        <w:rPr>
          <w:rFonts w:ascii="Arial" w:hAnsi="Arial" w:cs="Arial" w:eastAsia="Arial"/>
          <w:sz w:val="15"/>
          <w:szCs w:val="15"/>
          <w:color w:val="212121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present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ordenamient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27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3"/>
        </w:rPr>
        <w:t>orden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3"/>
        </w:rPr>
        <w:t>público</w:t>
      </w:r>
      <w:r>
        <w:rPr>
          <w:rFonts w:ascii="Arial" w:hAnsi="Arial" w:cs="Arial" w:eastAsia="Arial"/>
          <w:sz w:val="15"/>
          <w:szCs w:val="15"/>
          <w:color w:val="030303"/>
          <w:spacing w:val="17"/>
          <w:w w:val="11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objet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42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reglamenta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33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disposiciones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establece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31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organización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1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funcionamient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administració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-10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unidades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6"/>
        </w:rPr>
        <w:t>integran.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183" w:right="3758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95.046448pt;margin-top:-23.831547pt;width:.1pt;height:41.155287pt;mso-position-horizontal-relative:page;mso-position-vertical-relative:paragraph;z-index:-3469" coordorigin="11901,-477" coordsize="2,823">
            <v:shape style="position:absolute;left:11901;top:-477;width:2;height:823" coordorigin="11901,-477" coordsize="0,823" path="m11901,346l11901,-477e" filled="f" stroked="t" strokeweight=".477565pt" strokecolor="#3F3F3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Capítul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-16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62"/>
        </w:rPr>
        <w:t>11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2508" w:right="3081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97.119995pt;margin-top:11.097133pt;width:2.88pt;height:52.799999pt;mso-position-horizontal-relative:page;mso-position-vertical-relative:paragraph;z-index:-3472" type="#_x0000_t75">
            <v:imagedata r:id="rId91" o:title=""/>
          </v:shape>
        </w:pic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Estructur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-8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7" w:after="0" w:line="240" w:lineRule="auto"/>
        <w:ind w:left="2882" w:right="3441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General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Artícul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5"/>
          <w:szCs w:val="15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cumplimient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24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atribucione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28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prevista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25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29"/>
        </w:rPr>
        <w:t>ley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2" w:after="0" w:line="240" w:lineRule="auto"/>
        <w:ind w:left="11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integrar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á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unidades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siguientes: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39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39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-29"/>
          <w:w w:val="13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39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-17"/>
          <w:w w:val="13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General;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11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66"/>
        </w:rPr>
        <w:t>11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66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66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42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-25"/>
          <w:w w:val="14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Central;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3" w:after="0" w:line="299" w:lineRule="auto"/>
        <w:ind w:left="124" w:right="4707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59"/>
        </w:rPr>
        <w:t>111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59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5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Comisionado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Pública;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5"/>
          <w:szCs w:val="15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37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-28"/>
          <w:w w:val="13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5"/>
        </w:rPr>
        <w:t>Regional;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74" w:lineRule="auto"/>
        <w:ind w:left="115" w:right="4828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w w:val="101"/>
        </w:rPr>
        <w:t>V</w:t>
      </w:r>
      <w:r>
        <w:rPr>
          <w:rFonts w:ascii="Arial" w:hAnsi="Arial" w:cs="Arial" w:eastAsia="Arial"/>
          <w:sz w:val="15"/>
          <w:szCs w:val="15"/>
          <w:color w:val="212121"/>
          <w:w w:val="158"/>
        </w:rPr>
        <w:t>.</w:t>
      </w:r>
      <w:r>
        <w:rPr>
          <w:rFonts w:ascii="Arial" w:hAnsi="Arial" w:cs="Arial" w:eastAsia="Arial"/>
          <w:sz w:val="15"/>
          <w:szCs w:val="15"/>
          <w:color w:val="212121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37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-19"/>
          <w:w w:val="13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Humanos;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V</w:t>
      </w:r>
      <w:r>
        <w:rPr>
          <w:rFonts w:ascii="Arial" w:hAnsi="Arial" w:cs="Arial" w:eastAsia="Arial"/>
          <w:sz w:val="15"/>
          <w:szCs w:val="15"/>
          <w:color w:val="030303"/>
          <w:spacing w:val="-37"/>
          <w:w w:val="108"/>
        </w:rPr>
        <w:t>I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58"/>
        </w:rPr>
        <w:t>.</w:t>
      </w:r>
      <w:r>
        <w:rPr>
          <w:rFonts w:ascii="Arial" w:hAnsi="Arial" w:cs="Arial" w:eastAsia="Arial"/>
          <w:sz w:val="15"/>
          <w:szCs w:val="15"/>
          <w:color w:val="212121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42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-25"/>
          <w:w w:val="14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Reinserción</w:t>
      </w:r>
      <w:r>
        <w:rPr>
          <w:rFonts w:ascii="Arial" w:hAnsi="Arial" w:cs="Arial" w:eastAsia="Arial"/>
          <w:sz w:val="15"/>
          <w:szCs w:val="15"/>
          <w:color w:val="030303"/>
          <w:spacing w:val="-14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cial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27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-20"/>
          <w:w w:val="12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Agente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Ministeri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Público.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auto"/>
        <w:ind w:left="115" w:right="622" w:firstLine="-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17"/>
        </w:rPr>
        <w:t>Artícul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7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-23"/>
          <w:w w:val="11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17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6"/>
          <w:w w:val="117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-8"/>
          <w:w w:val="11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7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1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previsto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fraccione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-9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64"/>
        </w:rPr>
        <w:t>11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63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60"/>
        </w:rPr>
        <w:t>111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59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V</w:t>
      </w:r>
      <w:r>
        <w:rPr>
          <w:rFonts w:ascii="Arial" w:hAnsi="Arial" w:cs="Arial" w:eastAsia="Arial"/>
          <w:sz w:val="15"/>
          <w:szCs w:val="15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VI</w:t>
      </w:r>
      <w:r>
        <w:rPr>
          <w:rFonts w:ascii="Arial" w:hAnsi="Arial" w:cs="Arial" w:eastAsia="Arial"/>
          <w:sz w:val="15"/>
          <w:szCs w:val="15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artícul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1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9"/>
        </w:rPr>
        <w:t>anterior,</w:t>
      </w:r>
      <w:r>
        <w:rPr>
          <w:rFonts w:ascii="Arial" w:hAnsi="Arial" w:cs="Arial" w:eastAsia="Arial"/>
          <w:sz w:val="15"/>
          <w:szCs w:val="15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podrán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conta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-15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enlaces</w:t>
      </w:r>
      <w:r>
        <w:rPr>
          <w:rFonts w:ascii="Arial" w:hAnsi="Arial" w:cs="Arial" w:eastAsia="Arial"/>
          <w:sz w:val="15"/>
          <w:szCs w:val="15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Unidad</w:t>
      </w:r>
      <w:r>
        <w:rPr>
          <w:rFonts w:ascii="Arial" w:hAnsi="Arial" w:cs="Arial" w:eastAsia="Arial"/>
          <w:sz w:val="15"/>
          <w:szCs w:val="15"/>
          <w:color w:val="030303"/>
          <w:spacing w:val="-8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Administració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5"/>
          <w:w w:val="86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Profesionalización,</w:t>
      </w:r>
      <w:r>
        <w:rPr>
          <w:rFonts w:ascii="Arial" w:hAnsi="Arial" w:cs="Arial" w:eastAsia="Arial"/>
          <w:sz w:val="15"/>
          <w:szCs w:val="15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quienes</w:t>
      </w:r>
      <w:r>
        <w:rPr>
          <w:rFonts w:ascii="Arial" w:hAnsi="Arial" w:cs="Arial" w:eastAsia="Arial"/>
          <w:sz w:val="15"/>
          <w:szCs w:val="15"/>
          <w:color w:val="030303"/>
          <w:spacing w:val="-5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estará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-8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5"/>
          <w:szCs w:val="15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3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instruccione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ésta,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pero</w:t>
      </w:r>
      <w:r>
        <w:rPr>
          <w:rFonts w:ascii="Arial" w:hAnsi="Arial" w:cs="Arial" w:eastAsia="Arial"/>
          <w:sz w:val="15"/>
          <w:szCs w:val="15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encontrará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respectiv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3"/>
        </w:rPr>
        <w:t>unidad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5"/>
          <w:szCs w:val="15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cumplimiento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funcione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08"/>
        </w:rPr>
        <w:t>s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90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9" w:lineRule="auto"/>
        <w:ind w:left="119" w:right="679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Artícul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17.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preside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dirige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Ministeri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Público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1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-18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policía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4"/>
        </w:rPr>
        <w:t>su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personal</w:t>
      </w:r>
      <w:r>
        <w:rPr>
          <w:rFonts w:ascii="Arial" w:hAnsi="Arial" w:cs="Arial" w:eastAsia="Arial"/>
          <w:sz w:val="15"/>
          <w:szCs w:val="15"/>
          <w:color w:val="030303"/>
          <w:spacing w:val="-11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5"/>
          <w:szCs w:val="15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unidades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integra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General,</w:t>
      </w:r>
      <w:r>
        <w:rPr>
          <w:rFonts w:ascii="Arial" w:hAnsi="Arial" w:cs="Arial" w:eastAsia="Arial"/>
          <w:sz w:val="15"/>
          <w:szCs w:val="15"/>
          <w:color w:val="030303"/>
          <w:spacing w:val="-2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conformida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-18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27"/>
        </w:rPr>
        <w:t>ley</w:t>
      </w:r>
      <w:r>
        <w:rPr>
          <w:rFonts w:ascii="Arial" w:hAnsi="Arial" w:cs="Arial" w:eastAsia="Arial"/>
          <w:sz w:val="15"/>
          <w:szCs w:val="15"/>
          <w:color w:val="030303"/>
          <w:spacing w:val="-14"/>
          <w:w w:val="12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present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Reglament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81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5"/>
          <w:szCs w:val="15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disposiciones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aplicables.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15" w:right="654" w:firstLine="-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16"/>
        </w:rPr>
        <w:t>Artícul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1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16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9"/>
          <w:w w:val="116"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16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16"/>
          <w:w w:val="116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ejercita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26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atribucione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25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29"/>
        </w:rPr>
        <w:t>ley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2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5"/>
          <w:szCs w:val="15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confiere,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General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contar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á</w:t>
      </w:r>
      <w:r>
        <w:rPr>
          <w:rFonts w:ascii="Arial" w:hAnsi="Arial" w:cs="Arial" w:eastAsia="Arial"/>
          <w:sz w:val="15"/>
          <w:szCs w:val="15"/>
          <w:color w:val="030303"/>
          <w:spacing w:val="-6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facultade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obligaciones: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8" w:after="0" w:line="240" w:lineRule="auto"/>
        <w:ind w:left="124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74"/>
        </w:rPr>
        <w:t>1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74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7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</w:rPr>
        <w:t>...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5" w:after="0" w:line="287" w:lineRule="auto"/>
        <w:ind w:left="110" w:right="591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X.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Dictar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seguridad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5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3"/>
        </w:rPr>
        <w:t>protocolos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intervención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instancias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su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responsabi</w:t>
      </w:r>
      <w:r>
        <w:rPr>
          <w:rFonts w:ascii="Arial" w:hAnsi="Arial" w:cs="Arial" w:eastAsia="Arial"/>
          <w:sz w:val="15"/>
          <w:szCs w:val="15"/>
          <w:color w:val="030303"/>
          <w:spacing w:val="-18"/>
          <w:w w:val="109"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5"/>
          <w:w w:val="217"/>
        </w:rPr>
        <w:t>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da</w:t>
      </w:r>
      <w:r>
        <w:rPr>
          <w:rFonts w:ascii="Arial" w:hAnsi="Arial" w:cs="Arial" w:eastAsia="Arial"/>
          <w:sz w:val="15"/>
          <w:szCs w:val="15"/>
          <w:color w:val="030303"/>
          <w:spacing w:val="-19"/>
          <w:w w:val="112"/>
        </w:rPr>
        <w:t>d</w:t>
      </w:r>
      <w:r>
        <w:rPr>
          <w:rFonts w:ascii="Arial" w:hAnsi="Arial" w:cs="Arial" w:eastAsia="Arial"/>
          <w:sz w:val="15"/>
          <w:szCs w:val="15"/>
          <w:color w:val="212121"/>
          <w:spacing w:val="2"/>
          <w:w w:val="239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con</w:t>
      </w:r>
      <w:r>
        <w:rPr>
          <w:rFonts w:ascii="Arial" w:hAnsi="Arial" w:cs="Arial" w:eastAsia="Arial"/>
          <w:sz w:val="15"/>
          <w:szCs w:val="15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</w:rPr>
        <w:t>salvaguardar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integrida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-8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8"/>
        </w:rPr>
        <w:t>patrimoni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8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1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3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víctima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delito;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7" w:lineRule="auto"/>
        <w:ind w:left="110" w:right="604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XI.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Provee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seguridad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respect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5"/>
          <w:szCs w:val="15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exist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5"/>
          <w:szCs w:val="15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objetiv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35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para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5"/>
          <w:szCs w:val="15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integrida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-9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corporal</w:t>
      </w:r>
      <w:r>
        <w:rPr>
          <w:rFonts w:ascii="Arial" w:hAnsi="Arial" w:cs="Arial" w:eastAsia="Arial"/>
          <w:sz w:val="15"/>
          <w:szCs w:val="15"/>
          <w:color w:val="030303"/>
          <w:spacing w:val="-18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intervenció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procedimiento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17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penales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orden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1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común,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conformida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5"/>
          <w:szCs w:val="15"/>
          <w:color w:val="030303"/>
          <w:spacing w:val="22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acuerdos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emit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delegue</w:t>
      </w:r>
      <w:r>
        <w:rPr>
          <w:rFonts w:ascii="Arial" w:hAnsi="Arial" w:cs="Arial" w:eastAsia="Arial"/>
          <w:sz w:val="15"/>
          <w:szCs w:val="15"/>
          <w:color w:val="030303"/>
          <w:spacing w:val="28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5"/>
          <w:szCs w:val="15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</w:rPr>
        <w:t>área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correspondiente;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XII.</w:t>
      </w:r>
      <w:r>
        <w:rPr>
          <w:rFonts w:ascii="Arial" w:hAnsi="Arial" w:cs="Arial" w:eastAsia="Arial"/>
          <w:sz w:val="15"/>
          <w:szCs w:val="15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5"/>
        </w:rPr>
        <w:t>....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4" w:lineRule="auto"/>
        <w:ind w:left="115" w:right="590" w:firstLine="-5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XV.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Emitir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lineamientos,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c</w:t>
      </w:r>
      <w:r>
        <w:rPr>
          <w:rFonts w:ascii="Arial" w:hAnsi="Arial" w:cs="Arial" w:eastAsia="Arial"/>
          <w:sz w:val="15"/>
          <w:szCs w:val="15"/>
          <w:color w:val="030303"/>
          <w:spacing w:val="-5"/>
          <w:w w:val="110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5"/>
          <w:w w:val="217"/>
        </w:rPr>
        <w:t>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terio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5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políticás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prevención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8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violencia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45"/>
          <w:w w:val="11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1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1"/>
          <w:i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81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delincuencia,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seguridad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pública,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procuración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7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justici</w:t>
      </w:r>
      <w:r>
        <w:rPr>
          <w:rFonts w:ascii="Arial" w:hAnsi="Arial" w:cs="Arial" w:eastAsia="Arial"/>
          <w:sz w:val="15"/>
          <w:szCs w:val="15"/>
          <w:color w:val="030303"/>
          <w:spacing w:val="-9"/>
          <w:w w:val="111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239"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121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reinserción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4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social,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3"/>
        </w:rPr>
        <w:t>protecció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-21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5"/>
          <w:szCs w:val="15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participació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ciudadana;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80" w:lineRule="auto"/>
        <w:ind w:left="119" w:right="725" w:firstLine="-1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144pt;margin-top:16.018684pt;width:459.165041pt;height:149.597065pt;mso-position-horizontal-relative:page;mso-position-vertical-relative:paragraph;z-index:-3471" coordorigin="2880,320" coordsize="9183,2992">
            <v:shape style="position:absolute;left:2880;top:320;width:9158;height:2918" type="#_x0000_t75">
              <v:imagedata r:id="rId92" o:title=""/>
            </v:shape>
            <v:group style="position:absolute;left:7249;top:3293;width:4795;height:2" coordorigin="7249,3293" coordsize="4795,2">
              <v:shape style="position:absolute;left:7249;top:3293;width:4795;height:2" coordorigin="7249,3293" coordsize="4795,0" path="m7249,3293l12044,3293e" filled="f" stroked="t" strokeweight="1.910261pt" strokecolor="#03030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XVI.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Establecer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8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operar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10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evaluar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programas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prevención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5"/>
          <w:szCs w:val="15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6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-25"/>
          <w:w w:val="116"/>
        </w:rPr>
        <w:t>l</w:t>
      </w:r>
      <w:r>
        <w:rPr>
          <w:rFonts w:ascii="Arial" w:hAnsi="Arial" w:cs="Arial" w:eastAsia="Arial"/>
          <w:sz w:val="15"/>
          <w:szCs w:val="15"/>
          <w:color w:val="212121"/>
          <w:spacing w:val="-19"/>
          <w:w w:val="181"/>
        </w:rPr>
        <w:t>i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26"/>
        </w:rPr>
        <w:t>to,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seguridad</w:t>
      </w:r>
      <w:r>
        <w:rPr>
          <w:rFonts w:ascii="Arial" w:hAnsi="Arial" w:cs="Arial" w:eastAsia="Arial"/>
          <w:sz w:val="15"/>
          <w:szCs w:val="15"/>
          <w:color w:val="030303"/>
          <w:spacing w:val="15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pública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-5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procuración</w:t>
      </w:r>
      <w:r>
        <w:rPr>
          <w:rFonts w:ascii="Arial" w:hAnsi="Arial" w:cs="Arial" w:eastAsia="Arial"/>
          <w:sz w:val="15"/>
          <w:szCs w:val="15"/>
          <w:color w:val="030303"/>
          <w:spacing w:val="-14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5"/>
          <w:szCs w:val="15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reinserción</w:t>
      </w:r>
      <w:r>
        <w:rPr>
          <w:rFonts w:ascii="Arial" w:hAnsi="Arial" w:cs="Arial" w:eastAsia="Arial"/>
          <w:sz w:val="15"/>
          <w:szCs w:val="15"/>
          <w:color w:val="030303"/>
          <w:spacing w:val="-10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social</w:t>
      </w:r>
      <w:r>
        <w:rPr>
          <w:rFonts w:ascii="Arial" w:hAnsi="Arial" w:cs="Arial" w:eastAsia="Arial"/>
          <w:sz w:val="15"/>
          <w:szCs w:val="15"/>
          <w:color w:val="030303"/>
          <w:spacing w:val="-1"/>
          <w:w w:val="11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-13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protecció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civil</w:t>
      </w:r>
      <w:r>
        <w:rPr>
          <w:rFonts w:ascii="Arial" w:hAnsi="Arial" w:cs="Arial" w:eastAsia="Arial"/>
          <w:sz w:val="15"/>
          <w:szCs w:val="15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participació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ciudadana;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6" w:lineRule="auto"/>
        <w:ind w:left="100" w:right="597" w:firstLine="-10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ACACAC"/>
          <w:spacing w:val="0"/>
          <w:w w:val="70"/>
        </w:rPr>
        <w:t>-</w:t>
      </w:r>
      <w:r>
        <w:rPr>
          <w:rFonts w:ascii="Arial" w:hAnsi="Arial" w:cs="Arial" w:eastAsia="Arial"/>
          <w:sz w:val="15"/>
          <w:szCs w:val="15"/>
          <w:color w:val="ACACAC"/>
          <w:spacing w:val="0"/>
          <w:w w:val="70"/>
        </w:rPr>
        <w:t> </w:t>
      </w:r>
      <w:r>
        <w:rPr>
          <w:rFonts w:ascii="Arial" w:hAnsi="Arial" w:cs="Arial" w:eastAsia="Arial"/>
          <w:sz w:val="15"/>
          <w:szCs w:val="15"/>
          <w:color w:val="ACACAC"/>
          <w:spacing w:val="20"/>
          <w:w w:val="7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XVII.</w:t>
      </w:r>
      <w:r>
        <w:rPr>
          <w:rFonts w:ascii="Arial" w:hAnsi="Arial" w:cs="Arial" w:eastAsia="Arial"/>
          <w:sz w:val="15"/>
          <w:szCs w:val="15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Diseñar</w:t>
      </w:r>
      <w:r>
        <w:rPr>
          <w:rFonts w:ascii="Arial" w:hAnsi="Arial" w:cs="Arial" w:eastAsia="Arial"/>
          <w:sz w:val="15"/>
          <w:szCs w:val="15"/>
          <w:color w:val="030303"/>
          <w:spacing w:val="10"/>
          <w:w w:val="107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3"/>
        </w:rPr>
        <w:t>coordinar</w:t>
      </w:r>
      <w:r>
        <w:rPr>
          <w:rFonts w:ascii="Arial" w:hAnsi="Arial" w:cs="Arial" w:eastAsia="Arial"/>
          <w:sz w:val="15"/>
          <w:szCs w:val="15"/>
          <w:color w:val="030303"/>
          <w:spacing w:val="-1"/>
          <w:w w:val="112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7"/>
        </w:rPr>
        <w:t>supervisa</w:t>
      </w:r>
      <w:r>
        <w:rPr>
          <w:rFonts w:ascii="Arial" w:hAnsi="Arial" w:cs="Arial" w:eastAsia="Arial"/>
          <w:sz w:val="15"/>
          <w:szCs w:val="15"/>
          <w:color w:val="030303"/>
          <w:spacing w:val="-13"/>
          <w:w w:val="107"/>
        </w:rPr>
        <w:t>r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179"/>
        </w:rPr>
        <w:t>,</w:t>
      </w:r>
      <w:r>
        <w:rPr>
          <w:rFonts w:ascii="Arial" w:hAnsi="Arial" w:cs="Arial" w:eastAsia="Arial"/>
          <w:sz w:val="15"/>
          <w:szCs w:val="15"/>
          <w:color w:val="212121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organizar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administra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r</w:t>
      </w:r>
      <w:r>
        <w:rPr>
          <w:rFonts w:ascii="Arial" w:hAnsi="Arial" w:cs="Arial" w:eastAsia="Arial"/>
          <w:sz w:val="15"/>
          <w:szCs w:val="15"/>
          <w:color w:val="030303"/>
          <w:spacing w:val="-8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programas</w:t>
      </w:r>
      <w:r>
        <w:rPr>
          <w:rFonts w:ascii="Arial" w:hAnsi="Arial" w:cs="Arial" w:eastAsia="Arial"/>
          <w:sz w:val="15"/>
          <w:szCs w:val="15"/>
          <w:color w:val="030303"/>
          <w:spacing w:val="1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atenció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5"/>
          <w:szCs w:val="15"/>
          <w:color w:val="030303"/>
          <w:spacing w:val="-16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integra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9"/>
        </w:rPr>
        <w:t>aquéllos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09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seguimiento,</w:t>
      </w:r>
      <w:r>
        <w:rPr>
          <w:rFonts w:ascii="Arial" w:hAnsi="Arial" w:cs="Arial" w:eastAsia="Arial"/>
          <w:sz w:val="15"/>
          <w:szCs w:val="15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requeridos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ejecución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medidas</w:t>
      </w:r>
      <w:r>
        <w:rPr>
          <w:rFonts w:ascii="Arial" w:hAnsi="Arial" w:cs="Arial" w:eastAsia="Arial"/>
          <w:sz w:val="15"/>
          <w:szCs w:val="15"/>
          <w:color w:val="030303"/>
          <w:spacing w:val="6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5"/>
          <w:szCs w:val="15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adolescente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adultos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jóvenes</w:t>
      </w:r>
      <w:r>
        <w:rPr>
          <w:rFonts w:ascii="Arial" w:hAnsi="Arial" w:cs="Arial" w:eastAsia="Arial"/>
          <w:sz w:val="15"/>
          <w:szCs w:val="15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conflict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11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5"/>
          <w:szCs w:val="15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5"/>
          <w:szCs w:val="15"/>
          <w:color w:val="030303"/>
          <w:spacing w:val="-2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5"/>
          <w:szCs w:val="15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3"/>
        </w:rPr>
        <w:t>término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13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5"/>
          <w:szCs w:val="15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8"/>
        </w:rPr>
        <w:t>legislación</w:t>
      </w:r>
      <w:r>
        <w:rPr>
          <w:rFonts w:ascii="Arial" w:hAnsi="Arial" w:cs="Arial" w:eastAsia="Arial"/>
          <w:sz w:val="15"/>
          <w:szCs w:val="15"/>
          <w:color w:val="030303"/>
          <w:spacing w:val="-6"/>
          <w:w w:val="108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14"/>
        </w:rPr>
        <w:t>materi</w:t>
      </w:r>
      <w:r>
        <w:rPr>
          <w:rFonts w:ascii="Arial" w:hAnsi="Arial" w:cs="Arial" w:eastAsia="Arial"/>
          <w:sz w:val="15"/>
          <w:szCs w:val="15"/>
          <w:color w:val="030303"/>
          <w:spacing w:val="-4"/>
          <w:w w:val="115"/>
        </w:rPr>
        <w:t>a</w:t>
      </w:r>
      <w:r>
        <w:rPr>
          <w:rFonts w:ascii="Arial" w:hAnsi="Arial" w:cs="Arial" w:eastAsia="Arial"/>
          <w:sz w:val="15"/>
          <w:szCs w:val="15"/>
          <w:color w:val="212121"/>
          <w:spacing w:val="0"/>
          <w:w w:val="239"/>
        </w:rPr>
        <w:t>;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XVIII.</w:t>
      </w:r>
      <w:r>
        <w:rPr>
          <w:rFonts w:ascii="Arial" w:hAnsi="Arial" w:cs="Arial" w:eastAsia="Arial"/>
          <w:sz w:val="15"/>
          <w:szCs w:val="15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6"/>
        </w:rPr>
        <w:t>...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00" w:right="100"/>
          <w:cols w:num="2" w:equalWidth="0">
            <w:col w:w="2058" w:space="1807"/>
            <w:col w:w="7775"/>
          </w:cols>
        </w:sectPr>
      </w:pPr>
      <w:rPr/>
    </w:p>
    <w:p>
      <w:pPr>
        <w:spacing w:before="99" w:after="0" w:line="240" w:lineRule="auto"/>
        <w:ind w:left="2584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179.520004pt;height:4.8pt;mso-position-horizontal-relative:char;mso-position-vertical-relative:line" type="#_x0000_t75">
            <v:imagedata r:id="rId93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400" w:bottom="280" w:left="680" w:right="0"/>
        </w:sectPr>
      </w:pPr>
      <w:rPr/>
    </w:p>
    <w:p>
      <w:pPr>
        <w:spacing w:before="50" w:after="0" w:line="240" w:lineRule="auto"/>
        <w:ind w:left="3917" w:right="-68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63.360001pt;margin-top:-3.45829pt;width:49.919998pt;height:48.959999pt;mso-position-horizontal-relative:page;mso-position-vertical-relative:paragraph;z-index:-3468" type="#_x0000_t75">
            <v:imagedata r:id="rId94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w w:val="90"/>
        </w:rPr>
        <w:t>XXVI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90"/>
        </w:rPr>
        <w:t>I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45"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212121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niveles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180" w:lineRule="exact"/>
        <w:ind w:left="3894" w:right="2584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  <w:position w:val="-1"/>
        </w:rPr>
        <w:t>inteligencia;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color w:val="AAAAAA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color w:val="AAAAA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07070"/>
          <w:spacing w:val="-20"/>
          <w:w w:val="145"/>
        </w:rPr>
        <w:t>'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51"/>
        </w:rPr>
        <w:t>·,,,</w:t>
      </w:r>
      <w:r>
        <w:rPr>
          <w:rFonts w:ascii="Arial" w:hAnsi="Arial" w:cs="Arial" w:eastAsia="Arial"/>
          <w:sz w:val="16"/>
          <w:szCs w:val="16"/>
          <w:color w:val="464646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54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680" w:right="0"/>
          <w:cols w:num="2" w:equalWidth="0">
            <w:col w:w="7424" w:space="109"/>
            <w:col w:w="4027"/>
          </w:cols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9" w:after="0" w:line="270" w:lineRule="auto"/>
        <w:ind w:left="3922" w:right="75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XXVIII.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órdenes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ejecutiva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resguardo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9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realizará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materia;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680" w:right="0"/>
        </w:sectPr>
      </w:pPr>
      <w:rPr/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7.358015pt;margin-top:17.222521pt;width:.1pt;height:37.983914pt;mso-position-horizontal-relative:page;mso-position-vertical-relative:page;z-index:-3466" coordorigin="147,344" coordsize="2,760">
            <v:shape style="position:absolute;left:147;top:344;width:2;height:760" coordorigin="147,344" coordsize="0,760" path="m147,1104l147,344e" filled="f" stroked="t" strokeweight=".467176pt" strokecolor="#2B2B2B">
              <v:path arrowok="t"/>
            </v:shape>
          </v:group>
          <w10:wrap type="none"/>
        </w:pict>
      </w:r>
      <w:r>
        <w:rPr/>
        <w:pict>
          <v:group style="position:absolute;margin-left:22.424427pt;margin-top:761.093811pt;width:425.129771pt;height:.1pt;mso-position-horizontal-relative:page;mso-position-vertical-relative:page;z-index:-3465" coordorigin="448,15222" coordsize="8503,2">
            <v:shape style="position:absolute;left:448;top:15222;width:8503;height:2" coordorigin="448,15222" coordsize="8503,0" path="m448,15222l8951,15222e" filled="f" stroked="t" strokeweight="1.868702pt" strokecolor="#030303">
              <v:path arrowok="t"/>
            </v:shape>
          </v:group>
          <w10:wrap type="none"/>
        </w:pict>
      </w:r>
      <w:r>
        <w:rPr>
          <w:sz w:val="24"/>
          <w:szCs w:val="24"/>
        </w:rPr>
      </w:r>
    </w:p>
    <w:p>
      <w:pPr>
        <w:spacing w:before="0" w:after="0" w:line="240" w:lineRule="auto"/>
        <w:ind w:left="757" w:right="1091"/>
        <w:jc w:val="center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30303"/>
          <w:spacing w:val="0"/>
          <w:w w:val="72"/>
        </w:rPr>
        <w:t>.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74" w:right="69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12121"/>
          <w:w w:val="97"/>
        </w:rPr>
        <w:t>Fis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9"/>
          <w:w w:val="97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89"/>
        </w:rPr>
        <w:t>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6" w:lineRule="exact"/>
        <w:ind w:left="391" w:right="2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12121"/>
          <w:w w:val="86"/>
        </w:rPr>
        <w:t>Gc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w w:val="87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89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5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9"/>
          <w:w w:val="11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8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21"/>
        </w:rPr>
        <w:t>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34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8.160004pt;height:4.8pt;mso-position-horizontal-relative:char;mso-position-vertical-relative:line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1" w:right="-5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96">
        <w:r>
          <w:rPr>
            <w:rFonts w:ascii="Times New Roman" w:hAnsi="Times New Roman" w:cs="Times New Roman" w:eastAsia="Times New Roman"/>
            <w:sz w:val="18"/>
            <w:szCs w:val="18"/>
            <w:color w:val="030303"/>
            <w:spacing w:val="0"/>
            <w:w w:val="187"/>
          </w:rPr>
          <w:t>www.jali.co.g</w:t>
        </w:r>
        <w:r>
          <w:rPr>
            <w:rFonts w:ascii="Times New Roman" w:hAnsi="Times New Roman" w:cs="Times New Roman" w:eastAsia="Times New Roman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39" w:after="0" w:line="271" w:lineRule="auto"/>
        <w:ind w:left="1640" w:right="7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w w:val="84"/>
        </w:rPr>
        <w:t>XXI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84"/>
        </w:rPr>
        <w:t>X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45"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eficiente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involucrar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ciudadaní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distinta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etapas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violencia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delincuencia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denuncia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penal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cumplimient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sentenci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4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83"/>
        </w:rPr>
        <w:t>XX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83"/>
        </w:rPr>
        <w:t>X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16"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...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1" w:lineRule="auto"/>
        <w:ind w:left="1644" w:right="74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LX.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desprendan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212121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Gobernado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delegue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tér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9"/>
        </w:rPr>
        <w:t>m</w:t>
      </w:r>
      <w:r>
        <w:rPr>
          <w:rFonts w:ascii="Arial" w:hAnsi="Arial" w:cs="Arial" w:eastAsia="Arial"/>
          <w:sz w:val="16"/>
          <w:szCs w:val="16"/>
          <w:color w:val="212121"/>
          <w:spacing w:val="-17"/>
          <w:w w:val="166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nos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normativida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0" w:lineRule="exact"/>
        <w:ind w:left="953" w:right="68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SEGUNDO.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1º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3"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30"/>
          <w:position w:val="-5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8"/>
          <w:w w:val="130"/>
          <w:position w:val="-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4"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0"/>
        </w:rPr>
        <w:t>5",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17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18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19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0"/>
        </w:rPr>
        <w:t>25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67"/>
          <w:position w:val="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0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61"/>
          <w:position w:val="0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6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0"/>
        </w:rPr>
        <w:t>V</w:t>
      </w:r>
      <w:r>
        <w:rPr>
          <w:rFonts w:ascii="Arial" w:hAnsi="Arial" w:cs="Arial" w:eastAsia="Arial"/>
          <w:sz w:val="18"/>
          <w:szCs w:val="18"/>
          <w:color w:val="030303"/>
          <w:spacing w:val="-39"/>
          <w:w w:val="97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95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-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0"/>
        </w:rPr>
        <w:t>26,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7"/>
          <w:position w:val="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0"/>
        </w:rPr>
        <w:t>V,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7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27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28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29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30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  <w:i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91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position w:val="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correlación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Decret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25653/LX/15,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position w:val="0"/>
        </w:rPr>
        <w:t>fue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publicado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fech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10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diez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Noviembre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2015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quince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Periódic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  <w:position w:val="0"/>
        </w:rPr>
        <w:t>Oficial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95" w:lineRule="auto"/>
        <w:ind w:left="939" w:right="640" w:firstLine="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103"/>
        </w:rPr>
        <w:t>"E</w:t>
      </w:r>
      <w:r>
        <w:rPr>
          <w:rFonts w:ascii="Arial" w:hAnsi="Arial" w:cs="Arial" w:eastAsia="Arial"/>
          <w:sz w:val="18"/>
          <w:szCs w:val="18"/>
          <w:color w:val="030303"/>
          <w:w w:val="104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vigor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Diciembre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2015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conforme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5"/>
        </w:rPr>
        <w:t>DECRETO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25437/LXI/15,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mediante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reformaron,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adicionaron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derogaron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diversos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artfculo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9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9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9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6"/>
          <w:w w:val="10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Reglamento,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57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40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1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6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1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4"/>
          <w:w w:val="6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XXI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106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157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15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3"/>
        </w:rPr>
        <w:t>8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95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81"/>
        </w:rPr>
        <w:t>S</w:t>
      </w:r>
      <w:r>
        <w:rPr>
          <w:rFonts w:ascii="Arial" w:hAnsi="Arial" w:cs="Arial" w:eastAsia="Arial"/>
          <w:sz w:val="18"/>
          <w:szCs w:val="18"/>
          <w:color w:val="212121"/>
          <w:spacing w:val="-5"/>
          <w:w w:val="177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stema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Segund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212121"/>
          <w:spacing w:val="7"/>
          <w:w w:val="1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Tercer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212121"/>
          <w:spacing w:val="0"/>
          <w:w w:val="170"/>
        </w:rPr>
        <w:t>,</w:t>
      </w:r>
      <w:r>
        <w:rPr>
          <w:rFonts w:ascii="Arial" w:hAnsi="Arial" w:cs="Arial" w:eastAsia="Arial"/>
          <w:sz w:val="18"/>
          <w:szCs w:val="18"/>
          <w:color w:val="212121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Quinto,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Octavo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Noveno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Décimo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Décimo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Cuart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2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2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7"/>
        </w:rPr>
        <w:t>111,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Vigésim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Sexto,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47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0"/>
          <w:w w:val="118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9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6"/>
          <w:w w:val="5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IV,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Tercero,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7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1"/>
          <w:w w:val="6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Sexto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89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9"/>
          <w:w w:val="89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"Lineamiento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Generale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Clasificación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observar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Púb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98"/>
        </w:rPr>
        <w:t>l</w:t>
      </w:r>
      <w:r>
        <w:rPr>
          <w:rFonts w:ascii="Arial" w:hAnsi="Arial" w:cs="Arial" w:eastAsia="Arial"/>
          <w:sz w:val="18"/>
          <w:szCs w:val="18"/>
          <w:color w:val="212121"/>
          <w:spacing w:val="2"/>
          <w:w w:val="206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ca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emitido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veinticinc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Abri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2012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doce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Información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(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ITEI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publicados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Mayo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Jalisco";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en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402" w:lineRule="auto"/>
        <w:ind w:left="944" w:right="632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564.479980pt;margin-top:82.886559pt;width:47.52002pt;height:96.959999pt;mso-position-horizontal-relative:page;mso-position-vertical-relative:paragraph;z-index:-3467" type="#_x0000_t75">
            <v:imagedata r:id="rId97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restringid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temporalment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compromete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seguridad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Mu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12121"/>
          <w:spacing w:val="-17"/>
          <w:w w:val="147"/>
        </w:rPr>
        <w:t>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causar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grave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actividade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persecución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impartició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12121"/>
          <w:spacing w:val="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erá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considerada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catálog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</w:rPr>
        <w:t>literalment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1" w:after="0" w:line="240" w:lineRule="auto"/>
        <w:ind w:left="243" w:right="-20"/>
        <w:jc w:val="left"/>
        <w:tabs>
          <w:tab w:pos="9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464646"/>
          <w:spacing w:val="0"/>
          <w:w w:val="219"/>
        </w:rPr>
        <w:t>i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preceptúan: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51" w:lineRule="exact"/>
        <w:ind w:left="248" w:right="-20"/>
        <w:jc w:val="left"/>
        <w:rPr>
          <w:rFonts w:ascii="Arial" w:hAnsi="Arial" w:cs="Arial" w:eastAsia="Arial"/>
          <w:sz w:val="5"/>
          <w:szCs w:val="5"/>
        </w:rPr>
      </w:pPr>
      <w:rPr/>
      <w:r>
        <w:rPr>
          <w:rFonts w:ascii="Arial" w:hAnsi="Arial" w:cs="Arial" w:eastAsia="Arial"/>
          <w:sz w:val="5"/>
          <w:szCs w:val="5"/>
          <w:color w:val="878787"/>
          <w:spacing w:val="0"/>
          <w:w w:val="69"/>
          <w:position w:val="-1"/>
        </w:rPr>
        <w:t>­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  <w:position w:val="0"/>
        </w:rPr>
      </w:r>
    </w:p>
    <w:p>
      <w:pPr>
        <w:spacing w:before="0" w:after="0" w:line="112" w:lineRule="exact"/>
        <w:ind w:left="24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64646"/>
          <w:spacing w:val="0"/>
          <w:w w:val="327"/>
          <w:position w:val="-1"/>
        </w:rPr>
        <w:t>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252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79"/>
        </w:rPr>
        <w:t>}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4" w:lineRule="exact"/>
        <w:ind w:left="25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12121"/>
          <w:spacing w:val="0"/>
          <w:w w:val="224"/>
          <w:position w:val="-3"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left="25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878787"/>
          <w:spacing w:val="-41"/>
          <w:w w:val="47"/>
          <w:position w:val="11"/>
        </w:rPr>
        <w:t>·</w:t>
      </w:r>
      <w:r>
        <w:rPr>
          <w:rFonts w:ascii="Times New Roman" w:hAnsi="Times New Roman" w:cs="Times New Roman" w:eastAsia="Times New Roman"/>
          <w:sz w:val="40"/>
          <w:szCs w:val="40"/>
          <w:color w:val="212121"/>
          <w:spacing w:val="-109"/>
          <w:w w:val="85"/>
          <w:position w:val="-4"/>
        </w:rPr>
        <w:t>¡</w:t>
      </w:r>
      <w:r>
        <w:rPr>
          <w:rFonts w:ascii="Arial" w:hAnsi="Arial" w:cs="Arial" w:eastAsia="Arial"/>
          <w:sz w:val="20"/>
          <w:szCs w:val="20"/>
          <w:color w:val="464646"/>
          <w:spacing w:val="0"/>
          <w:w w:val="139"/>
          <w:position w:val="11"/>
        </w:rPr>
        <w:t>'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953" w:lineRule="exact"/>
        <w:ind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100"/>
          <w:szCs w:val="100"/>
          <w:color w:val="030303"/>
          <w:w w:val="68"/>
          <w:position w:val="3"/>
        </w:rPr>
        <w:t>\:;</w:t>
      </w:r>
      <w:r>
        <w:rPr>
          <w:rFonts w:ascii="Times New Roman" w:hAnsi="Times New Roman" w:cs="Times New Roman" w:eastAsia="Times New Roman"/>
          <w:sz w:val="100"/>
          <w:szCs w:val="100"/>
          <w:color w:val="030303"/>
          <w:spacing w:val="-141"/>
          <w:w w:val="69"/>
          <w:position w:val="3"/>
        </w:rPr>
        <w:t>.</w:t>
      </w:r>
      <w:r>
        <w:rPr>
          <w:rFonts w:ascii="Times New Roman" w:hAnsi="Times New Roman" w:cs="Times New Roman" w:eastAsia="Times New Roman"/>
          <w:sz w:val="100"/>
          <w:szCs w:val="100"/>
          <w:color w:val="464646"/>
          <w:spacing w:val="0"/>
          <w:w w:val="68"/>
          <w:position w:val="3"/>
        </w:rPr>
        <w:t>-----</w:t>
      </w:r>
      <w:r>
        <w:rPr>
          <w:rFonts w:ascii="Times New Roman" w:hAnsi="Times New Roman" w:cs="Times New Roman" w:eastAsia="Times New Roman"/>
          <w:sz w:val="100"/>
          <w:szCs w:val="100"/>
          <w:color w:val="464646"/>
          <w:spacing w:val="-68"/>
          <w:w w:val="68"/>
          <w:position w:val="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878787"/>
          <w:spacing w:val="0"/>
          <w:w w:val="36"/>
          <w:position w:val="3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878787"/>
          <w:spacing w:val="-64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464646"/>
          <w:spacing w:val="0"/>
          <w:w w:val="77"/>
          <w:position w:val="3"/>
        </w:rPr>
        <w:t>........,--</w:t>
      </w:r>
      <w:r>
        <w:rPr>
          <w:rFonts w:ascii="Times New Roman" w:hAnsi="Times New Roman" w:cs="Times New Roman" w:eastAsia="Times New Roman"/>
          <w:sz w:val="50"/>
          <w:szCs w:val="50"/>
          <w:color w:val="464646"/>
          <w:spacing w:val="-43"/>
          <w:w w:val="77"/>
          <w:position w:val="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0"/>
          <w:w w:val="77"/>
          <w:position w:val="3"/>
        </w:rPr>
        <w:t>---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38"/>
          <w:w w:val="77"/>
          <w:position w:val="3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0"/>
          <w:w w:val="92"/>
          <w:position w:val="3"/>
        </w:rPr>
        <w:t>_:--'---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1"/>
          <w:w w:val="92"/>
          <w:position w:val="3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0"/>
          <w:w w:val="93"/>
          <w:position w:val="3"/>
        </w:rPr>
        <w:t>··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-48"/>
          <w:w w:val="93"/>
          <w:position w:val="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464646"/>
          <w:spacing w:val="-30"/>
          <w:w w:val="89"/>
          <w:position w:val="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0"/>
          <w:w w:val="102"/>
          <w:position w:val="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-56"/>
          <w:w w:val="102"/>
          <w:position w:val="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464646"/>
          <w:spacing w:val="0"/>
          <w:w w:val="43"/>
          <w:position w:val="3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464646"/>
          <w:spacing w:val="-6"/>
          <w:w w:val="43"/>
          <w:position w:val="3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0"/>
          <w:w w:val="69"/>
          <w:position w:val="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-5"/>
          <w:w w:val="69"/>
          <w:position w:val="3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464646"/>
          <w:spacing w:val="-124"/>
          <w:w w:val="35"/>
          <w:position w:val="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-81"/>
          <w:w w:val="69"/>
          <w:position w:val="3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464646"/>
          <w:spacing w:val="-14"/>
          <w:w w:val="35"/>
          <w:position w:val="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212121"/>
          <w:spacing w:val="-74"/>
          <w:w w:val="103"/>
          <w:position w:val="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464646"/>
          <w:spacing w:val="-3"/>
          <w:w w:val="109"/>
          <w:position w:val="3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030303"/>
          <w:spacing w:val="-64"/>
          <w:w w:val="91"/>
          <w:position w:val="3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464646"/>
          <w:spacing w:val="0"/>
          <w:w w:val="96"/>
          <w:position w:val="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464646"/>
          <w:spacing w:val="-8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  <w:position w:val="3"/>
        </w:rPr>
        <w:t>..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0"/>
          <w:w w:val="100"/>
          <w:position w:val="3"/>
        </w:rPr>
        <w:t> </w:t>
      </w:r>
      <w:r>
        <w:rPr>
          <w:rFonts w:ascii="Arial" w:hAnsi="Arial" w:cs="Arial" w:eastAsia="Arial"/>
          <w:sz w:val="41"/>
          <w:szCs w:val="41"/>
          <w:color w:val="212121"/>
          <w:spacing w:val="0"/>
          <w:w w:val="89"/>
          <w:position w:val="3"/>
        </w:rPr>
        <w:t>--·</w:t>
      </w:r>
      <w:r>
        <w:rPr>
          <w:rFonts w:ascii="Arial" w:hAnsi="Arial" w:cs="Arial" w:eastAsia="Arial"/>
          <w:sz w:val="41"/>
          <w:szCs w:val="41"/>
          <w:color w:val="212121"/>
          <w:spacing w:val="-97"/>
          <w:w w:val="89"/>
          <w:position w:val="3"/>
        </w:rPr>
        <w:t>·</w:t>
      </w:r>
      <w:r>
        <w:rPr>
          <w:rFonts w:ascii="Arial" w:hAnsi="Arial" w:cs="Arial" w:eastAsia="Arial"/>
          <w:sz w:val="41"/>
          <w:szCs w:val="41"/>
          <w:color w:val="030303"/>
          <w:spacing w:val="-103"/>
          <w:w w:val="91"/>
          <w:position w:val="3"/>
        </w:rPr>
        <w:t>·</w:t>
      </w:r>
      <w:r>
        <w:rPr>
          <w:rFonts w:ascii="Arial" w:hAnsi="Arial" w:cs="Arial" w:eastAsia="Arial"/>
          <w:sz w:val="41"/>
          <w:szCs w:val="41"/>
          <w:color w:val="212121"/>
          <w:spacing w:val="-43"/>
          <w:w w:val="182"/>
          <w:position w:val="3"/>
        </w:rPr>
        <w:t>·</w:t>
      </w:r>
      <w:r>
        <w:rPr>
          <w:rFonts w:ascii="Arial" w:hAnsi="Arial" w:cs="Arial" w:eastAsia="Arial"/>
          <w:sz w:val="41"/>
          <w:szCs w:val="41"/>
          <w:color w:val="464646"/>
          <w:spacing w:val="0"/>
          <w:w w:val="160"/>
          <w:position w:val="3"/>
        </w:rPr>
        <w:t>·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680" w:right="0"/>
          <w:cols w:num="2" w:equalWidth="0">
            <w:col w:w="2021" w:space="261"/>
            <w:col w:w="9278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9pt;height:48.96pt;mso-position-horizontal-relative:char;mso-position-vertical-relative:line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9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1" w:after="0" w:line="154" w:lineRule="exact"/>
        <w:ind w:left="494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149.759995pt;margin-top:-22.348059pt;width:3.84pt;height:313.2pt;mso-position-horizontal-relative:page;mso-position-vertical-relative:paragraph;z-index:-3462" coordorigin="2995,-447" coordsize="77,6264">
            <v:shape style="position:absolute;left:2995;top:2111;width:77;height:3706" type="#_x0000_t75">
              <v:imagedata r:id="rId100" o:title=""/>
            </v:shape>
            <v:group style="position:absolute;left:3014;top:-442;width:2;height:2510" coordorigin="3014,-442" coordsize="2,2510">
              <v:shape style="position:absolute;left:3014;top:-442;width:2;height:2510" coordorigin="3014,-442" coordsize="0,2510" path="m3014,2068l3014,-442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0.240005pt;margin-top:-53.788059pt;width:.1pt;height:30.48pt;mso-position-horizontal-relative:page;mso-position-vertical-relative:paragraph;z-index:-3459" coordorigin="3005,-1076" coordsize="2,610">
            <v:shape style="position:absolute;left:3005;top:-1076;width:2;height:610" coordorigin="3005,-1076" coordsize="0,610" path="m3005,-466l3005,-1076e" filled="f" stroked="t" strokeweight=".2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3"/>
          <w:position w:val="-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left="106" w:right="52"/>
        <w:jc w:val="both"/>
        <w:rPr>
          <w:rFonts w:ascii="Arial" w:hAnsi="Arial" w:cs="Arial" w:eastAsia="Arial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70"/>
          <w:b/>
          <w:bCs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0"/>
          <w:b/>
          <w:bCs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12"/>
          <w:w w:val="7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1"/>
          <w:b/>
          <w:bCs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0"/>
          <w:b/>
          <w:bCs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0"/>
          <w:b/>
          <w:bCs/>
        </w:rPr>
        <w:t>TRANSPARENCI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0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8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0"/>
          <w:b/>
          <w:bCs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8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0"/>
          <w:b/>
          <w:bCs/>
        </w:rPr>
        <w:t>ACCESO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8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0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14"/>
          <w:w w:val="8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4"/>
          <w:b/>
          <w:bCs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4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4"/>
          <w:w w:val="74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b/>
          <w:bCs/>
        </w:rPr>
        <w:t>INFORMACIÓ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b/>
          <w:bCs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spacing w:val="31"/>
          <w:w w:val="82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b/>
          <w:bCs/>
        </w:rPr>
        <w:t>PÚBLIC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  <w:b/>
          <w:bCs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spacing w:val="-6"/>
          <w:w w:val="82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9"/>
          <w:b/>
          <w:bCs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spacing w:val="-5"/>
          <w:w w:val="79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9"/>
          <w:b/>
          <w:bCs/>
        </w:rPr>
        <w:t>ESTADO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9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9"/>
          <w:w w:val="79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9"/>
          <w:b/>
          <w:bCs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9"/>
          <w:b/>
          <w:bCs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spacing w:val="11"/>
          <w:w w:val="79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79"/>
          <w:b/>
          <w:bCs/>
        </w:rPr>
        <w:t>JALISCO</w:t>
      </w:r>
      <w:r>
        <w:rPr>
          <w:rFonts w:ascii="Times New Roman" w:hAnsi="Times New Roman" w:cs="Times New Roman" w:eastAsia="Times New Roman"/>
          <w:sz w:val="17"/>
          <w:szCs w:val="17"/>
          <w:spacing w:val="-1"/>
          <w:w w:val="79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0"/>
          <w:b/>
          <w:bCs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  <w:b/>
          <w:bCs/>
        </w:rPr>
        <w:t>sus'',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2995" w:right="3225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85"/>
          <w:b/>
          <w:bCs/>
        </w:rPr>
        <w:t>MUNICIPIOS.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396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1.•</w:t>
      </w:r>
      <w:r>
        <w:rPr>
          <w:rFonts w:ascii="Times New Roman" w:hAnsi="Times New Roman" w:cs="Times New Roman" w:eastAsia="Times New Roman"/>
          <w:sz w:val="16"/>
          <w:szCs w:val="16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Ley-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Naturalez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Interpretación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10" w:right="94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206"/>
        </w:rPr>
        <w:t>l</w:t>
      </w:r>
      <w:r>
        <w:rPr>
          <w:rFonts w:ascii="Arial" w:hAnsi="Arial" w:cs="Arial" w:eastAsia="Arial"/>
          <w:sz w:val="16"/>
          <w:szCs w:val="16"/>
          <w:spacing w:val="-2"/>
          <w:w w:val="205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reglamentari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artículo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6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16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segundo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Estado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spacing w:val="4"/>
          <w:w w:val="9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párraf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tercero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9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15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IX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Constitució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spacing w:val="18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Política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Jalisco.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640" w:bottom="280" w:left="720" w:right="580"/>
          <w:cols w:num="2" w:equalWidth="0">
            <w:col w:w="1239" w:space="2448"/>
            <w:col w:w="7253"/>
          </w:cols>
        </w:sectPr>
      </w:pPr>
      <w:rPr/>
    </w:p>
    <w:p>
      <w:pPr>
        <w:spacing w:before="0" w:after="0" w:line="216" w:lineRule="exact"/>
        <w:ind w:left="106" w:right="-20"/>
        <w:jc w:val="left"/>
        <w:tabs>
          <w:tab w:pos="37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-77"/>
          <w:w w:val="111"/>
          <w:position w:val="3"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spacing w:val="-35"/>
          <w:w w:val="157"/>
          <w:position w:val="-10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spacing w:val="-1"/>
          <w:w w:val="110"/>
          <w:position w:val="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-69"/>
          <w:w w:val="111"/>
          <w:position w:val="3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-39"/>
          <w:w w:val="157"/>
          <w:position w:val="-1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-18"/>
          <w:w w:val="110"/>
          <w:position w:val="3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-146"/>
          <w:w w:val="157"/>
          <w:position w:val="-1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4"/>
          <w:w w:val="111"/>
          <w:position w:val="3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0"/>
          <w:position w:val="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spacing w:val="-22"/>
          <w:w w:val="110"/>
          <w:position w:val="3"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-89"/>
          <w:w w:val="157"/>
          <w:position w:val="-1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8"/>
          <w:position w:val="3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spacing w:val="-61"/>
          <w:w w:val="117"/>
          <w:position w:val="3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-90"/>
          <w:w w:val="157"/>
          <w:position w:val="-1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7"/>
          <w:position w:val="3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spacing w:val="1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-68"/>
          <w:w w:val="118"/>
          <w:position w:val="3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-36"/>
          <w:w w:val="157"/>
          <w:position w:val="-1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-21"/>
          <w:w w:val="119"/>
          <w:position w:val="3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-146"/>
          <w:w w:val="157"/>
          <w:position w:val="-1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7"/>
          <w:w w:val="118"/>
          <w:position w:val="3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8"/>
          <w:position w:val="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spacing w:val="-62"/>
          <w:w w:val="119"/>
          <w:position w:val="3"/>
        </w:rPr>
        <w:t>d</w:t>
      </w:r>
      <w:r>
        <w:rPr>
          <w:rFonts w:ascii="Times New Roman" w:hAnsi="Times New Roman" w:cs="Times New Roman" w:eastAsia="Times New Roman"/>
          <w:sz w:val="32"/>
          <w:szCs w:val="32"/>
          <w:spacing w:val="-95"/>
          <w:w w:val="157"/>
          <w:position w:val="-1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9"/>
          <w:position w:val="3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3"/>
        </w:rPr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2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.</w:t>
      </w:r>
      <w:r>
        <w:rPr>
          <w:rFonts w:ascii="Arial" w:hAnsi="Arial" w:cs="Arial" w:eastAsia="Arial"/>
          <w:sz w:val="16"/>
          <w:szCs w:val="16"/>
          <w:spacing w:val="4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34"/>
          <w:position w:val="4"/>
        </w:rPr>
        <w:t>la</w:t>
      </w:r>
      <w:r>
        <w:rPr>
          <w:rFonts w:ascii="Arial" w:hAnsi="Arial" w:cs="Arial" w:eastAsia="Arial"/>
          <w:sz w:val="16"/>
          <w:szCs w:val="16"/>
          <w:spacing w:val="-4"/>
          <w:w w:val="134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e</w:t>
      </w:r>
      <w:r>
        <w:rPr>
          <w:rFonts w:ascii="Arial" w:hAnsi="Arial" w:cs="Arial" w:eastAsia="Arial"/>
          <w:sz w:val="16"/>
          <w:szCs w:val="16"/>
          <w:spacing w:val="22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ordenamient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es</w:t>
      </w:r>
      <w:r>
        <w:rPr>
          <w:rFonts w:ascii="Arial" w:hAnsi="Arial" w:cs="Arial" w:eastAsia="Arial"/>
          <w:sz w:val="16"/>
          <w:szCs w:val="16"/>
          <w:spacing w:val="3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un</w:t>
      </w:r>
      <w:r>
        <w:rPr>
          <w:rFonts w:ascii="Arial" w:hAnsi="Arial" w:cs="Arial" w:eastAsia="Arial"/>
          <w:sz w:val="16"/>
          <w:szCs w:val="16"/>
          <w:spacing w:val="26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bien</w:t>
      </w:r>
      <w:r>
        <w:rPr>
          <w:rFonts w:ascii="Arial" w:hAnsi="Arial" w:cs="Arial" w:eastAsia="Arial"/>
          <w:sz w:val="16"/>
          <w:szCs w:val="16"/>
          <w:spacing w:val="31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del</w:t>
      </w:r>
      <w:r>
        <w:rPr>
          <w:rFonts w:ascii="Arial" w:hAnsi="Arial" w:cs="Arial" w:eastAsia="Arial"/>
          <w:sz w:val="16"/>
          <w:szCs w:val="16"/>
          <w:spacing w:val="16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dominio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en</w:t>
      </w:r>
      <w:r>
        <w:rPr>
          <w:rFonts w:ascii="Arial" w:hAnsi="Arial" w:cs="Arial" w:eastAsia="Arial"/>
          <w:sz w:val="16"/>
          <w:szCs w:val="16"/>
          <w:spacing w:val="23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poder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  <w:position w:val="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position w:val="4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720" w:right="580"/>
        </w:sectPr>
      </w:pPr>
      <w:rPr/>
    </w:p>
    <w:p>
      <w:pPr>
        <w:spacing w:before="7" w:after="0" w:line="240" w:lineRule="auto"/>
        <w:ind w:left="106" w:right="-55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6"/>
          <w:szCs w:val="6"/>
          <w:spacing w:val="0"/>
          <w:w w:val="124"/>
        </w:rPr>
        <w:t>(,(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24"/>
        </w:rPr>
        <w:t>-,!l\i'."&lt;:</w:t>
      </w:r>
      <w:r>
        <w:rPr>
          <w:rFonts w:ascii="Times New Roman" w:hAnsi="Times New Roman" w:cs="Times New Roman" w:eastAsia="Times New Roman"/>
          <w:sz w:val="6"/>
          <w:szCs w:val="6"/>
          <w:spacing w:val="1"/>
          <w:w w:val="124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</w:rPr>
        <w:t>f)</w:t>
      </w:r>
      <w:r>
        <w:rPr>
          <w:rFonts w:ascii="Times New Roman" w:hAnsi="Times New Roman" w:cs="Times New Roman" w:eastAsia="Times New Roman"/>
          <w:sz w:val="6"/>
          <w:szCs w:val="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5"/>
        </w:rPr>
        <w:t>Of.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spacing w:val="15"/>
          <w:w w:val="11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5"/>
        </w:rPr>
        <w:t>fSfAJY.)</w:t>
      </w:r>
      <w:r>
        <w:rPr>
          <w:rFonts w:ascii="Times New Roman" w:hAnsi="Times New Roman" w:cs="Times New Roman" w:eastAsia="Times New Roman"/>
          <w:sz w:val="7"/>
          <w:szCs w:val="7"/>
          <w:spacing w:val="6"/>
          <w:w w:val="115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15"/>
        </w:rPr>
        <w:t>m</w:t>
      </w:r>
      <w:r>
        <w:rPr>
          <w:rFonts w:ascii="Arial" w:hAnsi="Arial" w:cs="Arial" w:eastAsia="Arial"/>
          <w:sz w:val="10"/>
          <w:szCs w:val="10"/>
          <w:spacing w:val="-26"/>
          <w:w w:val="115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5"/>
        </w:rPr>
        <w:t>.!AUS.CO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</w:r>
    </w:p>
    <w:p>
      <w:pPr>
        <w:spacing w:before="0" w:after="0" w:line="164" w:lineRule="exact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titularida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d</w:t>
      </w:r>
      <w:r>
        <w:rPr>
          <w:rFonts w:ascii="Arial" w:hAnsi="Arial" w:cs="Arial" w:eastAsia="Arial"/>
          <w:sz w:val="16"/>
          <w:szCs w:val="16"/>
          <w:spacing w:val="-13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reside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misma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tendr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moment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spacing w:val="-3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faculta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7" w:after="0" w:line="180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disponer</w:t>
      </w:r>
      <w:r>
        <w:rPr>
          <w:rFonts w:ascii="Arial" w:hAnsi="Arial" w:cs="Arial" w:eastAsia="Arial"/>
          <w:sz w:val="16"/>
          <w:szCs w:val="16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ella</w:t>
      </w:r>
      <w:r>
        <w:rPr>
          <w:rFonts w:ascii="Arial" w:hAnsi="Arial" w:cs="Arial" w:eastAsia="Arial"/>
          <w:sz w:val="16"/>
          <w:szCs w:val="16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6"/>
          <w:szCs w:val="16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6"/>
          <w:szCs w:val="16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fine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6"/>
          <w:szCs w:val="16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  <w:position w:val="-1"/>
        </w:rPr>
        <w:t>considere.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720" w:right="580"/>
          <w:cols w:num="2" w:equalWidth="0">
            <w:col w:w="1408" w:space="2293"/>
            <w:col w:w="7239"/>
          </w:cols>
        </w:sectPr>
      </w:pPr>
      <w:rPr/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48.800003pt;margin-top:18.239979pt;width:276.480011pt;height:65.160021pt;mso-position-horizontal-relative:page;mso-position-vertical-relative:page;z-index:-3464" coordorigin="2976,365" coordsize="5530,1303">
            <v:shape style="position:absolute;left:2976;top:365;width:5530;height:576" type="#_x0000_t75">
              <v:imagedata r:id="rId101" o:title=""/>
            </v:shape>
            <v:group style="position:absolute;left:2995;top:979;width:2;height:686" coordorigin="2995,979" coordsize="2,686">
              <v:shape style="position:absolute;left:2995;top:979;width:2;height:686" coordorigin="2995,979" coordsize="0,686" path="m2995,1666l2995,979e" filled="f" stroked="t" strokeweight=".2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5.840027pt;margin-top:14.399994pt;width:43.200001pt;height:41.279999pt;mso-position-horizontal-relative:page;mso-position-vertical-relative:page;z-index:-3463" type="#_x0000_t75">
            <v:imagedata r:id="rId102" o:title=""/>
          </v:shape>
        </w:pict>
      </w:r>
      <w:r>
        <w:rPr/>
        <w:pict>
          <v:shape style="position:absolute;margin-left:27.84pt;margin-top:647.039978pt;width:570.23999pt;height:121.919998pt;mso-position-horizontal-relative:page;mso-position-vertical-relative:page;z-index:-3460" type="#_x0000_t75">
            <v:imagedata r:id="rId103" o:title=""/>
          </v:shape>
        </w:pict>
      </w:r>
      <w:r>
        <w:rPr>
          <w:sz w:val="20"/>
          <w:szCs w:val="20"/>
        </w:rPr>
      </w:r>
    </w:p>
    <w:p>
      <w:pPr>
        <w:spacing w:before="39" w:after="0" w:line="280" w:lineRule="auto"/>
        <w:ind w:left="3706" w:right="71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interpretar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á</w:t>
      </w:r>
      <w:r>
        <w:rPr>
          <w:rFonts w:ascii="Arial" w:hAnsi="Arial" w:cs="Arial" w:eastAsia="Arial"/>
          <w:sz w:val="16"/>
          <w:szCs w:val="16"/>
          <w:spacing w:val="32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conform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spacing w:val="38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Constitución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Unidos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Declaración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Universal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Internaciona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Civiles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Políticos;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Convención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American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Derechos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Convención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Eliminació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Discriminación</w:t>
      </w:r>
      <w:r>
        <w:rPr>
          <w:rFonts w:ascii="Arial" w:hAnsi="Arial" w:cs="Arial" w:eastAsia="Arial"/>
          <w:sz w:val="16"/>
          <w:szCs w:val="16"/>
          <w:spacing w:val="12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Mujer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instrumento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internacionale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suscrito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ratificado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Mexicano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interpretació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-9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mismos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hayan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realizado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internacionale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spacing w:val="6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especializados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favoreciend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tiempo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máxima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publicidad.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3706" w:right="127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spacing w:val="-10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-9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condicionado</w:t>
      </w:r>
      <w:r>
        <w:rPr>
          <w:rFonts w:ascii="Arial" w:hAnsi="Arial" w:cs="Arial" w:eastAsia="Arial"/>
          <w:sz w:val="16"/>
          <w:szCs w:val="16"/>
          <w:spacing w:val="-3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solicitante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acredit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alguno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justifiqu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utilización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ni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podrá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condicionarse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mismo.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3710" w:right="5185" w:firstLine="-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2!!.</w:t>
      </w:r>
      <w:r>
        <w:rPr>
          <w:rFonts w:ascii="Arial" w:hAnsi="Arial" w:cs="Arial" w:eastAsia="Arial"/>
          <w:sz w:val="16"/>
          <w:szCs w:val="16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320"/>
        </w:rPr>
        <w:t>-</w:t>
      </w:r>
      <w:r>
        <w:rPr>
          <w:rFonts w:ascii="Arial" w:hAnsi="Arial" w:cs="Arial" w:eastAsia="Arial"/>
          <w:sz w:val="16"/>
          <w:szCs w:val="16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Objeto.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206"/>
        </w:rPr>
        <w:t>l</w:t>
      </w:r>
      <w:r>
        <w:rPr>
          <w:rFonts w:ascii="Arial" w:hAnsi="Arial" w:cs="Arial" w:eastAsia="Arial"/>
          <w:sz w:val="16"/>
          <w:szCs w:val="16"/>
          <w:spacing w:val="11"/>
          <w:w w:val="205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objeto: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" w:after="0" w:line="240" w:lineRule="auto"/>
        <w:ind w:left="37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l.</w:t>
      </w:r>
      <w:r>
        <w:rPr>
          <w:rFonts w:ascii="Arial" w:hAnsi="Arial" w:cs="Arial" w:eastAsia="Arial"/>
          <w:sz w:val="16"/>
          <w:szCs w:val="16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Reconocer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humano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fundamental;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2" w:after="0" w:line="281" w:lineRule="auto"/>
        <w:ind w:left="3706" w:right="219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7"/>
          <w:b/>
          <w:bCs/>
        </w:rPr>
        <w:t>11</w:t>
      </w:r>
      <w:r>
        <w:rPr>
          <w:rFonts w:ascii="Arial" w:hAnsi="Arial" w:cs="Arial" w:eastAsia="Arial"/>
          <w:sz w:val="16"/>
          <w:szCs w:val="16"/>
          <w:spacing w:val="0"/>
          <w:w w:val="57"/>
          <w:b/>
          <w:bCs/>
        </w:rPr>
        <w:t>.</w:t>
      </w:r>
      <w:r>
        <w:rPr>
          <w:rFonts w:ascii="Arial" w:hAnsi="Arial" w:cs="Arial" w:eastAsia="Arial"/>
          <w:sz w:val="16"/>
          <w:szCs w:val="16"/>
          <w:spacing w:val="17"/>
          <w:w w:val="57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rendición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cuentas,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proceso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público;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81" w:lineRule="auto"/>
        <w:ind w:left="3706" w:right="253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6"/>
          <w:b/>
          <w:bCs/>
        </w:rPr>
        <w:t>111</w:t>
      </w:r>
      <w:r>
        <w:rPr>
          <w:rFonts w:ascii="Arial" w:hAnsi="Arial" w:cs="Arial" w:eastAsia="Arial"/>
          <w:sz w:val="16"/>
          <w:szCs w:val="16"/>
          <w:spacing w:val="0"/>
          <w:w w:val="56"/>
          <w:b/>
          <w:bCs/>
        </w:rPr>
        <w:t>.</w:t>
      </w:r>
      <w:r>
        <w:rPr>
          <w:rFonts w:ascii="Arial" w:hAnsi="Arial" w:cs="Arial" w:eastAsia="Arial"/>
          <w:sz w:val="16"/>
          <w:szCs w:val="16"/>
          <w:spacing w:val="23"/>
          <w:w w:val="56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hacer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efectiv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solicitar</w:t>
      </w:r>
      <w:r>
        <w:rPr>
          <w:rFonts w:ascii="Arial" w:hAnsi="Arial" w:cs="Arial" w:eastAsia="Arial"/>
          <w:sz w:val="16"/>
          <w:szCs w:val="16"/>
          <w:spacing w:val="3"/>
          <w:w w:val="106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acceder</w:t>
      </w:r>
      <w:r>
        <w:rPr>
          <w:rFonts w:ascii="Arial" w:hAnsi="Arial" w:cs="Arial" w:eastAsia="Arial"/>
          <w:sz w:val="16"/>
          <w:szCs w:val="16"/>
          <w:spacing w:val="3"/>
          <w:w w:val="104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consultar,</w:t>
      </w:r>
      <w:r>
        <w:rPr>
          <w:rFonts w:ascii="Arial" w:hAnsi="Arial" w:cs="Arial" w:eastAsia="Arial"/>
          <w:sz w:val="16"/>
          <w:szCs w:val="16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recibir,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difundir</w:t>
      </w:r>
      <w:r>
        <w:rPr>
          <w:rFonts w:ascii="Arial" w:hAnsi="Arial" w:cs="Arial" w:eastAsia="Arial"/>
          <w:sz w:val="16"/>
          <w:szCs w:val="16"/>
          <w:spacing w:val="6"/>
          <w:w w:val="107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reproducir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publicar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ley;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80" w:lineRule="exact"/>
        <w:ind w:left="37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mejorar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2" w:after="0" w:line="240" w:lineRule="auto"/>
        <w:ind w:left="370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organización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archivos;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7" w:after="0" w:line="281" w:lineRule="auto"/>
        <w:ind w:left="3706" w:right="17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información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confidencial;</w:t>
      </w:r>
      <w:r>
        <w:rPr>
          <w:rFonts w:ascii="Arial" w:hAnsi="Arial" w:cs="Arial" w:eastAsia="Arial"/>
          <w:sz w:val="16"/>
          <w:szCs w:val="16"/>
          <w:spacing w:val="0"/>
          <w:w w:val="114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75" w:lineRule="exact"/>
        <w:ind w:left="370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Regular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organización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funcionamient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o</w:t>
      </w:r>
      <w:r>
        <w:rPr>
          <w:rFonts w:ascii="Arial" w:hAnsi="Arial" w:cs="Arial" w:eastAsia="Arial"/>
          <w:sz w:val="16"/>
          <w:szCs w:val="16"/>
          <w:spacing w:val="42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7" w:after="0" w:line="240" w:lineRule="auto"/>
        <w:ind w:left="371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2.399994pt;margin-top:7.433901pt;width:.1pt;height:38.160pt;mso-position-horizontal-relative:page;mso-position-vertical-relative:paragraph;z-index:-3458" coordorigin="3048,149" coordsize="2,763">
            <v:shape style="position:absolute;left:3048;top:149;width:2;height:763" coordorigin="3048,149" coordsize="0,763" path="m3048,912l3048,149e" filled="f" stroked="t" strokeweight=".2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spacing w:val="-2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Jalisco.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70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Artícul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3</w:t>
      </w:r>
      <w:r>
        <w:rPr>
          <w:rFonts w:ascii="Arial" w:hAnsi="Arial" w:cs="Arial" w:eastAsia="Arial"/>
          <w:sz w:val="16"/>
          <w:szCs w:val="16"/>
          <w:spacing w:val="-32"/>
          <w:w w:val="12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•</w:t>
      </w:r>
      <w:r>
        <w:rPr>
          <w:rFonts w:ascii="Arial" w:hAnsi="Arial" w:cs="Arial" w:eastAsia="Arial"/>
          <w:sz w:val="16"/>
          <w:szCs w:val="16"/>
          <w:spacing w:val="-24"/>
          <w:w w:val="12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Concepto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Fundamentales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2" w:lineRule="auto"/>
        <w:ind w:left="3715" w:right="105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1.679993pt;margin-top:2.1039pt;width:2.88pt;height:105.719998pt;mso-position-horizontal-relative:page;mso-position-vertical-relative:paragraph;z-index:-3461" coordorigin="3034,42" coordsize="58,2114">
            <v:shape style="position:absolute;left:3034;top:774;width:58;height:1382" type="#_x0000_t75">
              <v:imagedata r:id="rId104" o:title=""/>
            </v:shape>
            <v:group style="position:absolute;left:3053;top:44;width:2;height:686" coordorigin="3053,44" coordsize="2,686">
              <v:shape style="position:absolute;left:3053;top:44;width:2;height:686" coordorigin="3053,44" coordsize="0,686" path="m3053,731l3053,44e" filled="f" stroked="t" strokeweight=".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w w:val="206"/>
        </w:rPr>
        <w:t>l</w:t>
      </w:r>
      <w:r>
        <w:rPr>
          <w:rFonts w:ascii="Arial" w:hAnsi="Arial" w:cs="Arial" w:eastAsia="Arial"/>
          <w:sz w:val="16"/>
          <w:szCs w:val="16"/>
          <w:w w:val="205"/>
        </w:rPr>
        <w:t>.</w:t>
      </w:r>
      <w:r>
        <w:rPr>
          <w:rFonts w:ascii="Arial" w:hAnsi="Arial" w:cs="Arial" w:eastAsia="Arial"/>
          <w:sz w:val="16"/>
          <w:szCs w:val="16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34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posean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administre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34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sujetos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consecuencia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atribuciones,</w:t>
      </w:r>
      <w:r>
        <w:rPr>
          <w:rFonts w:ascii="Arial" w:hAnsi="Arial" w:cs="Arial" w:eastAsia="Arial"/>
          <w:sz w:val="16"/>
          <w:szCs w:val="1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cumplimiento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importa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origen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utilizació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conteng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almacene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contenid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documentos,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fotografías,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grabaciones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soport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magnético,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digital,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sonoro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visual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electrónico</w:t>
      </w:r>
      <w:r>
        <w:rPr>
          <w:rFonts w:ascii="Arial" w:hAnsi="Arial" w:cs="Arial" w:eastAsia="Arial"/>
          <w:sz w:val="16"/>
          <w:szCs w:val="16"/>
          <w:spacing w:val="12"/>
          <w:w w:val="106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informático</w:t>
      </w:r>
      <w:r>
        <w:rPr>
          <w:rFonts w:ascii="Arial" w:hAnsi="Arial" w:cs="Arial" w:eastAsia="Arial"/>
          <w:sz w:val="16"/>
          <w:szCs w:val="16"/>
          <w:spacing w:val="3"/>
          <w:w w:val="106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holográfic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spacing w:val="-6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element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técnico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existent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surja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posterioridad.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1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38"/>
        </w:rPr>
        <w:t>la</w:t>
      </w:r>
      <w:r>
        <w:rPr>
          <w:rFonts w:ascii="Arial" w:hAnsi="Arial" w:cs="Arial" w:eastAsia="Arial"/>
          <w:sz w:val="15"/>
          <w:szCs w:val="15"/>
          <w:spacing w:val="-23"/>
          <w:w w:val="13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se</w:t>
      </w:r>
      <w:r>
        <w:rPr>
          <w:rFonts w:ascii="Arial" w:hAnsi="Arial" w:cs="Arial" w:eastAsia="Arial"/>
          <w:sz w:val="16"/>
          <w:szCs w:val="16"/>
          <w:spacing w:val="-8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en: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3725" w:right="106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37"/>
        </w:rPr>
        <w:t>l</w:t>
      </w:r>
      <w:r>
        <w:rPr>
          <w:rFonts w:ascii="Arial" w:hAnsi="Arial" w:cs="Arial" w:eastAsia="Arial"/>
          <w:sz w:val="15"/>
          <w:szCs w:val="15"/>
          <w:spacing w:val="0"/>
          <w:w w:val="137"/>
        </w:rPr>
        <w:t>.</w:t>
      </w:r>
      <w:r>
        <w:rPr>
          <w:rFonts w:ascii="Arial" w:hAnsi="Arial" w:cs="Arial" w:eastAsia="Arial"/>
          <w:sz w:val="15"/>
          <w:szCs w:val="15"/>
          <w:spacing w:val="-21"/>
          <w:w w:val="13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protegida,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al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permanente</w:t>
      </w:r>
      <w:r>
        <w:rPr>
          <w:rFonts w:ascii="Arial" w:hAnsi="Arial" w:cs="Arial" w:eastAsia="Arial"/>
          <w:sz w:val="16"/>
          <w:szCs w:val="16"/>
          <w:spacing w:val="-1"/>
          <w:w w:val="106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libre</w:t>
      </w:r>
      <w:r>
        <w:rPr>
          <w:rFonts w:ascii="Arial" w:hAnsi="Arial" w:cs="Arial" w:eastAsia="Arial"/>
          <w:sz w:val="16"/>
          <w:szCs w:val="16"/>
          <w:spacing w:val="6"/>
          <w:w w:val="106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fácil</w:t>
      </w:r>
      <w:r>
        <w:rPr>
          <w:rFonts w:ascii="Arial" w:hAnsi="Arial" w:cs="Arial" w:eastAsia="Arial"/>
          <w:sz w:val="16"/>
          <w:szCs w:val="16"/>
          <w:spacing w:val="7"/>
          <w:w w:val="106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gratuit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spacing w:val="3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expedito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divide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en: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3720" w:right="6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fundamental,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debe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publicarse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difundirs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universal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permanente,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actualizad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34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electrónica,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abierto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accesibles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ciudadano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se</w:t>
      </w:r>
      <w:r>
        <w:rPr>
          <w:rFonts w:ascii="Arial" w:hAnsi="Arial" w:cs="Arial" w:eastAsia="Arial"/>
          <w:sz w:val="16"/>
          <w:szCs w:val="16"/>
          <w:spacing w:val="-8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requiera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interesada.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3725" w:right="24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buscarán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momento,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41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tenga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lenguaje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sencillo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procurará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medida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posible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disponibilidad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presupuesta!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accesibilidad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traducció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lenguas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indígenas</w:t>
      </w:r>
      <w:r>
        <w:rPr>
          <w:rFonts w:ascii="Arial" w:hAnsi="Arial" w:cs="Arial" w:eastAsia="Arial"/>
          <w:sz w:val="16"/>
          <w:szCs w:val="16"/>
          <w:spacing w:val="-2"/>
          <w:w w:val="103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720" w:right="58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41.119995pt;margin-top:18.239990pt;width:239.039993pt;height:539.520019pt;mso-position-horizontal-relative:page;mso-position-vertical-relative:page;z-index:-3457" coordorigin="2822,365" coordsize="4781,10790">
            <v:shape style="position:absolute;left:2822;top:365;width:4781;height:5606" type="#_x0000_t75">
              <v:imagedata r:id="rId105" o:title=""/>
            </v:shape>
            <v:shape style="position:absolute;left:2842;top:7046;width:230;height:4109" type="#_x0000_t75">
              <v:imagedata r:id="rId106" o:title=""/>
            </v:shape>
            <v:group style="position:absolute;left:3010;top:5971;width:2;height:1032" coordorigin="3010,5971" coordsize="2,1032">
              <v:shape style="position:absolute;left:3010;top:5971;width:2;height:1032" coordorigin="3010,5971" coordsize="0,1032" path="m3010,7003l3010,5971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40.160004pt;margin-top:592.320007pt;width:457.920013pt;height:176.639995pt;mso-position-horizontal-relative:page;mso-position-vertical-relative:page;z-index:-3456" type="#_x0000_t75">
            <v:imagedata r:id="rId107" o:title=""/>
          </v:shape>
        </w:pict>
      </w:r>
      <w:r>
        <w:rPr/>
        <w:pict>
          <v:shape style="position:absolute;margin-left:554.880005pt;margin-top:13.439991pt;width:43.200001pt;height:42.240002pt;mso-position-horizontal-relative:page;mso-position-vertical-relative:page;z-index:-3455" type="#_x0000_t75">
            <v:imagedata r:id="rId108" o:title=""/>
          </v:shape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5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pt;height:48.96pt;mso-position-horizontal-relative:char;mso-position-vertical-relative:line" type="#_x0000_t75">
            <v:imagedata r:id="rId10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72" w:right="1084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29"/>
        </w:rPr>
        <w:t>$jl!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34" w:after="0" w:line="240" w:lineRule="auto"/>
        <w:ind w:left="737" w:right="101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spacing w:val="0"/>
          <w:w w:val="87"/>
        </w:rPr>
        <w:t>tt.:l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87"/>
        </w:rPr>
        <w:t>: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19" w:right="104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1"/>
        </w:rPr>
        <w:t>Fiscafía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4" w:lineRule="exact"/>
        <w:ind w:left="330" w:right="60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pt;margin-top:.937803pt;width:58.12805pt;height:15.5pt;mso-position-horizontal-relative:page;mso-position-vertical-relative:paragraph;z-index:-3454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7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spacing w:val="-2"/>
                      <w:w w:val="86"/>
                    </w:rPr>
                    <w:t>·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-7"/>
                      <w:w w:val="86"/>
                    </w:rPr>
                    <w:t>-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-9"/>
                      <w:w w:val="85"/>
                    </w:rPr>
                    <w:t>"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-9"/>
                      <w:w w:val="86"/>
                    </w:rPr>
                    <w:t>·-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-3"/>
                      <w:w w:val="86"/>
                    </w:rPr>
                    <w:t>-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-1"/>
                      <w:w w:val="86"/>
                    </w:rPr>
                    <w:t>-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spacing w:val="15"/>
                      <w:w w:val="86"/>
                    </w:rPr>
                    <w:t>-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spacing w:val="21"/>
                      <w:w w:val="124"/>
                    </w:rPr>
                    <w:t>-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spacing w:val="3"/>
                      <w:w w:val="124"/>
                    </w:rPr>
                    <w:t>-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spacing w:val="7"/>
                      <w:w w:val="124"/>
                    </w:rPr>
                    <w:t>-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spacing w:val="13"/>
                      <w:w w:val="124"/>
                    </w:rPr>
                    <w:t>-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spacing w:val="-100"/>
                      <w:w w:val="123"/>
                    </w:rPr>
                    <w:t>"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100"/>
        </w:rPr>
        <w:t>Ci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n0r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spacing w:val="1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d</w:t>
      </w:r>
      <w:r>
        <w:rPr>
          <w:rFonts w:ascii="Arial" w:hAnsi="Arial" w:cs="Arial" w:eastAsia="Arial"/>
          <w:sz w:val="14"/>
          <w:szCs w:val="14"/>
          <w:spacing w:val="2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: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5"/>
          <w:w w:val="11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-11"/>
          <w:w w:val="117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spacing w:val="3"/>
          <w:w w:val="11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spacing w:val="7"/>
          <w:w w:val="118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80" w:after="0" w:line="240" w:lineRule="auto"/>
        <w:ind w:left="336" w:right="603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spacing w:val="0"/>
          <w:w w:val="111"/>
        </w:rPr>
        <w:t>GG5'&lt;-:{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7"/>
          <w:szCs w:val="7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ü'P:L</w:t>
      </w:r>
      <w:r>
        <w:rPr>
          <w:rFonts w:ascii="Times New Roman" w:hAnsi="Times New Roman" w:cs="Times New Roman" w:eastAsia="Times New Roman"/>
          <w:sz w:val="7"/>
          <w:szCs w:val="7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96"/>
        </w:rPr>
        <w:t>FSf¡O;C'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96"/>
        </w:rPr>
        <w:t>()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00"/>
        </w:rPr>
        <w:t>OF.</w:t>
      </w:r>
      <w:r>
        <w:rPr>
          <w:rFonts w:ascii="Times New Roman" w:hAnsi="Times New Roman" w:cs="Times New Roman" w:eastAsia="Times New Roman"/>
          <w:sz w:val="6"/>
          <w:szCs w:val="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95"/>
        </w:rPr>
        <w:t>1.1H.f'.A:O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56"/>
        <w:jc w:val="left"/>
        <w:rPr>
          <w:rFonts w:ascii="Times New Roman" w:hAnsi="Times New Roman" w:cs="Times New Roman" w:eastAsia="Times New Roman"/>
          <w:sz w:val="144"/>
          <w:szCs w:val="144"/>
        </w:rPr>
      </w:pPr>
      <w:rPr/>
      <w:hyperlink r:id="rId110"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23"/>
          </w:rPr>
          <w:t>www.jalbco.go</w:t>
        </w:r>
        <w:r>
          <w:rPr>
            <w:rFonts w:ascii="Times New Roman" w:hAnsi="Times New Roman" w:cs="Times New Roman" w:eastAsia="Times New Roman"/>
            <w:sz w:val="20"/>
            <w:szCs w:val="20"/>
            <w:spacing w:val="-30"/>
            <w:w w:val="123"/>
          </w:rPr>
          <w:t> </w:t>
        </w:r>
      </w:hyperlink>
      <w:r>
        <w:rPr>
          <w:rFonts w:ascii="Times New Roman" w:hAnsi="Times New Roman" w:cs="Times New Roman" w:eastAsia="Times New Roman"/>
          <w:sz w:val="144"/>
          <w:szCs w:val="144"/>
          <w:spacing w:val="0"/>
          <w:w w:val="62"/>
        </w:rPr>
        <w:t>b.</w:t>
      </w:r>
      <w:r>
        <w:rPr>
          <w:rFonts w:ascii="Times New Roman" w:hAnsi="Times New Roman" w:cs="Times New Roman" w:eastAsia="Times New Roman"/>
          <w:sz w:val="144"/>
          <w:szCs w:val="14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left="5" w:right="6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ordinaria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6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considerad</w:t>
      </w:r>
      <w:r>
        <w:rPr>
          <w:rFonts w:ascii="Arial" w:hAnsi="Arial" w:cs="Arial" w:eastAsia="Arial"/>
          <w:sz w:val="16"/>
          <w:szCs w:val="16"/>
          <w:spacing w:val="-1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·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2" w:after="0" w:line="240" w:lineRule="auto"/>
        <w:ind w:right="579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fundamental.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5" w:right="7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obra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histórico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información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ordinaria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caso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solicitante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acata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establezcan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relación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manejo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cuidado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ésta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Regula</w:t>
      </w:r>
      <w:r>
        <w:rPr>
          <w:rFonts w:ascii="Arial" w:hAnsi="Arial" w:cs="Arial" w:eastAsia="Arial"/>
          <w:sz w:val="16"/>
          <w:szCs w:val="16"/>
          <w:spacing w:val="4"/>
          <w:w w:val="9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Administració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Histórico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" w:right="179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62"/>
        </w:rPr>
        <w:t>11</w:t>
      </w:r>
      <w:r>
        <w:rPr>
          <w:rFonts w:ascii="Arial" w:hAnsi="Arial" w:cs="Arial" w:eastAsia="Arial"/>
          <w:sz w:val="16"/>
          <w:szCs w:val="16"/>
          <w:spacing w:val="0"/>
          <w:w w:val="62"/>
        </w:rPr>
        <w:t>.</w:t>
      </w:r>
      <w:r>
        <w:rPr>
          <w:rFonts w:ascii="Arial" w:hAnsi="Arial" w:cs="Arial" w:eastAsia="Arial"/>
          <w:sz w:val="16"/>
          <w:szCs w:val="16"/>
          <w:spacing w:val="18"/>
          <w:w w:val="6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protegida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spacing w:val="-4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restringid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divide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en: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10" w:right="9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confidencial,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protegida,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intransferibl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indelegable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particulares,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prohibido</w:t>
      </w:r>
      <w:r>
        <w:rPr>
          <w:rFonts w:ascii="Arial" w:hAnsi="Arial" w:cs="Arial" w:eastAsia="Arial"/>
          <w:sz w:val="16"/>
          <w:szCs w:val="16"/>
          <w:spacing w:val="30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distribución,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comercialización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permanente,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con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competente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tenga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particulare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titulare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información</w:t>
      </w:r>
      <w:r>
        <w:rPr>
          <w:rFonts w:ascii="Arial" w:hAnsi="Arial" w:cs="Arial" w:eastAsia="Arial"/>
          <w:sz w:val="16"/>
          <w:szCs w:val="16"/>
          <w:spacing w:val="-2"/>
          <w:w w:val="107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3" w:lineRule="auto"/>
        <w:ind w:left="10" w:right="145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-16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reservada</w:t>
      </w:r>
      <w:r>
        <w:rPr>
          <w:rFonts w:ascii="Arial" w:hAnsi="Arial" w:cs="Arial" w:eastAsia="Arial"/>
          <w:sz w:val="16"/>
          <w:szCs w:val="16"/>
          <w:spacing w:val="-9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que</w:t>
      </w:r>
      <w:r>
        <w:rPr>
          <w:rFonts w:ascii="Arial" w:hAnsi="Arial" w:cs="Arial" w:eastAsia="Arial"/>
          <w:sz w:val="16"/>
          <w:szCs w:val="16"/>
          <w:spacing w:val="1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-16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protegida</w:t>
      </w:r>
      <w:r>
        <w:rPr>
          <w:rFonts w:ascii="Arial" w:hAnsi="Arial" w:cs="Arial" w:eastAsia="Arial"/>
          <w:sz w:val="16"/>
          <w:szCs w:val="16"/>
          <w:spacing w:val="-10"/>
          <w:w w:val="111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relativ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a</w:t>
      </w:r>
      <w:r>
        <w:rPr>
          <w:rFonts w:ascii="Arial" w:hAnsi="Arial" w:cs="Arial" w:eastAsia="Arial"/>
          <w:sz w:val="16"/>
          <w:szCs w:val="16"/>
          <w:spacing w:val="8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función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temporalment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e</w:t>
      </w:r>
      <w:r>
        <w:rPr>
          <w:rFonts w:ascii="Arial" w:hAnsi="Arial" w:cs="Arial" w:eastAsia="Arial"/>
          <w:sz w:val="16"/>
          <w:szCs w:val="16"/>
          <w:spacing w:val="14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queda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3"/>
        </w:rPr>
        <w:t>prohibido</w:t>
      </w:r>
      <w:r>
        <w:rPr>
          <w:rFonts w:ascii="Arial" w:hAnsi="Arial" w:cs="Arial" w:eastAsia="Arial"/>
          <w:sz w:val="16"/>
          <w:szCs w:val="16"/>
          <w:spacing w:val="14"/>
          <w:w w:val="11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manejo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,</w:t>
      </w:r>
      <w:r>
        <w:rPr>
          <w:rFonts w:ascii="Arial" w:hAnsi="Arial" w:cs="Arial" w:eastAsia="Arial"/>
          <w:sz w:val="16"/>
          <w:szCs w:val="16"/>
          <w:spacing w:val="-11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distribución,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publicación</w:t>
      </w:r>
      <w:r>
        <w:rPr>
          <w:rFonts w:ascii="Arial" w:hAnsi="Arial" w:cs="Arial" w:eastAsia="Arial"/>
          <w:sz w:val="16"/>
          <w:szCs w:val="16"/>
          <w:spacing w:val="5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autoridade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s</w:t>
      </w:r>
      <w:r>
        <w:rPr>
          <w:rFonts w:ascii="Arial" w:hAnsi="Arial" w:cs="Arial" w:eastAsia="Arial"/>
          <w:sz w:val="16"/>
          <w:szCs w:val="16"/>
          <w:spacing w:val="9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competente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s</w:t>
      </w:r>
      <w:r>
        <w:rPr>
          <w:rFonts w:ascii="Arial" w:hAnsi="Arial" w:cs="Arial" w:eastAsia="Arial"/>
          <w:sz w:val="16"/>
          <w:szCs w:val="16"/>
          <w:spacing w:val="26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d</w:t>
      </w:r>
      <w:r>
        <w:rPr>
          <w:rFonts w:ascii="Arial" w:hAnsi="Arial" w:cs="Arial" w:eastAsia="Arial"/>
          <w:sz w:val="16"/>
          <w:szCs w:val="16"/>
          <w:spacing w:val="-15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ley</w:t>
      </w:r>
      <w:r>
        <w:rPr>
          <w:rFonts w:ascii="Arial" w:hAnsi="Arial" w:cs="Arial" w:eastAsia="Arial"/>
          <w:sz w:val="16"/>
          <w:szCs w:val="16"/>
          <w:spacing w:val="-3"/>
          <w:w w:val="107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tenga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-15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ella.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19" w:right="10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spacing w:val="8"/>
          <w:w w:val="5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proactiva,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1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específic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especial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interés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lineamiento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definido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ello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diseñadas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incentiva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publicar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5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adicional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mínim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9" w:right="76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focalizada,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específico,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susceptibl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cuantificada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analizada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comparada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apoyen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obligados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permita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evaluar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impact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asimismo</w:t>
      </w:r>
      <w:r>
        <w:rPr>
          <w:rFonts w:ascii="Arial" w:hAnsi="Arial" w:cs="Arial" w:eastAsia="Arial"/>
          <w:sz w:val="16"/>
          <w:szCs w:val="16"/>
          <w:spacing w:val="8"/>
          <w:w w:val="104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facilite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sistematizació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aspecto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relevantes,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lineamiento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Instituto.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24" w:right="11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spacing w:val="-5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humano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2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comprende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liberta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solicitar,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investigar,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difundir</w:t>
      </w:r>
      <w:r>
        <w:rPr>
          <w:rFonts w:ascii="Arial" w:hAnsi="Arial" w:cs="Arial" w:eastAsia="Arial"/>
          <w:sz w:val="16"/>
          <w:szCs w:val="16"/>
          <w:spacing w:val="6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buscar</w:t>
      </w:r>
      <w:r>
        <w:rPr>
          <w:rFonts w:ascii="Arial" w:hAnsi="Arial" w:cs="Arial" w:eastAsia="Arial"/>
          <w:sz w:val="16"/>
          <w:szCs w:val="16"/>
          <w:spacing w:val="-13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recibir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información.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546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4"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Ley-Glosario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" w:right="407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68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68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37"/>
          <w:w w:val="16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Par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efecto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entiend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por: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9" w:right="184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129"/>
        </w:rPr>
        <w:t>l</w:t>
      </w:r>
      <w:r>
        <w:rPr>
          <w:rFonts w:ascii="Arial" w:hAnsi="Arial" w:cs="Arial" w:eastAsia="Arial"/>
          <w:sz w:val="16"/>
          <w:szCs w:val="16"/>
          <w:w w:val="128"/>
        </w:rPr>
        <w:t>.</w:t>
      </w:r>
      <w:r>
        <w:rPr>
          <w:rFonts w:ascii="Arial" w:hAnsi="Arial" w:cs="Arial" w:eastAsia="Arial"/>
          <w:sz w:val="16"/>
          <w:szCs w:val="16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Comisionado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cada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Plen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spacing w:val="14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Estatal;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" w:right="133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9"/>
        </w:rPr>
        <w:t>11</w:t>
      </w:r>
      <w:r>
        <w:rPr>
          <w:rFonts w:ascii="Arial" w:hAnsi="Arial" w:cs="Arial" w:eastAsia="Arial"/>
          <w:sz w:val="16"/>
          <w:szCs w:val="16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spacing w:val="22"/>
          <w:w w:val="5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obligados;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24" w:right="9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5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Consejo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Consultivo: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colegiado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plural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integrad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varios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sectore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sociedad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propósit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proponer</w:t>
      </w:r>
      <w:r>
        <w:rPr>
          <w:rFonts w:ascii="Arial" w:hAnsi="Arial" w:cs="Arial" w:eastAsia="Arial"/>
          <w:sz w:val="16"/>
          <w:szCs w:val="16"/>
          <w:spacing w:val="8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analizar</w:t>
      </w:r>
      <w:r>
        <w:rPr>
          <w:rFonts w:ascii="Arial" w:hAnsi="Arial" w:cs="Arial" w:eastAsia="Arial"/>
          <w:sz w:val="16"/>
          <w:szCs w:val="16"/>
          <w:spacing w:val="12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opinar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Congreso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Instituto,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spacing w:val="-4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4" w:lineRule="auto"/>
        <w:ind w:left="24" w:right="72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103"/>
        </w:rPr>
        <w:t>IV.</w:t>
      </w:r>
      <w:r>
        <w:rPr>
          <w:rFonts w:ascii="Arial" w:hAnsi="Arial" w:cs="Arial" w:eastAsia="Arial"/>
          <w:sz w:val="16"/>
          <w:szCs w:val="16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abiertos: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digitale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son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accesibles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líne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pueden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usados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reutilizado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redistribuido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interesad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tiene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siguientes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características: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00" w:lineRule="auto"/>
        <w:ind w:left="38" w:right="77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Accesibles: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gama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amplia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usuarios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cualquier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propósito;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8" w:right="76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Integrales</w:t>
      </w:r>
      <w:r>
        <w:rPr>
          <w:rFonts w:ascii="Arial" w:hAnsi="Arial" w:cs="Arial" w:eastAsia="Arial"/>
          <w:sz w:val="16"/>
          <w:szCs w:val="16"/>
          <w:spacing w:val="10"/>
          <w:w w:val="104"/>
        </w:rPr>
        <w:t>: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contiene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spacing w:val="-12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describen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detall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metadato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necesarios;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" w:right="195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Gratuitos: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obtiene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entrega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cambio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contraprestació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alguna;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4" w:lineRule="auto"/>
        <w:ind w:left="38" w:right="118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d)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discriminatorios:</w:t>
      </w:r>
      <w:r>
        <w:rPr>
          <w:rFonts w:ascii="Arial" w:hAnsi="Arial" w:cs="Arial" w:eastAsia="Arial"/>
          <w:sz w:val="16"/>
          <w:szCs w:val="16"/>
          <w:spacing w:val="3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sin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registro;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4" w:right="210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Oportunos: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son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actualizados</w:t>
      </w:r>
      <w:r>
        <w:rPr>
          <w:rFonts w:ascii="Arial" w:hAnsi="Arial" w:cs="Arial" w:eastAsia="Arial"/>
          <w:sz w:val="16"/>
          <w:szCs w:val="16"/>
          <w:spacing w:val="11"/>
          <w:w w:val="103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periódicamente</w:t>
      </w:r>
      <w:r>
        <w:rPr>
          <w:rFonts w:ascii="Arial" w:hAnsi="Arial" w:cs="Arial" w:eastAsia="Arial"/>
          <w:sz w:val="16"/>
          <w:szCs w:val="16"/>
          <w:spacing w:val="-7"/>
          <w:w w:val="103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conform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e</w:t>
      </w:r>
      <w:r>
        <w:rPr>
          <w:rFonts w:ascii="Arial" w:hAnsi="Arial" w:cs="Arial" w:eastAsia="Arial"/>
          <w:sz w:val="16"/>
          <w:szCs w:val="16"/>
          <w:spacing w:val="4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se</w:t>
      </w:r>
      <w:r>
        <w:rPr>
          <w:rFonts w:ascii="Arial" w:hAnsi="Arial" w:cs="Arial" w:eastAsia="Arial"/>
          <w:sz w:val="16"/>
          <w:szCs w:val="16"/>
          <w:spacing w:val="-5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generen;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640" w:bottom="280" w:left="440" w:right="600"/>
          <w:cols w:num="2" w:equalWidth="0">
            <w:col w:w="2333" w:space="1600"/>
            <w:col w:w="7267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353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249.600006pt;height:3.84pt;mso-position-horizontal-relative:char;mso-position-vertical-relative:line" type="#_x0000_t75">
            <v:imagedata r:id="rId111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370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8.959999pt;margin-top:-5.666066pt;width:48.959999pt;height:48.959999pt;mso-position-horizontal-relative:page;mso-position-vertical-relative:paragraph;z-index:-3453" type="#_x0000_t75">
            <v:imagedata r:id="rId112" o:title=""/>
          </v:shape>
        </w:pict>
      </w:r>
      <w:r>
        <w:rPr/>
        <w:pict>
          <v:group style="position:absolute;margin-left:148.800003pt;margin-top:-21.026051pt;width:2.88pt;height:142.919982pt;mso-position-horizontal-relative:page;mso-position-vertical-relative:paragraph;z-index:-3452" coordorigin="2976,-421" coordsize="58,2858">
            <v:shape style="position:absolute;left:2976;top:-421;width:58;height:1248" type="#_x0000_t75">
              <v:imagedata r:id="rId113" o:title=""/>
            </v:shape>
            <v:group style="position:absolute;left:3010;top:866;width:2;height:1570" coordorigin="3010,866" coordsize="2,1570">
              <v:shape style="position:absolute;left:3010;top:866;width:2;height:1570" coordorigin="3010,866" coordsize="0,1570" path="m3010,2435l3010,866e" filled="f" stroked="t" strokeweight=".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)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Permanentes: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conservan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tiempo,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versiones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histórica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relevante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60"/>
        </w:rPr>
        <w:t>·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2" w:after="0" w:line="180" w:lineRule="exact"/>
        <w:ind w:left="371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uso</w:t>
      </w:r>
      <w:r>
        <w:rPr>
          <w:rFonts w:ascii="Arial" w:hAnsi="Arial" w:cs="Arial" w:eastAsia="Arial"/>
          <w:sz w:val="16"/>
          <w:szCs w:val="16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público</w:t>
      </w:r>
      <w:r>
        <w:rPr>
          <w:rFonts w:ascii="Arial" w:hAnsi="Arial" w:cs="Arial" w:eastAsia="Arial"/>
          <w:sz w:val="16"/>
          <w:szCs w:val="16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6"/>
          <w:szCs w:val="16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mantendrá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disponibles</w:t>
      </w:r>
      <w:r>
        <w:rPr>
          <w:rFonts w:ascii="Arial" w:hAnsi="Arial" w:cs="Arial" w:eastAsia="Arial"/>
          <w:sz w:val="16"/>
          <w:szCs w:val="16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identificadore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adecuados</w:t>
      </w:r>
      <w:r>
        <w:rPr>
          <w:rFonts w:ascii="Arial" w:hAnsi="Arial" w:cs="Arial" w:eastAsia="Arial"/>
          <w:sz w:val="16"/>
          <w:szCs w:val="16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16"/>
          <w:szCs w:val="16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  <w:position w:val="-1"/>
        </w:rPr>
        <w:t>efecto;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240" w:bottom="280" w:left="700" w:right="580"/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176" w:lineRule="exact"/>
        <w:ind w:left="377" w:right="371"/>
        <w:jc w:val="center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144"/>
          <w:szCs w:val="144"/>
          <w:spacing w:val="-261"/>
          <w:w w:val="148"/>
          <w:position w:val="-41"/>
        </w:rPr>
        <w:t>•</w:t>
      </w:r>
      <w:r>
        <w:rPr>
          <w:rFonts w:ascii="Arial" w:hAnsi="Arial" w:cs="Arial" w:eastAsia="Arial"/>
          <w:sz w:val="30"/>
          <w:szCs w:val="30"/>
          <w:spacing w:val="0"/>
          <w:w w:val="51"/>
          <w:position w:val="26"/>
        </w:rPr>
        <w:t>'*""</w:t>
      </w:r>
      <w:r>
        <w:rPr>
          <w:rFonts w:ascii="Arial" w:hAnsi="Arial" w:cs="Arial" w:eastAsia="Arial"/>
          <w:sz w:val="30"/>
          <w:szCs w:val="30"/>
          <w:spacing w:val="0"/>
          <w:w w:val="100"/>
          <w:position w:val="0"/>
        </w:rPr>
      </w:r>
    </w:p>
    <w:p>
      <w:pPr>
        <w:spacing w:before="0" w:after="0" w:line="73" w:lineRule="exact"/>
        <w:ind w:left="484" w:right="41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11"/>
          <w:position w:val="2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158" w:lineRule="exact"/>
        <w:ind w:left="105" w:right="-34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0.32pt;margin-top:12.165798pt;width:68.160004pt;height:3.84pt;mso-position-horizontal-relative:page;mso-position-vertical-relative:paragraph;z-index:-3450" type="#_x0000_t75">
            <v:imagedata r:id="rId114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0"/>
        </w:rPr>
        <w:t>Cieneral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24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g)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Primarios: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provienen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origen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máximo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nivel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desagregación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posible;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9" w:lineRule="auto"/>
        <w:ind w:right="143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h)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legibles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máquinas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estructurados</w:t>
      </w:r>
      <w:r>
        <w:rPr>
          <w:rFonts w:ascii="Arial" w:hAnsi="Arial" w:cs="Arial" w:eastAsia="Arial"/>
          <w:sz w:val="16"/>
          <w:szCs w:val="16"/>
          <w:spacing w:val="9"/>
          <w:w w:val="104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14"/>
        </w:rPr>
        <w:t>tota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l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parcialmente</w:t>
      </w:r>
      <w:r>
        <w:rPr>
          <w:rFonts w:ascii="Arial" w:hAnsi="Arial" w:cs="Arial" w:eastAsia="Arial"/>
          <w:sz w:val="16"/>
          <w:szCs w:val="16"/>
          <w:spacing w:val="11"/>
          <w:w w:val="104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para</w:t>
      </w:r>
      <w:r>
        <w:rPr>
          <w:rFonts w:ascii="Arial" w:hAnsi="Arial" w:cs="Arial" w:eastAsia="Arial"/>
          <w:sz w:val="16"/>
          <w:szCs w:val="16"/>
          <w:spacing w:val="19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procesados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interpretado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spacing w:val="-1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equipos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electrónico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automática;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5" w:lineRule="auto"/>
        <w:ind w:left="5" w:right="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i)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abiertos: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conjunt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característica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técnica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presentació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corresponden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estructur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lógica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usada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almacenar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un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archivo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digital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cuyas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especificacione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técnica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públicamente,</w:t>
      </w:r>
      <w:r>
        <w:rPr>
          <w:rFonts w:ascii="Arial" w:hAnsi="Arial" w:cs="Arial" w:eastAsia="Arial"/>
          <w:sz w:val="16"/>
          <w:szCs w:val="16"/>
          <w:spacing w:val="-17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suponen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dificultad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reproducción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estén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condicionadas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74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contraprestació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alguna</w:t>
      </w:r>
      <w:r>
        <w:rPr>
          <w:rFonts w:ascii="Arial" w:hAnsi="Arial" w:cs="Arial" w:eastAsia="Arial"/>
          <w:sz w:val="16"/>
          <w:szCs w:val="16"/>
          <w:spacing w:val="9"/>
          <w:w w:val="101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700" w:right="580"/>
          <w:cols w:num="2" w:equalWidth="0">
            <w:col w:w="1470" w:space="2241"/>
            <w:col w:w="7249"/>
          </w:cols>
        </w:sectPr>
      </w:pPr>
      <w:rPr/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556.799988pt;margin-top:13.439991pt;width:42.240002pt;height:42.240002pt;mso-position-horizontal-relative:page;mso-position-vertical-relative:page;z-index:-3451" type="#_x0000_t75">
            <v:imagedata r:id="rId115" o:title=""/>
          </v:shape>
        </w:pict>
      </w:r>
      <w:r>
        <w:rPr/>
        <w:pict>
          <v:shape style="position:absolute;margin-left:25.92pt;margin-top:683.52002pt;width:567.359985pt;height:75.839996pt;mso-position-horizontal-relative:page;mso-position-vertical-relative:page;z-index:-3446" type="#_x0000_t75">
            <v:imagedata r:id="rId116" o:title=""/>
          </v:shape>
        </w:pict>
      </w:r>
      <w:r>
        <w:rPr/>
        <w:pict>
          <v:group style="position:absolute;margin-left:322.079987pt;margin-top:764.52002pt;width:282.960pt;height:.1pt;mso-position-horizontal-relative:page;mso-position-vertical-relative:page;z-index:-3445" coordorigin="6442,15290" coordsize="5659,2">
            <v:shape style="position:absolute;left:6442;top:15290;width:5659;height:2" coordorigin="6442,15290" coordsize="5659,0" path="m6442,15290l12101,15290e" filled="f" stroked="t" strokeweight="1.68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39" w:after="0" w:line="274" w:lineRule="auto"/>
        <w:ind w:left="3716" w:right="74" w:firstLine="-1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9.759995pt;margin-top:-27.266069pt;width:2.88pt;height:193.2pt;mso-position-horizontal-relative:page;mso-position-vertical-relative:paragraph;z-index:-3449" coordorigin="2995,-545" coordsize="58,3864">
            <v:shape style="position:absolute;left:2995;top:304;width:58;height:998" type="#_x0000_t75">
              <v:imagedata r:id="rId117" o:title=""/>
            </v:shape>
            <v:group style="position:absolute;left:3019;top:-541;width:2;height:802" coordorigin="3019,-541" coordsize="2,802">
              <v:shape style="position:absolute;left:3019;top:-541;width:2;height:802" coordorigin="3019,-541" coordsize="0,802" path="m3019,261l3019,-541e" filled="f" stroked="t" strokeweight=".48pt" strokecolor="#000000">
                <v:path arrowok="t"/>
              </v:shape>
            </v:group>
            <v:group style="position:absolute;left:3024;top:1341;width:2;height:1973" coordorigin="3024,1341" coordsize="2,1973">
              <v:shape style="position:absolute;left:3024;top:1341;width:2;height:1973" coordorigin="3024,1341" coordsize="0,1973" path="m3024,3314l3024,1341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citan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origen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único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requerimiento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utilizados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libremente;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3711" w:right="127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concernient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físic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identificad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identificable;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left="3706" w:right="8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sensibles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:</w:t>
      </w:r>
      <w:r>
        <w:rPr>
          <w:rFonts w:ascii="Arial" w:hAnsi="Arial" w:cs="Arial" w:eastAsia="Arial"/>
          <w:sz w:val="16"/>
          <w:szCs w:val="16"/>
          <w:spacing w:val="-3"/>
          <w:w w:val="9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aquellos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personales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afecte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esfer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íntim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titular,</w:t>
      </w:r>
      <w:r>
        <w:rPr>
          <w:rFonts w:ascii="Arial" w:hAnsi="Arial" w:cs="Arial" w:eastAsia="Arial"/>
          <w:sz w:val="16"/>
          <w:szCs w:val="16"/>
          <w:spacing w:val="-24"/>
          <w:w w:val="11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utilizació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indebida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origen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discriminación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conlleve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riesgo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grave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éste.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particular,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consideran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sensibles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aquellos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puedan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revelar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aspectos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origen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racial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étnico,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futuro,</w:t>
      </w:r>
      <w:r>
        <w:rPr>
          <w:rFonts w:ascii="Arial" w:hAnsi="Arial" w:cs="Arial" w:eastAsia="Arial"/>
          <w:sz w:val="16"/>
          <w:szCs w:val="16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1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genética,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creencias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religiosas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filosófica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morales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afiliació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sindical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opiniones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políticas</w:t>
      </w:r>
      <w:r>
        <w:rPr>
          <w:rFonts w:ascii="Arial" w:hAnsi="Arial" w:cs="Arial" w:eastAsia="Arial"/>
          <w:sz w:val="16"/>
          <w:szCs w:val="16"/>
          <w:spacing w:val="11"/>
          <w:w w:val="102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preferenci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a</w:t>
      </w:r>
      <w:r>
        <w:rPr>
          <w:rFonts w:ascii="Arial" w:hAnsi="Arial" w:cs="Arial" w:eastAsia="Arial"/>
          <w:sz w:val="16"/>
          <w:szCs w:val="16"/>
          <w:spacing w:val="38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sexual;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7" w:lineRule="auto"/>
        <w:ind w:left="3706" w:right="7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Documentos: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expedientes,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reportes,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estudios,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actas,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dictámenes,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resoluciones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oficios,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correspondencia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directivas,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directrices,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circulares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contratos,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convenios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instructivos,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datos</w:t>
      </w:r>
      <w:r>
        <w:rPr>
          <w:rFonts w:ascii="Arial" w:hAnsi="Arial" w:cs="Arial" w:eastAsia="Arial"/>
          <w:sz w:val="16"/>
          <w:szCs w:val="16"/>
          <w:spacing w:val="11"/>
          <w:w w:val="103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notas</w:t>
      </w:r>
      <w:r>
        <w:rPr>
          <w:rFonts w:ascii="Arial" w:hAnsi="Arial" w:cs="Arial" w:eastAsia="Arial"/>
          <w:sz w:val="16"/>
          <w:szCs w:val="16"/>
          <w:spacing w:val="-1"/>
          <w:w w:val="103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memorandos</w:t>
      </w:r>
      <w:r>
        <w:rPr>
          <w:rFonts w:ascii="Arial" w:hAnsi="Arial" w:cs="Arial" w:eastAsia="Arial"/>
          <w:sz w:val="16"/>
          <w:szCs w:val="16"/>
          <w:spacing w:val="6"/>
          <w:w w:val="103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estadísticas</w:t>
      </w:r>
      <w:r>
        <w:rPr>
          <w:rFonts w:ascii="Arial" w:hAnsi="Arial" w:cs="Arial" w:eastAsia="Arial"/>
          <w:sz w:val="16"/>
          <w:szCs w:val="16"/>
          <w:spacing w:val="6"/>
          <w:w w:val="103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instrumento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s</w:t>
      </w:r>
      <w:r>
        <w:rPr>
          <w:rFonts w:ascii="Arial" w:hAnsi="Arial" w:cs="Arial" w:eastAsia="Arial"/>
          <w:sz w:val="16"/>
          <w:szCs w:val="16"/>
          <w:spacing w:val="-2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medición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bien</w:t>
      </w:r>
      <w:r>
        <w:rPr>
          <w:rFonts w:ascii="Arial" w:hAnsi="Arial" w:cs="Arial" w:eastAsia="Arial"/>
          <w:sz w:val="16"/>
          <w:szCs w:val="16"/>
          <w:spacing w:val="11"/>
          <w:w w:val="107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cualquier</w:t>
      </w:r>
      <w:r>
        <w:rPr>
          <w:rFonts w:ascii="Arial" w:hAnsi="Arial" w:cs="Arial" w:eastAsia="Arial"/>
          <w:sz w:val="16"/>
          <w:szCs w:val="16"/>
          <w:spacing w:val="2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registro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facultades,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funciones,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activida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sujetos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integrantes,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importa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fech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elaboración,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aquellos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señalados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regula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Administració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Histórico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Jalisco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cuales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medio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escrito,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impreso,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sonoro</w:t>
      </w:r>
      <w:r>
        <w:rPr>
          <w:rFonts w:ascii="Arial" w:hAnsi="Arial" w:cs="Arial" w:eastAsia="Arial"/>
          <w:sz w:val="16"/>
          <w:szCs w:val="16"/>
          <w:spacing w:val="5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visual</w:t>
      </w:r>
      <w:r>
        <w:rPr>
          <w:rFonts w:ascii="Arial" w:hAnsi="Arial" w:cs="Arial" w:eastAsia="Arial"/>
          <w:sz w:val="16"/>
          <w:szCs w:val="16"/>
          <w:spacing w:val="6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electrónico</w:t>
      </w:r>
      <w:r>
        <w:rPr>
          <w:rFonts w:ascii="Arial" w:hAnsi="Arial" w:cs="Arial" w:eastAsia="Arial"/>
          <w:sz w:val="16"/>
          <w:szCs w:val="16"/>
          <w:spacing w:val="-6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informátic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o</w:t>
      </w:r>
      <w:r>
        <w:rPr>
          <w:rFonts w:ascii="Arial" w:hAnsi="Arial" w:cs="Arial" w:eastAsia="Arial"/>
          <w:sz w:val="16"/>
          <w:szCs w:val="16"/>
          <w:spacing w:val="-9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holográfico;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3706" w:right="102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Expediente: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constituid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varios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archivo,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ordenados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relacionados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mismo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activida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trámit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e</w:t>
      </w:r>
      <w:r>
        <w:rPr>
          <w:rFonts w:ascii="Arial" w:hAnsi="Arial" w:cs="Arial" w:eastAsia="Arial"/>
          <w:sz w:val="16"/>
          <w:szCs w:val="16"/>
          <w:spacing w:val="-14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obligados;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3702" w:right="7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0.720001pt;margin-top:16.503922pt;width:2.88pt;height:174.839997pt;mso-position-horizontal-relative:page;mso-position-vertical-relative:paragraph;z-index:-3448" coordorigin="3014,330" coordsize="58,3497">
            <v:shape style="position:absolute;left:3014;top:1523;width:58;height:2304" type="#_x0000_t75">
              <v:imagedata r:id="rId118" o:title=""/>
            </v:shape>
            <v:group style="position:absolute;left:3024;top:332;width:2;height:1147" coordorigin="3024,332" coordsize="2,1147">
              <v:shape style="position:absolute;left:3024;top:332;width:2;height:1147" coordorigin="3024,332" coordsize="0,1147" path="m3024,1480l3024,332e" filled="f" stroked="t" strokeweight=".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Abiertos: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conjunt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característica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técnica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presentació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información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corresponden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estructur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lógica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usada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almacenar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facilitan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procesamient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digital,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cuyas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especificacione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disponibles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públicament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spacing w:val="6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permiten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acceso</w:t>
      </w:r>
      <w:r>
        <w:rPr>
          <w:rFonts w:ascii="Arial" w:hAnsi="Arial" w:cs="Arial" w:eastAsia="Arial"/>
          <w:sz w:val="16"/>
          <w:szCs w:val="16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restricció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uso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usuarios;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3702" w:right="92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0"/>
        </w:rPr>
        <w:t>X.</w:t>
      </w:r>
      <w:r>
        <w:rPr>
          <w:rFonts w:ascii="Arial" w:hAnsi="Arial" w:cs="Arial" w:eastAsia="Arial"/>
          <w:sz w:val="16"/>
          <w:szCs w:val="16"/>
          <w:spacing w:val="-10"/>
          <w:w w:val="9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Accesibles:</w:t>
      </w:r>
      <w:r>
        <w:rPr>
          <w:rFonts w:ascii="Arial" w:hAnsi="Arial" w:cs="Arial" w:eastAsia="Arial"/>
          <w:sz w:val="16"/>
          <w:szCs w:val="16"/>
          <w:spacing w:val="-16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alternativ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dé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solicitante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información,</w:t>
      </w:r>
      <w:r>
        <w:rPr>
          <w:rFonts w:ascii="Arial" w:hAnsi="Arial" w:cs="Arial" w:eastAsia="Arial"/>
          <w:sz w:val="16"/>
          <w:szCs w:val="16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viable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cómoda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discapacidad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ni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otras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dificultade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acceder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text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impreso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format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o</w:t>
      </w:r>
      <w:r>
        <w:rPr>
          <w:rFonts w:ascii="Arial" w:hAnsi="Arial" w:cs="Arial" w:eastAsia="Arial"/>
          <w:sz w:val="16"/>
          <w:szCs w:val="16"/>
          <w:spacing w:val="29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convencional</w:t>
      </w:r>
      <w:r>
        <w:rPr>
          <w:rFonts w:ascii="Arial" w:hAnsi="Arial" w:cs="Arial" w:eastAsia="Arial"/>
          <w:sz w:val="16"/>
          <w:szCs w:val="16"/>
          <w:spacing w:val="-14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encontrarse;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3697" w:right="10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XI.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aquellas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bases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consult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realizada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requisit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pago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contraprestació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d</w:t>
      </w:r>
      <w:r>
        <w:rPr>
          <w:rFonts w:ascii="Arial" w:hAnsi="Arial" w:cs="Arial" w:eastAsia="Arial"/>
          <w:sz w:val="16"/>
          <w:szCs w:val="16"/>
          <w:spacing w:val="-13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ingresos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correspondientes;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3697" w:right="73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9.119995pt;margin-top:32.463905pt;width:26.879999pt;height:39.360001pt;mso-position-horizontal-relative:page;mso-position-vertical-relative:paragraph;z-index:-3447" type="#_x0000_t75">
            <v:imagedata r:id="rId119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XII.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Gobiern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abierto: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11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Transparencia,</w:t>
      </w:r>
      <w:r>
        <w:rPr>
          <w:rFonts w:ascii="Arial" w:hAnsi="Arial" w:cs="Arial" w:eastAsia="Arial"/>
          <w:sz w:val="16"/>
          <w:szCs w:val="16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9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Jalisco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spacing w:val="-8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ámbit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atribuciones,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coadyuvará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sujetos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representante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civil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implementació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colaboración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promoción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implementació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política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mecanismos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gubernamental;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3702" w:right="76" w:firstLine="-5"/>
        <w:jc w:val="left"/>
        <w:tabs>
          <w:tab w:pos="105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XIII.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11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result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relevant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beneficios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sociedad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simplement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individual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divulgación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result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úti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lico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comprenda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actividade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llevan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obligados;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700" w:right="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9" w:after="0" w:line="240" w:lineRule="auto"/>
        <w:ind w:left="3698" w:right="-20"/>
        <w:jc w:val="left"/>
        <w:tabs>
          <w:tab w:pos="92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1.84pt;margin-top:-6.146047pt;width:49.919998pt;height:48.959999pt;mso-position-horizontal-relative:page;mso-position-vertical-relative:paragraph;z-index:-3444" type="#_x0000_t75">
            <v:imagedata r:id="rId120" o:title=""/>
          </v:shape>
        </w:pict>
      </w:r>
      <w:r>
        <w:rPr/>
        <w:pict>
          <v:group style="position:absolute;margin-left:151.679993pt;margin-top:-25.346045pt;width:298.559998pt;height:134.519972pt;mso-position-horizontal-relative:page;mso-position-vertical-relative:paragraph;z-index:-3443" coordorigin="3034,-507" coordsize="5971,2690">
            <v:shape style="position:absolute;left:3034;top:-507;width:5971;height:1421" type="#_x0000_t75">
              <v:imagedata r:id="rId121" o:title=""/>
            </v:shape>
            <v:group style="position:absolute;left:3082;top:952;width:2;height:1229" coordorigin="3082,952" coordsize="2,1229">
              <v:shape style="position:absolute;left:3082;top:952;width:2;height:1229" coordorigin="3082,952" coordsize="0,1229" path="m3082,2181l3082,952e" filled="f" stroked="t" strokeweight=".2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8.719971pt;margin-top:-29.186096pt;width:43.200001pt;height:43.200001pt;mso-position-horizontal-relative:page;mso-position-vertical-relative:paragraph;z-index:-3442" type="#_x0000_t75">
            <v:imagedata r:id="rId122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XIV.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Instituto:</w:t>
      </w:r>
      <w:r>
        <w:rPr>
          <w:rFonts w:ascii="Arial" w:hAnsi="Arial" w:cs="Arial" w:eastAsia="Arial"/>
          <w:sz w:val="16"/>
          <w:szCs w:val="16"/>
          <w:spacing w:val="37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7" w:after="0" w:line="180" w:lineRule="exact"/>
        <w:ind w:left="370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7"/>
          <w:position w:val="-1"/>
        </w:rPr>
        <w:t>Personale</w:t>
      </w:r>
      <w:r>
        <w:rPr>
          <w:rFonts w:ascii="Arial" w:hAnsi="Arial" w:cs="Arial" w:eastAsia="Arial"/>
          <w:sz w:val="16"/>
          <w:szCs w:val="16"/>
          <w:spacing w:val="0"/>
          <w:w w:val="97"/>
          <w:position w:val="-1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97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6"/>
          <w:szCs w:val="16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  <w:position w:val="-1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98"/>
          <w:position w:val="-1"/>
        </w:rPr>
        <w:t>o</w:t>
      </w:r>
      <w:r>
        <w:rPr>
          <w:rFonts w:ascii="Arial" w:hAnsi="Arial" w:cs="Arial" w:eastAsia="Arial"/>
          <w:sz w:val="16"/>
          <w:szCs w:val="16"/>
          <w:spacing w:val="-7"/>
          <w:w w:val="98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Jalisco;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369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XV.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32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7" w:after="0" w:line="180" w:lineRule="exact"/>
        <w:ind w:left="370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Protecció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6"/>
          <w:szCs w:val="16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Personales;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80" w:bottom="280" w:left="780" w:right="10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7" w:right="346"/>
        <w:jc w:val="center"/>
        <w:tabs>
          <w:tab w:pos="8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341"/>
        </w:rPr>
        <w:t>: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341"/>
        </w:rPr>
        <w:t>)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8" w:right="40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8" w:lineRule="exact"/>
        <w:ind w:left="82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9"/>
        </w:rPr>
        <w:t>Gt?nüral</w:t>
      </w:r>
      <w:r>
        <w:rPr>
          <w:rFonts w:ascii="Times New Roman" w:hAnsi="Times New Roman" w:cs="Times New Roman" w:eastAsia="Times New Roman"/>
          <w:sz w:val="14"/>
          <w:szCs w:val="14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7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69" w:after="0" w:line="240" w:lineRule="auto"/>
        <w:ind w:left="92" w:right="-34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w w:val="118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w w:val="119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w w:val="118"/>
        </w:rPr>
        <w:t>flfl</w:t>
      </w:r>
      <w:r>
        <w:rPr>
          <w:rFonts w:ascii="Times New Roman" w:hAnsi="Times New Roman" w:cs="Times New Roman" w:eastAsia="Times New Roman"/>
          <w:sz w:val="7"/>
          <w:szCs w:val="7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spacing w:val="-15"/>
          <w:w w:val="137"/>
        </w:rPr>
        <w:t>1</w:t>
      </w:r>
      <w:r>
        <w:rPr>
          <w:rFonts w:ascii="Arial" w:hAnsi="Arial" w:cs="Arial" w:eastAsia="Arial"/>
          <w:sz w:val="7"/>
          <w:szCs w:val="7"/>
          <w:spacing w:val="0"/>
          <w:w w:val="101"/>
        </w:rPr>
        <w:t>.t'</w:t>
      </w:r>
      <w:r>
        <w:rPr>
          <w:rFonts w:ascii="Arial" w:hAnsi="Arial" w:cs="Arial" w:eastAsia="Arial"/>
          <w:sz w:val="7"/>
          <w:szCs w:val="7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7"/>
          <w:szCs w:val="7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35"/>
        </w:rPr>
        <w:t>[)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35"/>
        </w:rPr>
        <w:t>!;l</w:t>
      </w:r>
      <w:r>
        <w:rPr>
          <w:rFonts w:ascii="Times New Roman" w:hAnsi="Times New Roman" w:cs="Times New Roman" w:eastAsia="Times New Roman"/>
          <w:sz w:val="6"/>
          <w:szCs w:val="6"/>
          <w:spacing w:val="0"/>
          <w:w w:val="135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spacing w:val="-7"/>
          <w:w w:val="13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80"/>
        </w:rPr>
        <w:t>Y:I-T</w:t>
      </w:r>
      <w:r>
        <w:rPr>
          <w:rFonts w:ascii="Times New Roman" w:hAnsi="Times New Roman" w:cs="Times New Roman" w:eastAsia="Times New Roman"/>
          <w:sz w:val="7"/>
          <w:szCs w:val="7"/>
          <w:spacing w:val="-7"/>
          <w:w w:val="81"/>
        </w:rPr>
        <w:t>.</w:t>
      </w:r>
      <w:r>
        <w:rPr>
          <w:rFonts w:ascii="Times New Roman" w:hAnsi="Times New Roman" w:cs="Times New Roman" w:eastAsia="Times New Roman"/>
          <w:sz w:val="4"/>
          <w:szCs w:val="4"/>
          <w:spacing w:val="-13"/>
          <w:w w:val="137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21"/>
        </w:rPr>
        <w:t>.!)Q</w:t>
      </w:r>
      <w:r>
        <w:rPr>
          <w:rFonts w:ascii="Times New Roman" w:hAnsi="Times New Roman" w:cs="Times New Roman" w:eastAsia="Times New Roman"/>
          <w:sz w:val="7"/>
          <w:szCs w:val="7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lAl</w:t>
      </w:r>
      <w:r>
        <w:rPr>
          <w:rFonts w:ascii="Times New Roman" w:hAnsi="Times New Roman" w:cs="Times New Roman" w:eastAsia="Times New Roman"/>
          <w:sz w:val="7"/>
          <w:szCs w:val="7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7"/>
        </w:rPr>
        <w:t>.1..,(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6"/>
        </w:rPr>
        <w:t>:0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XVI.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1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21"/>
        </w:rPr>
        <w:t>:</w:t>
      </w:r>
      <w:r>
        <w:rPr>
          <w:rFonts w:ascii="Arial" w:hAnsi="Arial" w:cs="Arial" w:eastAsia="Arial"/>
          <w:sz w:val="16"/>
          <w:szCs w:val="16"/>
          <w:spacing w:val="-17"/>
          <w:w w:val="12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7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6"/>
        </w:rPr>
        <w:t>Municipios;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5"/>
        </w:rPr>
        <w:t>XVII.</w:t>
      </w:r>
      <w:r>
        <w:rPr>
          <w:rFonts w:ascii="Arial" w:hAnsi="Arial" w:cs="Arial" w:eastAsia="Arial"/>
          <w:sz w:val="16"/>
          <w:szCs w:val="16"/>
          <w:spacing w:val="-8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l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Acces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n</w:t>
      </w:r>
      <w:r>
        <w:rPr>
          <w:rFonts w:ascii="Arial" w:hAnsi="Arial" w:cs="Arial" w:eastAsia="Arial"/>
          <w:sz w:val="16"/>
          <w:szCs w:val="16"/>
          <w:spacing w:val="11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Pública;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9" w:lineRule="auto"/>
        <w:ind w:right="53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XVIII.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Reglamento: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3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Jalisco</w:t>
      </w:r>
      <w:r>
        <w:rPr>
          <w:rFonts w:ascii="Arial" w:hAnsi="Arial" w:cs="Arial" w:eastAsia="Arial"/>
          <w:sz w:val="16"/>
          <w:szCs w:val="16"/>
          <w:spacing w:val="-4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sus</w:t>
      </w:r>
      <w:r>
        <w:rPr>
          <w:rFonts w:ascii="Arial" w:hAnsi="Arial" w:cs="Arial" w:eastAsia="Arial"/>
          <w:sz w:val="16"/>
          <w:szCs w:val="16"/>
          <w:spacing w:val="-1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Municipios;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780" w:right="100"/>
          <w:cols w:num="2" w:equalWidth="0">
            <w:col w:w="1446" w:space="2257"/>
            <w:col w:w="7657"/>
          </w:cols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9" w:after="0" w:line="281" w:lineRule="auto"/>
        <w:ind w:left="3703" w:right="55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2.639999pt;margin-top:-16.946081pt;width:5.76pt;height:490.799982pt;mso-position-horizontal-relative:page;mso-position-vertical-relative:paragraph;z-index:-3441" coordorigin="3053,-339" coordsize="115,9816">
            <v:shape style="position:absolute;left:3053;top:1490;width:115;height:7987" type="#_x0000_t75">
              <v:imagedata r:id="rId123" o:title=""/>
            </v:shape>
            <v:group style="position:absolute;left:3086;top:-334;width:2;height:1114" coordorigin="3086,-334" coordsize="2,1114">
              <v:shape style="position:absolute;left:3086;top:-334;width:2;height:1114" coordorigin="3086,-334" coordsize="0,1114" path="m3086,779l3086,-334e" filled="f" stroked="t" strokeweight=".48pt" strokecolor="#000000">
                <v:path arrowok="t"/>
              </v:shape>
            </v:group>
            <v:group style="position:absolute;left:3091;top:818;width:2;height:634" coordorigin="3091,818" coordsize="2,634">
              <v:shape style="position:absolute;left:3091;top:818;width:2;height:634" coordorigin="3091,818" coordsize="0,634" path="m3091,1451l3091,818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XIX.</w:t>
      </w:r>
      <w:r>
        <w:rPr>
          <w:rFonts w:ascii="Arial" w:hAnsi="Arial" w:cs="Arial" w:eastAsia="Arial"/>
          <w:sz w:val="16"/>
          <w:szCs w:val="16"/>
          <w:spacing w:val="-9"/>
          <w:w w:val="9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Acces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o</w:t>
      </w:r>
      <w:r>
        <w:rPr>
          <w:rFonts w:ascii="Arial" w:hAnsi="Arial" w:cs="Arial" w:eastAsia="Arial"/>
          <w:sz w:val="16"/>
          <w:szCs w:val="16"/>
          <w:spacing w:val="14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5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Protección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Personales;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03" w:right="262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7"/>
        </w:rPr>
        <w:t>XX</w:t>
      </w:r>
      <w:r>
        <w:rPr>
          <w:rFonts w:ascii="Arial" w:hAnsi="Arial" w:cs="Arial" w:eastAsia="Arial"/>
          <w:sz w:val="16"/>
          <w:szCs w:val="16"/>
          <w:spacing w:val="9"/>
          <w:w w:val="97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spacing w:val="3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señalados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24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ley;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1" w:lineRule="auto"/>
        <w:ind w:left="3698" w:right="496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1"/>
        </w:rPr>
        <w:t>XXI.</w:t>
      </w:r>
      <w:r>
        <w:rPr>
          <w:rFonts w:ascii="Arial" w:hAnsi="Arial" w:cs="Arial" w:eastAsia="Arial"/>
          <w:sz w:val="16"/>
          <w:szCs w:val="16"/>
          <w:spacing w:val="6"/>
          <w:w w:val="9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Transparencia: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conjunt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cuales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obligados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tiene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deber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poner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-5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poseen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caso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decisiones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competencia,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acciones</w:t>
      </w:r>
      <w:r>
        <w:rPr>
          <w:rFonts w:ascii="Arial" w:hAnsi="Arial" w:cs="Arial" w:eastAsia="Arial"/>
          <w:sz w:val="16"/>
          <w:szCs w:val="16"/>
          <w:spacing w:val="-6"/>
          <w:w w:val="9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sus</w:t>
      </w:r>
      <w:r>
        <w:rPr>
          <w:rFonts w:ascii="Arial" w:hAnsi="Arial" w:cs="Arial" w:eastAsia="Arial"/>
          <w:sz w:val="16"/>
          <w:szCs w:val="16"/>
          <w:spacing w:val="-5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funciones;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03" w:right="278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93"/>
        </w:rPr>
        <w:t>XXII.</w:t>
      </w:r>
      <w:r>
        <w:rPr>
          <w:rFonts w:ascii="Arial" w:hAnsi="Arial" w:cs="Arial" w:eastAsia="Arial"/>
          <w:sz w:val="16"/>
          <w:szCs w:val="16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obligados</w:t>
      </w:r>
      <w:r>
        <w:rPr>
          <w:rFonts w:ascii="Arial" w:hAnsi="Arial" w:cs="Arial" w:eastAsia="Arial"/>
          <w:sz w:val="16"/>
          <w:szCs w:val="16"/>
          <w:spacing w:val="9"/>
          <w:w w:val="101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1" w:lineRule="auto"/>
        <w:ind w:left="3708" w:right="52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2"/>
        </w:rPr>
        <w:t>XXIII.</w:t>
      </w:r>
      <w:r>
        <w:rPr>
          <w:rFonts w:ascii="Arial" w:hAnsi="Arial" w:cs="Arial" w:eastAsia="Arial"/>
          <w:sz w:val="16"/>
          <w:szCs w:val="16"/>
          <w:spacing w:val="-1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Versió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expedient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4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eliminando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omitiend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secciones</w:t>
      </w:r>
      <w:r>
        <w:rPr>
          <w:rFonts w:ascii="Arial" w:hAnsi="Arial" w:cs="Arial" w:eastAsia="Arial"/>
          <w:sz w:val="16"/>
          <w:szCs w:val="16"/>
          <w:spacing w:val="-7"/>
          <w:w w:val="9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clasificadas,</w:t>
      </w:r>
      <w:r>
        <w:rPr>
          <w:rFonts w:ascii="Arial" w:hAnsi="Arial" w:cs="Arial" w:eastAsia="Arial"/>
          <w:sz w:val="16"/>
          <w:szCs w:val="16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General.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698" w:right="566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7"/>
          <w:b/>
          <w:bCs/>
        </w:rPr>
        <w:t>Artículo</w:t>
      </w:r>
      <w:r>
        <w:rPr>
          <w:rFonts w:ascii="Arial" w:hAnsi="Arial" w:cs="Arial" w:eastAsia="Arial"/>
          <w:sz w:val="16"/>
          <w:szCs w:val="16"/>
          <w:spacing w:val="-9"/>
          <w:w w:val="97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5.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"</w:t>
      </w:r>
      <w:r>
        <w:rPr>
          <w:rFonts w:ascii="Arial" w:hAnsi="Arial" w:cs="Arial" w:eastAsia="Arial"/>
          <w:sz w:val="16"/>
          <w:szCs w:val="16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Principios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708" w:right="255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So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n</w:t>
      </w:r>
      <w:r>
        <w:rPr>
          <w:rFonts w:ascii="Arial" w:hAnsi="Arial" w:cs="Arial" w:eastAsia="Arial"/>
          <w:sz w:val="16"/>
          <w:szCs w:val="16"/>
          <w:spacing w:val="-8"/>
          <w:w w:val="9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rectore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interpretació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-1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ley: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2" w:lineRule="auto"/>
        <w:ind w:left="3703" w:right="512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Certeza: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principio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otorg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certidumbr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particulares,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virtu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16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son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apegadas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garantiz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completament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verificables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fidedigno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confiables: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3703" w:right="569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9"/>
        </w:rPr>
        <w:t>11</w:t>
      </w:r>
      <w:r>
        <w:rPr>
          <w:rFonts w:ascii="Arial" w:hAnsi="Arial" w:cs="Arial" w:eastAsia="Arial"/>
          <w:sz w:val="16"/>
          <w:szCs w:val="16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59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5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Eficacia: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spacing w:val="11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tutelar,</w:t>
      </w:r>
      <w:r>
        <w:rPr>
          <w:rFonts w:ascii="Arial" w:hAnsi="Arial" w:cs="Arial" w:eastAsia="Arial"/>
          <w:sz w:val="16"/>
          <w:szCs w:val="16"/>
          <w:spacing w:val="-14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efectiva,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08" w:right="241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spacing w:val="0"/>
          <w:w w:val="57"/>
        </w:rPr>
        <w:t>.</w:t>
      </w:r>
      <w:r>
        <w:rPr>
          <w:rFonts w:ascii="Arial" w:hAnsi="Arial" w:cs="Arial" w:eastAsia="Arial"/>
          <w:sz w:val="16"/>
          <w:szCs w:val="16"/>
          <w:spacing w:val="18"/>
          <w:w w:val="5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Gratuidad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búsqueda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spacing w:val="-4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-13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gratuita;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4" w:lineRule="auto"/>
        <w:ind w:left="3703" w:right="490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103"/>
        </w:rPr>
        <w:t>IV.</w:t>
      </w:r>
      <w:r>
        <w:rPr>
          <w:rFonts w:ascii="Arial" w:hAnsi="Arial" w:cs="Arial" w:eastAsia="Arial"/>
          <w:sz w:val="16"/>
          <w:szCs w:val="16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Imparcialidad</w:t>
      </w:r>
      <w:r>
        <w:rPr>
          <w:rFonts w:ascii="Arial" w:hAnsi="Arial" w:cs="Arial" w:eastAsia="Arial"/>
          <w:sz w:val="16"/>
          <w:szCs w:val="16"/>
          <w:spacing w:val="10"/>
          <w:w w:val="103"/>
        </w:rPr>
        <w:t>: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cualidad</w:t>
      </w:r>
      <w:r>
        <w:rPr>
          <w:rFonts w:ascii="Arial" w:hAnsi="Arial" w:cs="Arial" w:eastAsia="Arial"/>
          <w:sz w:val="16"/>
          <w:szCs w:val="16"/>
          <w:spacing w:val="-3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-13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actuacione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éstas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ajenas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interese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controversi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resolver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favorece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indebidament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spacing w:val="-2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ninguna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ellas;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3703" w:right="516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Independencia: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cualidad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spacing w:val="26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actua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supeditars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interés,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autorida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alguna;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1" w:lineRule="auto"/>
        <w:ind w:left="3708" w:right="512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necesario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acredita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ningún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particula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11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con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confidencial;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8" w:lineRule="auto"/>
        <w:ind w:left="3713" w:right="478" w:firstLine="-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legalidad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:</w:t>
      </w:r>
      <w:r>
        <w:rPr>
          <w:rFonts w:ascii="Arial" w:hAnsi="Arial" w:cs="Arial" w:eastAsia="Arial"/>
          <w:sz w:val="16"/>
          <w:szCs w:val="16"/>
          <w:spacing w:val="32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ajusta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actuación,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motiv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resoluciones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normas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aplicables;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8" w:lineRule="auto"/>
        <w:ind w:left="3708" w:right="54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0.719999pt;margin-top:28.143906pt;width:570.23999pt;height:96pt;mso-position-horizontal-relative:page;mso-position-vertical-relative:paragraph;z-index:-3440" type="#_x0000_t75">
            <v:imagedata r:id="rId124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1"/>
        </w:rPr>
        <w:t>libre</w:t>
      </w:r>
      <w:r>
        <w:rPr>
          <w:rFonts w:ascii="Arial" w:hAnsi="Arial" w:cs="Arial" w:eastAsia="Arial"/>
          <w:sz w:val="16"/>
          <w:szCs w:val="16"/>
          <w:spacing w:val="-5"/>
          <w:w w:val="12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:</w:t>
      </w:r>
      <w:r>
        <w:rPr>
          <w:rFonts w:ascii="Arial" w:hAnsi="Arial" w:cs="Arial" w:eastAsia="Arial"/>
          <w:sz w:val="16"/>
          <w:szCs w:val="16"/>
          <w:spacing w:val="-14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principio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acceso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salvo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expresament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confidencial;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8" w:lineRule="auto"/>
        <w:ind w:left="3708" w:right="49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Máxima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duda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razones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motive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tempora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prevalecerá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interpretació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41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garantic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máxima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publicidad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620" w:bottom="280" w:left="780" w:right="100"/>
        </w:sectPr>
      </w:pPr>
      <w:rPr/>
    </w:p>
    <w:p>
      <w:pPr>
        <w:spacing w:before="91" w:after="0" w:line="240" w:lineRule="auto"/>
        <w:ind w:left="6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0001pt;height:49.92pt;mso-position-horizontal-relative:char;mso-position-vertical-relative:line" type="#_x0000_t75">
            <v:imagedata r:id="rId1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1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 w:after="0" w:line="240" w:lineRule="auto"/>
        <w:ind w:left="820" w:right="133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6" w:lineRule="exact"/>
        <w:ind w:left="433" w:right="88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46.399994pt;margin-top:54.29768pt;width:.72pt;height:95.28pt;mso-position-horizontal-relative:page;mso-position-vertical-relative:paragraph;z-index:-3436" coordorigin="2928,1086" coordsize="14,1906">
            <v:group style="position:absolute;left:2938;top:1091;width:2;height:1166" coordorigin="2938,1091" coordsize="2,1166">
              <v:shape style="position:absolute;left:2938;top:1091;width:2;height:1166" coordorigin="2938,1091" coordsize="0,1166" path="m2938,2257l2938,1091e" filled="f" stroked="t" strokeweight=".48pt" strokecolor="#000000">
                <v:path arrowok="t"/>
              </v:shape>
            </v:group>
            <v:group style="position:absolute;left:2933;top:2281;width:2;height:706" coordorigin="2933,2281" coordsize="2,706">
              <v:shape style="position:absolute;left:2933;top:2281;width:2;height:706" coordorigin="2933,2281" coordsize="0,706" path="m2933,2987l2933,2281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6.399994pt;margin-top:150.537674pt;width:.1pt;height:69.84pt;mso-position-horizontal-relative:page;mso-position-vertical-relative:paragraph;z-index:-3435" coordorigin="2928,3011" coordsize="2,1397">
            <v:shape style="position:absolute;left:2928;top:3011;width:2;height:1397" coordorigin="2928,3011" coordsize="0,1397" path="m2928,4408l2928,3011e" filled="f" stroked="t" strokeweight=".2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8"/>
        </w:rPr>
        <w:t>General</w:t>
      </w:r>
      <w:r>
        <w:rPr>
          <w:rFonts w:ascii="Times New Roman" w:hAnsi="Times New Roman" w:cs="Times New Roman" w:eastAsia="Times New Roman"/>
          <w:sz w:val="14"/>
          <w:szCs w:val="14"/>
          <w:spacing w:val="7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7"/>
        </w:rPr>
        <w:t>d&lt;=l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7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26"/>
        </w:rPr>
        <w:t>Estado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8" w:lineRule="exact"/>
        <w:ind w:right="-20"/>
        <w:jc w:val="righ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F0F0F"/>
          <w:spacing w:val="-90"/>
          <w:w w:val="77"/>
          <w:position w:val="9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0"/>
          <w:w w:val="113"/>
          <w:position w:val="-5"/>
        </w:rPr>
        <w:t>¡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75" w:lineRule="auto"/>
        <w:ind w:left="62" w:right="370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X.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Mínim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formalidad: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duda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formalidade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revesti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3"/>
        </w:rPr>
        <w:t>·</w:t>
      </w:r>
      <w:r>
        <w:rPr>
          <w:rFonts w:ascii="Arial" w:hAnsi="Arial" w:cs="Arial" w:eastAsia="Arial"/>
          <w:sz w:val="16"/>
          <w:szCs w:val="16"/>
          <w:spacing w:val="0"/>
          <w:w w:val="11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jurídico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realizadas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motivo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prevalecerá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interpretació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-7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considere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menor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formalida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aquellos;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9" w:lineRule="auto"/>
        <w:ind w:left="72" w:right="43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XI.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Objetividad: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16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ajusta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actuació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presupuesto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deben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aplicados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analizar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concret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resolver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hechos</w:t>
      </w:r>
      <w:r>
        <w:rPr>
          <w:rFonts w:ascii="Arial" w:hAnsi="Arial" w:cs="Arial" w:eastAsia="Arial"/>
          <w:sz w:val="16"/>
          <w:szCs w:val="16"/>
          <w:spacing w:val="8"/>
          <w:w w:val="104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prescindiendo</w:t>
      </w:r>
      <w:r>
        <w:rPr>
          <w:rFonts w:ascii="Arial" w:hAnsi="Arial" w:cs="Arial" w:eastAsia="Arial"/>
          <w:sz w:val="16"/>
          <w:szCs w:val="16"/>
          <w:spacing w:val="18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consideraciones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personales;</w:t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6" w:lineRule="auto"/>
        <w:ind w:left="62" w:right="41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XII.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Presunció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existencia: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presume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existi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refier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facultades,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ordenamiento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jurídico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otorga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obligados;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62" w:right="43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XIII.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Profesionalismo: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laboren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o</w:t>
      </w:r>
      <w:r>
        <w:rPr>
          <w:rFonts w:ascii="Arial" w:hAnsi="Arial" w:cs="Arial" w:eastAsia="Arial"/>
          <w:sz w:val="16"/>
          <w:szCs w:val="16"/>
          <w:spacing w:val="39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actuació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conocimiento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técnicos,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teórico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metodológico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garantice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desempeño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eficient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z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tiene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encomendada;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62" w:right="44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4"/>
        </w:rPr>
        <w:t>XIV.</w:t>
      </w:r>
      <w:r>
        <w:rPr>
          <w:rFonts w:ascii="Arial" w:hAnsi="Arial" w:cs="Arial" w:eastAsia="Arial"/>
          <w:sz w:val="16"/>
          <w:szCs w:val="16"/>
          <w:spacing w:val="-5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Sencille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z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celeridad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: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procedimiento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spacing w:val="1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trámite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relativo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información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mismos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optar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sencillo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expedito;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48" w:right="441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2"/>
        </w:rPr>
        <w:t>XV.</w:t>
      </w:r>
      <w:r>
        <w:rPr>
          <w:rFonts w:ascii="Arial" w:hAnsi="Arial" w:cs="Arial" w:eastAsia="Arial"/>
          <w:sz w:val="16"/>
          <w:szCs w:val="16"/>
          <w:spacing w:val="1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Suplenci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deficiencia: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puede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negarse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deficiencia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solicitudes.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spacing w:val="-3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deben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suplir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deficienci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formal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orienta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asesorar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corregir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deficienci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sustancia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particulare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pública</w:t>
      </w:r>
      <w:r>
        <w:rPr>
          <w:rFonts w:ascii="Arial" w:hAnsi="Arial" w:cs="Arial" w:eastAsia="Arial"/>
          <w:sz w:val="16"/>
          <w:szCs w:val="16"/>
          <w:spacing w:val="9"/>
          <w:w w:val="104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3" w:lineRule="auto"/>
        <w:ind w:left="48" w:right="468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4"/>
        </w:rPr>
        <w:t>XVI.</w:t>
      </w:r>
      <w:r>
        <w:rPr>
          <w:rFonts w:ascii="Arial" w:hAnsi="Arial" w:cs="Arial" w:eastAsia="Arial"/>
          <w:sz w:val="16"/>
          <w:szCs w:val="16"/>
          <w:spacing w:val="-7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Transparencia:</w:t>
      </w:r>
      <w:r>
        <w:rPr>
          <w:rFonts w:ascii="Arial" w:hAnsi="Arial" w:cs="Arial" w:eastAsia="Arial"/>
          <w:sz w:val="16"/>
          <w:szCs w:val="16"/>
          <w:spacing w:val="-20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buscar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máxima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información,</w:t>
      </w:r>
      <w:r>
        <w:rPr>
          <w:rFonts w:ascii="Arial" w:hAnsi="Arial" w:cs="Arial" w:eastAsia="Arial"/>
          <w:sz w:val="16"/>
          <w:szCs w:val="16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mediant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e</w:t>
      </w:r>
      <w:r>
        <w:rPr>
          <w:rFonts w:ascii="Arial" w:hAnsi="Arial" w:cs="Arial" w:eastAsia="Arial"/>
          <w:sz w:val="16"/>
          <w:szCs w:val="16"/>
          <w:spacing w:val="-8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ampliación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unilatera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catálog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fundamenta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acceso.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0" w:lineRule="auto"/>
        <w:ind w:left="38" w:right="427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81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spacing w:val="28"/>
          <w:w w:val="8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interpretació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spacing w:val="8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reglamento,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orientars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preferentement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e</w:t>
      </w:r>
      <w:r>
        <w:rPr>
          <w:rFonts w:ascii="Arial" w:hAnsi="Arial" w:cs="Arial" w:eastAsia="Arial"/>
          <w:sz w:val="16"/>
          <w:szCs w:val="16"/>
          <w:spacing w:val="1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favorecer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máxima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publicidad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disponibilidad</w:t>
      </w:r>
      <w:r>
        <w:rPr>
          <w:rFonts w:ascii="Arial" w:hAnsi="Arial" w:cs="Arial" w:eastAsia="Arial"/>
          <w:sz w:val="16"/>
          <w:szCs w:val="16"/>
          <w:spacing w:val="-3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sujetos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obligados.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122" w:right="3674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Capítul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59"/>
        </w:rPr>
        <w:t>11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2" w:after="0" w:line="240" w:lineRule="auto"/>
        <w:ind w:left="2433" w:right="299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n</w:t>
      </w:r>
      <w:r>
        <w:rPr>
          <w:rFonts w:ascii="Arial" w:hAnsi="Arial" w:cs="Arial" w:eastAsia="Arial"/>
          <w:sz w:val="16"/>
          <w:szCs w:val="16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Reservada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" w:right="430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17.</w:t>
      </w:r>
      <w:r>
        <w:rPr>
          <w:rFonts w:ascii="Times New Roman" w:hAnsi="Times New Roman" w:cs="Times New Roman" w:eastAsia="Times New Roman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reservada-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Catálogo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4" w:right="546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5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85"/>
        </w:rPr>
        <w:t>s</w:t>
      </w:r>
      <w:r>
        <w:rPr>
          <w:rFonts w:ascii="Arial" w:hAnsi="Arial" w:cs="Arial" w:eastAsia="Arial"/>
          <w:sz w:val="16"/>
          <w:szCs w:val="16"/>
          <w:spacing w:val="-1"/>
          <w:w w:val="8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spacing w:val="5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reservada: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" w:right="433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Aquell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difusión: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19" w:right="47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Compromet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mumc1p1o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,</w:t>
      </w:r>
      <w:r>
        <w:rPr>
          <w:rFonts w:ascii="Arial" w:hAnsi="Arial" w:cs="Arial" w:eastAsia="Arial"/>
          <w:sz w:val="16"/>
          <w:szCs w:val="16"/>
          <w:spacing w:val="23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7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1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municipal</w:t>
      </w:r>
      <w:r>
        <w:rPr>
          <w:rFonts w:ascii="Arial" w:hAnsi="Arial" w:cs="Arial" w:eastAsia="Arial"/>
          <w:sz w:val="16"/>
          <w:szCs w:val="16"/>
          <w:spacing w:val="10"/>
          <w:w w:val="109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o</w:t>
      </w:r>
      <w:r>
        <w:rPr>
          <w:rFonts w:ascii="Arial" w:hAnsi="Arial" w:cs="Arial" w:eastAsia="Arial"/>
          <w:sz w:val="16"/>
          <w:szCs w:val="16"/>
          <w:spacing w:val="-3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integrida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d</w:t>
      </w:r>
      <w:r>
        <w:rPr>
          <w:rFonts w:ascii="Arial" w:hAnsi="Arial" w:cs="Arial" w:eastAsia="Arial"/>
          <w:sz w:val="16"/>
          <w:szCs w:val="16"/>
          <w:spacing w:val="-17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quienes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laboran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hubieren</w:t>
      </w:r>
      <w:r>
        <w:rPr>
          <w:rFonts w:ascii="Arial" w:hAnsi="Arial" w:cs="Arial" w:eastAsia="Arial"/>
          <w:sz w:val="16"/>
          <w:szCs w:val="16"/>
          <w:spacing w:val="-8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laborado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áreas,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remuneraciones</w:t>
      </w:r>
      <w:r>
        <w:rPr>
          <w:rFonts w:ascii="Arial" w:hAnsi="Arial" w:cs="Arial" w:eastAsia="Arial"/>
          <w:sz w:val="16"/>
          <w:szCs w:val="16"/>
          <w:spacing w:val="-15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dichos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públicos;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" w:right="200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Dañe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estabilida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financier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económica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o</w:t>
      </w:r>
      <w:r>
        <w:rPr>
          <w:rFonts w:ascii="Arial" w:hAnsi="Arial" w:cs="Arial" w:eastAsia="Arial"/>
          <w:sz w:val="16"/>
          <w:szCs w:val="16"/>
          <w:spacing w:val="-7"/>
          <w:w w:val="9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municipios;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" w:right="271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8"/>
        </w:rPr>
        <w:t>e)</w:t>
      </w:r>
      <w:r>
        <w:rPr>
          <w:rFonts w:ascii="Arial" w:hAnsi="Arial" w:cs="Arial" w:eastAsia="Arial"/>
          <w:sz w:val="16"/>
          <w:szCs w:val="16"/>
          <w:spacing w:val="-2"/>
          <w:w w:val="8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Pong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vida</w:t>
      </w:r>
      <w:r>
        <w:rPr>
          <w:rFonts w:ascii="Arial" w:hAnsi="Arial" w:cs="Arial" w:eastAsia="Arial"/>
          <w:sz w:val="16"/>
          <w:szCs w:val="16"/>
          <w:spacing w:val="-1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seguridad</w:t>
      </w:r>
      <w:r>
        <w:rPr>
          <w:rFonts w:ascii="Arial" w:hAnsi="Arial" w:cs="Arial" w:eastAsia="Arial"/>
          <w:sz w:val="16"/>
          <w:szCs w:val="16"/>
          <w:spacing w:val="-7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persona;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3" w:lineRule="auto"/>
        <w:ind w:left="10" w:right="51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d)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cause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grave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actividade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verificación,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inspección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auditoría,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relativa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al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cumplimient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spacing w:val="-6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reglamentos;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" w:right="301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Cause</w:t>
      </w:r>
      <w:r>
        <w:rPr>
          <w:rFonts w:ascii="Arial" w:hAnsi="Arial" w:cs="Arial" w:eastAsia="Arial"/>
          <w:sz w:val="16"/>
          <w:szCs w:val="16"/>
          <w:spacing w:val="-2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grave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recaudación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contribuciones;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4" w:lineRule="auto"/>
        <w:ind w:left="5" w:right="49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f)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Cause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perjuicio</w:t>
      </w:r>
      <w:r>
        <w:rPr>
          <w:rFonts w:ascii="Arial" w:hAnsi="Arial" w:cs="Arial" w:eastAsia="Arial"/>
          <w:sz w:val="16"/>
          <w:szCs w:val="16"/>
          <w:spacing w:val="11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grave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actividade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prevención</w:t>
      </w:r>
      <w:r>
        <w:rPr>
          <w:rFonts w:ascii="Arial" w:hAnsi="Arial" w:cs="Arial" w:eastAsia="Arial"/>
          <w:sz w:val="16"/>
          <w:szCs w:val="16"/>
          <w:spacing w:val="19"/>
          <w:w w:val="10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persecución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delitos,</w:t>
      </w:r>
      <w:r>
        <w:rPr>
          <w:rFonts w:ascii="Arial" w:hAnsi="Arial" w:cs="Arial" w:eastAsia="Arial"/>
          <w:sz w:val="16"/>
          <w:szCs w:val="16"/>
          <w:spacing w:val="-4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impartició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n</w:t>
      </w:r>
      <w:r>
        <w:rPr>
          <w:rFonts w:ascii="Arial" w:hAnsi="Arial" w:cs="Arial" w:eastAsia="Arial"/>
          <w:sz w:val="16"/>
          <w:szCs w:val="16"/>
          <w:spacing w:val="-16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justicia</w:t>
      </w:r>
      <w:r>
        <w:rPr>
          <w:rFonts w:ascii="Arial" w:hAnsi="Arial" w:cs="Arial" w:eastAsia="Arial"/>
          <w:sz w:val="16"/>
          <w:szCs w:val="16"/>
          <w:spacing w:val="-1"/>
          <w:w w:val="108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600" w:bottom="280" w:left="300" w:right="300"/>
          <w:cols w:num="2" w:equalWidth="0">
            <w:col w:w="2721" w:space="1275"/>
            <w:col w:w="7644"/>
          </w:cols>
        </w:sectPr>
      </w:pPr>
      <w:rPr/>
    </w:p>
    <w:p>
      <w:pPr>
        <w:spacing w:before="0" w:after="0" w:line="200" w:lineRule="exact"/>
        <w:ind w:left="2604" w:right="-20"/>
        <w:jc w:val="left"/>
        <w:tabs>
          <w:tab w:pos="39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88.479980pt;margin-top:1.566729pt;width:2.88pt;height:61.439999pt;mso-position-horizontal-relative:page;mso-position-vertical-relative:paragraph;z-index:-3437" type="#_x0000_t75">
            <v:imagedata r:id="rId1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53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F0F0F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g)</w:t>
      </w:r>
      <w:r>
        <w:rPr>
          <w:rFonts w:ascii="Arial" w:hAnsi="Arial" w:cs="Arial" w:eastAsia="Arial"/>
          <w:sz w:val="16"/>
          <w:szCs w:val="16"/>
          <w:color w:val="000000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Cause</w:t>
      </w:r>
      <w:r>
        <w:rPr>
          <w:rFonts w:ascii="Arial" w:hAnsi="Arial" w:cs="Arial" w:eastAsia="Arial"/>
          <w:sz w:val="16"/>
          <w:szCs w:val="16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grave</w:t>
      </w:r>
      <w:r>
        <w:rPr>
          <w:rFonts w:ascii="Arial" w:hAnsi="Arial" w:cs="Arial" w:eastAsia="Arial"/>
          <w:sz w:val="16"/>
          <w:szCs w:val="16"/>
          <w:color w:val="000000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00000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estrategia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procesales</w:t>
      </w:r>
      <w:r>
        <w:rPr>
          <w:rFonts w:ascii="Arial" w:hAnsi="Arial" w:cs="Arial" w:eastAsia="Arial"/>
          <w:sz w:val="16"/>
          <w:szCs w:val="16"/>
          <w:color w:val="000000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00000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procesos</w:t>
      </w:r>
      <w:r>
        <w:rPr>
          <w:rFonts w:ascii="Arial" w:hAnsi="Arial" w:cs="Arial" w:eastAsia="Arial"/>
          <w:sz w:val="16"/>
          <w:szCs w:val="16"/>
          <w:color w:val="000000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judiciales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1"/>
        </w:rPr>
        <w:t>procedimi,¡¡nt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309" w:lineRule="exact"/>
        <w:ind w:left="2478" w:right="-20"/>
        <w:jc w:val="left"/>
        <w:tabs>
          <w:tab w:pos="40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9"/>
          <w:szCs w:val="19"/>
          <w:color w:val="0F0F0F"/>
          <w:spacing w:val="-97"/>
          <w:w w:val="230"/>
          <w:position w:val="9"/>
        </w:rPr>
        <w:t>i</w:t>
      </w:r>
      <w:r>
        <w:rPr>
          <w:rFonts w:ascii="Arial" w:hAnsi="Arial" w:cs="Arial" w:eastAsia="Arial"/>
          <w:sz w:val="33"/>
          <w:szCs w:val="33"/>
          <w:color w:val="0F0F0F"/>
          <w:spacing w:val="0"/>
          <w:w w:val="107"/>
          <w:position w:val="-8"/>
        </w:rPr>
        <w:t>¡</w:t>
      </w:r>
      <w:r>
        <w:rPr>
          <w:rFonts w:ascii="Arial" w:hAnsi="Arial" w:cs="Arial" w:eastAsia="Arial"/>
          <w:sz w:val="33"/>
          <w:szCs w:val="33"/>
          <w:color w:val="0F0F0F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33"/>
          <w:szCs w:val="33"/>
          <w:color w:val="0F0F0F"/>
          <w:spacing w:val="0"/>
          <w:w w:val="100"/>
          <w:position w:val="-8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9"/>
        </w:rPr>
        <w:t>administrativo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9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35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9"/>
        </w:rPr>
        <w:t>cuyas</w:t>
      </w:r>
      <w:r>
        <w:rPr>
          <w:rFonts w:ascii="Arial" w:hAnsi="Arial" w:cs="Arial" w:eastAsia="Arial"/>
          <w:sz w:val="16"/>
          <w:szCs w:val="16"/>
          <w:color w:val="000000"/>
          <w:spacing w:val="-15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9"/>
        </w:rPr>
        <w:t>resoluciones</w:t>
      </w:r>
      <w:r>
        <w:rPr>
          <w:rFonts w:ascii="Arial" w:hAnsi="Arial" w:cs="Arial" w:eastAsia="Arial"/>
          <w:sz w:val="16"/>
          <w:szCs w:val="16"/>
          <w:color w:val="000000"/>
          <w:spacing w:val="16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9"/>
        </w:rPr>
        <w:t>no</w:t>
      </w:r>
      <w:r>
        <w:rPr>
          <w:rFonts w:ascii="Arial" w:hAnsi="Arial" w:cs="Arial" w:eastAsia="Arial"/>
          <w:sz w:val="16"/>
          <w:szCs w:val="16"/>
          <w:color w:val="000000"/>
          <w:spacing w:val="3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9"/>
        </w:rPr>
        <w:t>hayan</w:t>
      </w:r>
      <w:r>
        <w:rPr>
          <w:rFonts w:ascii="Arial" w:hAnsi="Arial" w:cs="Arial" w:eastAsia="Arial"/>
          <w:sz w:val="16"/>
          <w:szCs w:val="16"/>
          <w:color w:val="000000"/>
          <w:spacing w:val="-3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9"/>
        </w:rPr>
        <w:t>causado</w:t>
      </w:r>
      <w:r>
        <w:rPr>
          <w:rFonts w:ascii="Arial" w:hAnsi="Arial" w:cs="Arial" w:eastAsia="Arial"/>
          <w:sz w:val="16"/>
          <w:szCs w:val="16"/>
          <w:color w:val="000000"/>
          <w:spacing w:val="-4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3"/>
          <w:position w:val="9"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300" w:right="3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45.919998pt;margin-top:17.279995pt;width:289.920013pt;height:162.120005pt;mso-position-horizontal-relative:page;mso-position-vertical-relative:page;z-index:-3439" coordorigin="2918,346" coordsize="5798,3242">
            <v:shape style="position:absolute;left:2918;top:346;width:5798;height:77" type="#_x0000_t75">
              <v:imagedata r:id="rId128" o:title=""/>
            </v:shape>
            <v:group style="position:absolute;left:2947;top:422;width:2;height:3163" coordorigin="2947,422" coordsize="2,3163">
              <v:shape style="position:absolute;left:2947;top:422;width:2;height:3163" coordorigin="2947,422" coordsize="0,3163" path="m2947,3586l2947,422e" filled="f" stroked="t" strokeweight=".2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3.919983pt;margin-top:15.359974pt;width:42.240002pt;height:52.799999pt;mso-position-horizontal-relative:page;mso-position-vertical-relative:page;z-index:-3438" type="#_x0000_t75">
            <v:imagedata r:id="rId129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3" w:right="-66"/>
        <w:jc w:val="left"/>
        <w:rPr>
          <w:rFonts w:ascii="Arial" w:hAnsi="Arial" w:cs="Arial" w:eastAsia="Arial"/>
          <w:sz w:val="17"/>
          <w:szCs w:val="17"/>
        </w:rPr>
      </w:pPr>
      <w:rPr/>
      <w:hyperlink r:id="rId130">
        <w:r>
          <w:rPr>
            <w:rFonts w:ascii="Arial" w:hAnsi="Arial" w:cs="Arial" w:eastAsia="Arial"/>
            <w:sz w:val="17"/>
            <w:szCs w:val="17"/>
            <w:spacing w:val="0"/>
            <w:w w:val="178"/>
          </w:rPr>
          <w:t>www.jaHsco.go</w:t>
        </w:r>
        <w:r>
          <w:rPr>
            <w:rFonts w:ascii="Arial" w:hAnsi="Arial" w:cs="Arial" w:eastAsia="Arial"/>
            <w:sz w:val="17"/>
            <w:szCs w:val="17"/>
            <w:spacing w:val="0"/>
            <w:w w:val="100"/>
          </w:rPr>
        </w:r>
      </w:hyperlink>
    </w:p>
    <w:p>
      <w:pPr>
        <w:spacing w:before="0" w:after="0" w:line="339" w:lineRule="exact"/>
        <w:ind w:left="216" w:right="-20"/>
        <w:jc w:val="left"/>
        <w:tabs>
          <w:tab w:pos="16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34"/>
          <w:szCs w:val="34"/>
          <w:spacing w:val="0"/>
          <w:w w:val="128"/>
        </w:rPr>
        <w:t>l</w:t>
      </w:r>
      <w:r>
        <w:rPr>
          <w:rFonts w:ascii="Arial" w:hAnsi="Arial" w:cs="Arial" w:eastAsia="Arial"/>
          <w:sz w:val="34"/>
          <w:szCs w:val="34"/>
          <w:spacing w:val="0"/>
          <w:w w:val="100"/>
        </w:rPr>
        <w:tab/>
      </w:r>
      <w:r>
        <w:rPr>
          <w:rFonts w:ascii="Arial" w:hAnsi="Arial" w:cs="Arial" w:eastAsia="Arial"/>
          <w:sz w:val="34"/>
          <w:szCs w:val="34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68"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68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6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carpeta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investigación,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except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violaciones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graves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14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7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60" w:lineRule="exact"/>
        <w:ind w:left="221" w:right="-20"/>
        <w:jc w:val="left"/>
        <w:tabs>
          <w:tab w:pos="16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0"/>
          <w:szCs w:val="20"/>
          <w:color w:val="0F0F0F"/>
          <w:spacing w:val="0"/>
          <w:w w:val="154"/>
          <w:position w:val="-3"/>
        </w:rPr>
        <w:t>¡</w:t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0"/>
          <w:szCs w:val="20"/>
          <w:color w:val="0F0F0F"/>
          <w:spacing w:val="0"/>
          <w:w w:val="100"/>
          <w:position w:val="-3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humanos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delito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4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lesa</w:t>
      </w:r>
      <w:r>
        <w:rPr>
          <w:rFonts w:ascii="Arial" w:hAnsi="Arial" w:cs="Arial" w:eastAsia="Arial"/>
          <w:sz w:val="16"/>
          <w:szCs w:val="16"/>
          <w:color w:val="000000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humanidad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6"/>
          <w:szCs w:val="16"/>
          <w:color w:val="000000"/>
          <w:spacing w:val="2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trat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3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7"/>
          <w:position w:val="-3"/>
        </w:rPr>
        <w:t>informació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7"/>
          <w:position w:val="-3"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31"/>
          <w:w w:val="107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relacionada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1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con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39"/>
          <w:position w:val="-3"/>
        </w:rPr>
        <w:t>actv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40"/>
          <w:position w:val="-3"/>
        </w:rPr>
        <w:t>(le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50" w:lineRule="exact"/>
        <w:ind w:left="216" w:right="-20"/>
        <w:jc w:val="left"/>
        <w:tabs>
          <w:tab w:pos="16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0F0F0F"/>
          <w:spacing w:val="0"/>
          <w:w w:val="52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F0F0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0F0F0F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1"/>
        </w:rPr>
        <w:t>corrupción</w:t>
      </w:r>
      <w:r>
        <w:rPr>
          <w:rFonts w:ascii="Arial" w:hAnsi="Arial" w:cs="Arial" w:eastAsia="Arial"/>
          <w:sz w:val="16"/>
          <w:szCs w:val="16"/>
          <w:color w:val="000000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1"/>
        </w:rPr>
        <w:t>acuerdo</w:t>
      </w:r>
      <w:r>
        <w:rPr>
          <w:rFonts w:ascii="Arial" w:hAnsi="Arial" w:cs="Arial" w:eastAsia="Arial"/>
          <w:sz w:val="16"/>
          <w:szCs w:val="16"/>
          <w:color w:val="000000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1"/>
        </w:rPr>
        <w:t>con</w:t>
      </w:r>
      <w:r>
        <w:rPr>
          <w:rFonts w:ascii="Arial" w:hAnsi="Arial" w:cs="Arial" w:eastAsia="Arial"/>
          <w:sz w:val="16"/>
          <w:szCs w:val="16"/>
          <w:color w:val="000000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94"/>
          <w:position w:val="1"/>
        </w:rPr>
        <w:t>las</w:t>
      </w:r>
      <w:r>
        <w:rPr>
          <w:rFonts w:ascii="Arial" w:hAnsi="Arial" w:cs="Arial" w:eastAsia="Arial"/>
          <w:sz w:val="16"/>
          <w:szCs w:val="16"/>
          <w:color w:val="000000"/>
          <w:spacing w:val="-4"/>
          <w:w w:val="94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1"/>
        </w:rPr>
        <w:t>leyes</w:t>
      </w:r>
      <w:r>
        <w:rPr>
          <w:rFonts w:ascii="Arial" w:hAnsi="Arial" w:cs="Arial" w:eastAsia="Arial"/>
          <w:sz w:val="16"/>
          <w:szCs w:val="16"/>
          <w:color w:val="000000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1"/>
          <w:position w:val="1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868" w:lineRule="exact"/>
        <w:ind w:left="-82" w:right="230"/>
        <w:jc w:val="center"/>
        <w:tabs>
          <w:tab w:pos="6260" w:val="left"/>
          <w:tab w:pos="6940" w:val="left"/>
          <w:tab w:pos="754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148.800003pt;margin-top:48.33168pt;width:456.24pt;height:.1pt;mso-position-horizontal-relative:page;mso-position-vertical-relative:paragraph;z-index:-3434" coordorigin="2976,967" coordsize="9125,2">
            <v:shape style="position:absolute;left:2976;top:967;width:9125;height:2" coordorigin="2976,967" coordsize="9125,0" path="m2976,967l12101,967e" filled="f" stroked="t" strokeweight="1.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3"/>
          <w:szCs w:val="83"/>
          <w:w w:val="107"/>
          <w:position w:val="1"/>
        </w:rPr>
        <w:t>\</w:t>
      </w:r>
      <w:r>
        <w:rPr>
          <w:rFonts w:ascii="Times New Roman" w:hAnsi="Times New Roman" w:cs="Times New Roman" w:eastAsia="Times New Roman"/>
          <w:sz w:val="83"/>
          <w:szCs w:val="83"/>
          <w:w w:val="108"/>
          <w:position w:val="1"/>
        </w:rPr>
        <w:t>-----..,----</w:t>
      </w:r>
      <w:r>
        <w:rPr>
          <w:rFonts w:ascii="Times New Roman" w:hAnsi="Times New Roman" w:cs="Times New Roman" w:eastAsia="Times New Roman"/>
          <w:sz w:val="83"/>
          <w:szCs w:val="83"/>
          <w:color w:val="232323"/>
          <w:spacing w:val="-5"/>
          <w:w w:val="33"/>
          <w:position w:val="1"/>
        </w:rPr>
        <w:t>"</w:t>
      </w:r>
      <w:r>
        <w:rPr>
          <w:rFonts w:ascii="Times New Roman" w:hAnsi="Times New Roman" w:cs="Times New Roman" w:eastAsia="Times New Roman"/>
          <w:sz w:val="83"/>
          <w:szCs w:val="83"/>
          <w:color w:val="000000"/>
          <w:spacing w:val="0"/>
          <w:w w:val="47"/>
          <w:position w:val="1"/>
        </w:rPr>
        <w:t>'"'"'</w:t>
      </w:r>
      <w:r>
        <w:rPr>
          <w:rFonts w:ascii="Times New Roman" w:hAnsi="Times New Roman" w:cs="Times New Roman" w:eastAsia="Times New Roman"/>
          <w:sz w:val="83"/>
          <w:szCs w:val="83"/>
          <w:color w:val="000000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color w:val="000000"/>
          <w:spacing w:val="0"/>
          <w:w w:val="47"/>
          <w:position w:val="1"/>
        </w:rPr>
        <w:t>------·----</w:t>
      </w:r>
      <w:r>
        <w:rPr>
          <w:rFonts w:ascii="Times New Roman" w:hAnsi="Times New Roman" w:cs="Times New Roman" w:eastAsia="Times New Roman"/>
          <w:sz w:val="83"/>
          <w:szCs w:val="83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83"/>
          <w:szCs w:val="83"/>
          <w:color w:val="000000"/>
          <w:spacing w:val="0"/>
          <w:w w:val="100"/>
          <w:position w:val="1"/>
        </w:rPr>
      </w:r>
      <w:r>
        <w:rPr>
          <w:rFonts w:ascii="Arial" w:hAnsi="Arial" w:cs="Arial" w:eastAsia="Arial"/>
          <w:sz w:val="28"/>
          <w:szCs w:val="28"/>
          <w:color w:val="0F0F0F"/>
          <w:spacing w:val="0"/>
          <w:w w:val="136"/>
          <w:position w:val="1"/>
        </w:rPr>
        <w:t>.</w:t>
      </w:r>
      <w:r>
        <w:rPr>
          <w:rFonts w:ascii="Arial" w:hAnsi="Arial" w:cs="Arial" w:eastAsia="Arial"/>
          <w:sz w:val="28"/>
          <w:szCs w:val="28"/>
          <w:color w:val="0F0F0F"/>
          <w:spacing w:val="-33"/>
          <w:w w:val="136"/>
          <w:position w:val="1"/>
        </w:rPr>
        <w:t> 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80"/>
          <w:position w:val="1"/>
        </w:rPr>
        <w:t>-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1"/>
        </w:rPr>
      </w:r>
      <w:r>
        <w:rPr>
          <w:rFonts w:ascii="Arial" w:hAnsi="Arial" w:cs="Arial" w:eastAsia="Arial"/>
          <w:sz w:val="28"/>
          <w:szCs w:val="28"/>
          <w:color w:val="232323"/>
          <w:spacing w:val="-1"/>
          <w:w w:val="136"/>
          <w:position w:val="1"/>
        </w:rPr>
        <w:t>.</w:t>
      </w:r>
      <w:r>
        <w:rPr>
          <w:rFonts w:ascii="Arial" w:hAnsi="Arial" w:cs="Arial" w:eastAsia="Arial"/>
          <w:sz w:val="37"/>
          <w:szCs w:val="37"/>
          <w:color w:val="000000"/>
          <w:spacing w:val="-8"/>
          <w:w w:val="181"/>
          <w:position w:val="1"/>
        </w:rPr>
        <w:t>.</w:t>
      </w:r>
      <w:r>
        <w:rPr>
          <w:rFonts w:ascii="Arial" w:hAnsi="Arial" w:cs="Arial" w:eastAsia="Arial"/>
          <w:sz w:val="37"/>
          <w:szCs w:val="37"/>
          <w:color w:val="0F0F0F"/>
          <w:spacing w:val="0"/>
          <w:w w:val="103"/>
          <w:position w:val="1"/>
        </w:rPr>
        <w:t>.</w:t>
      </w:r>
      <w:r>
        <w:rPr>
          <w:rFonts w:ascii="Arial" w:hAnsi="Arial" w:cs="Arial" w:eastAsia="Arial"/>
          <w:sz w:val="37"/>
          <w:szCs w:val="37"/>
          <w:color w:val="0F0F0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7"/>
          <w:szCs w:val="37"/>
          <w:color w:val="0F0F0F"/>
          <w:spacing w:val="0"/>
          <w:w w:val="77"/>
          <w:position w:val="1"/>
        </w:rPr>
        <w:t>.</w:t>
      </w:r>
      <w:r>
        <w:rPr>
          <w:rFonts w:ascii="Arial" w:hAnsi="Arial" w:cs="Arial" w:eastAsia="Arial"/>
          <w:sz w:val="37"/>
          <w:szCs w:val="37"/>
          <w:color w:val="0F0F0F"/>
          <w:spacing w:val="14"/>
          <w:w w:val="77"/>
          <w:position w:val="1"/>
        </w:rPr>
        <w:t> </w:t>
      </w:r>
      <w:r>
        <w:rPr>
          <w:rFonts w:ascii="Arial" w:hAnsi="Arial" w:cs="Arial" w:eastAsia="Arial"/>
          <w:sz w:val="28"/>
          <w:szCs w:val="28"/>
          <w:color w:val="0F0F0F"/>
          <w:spacing w:val="0"/>
          <w:w w:val="138"/>
          <w:position w:val="1"/>
        </w:rPr>
        <w:t>........</w:t>
      </w:r>
      <w:r>
        <w:rPr>
          <w:rFonts w:ascii="Arial" w:hAnsi="Arial" w:cs="Arial" w:eastAsia="Arial"/>
          <w:sz w:val="28"/>
          <w:szCs w:val="28"/>
          <w:color w:val="0F0F0F"/>
          <w:spacing w:val="-6"/>
          <w:w w:val="138"/>
          <w:position w:val="1"/>
        </w:rPr>
        <w:t>.</w:t>
      </w:r>
      <w:r>
        <w:rPr>
          <w:rFonts w:ascii="Arial" w:hAnsi="Arial" w:cs="Arial" w:eastAsia="Arial"/>
          <w:sz w:val="28"/>
          <w:szCs w:val="28"/>
          <w:color w:val="232323"/>
          <w:spacing w:val="0"/>
          <w:w w:val="205"/>
          <w:position w:val="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620" w:bottom="280" w:left="300" w:right="300"/>
          <w:cols w:num="2" w:equalWidth="0">
            <w:col w:w="2209" w:space="179"/>
            <w:col w:w="925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180" w:lineRule="exact"/>
        <w:ind w:left="37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4.16pt;margin-top:-16.226065pt;width:48.959999pt;height:48.959999pt;mso-position-horizontal-relative:page;mso-position-vertical-relative:paragraph;z-index:-3433" type="#_x0000_t75">
            <v:imagedata r:id="rId131" o:title=""/>
          </v:shape>
        </w:pict>
      </w:r>
      <w:r>
        <w:rPr/>
        <w:pict>
          <v:group style="position:absolute;margin-left:144.960007pt;margin-top:-34.466076pt;width:202.559998pt;height:227.519988pt;mso-position-horizontal-relative:page;mso-position-vertical-relative:paragraph;z-index:-3432" coordorigin="2899,-689" coordsize="4051,4550">
            <v:shape style="position:absolute;left:2899;top:-689;width:4051;height:2131" type="#_x0000_t75">
              <v:imagedata r:id="rId132" o:title=""/>
            </v:shape>
            <v:group style="position:absolute;left:2923;top:1480;width:2;height:2376" coordorigin="2923,1480" coordsize="2,2376">
              <v:shape style="position:absolute;left:2923;top:1480;width:2;height:2376" coordorigin="2923,1480" coordsize="0,2376" path="m2923,3856l2923,1480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1.039978pt;margin-top:-38.306114pt;width:43.200001pt;height:42.240002pt;mso-position-horizontal-relative:page;mso-position-vertical-relative:paragraph;z-index:-3431" type="#_x0000_t75">
            <v:imagedata r:id="rId133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56"/>
          <w:position w:val="-1"/>
        </w:rPr>
        <w:t>111</w:t>
      </w:r>
      <w:r>
        <w:rPr>
          <w:rFonts w:ascii="Arial" w:hAnsi="Arial" w:cs="Arial" w:eastAsia="Arial"/>
          <w:sz w:val="16"/>
          <w:szCs w:val="16"/>
          <w:spacing w:val="0"/>
          <w:w w:val="56"/>
          <w:position w:val="-1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56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56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  <w:position w:val="-1"/>
        </w:rPr>
        <w:t>Los</w:t>
      </w:r>
      <w:r>
        <w:rPr>
          <w:rFonts w:ascii="Arial" w:hAnsi="Arial" w:cs="Arial" w:eastAsia="Arial"/>
          <w:sz w:val="16"/>
          <w:szCs w:val="16"/>
          <w:spacing w:val="-6"/>
          <w:w w:val="96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expediente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judiciales</w:t>
      </w:r>
      <w:r>
        <w:rPr>
          <w:rFonts w:ascii="Arial" w:hAnsi="Arial" w:cs="Arial" w:eastAsia="Arial"/>
          <w:sz w:val="16"/>
          <w:szCs w:val="16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tant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6"/>
          <w:szCs w:val="16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causen</w:t>
      </w:r>
      <w:r>
        <w:rPr>
          <w:rFonts w:ascii="Arial" w:hAnsi="Arial" w:cs="Arial" w:eastAsia="Arial"/>
          <w:sz w:val="16"/>
          <w:szCs w:val="16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  <w:position w:val="-1"/>
        </w:rPr>
        <w:t>estado;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63" w:lineRule="auto"/>
        <w:ind w:left="3714" w:right="503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expediente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administrativo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seguidos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juicio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tanto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causen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estado;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Sz w:w="12240" w:h="15840"/>
          <w:pgMar w:top="200" w:bottom="280" w:left="620" w:right="240"/>
        </w:sectPr>
      </w:pPr>
      <w:rPr/>
    </w:p>
    <w:p>
      <w:pPr>
        <w:spacing w:before="44" w:after="0" w:line="240" w:lineRule="auto"/>
        <w:ind w:left="703" w:right="428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.410004pt;margin-top:12.698185pt;width:20.900881pt;height:14.5pt;mso-position-horizontal-relative:page;mso-position-vertical-relative:paragraph;z-index:-3425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3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spacing w:val="0"/>
                      <w:w w:val="263"/>
                      <w:i/>
                    </w:rPr>
                    <w:t>':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95"/>
        </w:rPr>
        <w:t>1!-ll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35" w:right="35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27"/>
          <w:i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2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7"/>
          <w:i/>
        </w:rPr>
        <w:t>1</w:t>
      </w:r>
      <w:r>
        <w:rPr>
          <w:rFonts w:ascii="Arial" w:hAnsi="Arial" w:cs="Arial" w:eastAsia="Arial"/>
          <w:sz w:val="17"/>
          <w:szCs w:val="17"/>
          <w:spacing w:val="60"/>
          <w:w w:val="12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7"/>
          <w:i/>
        </w:rPr>
        <w:t>J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70" w:right="38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0" w:lineRule="exact"/>
        <w:ind w:left="83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w w:val="113"/>
        </w:rPr>
        <w:t>Genera</w:t>
      </w:r>
      <w:r>
        <w:rPr>
          <w:rFonts w:ascii="Times New Roman" w:hAnsi="Times New Roman" w:cs="Times New Roman" w:eastAsia="Times New Roman"/>
          <w:sz w:val="15"/>
          <w:szCs w:val="15"/>
          <w:w w:val="114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7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39" w:after="0" w:line="281" w:lineRule="auto"/>
        <w:ind w:left="14" w:right="553" w:firstLine="-1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V.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procedimiento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responsabilidad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tant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resolución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administrativ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jurisdiccional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definitiva;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VI.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Derogada</w:t>
      </w:r>
    </w:p>
    <w:p>
      <w:pPr>
        <w:jc w:val="left"/>
        <w:spacing w:after="0"/>
        <w:sectPr>
          <w:type w:val="continuous"/>
          <w:pgSz w:w="12240" w:h="15840"/>
          <w:pgMar w:top="620" w:bottom="280" w:left="620" w:right="240"/>
          <w:cols w:num="2" w:equalWidth="0">
            <w:col w:w="1429" w:space="2271"/>
            <w:col w:w="7680"/>
          </w:cols>
        </w:sectPr>
      </w:pPr>
      <w:rPr/>
    </w:p>
    <w:p>
      <w:pPr>
        <w:spacing w:before="46" w:after="0" w:line="269" w:lineRule="auto"/>
        <w:ind w:left="3705" w:right="524" w:firstLine="-3590"/>
        <w:jc w:val="left"/>
        <w:tabs>
          <w:tab w:pos="37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8"/>
          <w:szCs w:val="8"/>
          <w:w w:val="90"/>
          <w:position w:val="5"/>
        </w:rPr>
        <w:t>cX.AHfJ</w:t>
      </w:r>
      <w:r>
        <w:rPr>
          <w:rFonts w:ascii="Times New Roman" w:hAnsi="Times New Roman" w:cs="Times New Roman" w:eastAsia="Times New Roman"/>
          <w:sz w:val="8"/>
          <w:szCs w:val="8"/>
          <w:spacing w:val="-1"/>
          <w:w w:val="90"/>
          <w:position w:val="5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89"/>
          <w:position w:val="5"/>
        </w:rPr>
        <w:t>..</w:t>
      </w:r>
      <w:r>
        <w:rPr>
          <w:rFonts w:ascii="Times New Roman" w:hAnsi="Times New Roman" w:cs="Times New Roman" w:eastAsia="Times New Roman"/>
          <w:sz w:val="8"/>
          <w:szCs w:val="8"/>
          <w:spacing w:val="-5"/>
          <w:w w:val="89"/>
          <w:position w:val="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45"/>
          <w:position w:val="5"/>
        </w:rPr>
        <w:t>u</w:t>
      </w:r>
      <w:r>
        <w:rPr>
          <w:rFonts w:ascii="Times New Roman" w:hAnsi="Times New Roman" w:cs="Times New Roman" w:eastAsia="Times New Roman"/>
          <w:sz w:val="8"/>
          <w:szCs w:val="8"/>
          <w:spacing w:val="3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  <w:position w:val="5"/>
        </w:rPr>
        <w:t>m;r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  <w:position w:val="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spacing w:val="14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15"/>
          <w:position w:val="5"/>
        </w:rPr>
        <w:t>f,n.a..n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15"/>
          <w:position w:val="5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spacing w:val="-11"/>
          <w:w w:val="115"/>
          <w:position w:val="5"/>
        </w:rPr>
        <w:t> </w:t>
      </w:r>
      <w:r>
        <w:rPr>
          <w:rFonts w:ascii="Arial" w:hAnsi="Arial" w:cs="Arial" w:eastAsia="Arial"/>
          <w:sz w:val="6"/>
          <w:szCs w:val="6"/>
          <w:spacing w:val="0"/>
          <w:w w:val="115"/>
          <w:position w:val="5"/>
        </w:rPr>
        <w:t>!</w:t>
      </w:r>
      <w:r>
        <w:rPr>
          <w:rFonts w:ascii="Arial" w:hAnsi="Arial" w:cs="Arial" w:eastAsia="Arial"/>
          <w:sz w:val="6"/>
          <w:szCs w:val="6"/>
          <w:spacing w:val="0"/>
          <w:w w:val="115"/>
          <w:position w:val="5"/>
        </w:rPr>
        <w:t>)</w:t>
      </w:r>
      <w:r>
        <w:rPr>
          <w:rFonts w:ascii="Arial" w:hAnsi="Arial" w:cs="Arial" w:eastAsia="Arial"/>
          <w:sz w:val="6"/>
          <w:szCs w:val="6"/>
          <w:spacing w:val="0"/>
          <w:w w:val="115"/>
          <w:position w:val="5"/>
        </w:rPr>
        <w:t>!':</w:t>
      </w:r>
      <w:r>
        <w:rPr>
          <w:rFonts w:ascii="Arial" w:hAnsi="Arial" w:cs="Arial" w:eastAsia="Arial"/>
          <w:sz w:val="6"/>
          <w:szCs w:val="6"/>
          <w:spacing w:val="16"/>
          <w:w w:val="115"/>
          <w:position w:val="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  <w:position w:val="5"/>
        </w:rPr>
        <w:t>J.o..t.l5CO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  <w:position w:val="5"/>
        </w:rPr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VIl.</w:t>
      </w:r>
      <w:r>
        <w:rPr>
          <w:rFonts w:ascii="Arial" w:hAnsi="Arial" w:cs="Arial" w:eastAsia="Arial"/>
          <w:sz w:val="16"/>
          <w:szCs w:val="16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entregad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6"/>
          <w:szCs w:val="16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6"/>
          <w:szCs w:val="16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carácte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6"/>
          <w:szCs w:val="16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reservada</w:t>
      </w:r>
      <w:r>
        <w:rPr>
          <w:rFonts w:ascii="Arial" w:hAnsi="Arial" w:cs="Arial" w:eastAsia="Arial"/>
          <w:sz w:val="16"/>
          <w:szCs w:val="16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6"/>
          <w:szCs w:val="16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confidencia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por</w:t>
      </w:r>
      <w:r>
        <w:rPr>
          <w:rFonts w:ascii="Arial" w:hAnsi="Arial" w:cs="Arial" w:eastAsia="Arial"/>
          <w:sz w:val="16"/>
          <w:szCs w:val="16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autoridade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federale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6"/>
          <w:szCs w:val="16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position w:val="0"/>
        </w:rPr>
        <w:t>otros</w:t>
      </w:r>
      <w:r>
        <w:rPr>
          <w:rFonts w:ascii="Arial" w:hAnsi="Arial" w:cs="Arial" w:eastAsia="Arial"/>
          <w:sz w:val="16"/>
          <w:szCs w:val="16"/>
          <w:spacing w:val="0"/>
          <w:w w:val="108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estados</w:t>
      </w:r>
      <w:r>
        <w:rPr>
          <w:rFonts w:ascii="Arial" w:hAnsi="Arial" w:cs="Arial" w:eastAsia="Arial"/>
          <w:sz w:val="16"/>
          <w:szCs w:val="16"/>
          <w:spacing w:val="7"/>
          <w:w w:val="100"/>
          <w:position w:val="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6"/>
          <w:szCs w:val="16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por</w:t>
      </w:r>
      <w:r>
        <w:rPr>
          <w:rFonts w:ascii="Arial" w:hAnsi="Arial" w:cs="Arial" w:eastAsia="Arial"/>
          <w:sz w:val="16"/>
          <w:szCs w:val="16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  <w:t>organismos</w:t>
      </w:r>
      <w:r>
        <w:rPr>
          <w:rFonts w:ascii="Arial" w:hAnsi="Arial" w:cs="Arial" w:eastAsia="Arial"/>
          <w:sz w:val="16"/>
          <w:szCs w:val="16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  <w:position w:val="0"/>
        </w:rPr>
        <w:t>internacionales;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0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9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secret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comercial</w:t>
      </w:r>
      <w:r>
        <w:rPr>
          <w:rFonts w:ascii="Arial" w:hAnsi="Arial" w:cs="Arial" w:eastAsia="Arial"/>
          <w:sz w:val="16"/>
          <w:szCs w:val="16"/>
          <w:spacing w:val="6"/>
          <w:w w:val="103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industrial</w:t>
      </w:r>
      <w:r>
        <w:rPr>
          <w:rFonts w:ascii="Arial" w:hAnsi="Arial" w:cs="Arial" w:eastAsia="Arial"/>
          <w:sz w:val="16"/>
          <w:szCs w:val="16"/>
          <w:spacing w:val="10"/>
          <w:w w:val="107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fiscal,</w:t>
      </w:r>
      <w:r>
        <w:rPr>
          <w:rFonts w:ascii="Arial" w:hAnsi="Arial" w:cs="Arial" w:eastAsia="Arial"/>
          <w:sz w:val="16"/>
          <w:szCs w:val="16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bancario</w:t>
      </w:r>
      <w:r>
        <w:rPr>
          <w:rFonts w:ascii="Arial" w:hAnsi="Arial" w:cs="Arial" w:eastAsia="Arial"/>
          <w:sz w:val="16"/>
          <w:szCs w:val="16"/>
          <w:spacing w:val="3"/>
          <w:w w:val="104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fiduciario,</w:t>
      </w:r>
      <w:r>
        <w:rPr>
          <w:rFonts w:ascii="Arial" w:hAnsi="Arial" w:cs="Arial" w:eastAsia="Arial"/>
          <w:sz w:val="16"/>
          <w:szCs w:val="16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bursátil</w:t>
      </w:r>
      <w:r>
        <w:rPr>
          <w:rFonts w:ascii="Arial" w:hAnsi="Arial" w:cs="Arial" w:eastAsia="Arial"/>
          <w:sz w:val="16"/>
          <w:szCs w:val="16"/>
          <w:spacing w:val="11"/>
          <w:w w:val="108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postal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2" w:after="0" w:line="272" w:lineRule="auto"/>
        <w:ind w:left="3705" w:right="515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otro,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expresa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cuya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titularida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d</w:t>
      </w:r>
      <w:r>
        <w:rPr>
          <w:rFonts w:ascii="Arial" w:hAnsi="Arial" w:cs="Arial" w:eastAsia="Arial"/>
          <w:sz w:val="16"/>
          <w:szCs w:val="16"/>
          <w:spacing w:val="33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corresponda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particulares,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internaciona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involucren</w:t>
      </w:r>
      <w:r>
        <w:rPr>
          <w:rFonts w:ascii="Arial" w:hAnsi="Arial" w:cs="Arial" w:eastAsia="Arial"/>
          <w:sz w:val="16"/>
          <w:szCs w:val="16"/>
          <w:spacing w:val="27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                                                                                                           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·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3710" w:right="538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6.399994pt;margin-top:-.896111pt;width:.1pt;height:102.48pt;mso-position-horizontal-relative:page;mso-position-vertical-relative:paragraph;z-index:-3427" coordorigin="2928,-18" coordsize="2,2050">
            <v:shape style="position:absolute;left:2928;top:-18;width:2;height:2050" coordorigin="2928,-18" coordsize="0,2050" path="m2928,2032l2928,-18e" filled="f" stroked="t" strokeweight=".4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IX.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bases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datos,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pregunta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reactivo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aplicación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exámenes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admisión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académica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evaluación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psicológica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concursos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oposición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equivalentes</w:t>
      </w:r>
      <w:r>
        <w:rPr>
          <w:rFonts w:ascii="Arial" w:hAnsi="Arial" w:cs="Arial" w:eastAsia="Arial"/>
          <w:sz w:val="16"/>
          <w:szCs w:val="16"/>
          <w:spacing w:val="2"/>
          <w:w w:val="104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7" w:lineRule="auto"/>
        <w:ind w:left="3700" w:right="3026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2"/>
        </w:rPr>
        <w:t>X</w:t>
      </w:r>
      <w:r>
        <w:rPr>
          <w:rFonts w:ascii="Arial" w:hAnsi="Arial" w:cs="Arial" w:eastAsia="Arial"/>
          <w:sz w:val="16"/>
          <w:szCs w:val="16"/>
          <w:spacing w:val="9"/>
          <w:w w:val="92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La</w:t>
      </w:r>
      <w:r>
        <w:rPr>
          <w:rFonts w:ascii="Arial" w:hAnsi="Arial" w:cs="Arial" w:eastAsia="Arial"/>
          <w:sz w:val="16"/>
          <w:szCs w:val="16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expresa.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17-Bis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3"/>
        </w:rPr>
        <w:t>reservada-</w:t>
      </w:r>
      <w:r>
        <w:rPr>
          <w:rFonts w:ascii="Arial" w:hAnsi="Arial" w:cs="Arial" w:eastAsia="Arial"/>
          <w:sz w:val="16"/>
          <w:szCs w:val="16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Excepciones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1" w:after="0" w:line="281" w:lineRule="auto"/>
        <w:ind w:left="3705" w:right="508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44.960007pt;margin-top:29.893904pt;width:3.84pt;height:225.120001pt;mso-position-horizontal-relative:page;mso-position-vertical-relative:paragraph;z-index:-3430" coordorigin="2899,598" coordsize="77,4502">
            <v:shape style="position:absolute;left:2899;top:598;width:77;height:3360" type="#_x0000_t75">
              <v:imagedata r:id="rId134" o:title=""/>
            </v:shape>
            <v:group style="position:absolute;left:2945;top:3948;width:2;height:1147" coordorigin="2945,3948" coordsize="2,1147">
              <v:shape style="position:absolute;left:2945;top:3948;width:2;height:1147" coordorigin="2945,3948" coordsize="0,1147" path="m2945,5095l2945,3948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75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7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-44"/>
          <w:w w:val="17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constituya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fideicomitentes</w:t>
      </w:r>
      <w:r>
        <w:rPr>
          <w:rFonts w:ascii="Arial" w:hAnsi="Arial" w:cs="Arial" w:eastAsia="Arial"/>
          <w:sz w:val="16"/>
          <w:szCs w:val="16"/>
          <w:spacing w:val="6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fideicomisario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spacing w:val="7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fiduciario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fideicomiso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involucren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clasificar,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ese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solo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supuesto,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éstos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secret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bancario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fiduciario,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perjuicio</w:t>
      </w:r>
      <w:r>
        <w:rPr>
          <w:rFonts w:ascii="Arial" w:hAnsi="Arial" w:cs="Arial" w:eastAsia="Arial"/>
          <w:sz w:val="16"/>
          <w:szCs w:val="16"/>
          <w:spacing w:val="7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causales</w:t>
      </w:r>
      <w:r>
        <w:rPr>
          <w:rFonts w:ascii="Arial" w:hAnsi="Arial" w:cs="Arial" w:eastAsia="Arial"/>
          <w:sz w:val="16"/>
          <w:szCs w:val="16"/>
          <w:spacing w:val="-5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prevé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3705" w:right="51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2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constituya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usuarios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institució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bancaria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operaciones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involucren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'podrá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clasificar,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ese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supuesto,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2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éstos,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secret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bancario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perjuicio</w:t>
      </w:r>
      <w:r>
        <w:rPr>
          <w:rFonts w:ascii="Arial" w:hAnsi="Arial" w:cs="Arial" w:eastAsia="Arial"/>
          <w:sz w:val="16"/>
          <w:szCs w:val="16"/>
          <w:spacing w:val="25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demás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causales</w:t>
      </w:r>
      <w:r>
        <w:rPr>
          <w:rFonts w:ascii="Arial" w:hAnsi="Arial" w:cs="Arial" w:eastAsia="Arial"/>
          <w:sz w:val="16"/>
          <w:szCs w:val="16"/>
          <w:spacing w:val="-1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prevé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3700" w:right="512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constituya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contribuyente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materia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tributaria,</w:t>
      </w:r>
      <w:r>
        <w:rPr>
          <w:rFonts w:ascii="Arial" w:hAnsi="Arial" w:cs="Arial" w:eastAsia="Arial"/>
          <w:sz w:val="16"/>
          <w:szCs w:val="16"/>
          <w:spacing w:val="-4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recursos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secret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fiscal.</w:t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69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18</w:t>
      </w:r>
      <w:r>
        <w:rPr>
          <w:rFonts w:ascii="Arial" w:hAnsi="Arial" w:cs="Arial" w:eastAsia="Arial"/>
          <w:sz w:val="16"/>
          <w:szCs w:val="16"/>
          <w:spacing w:val="-2"/>
          <w:w w:val="107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-8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reservada-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Negación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3710" w:right="54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negar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spacing w:val="-1"/>
          <w:w w:val="9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entreg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deben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justificar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siguiente: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3700" w:right="480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encuentr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previst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hipótesi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ley;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3705" w:right="510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9"/>
        </w:rPr>
        <w:t>11</w:t>
      </w:r>
      <w:r>
        <w:rPr>
          <w:rFonts w:ascii="Arial" w:hAnsi="Arial" w:cs="Arial" w:eastAsia="Arial"/>
          <w:sz w:val="16"/>
          <w:szCs w:val="16"/>
          <w:spacing w:val="0"/>
          <w:w w:val="59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59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5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divulgación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efectivament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protegid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o</w:t>
      </w:r>
      <w:r>
        <w:rPr>
          <w:rFonts w:ascii="Arial" w:hAnsi="Arial" w:cs="Arial" w:eastAsia="Arial"/>
          <w:sz w:val="16"/>
          <w:szCs w:val="16"/>
          <w:spacing w:val="12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representand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real</w:t>
      </w:r>
      <w:r>
        <w:rPr>
          <w:rFonts w:ascii="Arial" w:hAnsi="Arial" w:cs="Arial" w:eastAsia="Arial"/>
          <w:sz w:val="16"/>
          <w:szCs w:val="16"/>
          <w:spacing w:val="9"/>
          <w:w w:val="104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demostrabl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e</w:t>
      </w:r>
      <w:r>
        <w:rPr>
          <w:rFonts w:ascii="Arial" w:hAnsi="Arial" w:cs="Arial" w:eastAsia="Arial"/>
          <w:sz w:val="16"/>
          <w:szCs w:val="16"/>
          <w:spacing w:val="8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identificabl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perjuicio</w:t>
      </w:r>
      <w:r>
        <w:rPr>
          <w:rFonts w:ascii="Arial" w:hAnsi="Arial" w:cs="Arial" w:eastAsia="Arial"/>
          <w:sz w:val="16"/>
          <w:szCs w:val="16"/>
          <w:spacing w:val="2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significativ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interés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estatal;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3705" w:right="53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58"/>
        </w:rPr>
        <w:t>111</w:t>
      </w:r>
      <w:r>
        <w:rPr>
          <w:rFonts w:ascii="Arial" w:hAnsi="Arial" w:cs="Arial" w:eastAsia="Arial"/>
          <w:sz w:val="16"/>
          <w:szCs w:val="16"/>
          <w:w w:val="57"/>
        </w:rPr>
        <w:t>.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spacing w:val="-14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daño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producirí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-7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supera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referencia</w:t>
      </w:r>
      <w:r>
        <w:rPr>
          <w:rFonts w:ascii="Arial" w:hAnsi="Arial" w:cs="Arial" w:eastAsia="Arial"/>
          <w:sz w:val="16"/>
          <w:szCs w:val="16"/>
          <w:spacing w:val="5"/>
          <w:w w:val="105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3705" w:right="54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limitació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adecua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principio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proporcionalidad</w:t>
      </w:r>
      <w:r>
        <w:rPr>
          <w:rFonts w:ascii="Arial" w:hAnsi="Arial" w:cs="Arial" w:eastAsia="Arial"/>
          <w:sz w:val="16"/>
          <w:szCs w:val="16"/>
          <w:spacing w:val="33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represent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menos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restrictiv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disponible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evita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perjuicio.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3700" w:right="496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22.08pt;margin-top:5.583908pt;width:551.039978pt;height:88.32pt;mso-position-horizontal-relative:page;mso-position-vertical-relative:paragraph;z-index:-3429" type="#_x0000_t75">
            <v:imagedata r:id="rId135" o:title=""/>
          </v:shape>
        </w:pict>
      </w:r>
      <w:r>
        <w:rPr/>
        <w:pict>
          <v:shape style="position:absolute;margin-left:583.679993pt;margin-top:5.583908pt;width:9.6pt;height:74.879997pt;mso-position-horizontal-relative:page;mso-position-vertical-relative:paragraph;z-index:-3428" type="#_x0000_t75">
            <v:imagedata r:id="rId136" o:title=""/>
          </v:shape>
        </w:pict>
      </w:r>
      <w:r>
        <w:rPr>
          <w:rFonts w:ascii="Arial" w:hAnsi="Arial" w:cs="Arial" w:eastAsia="Arial"/>
          <w:sz w:val="16"/>
          <w:szCs w:val="16"/>
          <w:w w:val="104"/>
        </w:rPr>
        <w:t>2</w:t>
      </w:r>
      <w:r>
        <w:rPr>
          <w:rFonts w:ascii="Arial" w:hAnsi="Arial" w:cs="Arial" w:eastAsia="Arial"/>
          <w:sz w:val="16"/>
          <w:szCs w:val="16"/>
          <w:w w:val="103"/>
        </w:rPr>
        <w:t>.</w:t>
      </w:r>
      <w:r>
        <w:rPr>
          <w:rFonts w:ascii="Arial" w:hAnsi="Arial" w:cs="Arial" w:eastAsia="Arial"/>
          <w:sz w:val="16"/>
          <w:szCs w:val="16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justificació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llevará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prueba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daño</w:t>
      </w:r>
      <w:r>
        <w:rPr>
          <w:rFonts w:ascii="Arial" w:hAnsi="Arial" w:cs="Arial" w:eastAsia="Arial"/>
          <w:sz w:val="16"/>
          <w:szCs w:val="16"/>
          <w:spacing w:val="-1"/>
          <w:w w:val="106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mediant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e</w:t>
      </w:r>
      <w:r>
        <w:rPr>
          <w:rFonts w:ascii="Arial" w:hAnsi="Arial" w:cs="Arial" w:eastAsia="Arial"/>
          <w:sz w:val="16"/>
          <w:szCs w:val="16"/>
          <w:spacing w:val="-1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80"/>
        </w:rPr>
        <w:t>·</w:t>
      </w:r>
      <w:r>
        <w:rPr>
          <w:rFonts w:ascii="Arial" w:hAnsi="Arial" w:cs="Arial" w:eastAsia="Arial"/>
          <w:sz w:val="16"/>
          <w:szCs w:val="16"/>
          <w:spacing w:val="0"/>
          <w:w w:val="180"/>
        </w:rPr>
        <w:t> </w:t>
      </w:r>
      <w:r>
        <w:rPr>
          <w:rFonts w:ascii="Arial" w:hAnsi="Arial" w:cs="Arial" w:eastAsia="Arial"/>
          <w:sz w:val="16"/>
          <w:szCs w:val="16"/>
          <w:spacing w:val="24"/>
          <w:w w:val="18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someter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casos</w:t>
      </w:r>
      <w:r>
        <w:rPr>
          <w:rFonts w:ascii="Arial" w:hAnsi="Arial" w:cs="Arial" w:eastAsia="Arial"/>
          <w:sz w:val="16"/>
          <w:szCs w:val="16"/>
          <w:spacing w:val="4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concreto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-4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 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debiéndose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acredita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elemento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indicados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resultad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auto"/>
        <w:ind w:left="370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222pt;margin-top:69.703903pt;width:383.04pt;height:.1pt;mso-position-horizontal-relative:page;mso-position-vertical-relative:paragraph;z-index:-3426" coordorigin="4440,1394" coordsize="7661,2">
            <v:shape style="position:absolute;left:4440;top:1394;width:7661;height:2" coordorigin="4440,1394" coordsize="7661,0" path="m4440,1394l12101,1394e" filled="f" stroked="t" strokeweight="2.6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acta.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620" w:right="2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528" w:right="-20"/>
        <w:jc w:val="left"/>
        <w:rPr>
          <w:rFonts w:ascii="Times New Roman" w:hAnsi="Times New Roman" w:cs="Times New Roman" w:eastAsia="Times New Roman"/>
          <w:sz w:val="13.439453"/>
          <w:szCs w:val="13.439453"/>
        </w:rPr>
      </w:pPr>
      <w:rPr/>
      <w:r>
        <w:rPr/>
        <w:pict>
          <v:shape style="width:296.640015pt;height:6.72pt;mso-position-horizontal-relative:char;mso-position-vertical-relative:line" type="#_x0000_t75">
            <v:imagedata r:id="rId137" o:title=""/>
          </v:shape>
        </w:pict>
      </w:r>
      <w:r>
        <w:rPr>
          <w:rFonts w:ascii="Times New Roman" w:hAnsi="Times New Roman" w:cs="Times New Roman" w:eastAsia="Times New Roman"/>
          <w:sz w:val="13.439453"/>
          <w:szCs w:val="13.439453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68" w:lineRule="auto"/>
        <w:ind w:left="3789" w:right="2101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7.599998pt;margin-top:-4.11752pt;width:49.919998pt;height:49.919998pt;mso-position-horizontal-relative:page;mso-position-vertical-relative:paragraph;z-index:-3424" type="#_x0000_t75">
            <v:imagedata r:id="rId138" o:title=""/>
          </v:shape>
        </w:pict>
      </w:r>
      <w:r>
        <w:rPr/>
        <w:pict>
          <v:shape style="position:absolute;margin-left:528.960022pt;margin-top:-26.197515pt;width:78.720001pt;height:40.32pt;mso-position-horizontal-relative:page;mso-position-vertical-relative:paragraph;z-index:-3423" type="#_x0000_t75">
            <v:imagedata r:id="rId139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deje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considerarse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pasará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95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necesidad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previo.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Sz w:w="12240" w:h="15840"/>
          <w:pgMar w:top="420" w:bottom="280" w:left="64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72" w:right="349"/>
        <w:jc w:val="center"/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color w:val="030303"/>
          <w:spacing w:val="0"/>
          <w:w w:val="148"/>
        </w:rPr>
        <w:t>•</w:t>
      </w:r>
      <w:r>
        <w:rPr>
          <w:rFonts w:ascii="Arial" w:hAnsi="Arial" w:cs="Arial" w:eastAsia="Arial"/>
          <w:sz w:val="49"/>
          <w:szCs w:val="49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6" w:right="38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81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8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6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4"/>
          <w:w w:val="105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6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3"/>
          <w:w w:val="80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1" w:lineRule="exact"/>
        <w:ind w:left="298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92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</w:rPr>
        <w:t>ene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74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7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5"/>
          <w:w w:val="6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8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20"/>
        </w:rPr>
        <w:t>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9" w:after="0" w:line="268" w:lineRule="auto"/>
        <w:ind w:left="9" w:right="971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debida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clasificación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desclasificació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permiti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right="914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Siempr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deniegue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versión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supriman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confidenciales,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señalen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fundamento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motivacione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restricció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informativa,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justificad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artículo.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620" w:bottom="280" w:left="640" w:right="0"/>
          <w:cols w:num="2" w:equalWidth="0">
            <w:col w:w="1608" w:space="2167"/>
            <w:col w:w="7825"/>
          </w:cols>
        </w:sectPr>
      </w:pPr>
      <w:rPr/>
    </w:p>
    <w:p>
      <w:pPr>
        <w:spacing w:before="29" w:after="0" w:line="240" w:lineRule="auto"/>
        <w:ind w:left="329" w:right="-20"/>
        <w:jc w:val="left"/>
        <w:tabs>
          <w:tab w:pos="37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313131"/>
          <w:w w:val="131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w w:val="13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w w:val="131"/>
        </w:rPr>
        <w:t>(,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-4"/>
          <w:w w:val="131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3"/>
          <w:w w:val="122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3"/>
          <w:w w:val="144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1"/>
          <w:w w:val="82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313131"/>
          <w:spacing w:val="0"/>
          <w:w w:val="76"/>
        </w:rPr>
        <w:t>I'</w:t>
      </w:r>
      <w:r>
        <w:rPr>
          <w:rFonts w:ascii="Arial" w:hAnsi="Arial" w:cs="Arial" w:eastAsia="Arial"/>
          <w:sz w:val="9"/>
          <w:szCs w:val="9"/>
          <w:color w:val="313131"/>
          <w:spacing w:val="-2"/>
          <w:w w:val="76"/>
        </w:rPr>
        <w:t>H</w:t>
      </w:r>
      <w:r>
        <w:rPr>
          <w:rFonts w:ascii="Arial" w:hAnsi="Arial" w:cs="Arial" w:eastAsia="Arial"/>
          <w:sz w:val="9"/>
          <w:szCs w:val="9"/>
          <w:color w:val="030303"/>
          <w:spacing w:val="-21"/>
          <w:w w:val="76"/>
        </w:rPr>
        <w:t>r</w:t>
      </w:r>
      <w:r>
        <w:rPr>
          <w:rFonts w:ascii="Arial" w:hAnsi="Arial" w:cs="Arial" w:eastAsia="Arial"/>
          <w:sz w:val="9"/>
          <w:szCs w:val="9"/>
          <w:color w:val="313131"/>
          <w:spacing w:val="4"/>
          <w:w w:val="76"/>
        </w:rPr>
        <w:t>:</w:t>
      </w:r>
      <w:r>
        <w:rPr>
          <w:rFonts w:ascii="Arial" w:hAnsi="Arial" w:cs="Arial" w:eastAsia="Arial"/>
          <w:sz w:val="9"/>
          <w:szCs w:val="9"/>
          <w:color w:val="030303"/>
          <w:spacing w:val="0"/>
          <w:w w:val="76"/>
        </w:rPr>
        <w:t>.</w:t>
      </w:r>
      <w:r>
        <w:rPr>
          <w:rFonts w:ascii="Arial" w:hAnsi="Arial" w:cs="Arial" w:eastAsia="Arial"/>
          <w:sz w:val="9"/>
          <w:szCs w:val="9"/>
          <w:color w:val="030303"/>
          <w:spacing w:val="-3"/>
          <w:w w:val="7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25252"/>
          <w:spacing w:val="0"/>
          <w:w w:val="54"/>
        </w:rPr>
        <w:t>F.</w:t>
      </w:r>
      <w:r>
        <w:rPr>
          <w:rFonts w:ascii="Times New Roman" w:hAnsi="Times New Roman" w:cs="Times New Roman" w:eastAsia="Times New Roman"/>
          <w:sz w:val="7"/>
          <w:szCs w:val="7"/>
          <w:color w:val="525252"/>
          <w:spacing w:val="3"/>
          <w:w w:val="5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2"/>
          <w:w w:val="120"/>
        </w:rPr>
        <w:t>S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75"/>
        </w:rPr>
        <w:t>J: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3"/>
          <w:w w:val="76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0"/>
          <w:w w:val="9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-6"/>
          <w:w w:val="9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4"/>
        </w:rPr>
        <w:t>DO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0"/>
          <w:w w:val="102"/>
        </w:rPr>
        <w:t>/}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0"/>
          <w:w w:val="103"/>
        </w:rPr>
        <w:t>f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68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68"/>
        </w:rPr>
        <w:t>é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1"/>
          <w:w w:val="6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17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2"/>
          <w:w w:val="117"/>
        </w:rPr>
        <w:t>M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97"/>
        </w:rPr>
        <w:t>.f</w:t>
      </w:r>
      <w:r>
        <w:rPr>
          <w:rFonts w:ascii="Times New Roman" w:hAnsi="Times New Roman" w:cs="Times New Roman" w:eastAsia="Times New Roman"/>
          <w:sz w:val="7"/>
          <w:szCs w:val="7"/>
          <w:color w:val="313131"/>
          <w:spacing w:val="-11"/>
          <w:w w:val="526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4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4"/>
        </w:rPr>
        <w:t>19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8"/>
          <w:position w:val="-4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4"/>
        </w:rPr>
        <w:t>Reserva-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8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4"/>
        </w:rPr>
        <w:t>Periodo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  <w:position w:val="-4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2"/>
          <w:w w:val="100"/>
          <w:position w:val="-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  <w:position w:val="-4"/>
        </w:rPr>
        <w:t>Extinción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7" w:lineRule="auto"/>
        <w:ind w:left="3784" w:right="938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nunca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exceder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cinco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casos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subsist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circunstancia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emitirse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correspondiente.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3789" w:right="91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i/>
        </w:rPr>
        <w:t>2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12121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9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2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clasificars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refier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violaciones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graves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fundamentale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lesa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relacionada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corrupción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embarg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217"/>
        </w:rPr>
        <w:t>,</w:t>
      </w:r>
      <w:r>
        <w:rPr>
          <w:rFonts w:ascii="Arial" w:hAnsi="Arial" w:cs="Arial" w:eastAsia="Arial"/>
          <w:sz w:val="16"/>
          <w:szCs w:val="16"/>
          <w:color w:val="212121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versión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personale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43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3784" w:right="1009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secciones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reservadas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confidenciales,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elaborar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versión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teste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secciones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clasificadas,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indicando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608" w:right="3901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Tercero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6244" w:right="3506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Obligados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6276" w:right="3539" w:firstLine="-11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Capítulo·!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Generales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84" w:right="468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98" w:right="370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sig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5"/>
        </w:rPr>
        <w:t>u</w:t>
      </w:r>
      <w:r>
        <w:rPr>
          <w:rFonts w:ascii="Arial" w:hAnsi="Arial" w:cs="Arial" w:eastAsia="Arial"/>
          <w:sz w:val="16"/>
          <w:szCs w:val="16"/>
          <w:color w:val="212121"/>
          <w:spacing w:val="-1"/>
          <w:w w:val="197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obligaciones: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98" w:right="93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Promove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3798" w:right="710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Instituto;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3798" w:right="99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60"/>
        </w:rPr>
        <w:t>11</w:t>
      </w:r>
      <w:r>
        <w:rPr>
          <w:rFonts w:ascii="Arial" w:hAnsi="Arial" w:cs="Arial" w:eastAsia="Arial"/>
          <w:sz w:val="16"/>
          <w:szCs w:val="16"/>
          <w:color w:val="030303"/>
          <w:w w:val="59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Constitui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vigilar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funcionamiento,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señalados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4"/>
        </w:rPr>
        <w:t>XIX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8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anterior;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3808" w:right="909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56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w w:val="55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desconcentrado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recepción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entreg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necesario;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0" w:lineRule="auto"/>
        <w:ind w:left="3798" w:right="941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9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Publica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identificació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u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6"/>
        </w:rPr>
        <w:t>b</w:t>
      </w:r>
      <w:r>
        <w:rPr>
          <w:rFonts w:ascii="Arial" w:hAnsi="Arial" w:cs="Arial" w:eastAsia="Arial"/>
          <w:sz w:val="16"/>
          <w:szCs w:val="16"/>
          <w:color w:val="212121"/>
          <w:spacing w:val="-8"/>
          <w:w w:val="164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cación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Comité,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consult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pública;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7" w:lineRule="auto"/>
        <w:ind w:left="3803" w:right="941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7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Orienta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facilita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consult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incluidas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fuentes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directa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posible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presupuesto,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procurarán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tener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terminale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informática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Unidades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facilita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consult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4" w:lineRule="auto"/>
        <w:ind w:left="3808" w:right="91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67.359985pt;margin-top:1.546065pt;width:42.240002pt;height:128.277681pt;mso-position-horizontal-relative:page;mso-position-vertical-relative:paragraph;z-index:-3422" coordorigin="11347,31" coordsize="845,2566">
            <v:shape style="position:absolute;left:11347;top:504;width:845;height:2093" type="#_x0000_t75">
              <v:imagedata r:id="rId140" o:title=""/>
            </v:shape>
            <v:group style="position:absolute;left:12037;top:47;width:2;height:2177" coordorigin="12037,47" coordsize="2,2177">
              <v:shape style="position:absolute;left:12037;top:47;width:2;height:2177" coordorigin="12037,47" coordsize="0,2177" path="m12037,2224l12037,47e" filled="f" stroked="t" strokeweight="1.614776pt" strokecolor="#08080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Publica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permanentement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internet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fáci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comprensión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población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actualiza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mes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fundamenta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8" w:lineRule="auto"/>
        <w:ind w:left="3812" w:right="123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dirigidas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remiti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corresponda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atender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tramita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respuest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competenci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89"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640" w:right="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7" w:lineRule="atLeast"/>
        <w:ind w:left="107" w:right="-97"/>
        <w:jc w:val="left"/>
        <w:tabs>
          <w:tab w:pos="232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118.080002pt;margin-top:8.065289pt;width:32.639999pt;height:19.200001pt;mso-position-horizontal-relative:page;mso-position-vertical-relative:paragraph;z-index:-3421" type="#_x0000_t75">
            <v:imagedata r:id="rId141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4"/>
        </w:rPr>
        <w:t>ww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4"/>
          <w:w w:val="114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37"/>
          <w:w w:val="87"/>
          <w:i/>
        </w:rPr>
        <w:t>1</w:t>
      </w:r>
      <w:r>
        <w:rPr>
          <w:rFonts w:ascii="Arial" w:hAnsi="Arial" w:cs="Arial" w:eastAsia="Arial"/>
          <w:sz w:val="32"/>
          <w:szCs w:val="32"/>
          <w:color w:val="212121"/>
          <w:spacing w:val="-34"/>
          <w:w w:val="86"/>
          <w:position w:val="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106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4"/>
          <w:position w:val="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2"/>
          <w:w w:val="64"/>
          <w:position w:val="0"/>
        </w:rPr>
        <w:t>1</w:t>
      </w:r>
      <w:r>
        <w:rPr>
          <w:rFonts w:ascii="Arial" w:hAnsi="Arial" w:cs="Arial" w:eastAsia="Arial"/>
          <w:sz w:val="32"/>
          <w:szCs w:val="32"/>
          <w:color w:val="030303"/>
          <w:spacing w:val="-43"/>
          <w:w w:val="86"/>
          <w:position w:val="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2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121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8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128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13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7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525252"/>
          <w:spacing w:val="-31"/>
          <w:w w:val="98"/>
          <w:position w:val="0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22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606060"/>
          <w:spacing w:val="0"/>
          <w:w w:val="53"/>
          <w:position w:val="8"/>
        </w:rPr>
        <w:t>:</w:t>
      </w:r>
      <w:r>
        <w:rPr>
          <w:rFonts w:ascii="Arial" w:hAnsi="Arial" w:cs="Arial" w:eastAsia="Arial"/>
          <w:sz w:val="17"/>
          <w:szCs w:val="17"/>
          <w:color w:val="606060"/>
          <w:spacing w:val="-22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-29"/>
          <w:w w:val="71"/>
          <w:position w:val="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0"/>
          <w:w w:val="22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0"/>
          <w:w w:val="22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0"/>
          <w:w w:val="22"/>
          <w:position w:val="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212121"/>
          <w:spacing w:val="4"/>
          <w:w w:val="22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25252"/>
          <w:spacing w:val="0"/>
          <w:w w:val="22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right="-157"/>
        <w:jc w:val="left"/>
        <w:tabs>
          <w:tab w:pos="600" w:val="left"/>
          <w:tab w:pos="10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78"/>
          <w:szCs w:val="78"/>
          <w:color w:val="030303"/>
          <w:spacing w:val="-162"/>
          <w:w w:val="100"/>
          <w:position w:val="-5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100"/>
          <w:position w:val="-6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-2"/>
          <w:w w:val="100"/>
          <w:position w:val="-6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100"/>
          <w:position w:val="-6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57"/>
          <w:position w:val="-60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-19"/>
          <w:w w:val="57"/>
          <w:position w:val="-6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100"/>
          <w:position w:val="-6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57"/>
          <w:position w:val="-60"/>
        </w:rPr>
        <w:t>...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4" w:lineRule="atLeast"/>
        <w:ind w:right="-91"/>
        <w:jc w:val="left"/>
        <w:tabs>
          <w:tab w:pos="320" w:val="left"/>
          <w:tab w:pos="940" w:val="left"/>
          <w:tab w:pos="200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5"/>
          <w:szCs w:val="5"/>
          <w:color w:val="A1A1A1"/>
          <w:spacing w:val="-3"/>
          <w:w w:val="184"/>
          <w:position w:val="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BCBCBC"/>
          <w:spacing w:val="-14"/>
          <w:w w:val="9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0"/>
          <w:w w:val="47"/>
          <w:position w:val="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47"/>
          <w:position w:val="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828282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A1A1A1"/>
          <w:spacing w:val="-4"/>
          <w:w w:val="94"/>
          <w:position w:val="0"/>
        </w:rPr>
        <w:t>·</w:t>
      </w:r>
      <w:r>
        <w:rPr>
          <w:rFonts w:ascii="Arial" w:hAnsi="Arial" w:cs="Arial" w:eastAsia="Arial"/>
          <w:sz w:val="14"/>
          <w:szCs w:val="14"/>
          <w:color w:val="606060"/>
          <w:spacing w:val="-7"/>
          <w:w w:val="65"/>
          <w:position w:val="8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1"/>
          <w:w w:val="94"/>
          <w:position w:val="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-23"/>
          <w:w w:val="123"/>
          <w:position w:val="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909090"/>
          <w:spacing w:val="0"/>
          <w:w w:val="85"/>
          <w:position w:val="8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909090"/>
          <w:spacing w:val="0"/>
          <w:w w:val="100"/>
          <w:position w:val="8"/>
        </w:rPr>
        <w:t>     </w:t>
      </w:r>
      <w:r>
        <w:rPr>
          <w:rFonts w:ascii="Times New Roman" w:hAnsi="Times New Roman" w:cs="Times New Roman" w:eastAsia="Times New Roman"/>
          <w:sz w:val="11"/>
          <w:szCs w:val="11"/>
          <w:color w:val="909090"/>
          <w:spacing w:val="-10"/>
          <w:w w:val="100"/>
          <w:position w:val="8"/>
        </w:rPr>
        <w:t> </w:t>
      </w:r>
      <w:r>
        <w:rPr>
          <w:rFonts w:ascii="Arial" w:hAnsi="Arial" w:cs="Arial" w:eastAsia="Arial"/>
          <w:sz w:val="27"/>
          <w:szCs w:val="27"/>
          <w:color w:val="909090"/>
          <w:spacing w:val="0"/>
          <w:w w:val="50"/>
          <w:position w:val="8"/>
        </w:rPr>
        <w:t>.</w:t>
      </w:r>
      <w:r>
        <w:rPr>
          <w:rFonts w:ascii="Arial" w:hAnsi="Arial" w:cs="Arial" w:eastAsia="Arial"/>
          <w:sz w:val="27"/>
          <w:szCs w:val="27"/>
          <w:color w:val="909090"/>
          <w:spacing w:val="-53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0"/>
          <w:w w:val="71"/>
          <w:position w:val="0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9"/>
          <w:szCs w:val="19"/>
          <w:color w:val="707070"/>
          <w:spacing w:val="0"/>
          <w:w w:val="45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7" w:lineRule="atLeast"/>
        <w:ind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3"/>
          <w:szCs w:val="33"/>
          <w:color w:val="424242"/>
          <w:spacing w:val="-3"/>
          <w:w w:val="41"/>
          <w:position w:val="8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909090"/>
          <w:spacing w:val="-68"/>
          <w:w w:val="122"/>
          <w:position w:val="0"/>
        </w:rPr>
        <w:t>"</w:t>
      </w:r>
      <w:r>
        <w:rPr>
          <w:rFonts w:ascii="Arial" w:hAnsi="Arial" w:cs="Arial" w:eastAsia="Arial"/>
          <w:sz w:val="33"/>
          <w:szCs w:val="33"/>
          <w:color w:val="828282"/>
          <w:spacing w:val="0"/>
          <w:w w:val="19"/>
          <w:position w:val="8"/>
        </w:rPr>
        <w:t>·</w:t>
      </w:r>
      <w:r>
        <w:rPr>
          <w:rFonts w:ascii="Arial" w:hAnsi="Arial" w:cs="Arial" w:eastAsia="Arial"/>
          <w:sz w:val="33"/>
          <w:szCs w:val="33"/>
          <w:color w:val="828282"/>
          <w:spacing w:val="17"/>
          <w:w w:val="19"/>
          <w:position w:val="8"/>
        </w:rPr>
        <w:t>·</w:t>
      </w:r>
      <w:r>
        <w:rPr>
          <w:rFonts w:ascii="Arial" w:hAnsi="Arial" w:cs="Arial" w:eastAsia="Arial"/>
          <w:sz w:val="33"/>
          <w:szCs w:val="33"/>
          <w:color w:val="BCBCBC"/>
          <w:spacing w:val="-102"/>
          <w:w w:val="139"/>
          <w:position w:val="8"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0"/>
          <w:w w:val="41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606060"/>
          <w:spacing w:val="2"/>
          <w:w w:val="41"/>
          <w:position w:val="0"/>
        </w:rPr>
        <w:t>•</w:t>
      </w:r>
      <w:r>
        <w:rPr>
          <w:rFonts w:ascii="Arial" w:hAnsi="Arial" w:cs="Arial" w:eastAsia="Arial"/>
          <w:sz w:val="33"/>
          <w:szCs w:val="33"/>
          <w:color w:val="828282"/>
          <w:spacing w:val="0"/>
          <w:w w:val="34"/>
          <w:position w:val="8"/>
        </w:rPr>
        <w:t>·</w:t>
      </w:r>
      <w:r>
        <w:rPr>
          <w:rFonts w:ascii="Arial" w:hAnsi="Arial" w:cs="Arial" w:eastAsia="Arial"/>
          <w:sz w:val="33"/>
          <w:szCs w:val="33"/>
          <w:color w:val="828282"/>
          <w:spacing w:val="-8"/>
          <w:w w:val="34"/>
          <w:position w:val="8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-39"/>
          <w:w w:val="75"/>
          <w:position w:val="0"/>
        </w:rPr>
        <w:t>.</w:t>
      </w:r>
      <w:r>
        <w:rPr>
          <w:rFonts w:ascii="Arial" w:hAnsi="Arial" w:cs="Arial" w:eastAsia="Arial"/>
          <w:sz w:val="33"/>
          <w:szCs w:val="33"/>
          <w:color w:val="828282"/>
          <w:spacing w:val="-11"/>
          <w:w w:val="34"/>
          <w:position w:val="8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-41"/>
          <w:w w:val="74"/>
          <w:position w:val="0"/>
        </w:rPr>
        <w:t>:</w:t>
      </w:r>
      <w:r>
        <w:rPr>
          <w:rFonts w:ascii="Arial" w:hAnsi="Arial" w:cs="Arial" w:eastAsia="Arial"/>
          <w:sz w:val="33"/>
          <w:szCs w:val="33"/>
          <w:color w:val="828282"/>
          <w:spacing w:val="-7"/>
          <w:w w:val="34"/>
          <w:position w:val="8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0"/>
          <w:w w:val="74"/>
          <w:position w:val="0"/>
        </w:rPr>
        <w:t>.;,: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0"/>
          <w:w w:val="75"/>
          <w:position w:val="0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8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6"/>
          <w:w w:val="88"/>
          <w:position w:val="0"/>
        </w:rPr>
        <w:t>.</w:t>
      </w:r>
      <w:r>
        <w:rPr>
          <w:rFonts w:ascii="Arial" w:hAnsi="Arial" w:cs="Arial" w:eastAsia="Arial"/>
          <w:sz w:val="36"/>
          <w:szCs w:val="36"/>
          <w:color w:val="525252"/>
          <w:spacing w:val="-81"/>
          <w:w w:val="128"/>
          <w:position w:val="0"/>
        </w:rPr>
        <w:t>-</w:t>
      </w:r>
      <w:r>
        <w:rPr>
          <w:rFonts w:ascii="Arial" w:hAnsi="Arial" w:cs="Arial" w:eastAsia="Arial"/>
          <w:sz w:val="19"/>
          <w:szCs w:val="19"/>
          <w:color w:val="909090"/>
          <w:spacing w:val="0"/>
          <w:w w:val="90"/>
          <w:position w:val="8"/>
        </w:rPr>
        <w:t>.,</w:t>
      </w:r>
      <w:r>
        <w:rPr>
          <w:rFonts w:ascii="Arial" w:hAnsi="Arial" w:cs="Arial" w:eastAsia="Arial"/>
          <w:sz w:val="19"/>
          <w:szCs w:val="19"/>
          <w:color w:val="909090"/>
          <w:spacing w:val="-37"/>
          <w:w w:val="100"/>
          <w:position w:val="8"/>
        </w:rPr>
        <w:t> </w:t>
      </w:r>
      <w:r>
        <w:rPr>
          <w:rFonts w:ascii="Arial" w:hAnsi="Arial" w:cs="Arial" w:eastAsia="Arial"/>
          <w:sz w:val="36"/>
          <w:szCs w:val="36"/>
          <w:color w:val="525252"/>
          <w:spacing w:val="0"/>
          <w:w w:val="128"/>
          <w:position w:val="0"/>
        </w:rPr>
        <w:t>-</w:t>
      </w:r>
      <w:r>
        <w:rPr>
          <w:rFonts w:ascii="Arial" w:hAnsi="Arial" w:cs="Arial" w:eastAsia="Arial"/>
          <w:sz w:val="36"/>
          <w:szCs w:val="36"/>
          <w:color w:val="313131"/>
          <w:spacing w:val="-21"/>
          <w:w w:val="132"/>
          <w:position w:val="0"/>
        </w:rPr>
        <w:t>-</w:t>
      </w:r>
      <w:r>
        <w:rPr>
          <w:rFonts w:ascii="Arial" w:hAnsi="Arial" w:cs="Arial" w:eastAsia="Arial"/>
          <w:sz w:val="36"/>
          <w:szCs w:val="36"/>
          <w:color w:val="313131"/>
          <w:spacing w:val="-21"/>
          <w:w w:val="103"/>
          <w:position w:val="0"/>
        </w:rPr>
      </w:r>
      <w:r>
        <w:rPr>
          <w:rFonts w:ascii="Arial" w:hAnsi="Arial" w:cs="Arial" w:eastAsia="Arial"/>
          <w:sz w:val="36"/>
          <w:szCs w:val="36"/>
          <w:color w:val="313131"/>
          <w:spacing w:val="-50"/>
          <w:w w:val="103"/>
          <w:emboss/>
          <w:position w:val="0"/>
        </w:rPr>
        <w:t>·</w:t>
      </w:r>
      <w:r>
        <w:rPr>
          <w:rFonts w:ascii="Arial" w:hAnsi="Arial" w:cs="Arial" w:eastAsia="Arial"/>
          <w:sz w:val="36"/>
          <w:szCs w:val="36"/>
          <w:color w:val="313131"/>
          <w:spacing w:val="-50"/>
          <w:w w:val="103"/>
          <w:emboss/>
          <w:position w:val="0"/>
        </w:rPr>
      </w:r>
      <w:r>
        <w:rPr>
          <w:rFonts w:ascii="Arial" w:hAnsi="Arial" w:cs="Arial" w:eastAsia="Arial"/>
          <w:sz w:val="36"/>
          <w:szCs w:val="36"/>
          <w:color w:val="313131"/>
          <w:spacing w:val="-50"/>
          <w:w w:val="103"/>
          <w:position w:val="0"/>
        </w:rPr>
      </w:r>
      <w:r>
        <w:rPr>
          <w:rFonts w:ascii="Arial" w:hAnsi="Arial" w:cs="Arial" w:eastAsia="Arial"/>
          <w:sz w:val="36"/>
          <w:szCs w:val="36"/>
          <w:color w:val="313131"/>
          <w:spacing w:val="-50"/>
          <w:w w:val="103"/>
          <w:position w:val="0"/>
        </w:rPr>
      </w:r>
      <w:r>
        <w:rPr>
          <w:rFonts w:ascii="Arial" w:hAnsi="Arial" w:cs="Arial" w:eastAsia="Arial"/>
          <w:sz w:val="36"/>
          <w:szCs w:val="36"/>
          <w:color w:val="525252"/>
          <w:spacing w:val="0"/>
          <w:w w:val="42"/>
          <w:position w:val="0"/>
        </w:rPr>
        <w:t>---</w:t>
      </w:r>
      <w:r>
        <w:rPr>
          <w:rFonts w:ascii="Arial" w:hAnsi="Arial" w:cs="Arial" w:eastAsia="Arial"/>
          <w:sz w:val="36"/>
          <w:szCs w:val="36"/>
          <w:color w:val="525252"/>
          <w:spacing w:val="-17"/>
          <w:w w:val="42"/>
          <w:position w:val="0"/>
        </w:rPr>
        <w:t>-</w:t>
      </w:r>
      <w:r>
        <w:rPr>
          <w:rFonts w:ascii="Arial" w:hAnsi="Arial" w:cs="Arial" w:eastAsia="Arial"/>
          <w:sz w:val="36"/>
          <w:szCs w:val="36"/>
          <w:color w:val="525252"/>
          <w:spacing w:val="0"/>
          <w:w w:val="102"/>
          <w:position w:val="0"/>
        </w:rPr>
        <w:t>--·</w:t>
      </w:r>
      <w:r>
        <w:rPr>
          <w:rFonts w:ascii="Arial" w:hAnsi="Arial" w:cs="Arial" w:eastAsia="Arial"/>
          <w:sz w:val="36"/>
          <w:szCs w:val="36"/>
          <w:color w:val="525252"/>
          <w:spacing w:val="-68"/>
          <w:w w:val="102"/>
          <w:position w:val="0"/>
        </w:rPr>
        <w:t>-</w:t>
      </w:r>
      <w:r>
        <w:rPr>
          <w:rFonts w:ascii="Arial" w:hAnsi="Arial" w:cs="Arial" w:eastAsia="Arial"/>
          <w:sz w:val="9"/>
          <w:szCs w:val="9"/>
          <w:color w:val="BCBCBC"/>
          <w:spacing w:val="0"/>
          <w:w w:val="204"/>
          <w:position w:val="8"/>
        </w:rPr>
        <w:t>.</w:t>
      </w:r>
      <w:r>
        <w:rPr>
          <w:rFonts w:ascii="Arial" w:hAnsi="Arial" w:cs="Arial" w:eastAsia="Arial"/>
          <w:sz w:val="36"/>
          <w:szCs w:val="36"/>
          <w:color w:val="707070"/>
          <w:spacing w:val="-48"/>
          <w:w w:val="75"/>
          <w:position w:val="0"/>
        </w:rPr>
        <w:t>-</w:t>
      </w:r>
      <w:r>
        <w:rPr>
          <w:rFonts w:ascii="Arial" w:hAnsi="Arial" w:cs="Arial" w:eastAsia="Arial"/>
          <w:sz w:val="36"/>
          <w:szCs w:val="36"/>
          <w:color w:val="606060"/>
          <w:spacing w:val="0"/>
          <w:w w:val="88"/>
          <w:position w:val="0"/>
        </w:rPr>
        <w:t>·</w:t>
      </w:r>
      <w:r>
        <w:rPr>
          <w:rFonts w:ascii="Arial" w:hAnsi="Arial" w:cs="Arial" w:eastAsia="Arial"/>
          <w:sz w:val="36"/>
          <w:szCs w:val="36"/>
          <w:color w:val="606060"/>
          <w:spacing w:val="-34"/>
          <w:w w:val="88"/>
          <w:position w:val="0"/>
        </w:rPr>
        <w:t>-</w:t>
      </w:r>
      <w:r>
        <w:rPr>
          <w:rFonts w:ascii="Arial" w:hAnsi="Arial" w:cs="Arial" w:eastAsia="Arial"/>
          <w:sz w:val="36"/>
          <w:szCs w:val="36"/>
          <w:color w:val="424242"/>
          <w:spacing w:val="0"/>
          <w:w w:val="58"/>
          <w:position w:val="0"/>
        </w:rPr>
        <w:t>-"</w:t>
      </w:r>
      <w:r>
        <w:rPr>
          <w:rFonts w:ascii="Arial" w:hAnsi="Arial" w:cs="Arial" w:eastAsia="Arial"/>
          <w:sz w:val="36"/>
          <w:szCs w:val="36"/>
          <w:color w:val="424242"/>
          <w:spacing w:val="-41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color w:val="424242"/>
          <w:spacing w:val="0"/>
          <w:w w:val="58"/>
          <w:position w:val="0"/>
        </w:rPr>
        <w:t>"'"·</w:t>
      </w:r>
      <w:r>
        <w:rPr>
          <w:rFonts w:ascii="Arial" w:hAnsi="Arial" w:cs="Arial" w:eastAsia="Arial"/>
          <w:sz w:val="36"/>
          <w:szCs w:val="36"/>
          <w:color w:val="313131"/>
          <w:spacing w:val="0"/>
          <w:w w:val="31"/>
          <w:position w:val="0"/>
        </w:rPr>
        <w:t>,.</w:t>
      </w:r>
      <w:r>
        <w:rPr>
          <w:rFonts w:ascii="Arial" w:hAnsi="Arial" w:cs="Arial" w:eastAsia="Arial"/>
          <w:sz w:val="36"/>
          <w:szCs w:val="36"/>
          <w:color w:val="313131"/>
          <w:spacing w:val="-41"/>
          <w:w w:val="31"/>
          <w:position w:val="0"/>
        </w:rPr>
        <w:t>&lt;</w:t>
      </w:r>
      <w:r>
        <w:rPr>
          <w:rFonts w:ascii="Arial" w:hAnsi="Arial" w:cs="Arial" w:eastAsia="Arial"/>
          <w:sz w:val="36"/>
          <w:szCs w:val="36"/>
          <w:color w:val="525252"/>
          <w:spacing w:val="-69"/>
          <w:w w:val="77"/>
          <w:position w:val="0"/>
        </w:rPr>
        <w:t>·</w:t>
      </w:r>
      <w:r>
        <w:rPr>
          <w:rFonts w:ascii="Arial" w:hAnsi="Arial" w:cs="Arial" w:eastAsia="Arial"/>
          <w:sz w:val="36"/>
          <w:szCs w:val="36"/>
          <w:color w:val="606060"/>
          <w:spacing w:val="0"/>
          <w:w w:val="56"/>
          <w:position w:val="0"/>
        </w:rPr>
        <w:t>-</w:t>
      </w:r>
      <w:r>
        <w:rPr>
          <w:rFonts w:ascii="Arial" w:hAnsi="Arial" w:cs="Arial" w:eastAsia="Arial"/>
          <w:sz w:val="36"/>
          <w:szCs w:val="36"/>
          <w:color w:val="525252"/>
          <w:spacing w:val="-63"/>
          <w:w w:val="103"/>
          <w:position w:val="0"/>
        </w:rPr>
        <w:t>·</w:t>
      </w:r>
      <w:r>
        <w:rPr>
          <w:rFonts w:ascii="Arial" w:hAnsi="Arial" w:cs="Arial" w:eastAsia="Arial"/>
          <w:sz w:val="36"/>
          <w:szCs w:val="36"/>
          <w:color w:val="030303"/>
          <w:spacing w:val="-59"/>
          <w:w w:val="90"/>
          <w:position w:val="0"/>
        </w:rPr>
        <w:t>·</w:t>
      </w:r>
      <w:r>
        <w:rPr>
          <w:rFonts w:ascii="Arial" w:hAnsi="Arial" w:cs="Arial" w:eastAsia="Arial"/>
          <w:sz w:val="36"/>
          <w:szCs w:val="36"/>
          <w:color w:val="212121"/>
          <w:spacing w:val="0"/>
          <w:w w:val="77"/>
          <w:position w:val="0"/>
        </w:rPr>
        <w:t>·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640" w:right="0"/>
          <w:cols w:num="4" w:equalWidth="0">
            <w:col w:w="2553" w:space="161"/>
            <w:col w:w="1144" w:space="111"/>
            <w:col w:w="2024" w:space="407"/>
            <w:col w:w="5200"/>
          </w:cols>
        </w:sectPr>
      </w:pPr>
      <w:rPr/>
    </w:p>
    <w:p>
      <w:pPr>
        <w:spacing w:before="0" w:after="0" w:line="449" w:lineRule="atLeast"/>
        <w:ind w:left="2327" w:right="-20"/>
        <w:jc w:val="left"/>
        <w:tabs>
          <w:tab w:pos="63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.765925pt;margin-top:23.177061pt;width:.1pt;height:60.166716pt;mso-position-horizontal-relative:page;mso-position-vertical-relative:page;z-index:-3419" coordorigin="175,464" coordsize="2,1203">
            <v:shape style="position:absolute;left:175;top:464;width:2;height:1203" coordorigin="175,464" coordsize="0,1203" path="m175,1667l175,464e" filled="f" stroked="t" strokeweight="1.384093pt" strokecolor="#08080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0"/>
          <w:w w:val="47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909090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4"/>
        </w:rPr>
        <w:t>21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789" w:right="-20"/>
        <w:jc w:val="left"/>
        <w:rPr>
          <w:rFonts w:ascii="Arial" w:hAnsi="Arial" w:cs="Arial" w:eastAsia="Arial"/>
          <w:sz w:val="5"/>
          <w:szCs w:val="5"/>
        </w:rPr>
      </w:pPr>
      <w:rPr/>
      <w:r>
        <w:rPr>
          <w:rFonts w:ascii="Arial" w:hAnsi="Arial" w:cs="Arial" w:eastAsia="Arial"/>
          <w:sz w:val="5"/>
          <w:szCs w:val="5"/>
          <w:color w:val="828282"/>
          <w:spacing w:val="0"/>
          <w:w w:val="184"/>
        </w:rPr>
        <w:t>.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0" w:after="0" w:line="121" w:lineRule="exact"/>
        <w:ind w:left="1579" w:right="-20"/>
        <w:jc w:val="left"/>
        <w:tabs>
          <w:tab w:pos="2320" w:val="left"/>
          <w:tab w:pos="2580" w:val="left"/>
          <w:tab w:pos="6920" w:val="left"/>
          <w:tab w:pos="7480" w:val="left"/>
          <w:tab w:pos="938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14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32"/>
        </w:rPr>
        <w:t>...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9"/>
          <w:w w:val="3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73"/>
        </w:rPr>
        <w:t>!Jitl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4"/>
          <w:w w:val="73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4"/>
          <w:w w:val="70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0"/>
          <w:w w:val="58"/>
        </w:rPr>
        <w:t>'""""-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47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-5"/>
          <w:w w:val="47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45"/>
        </w:rPr>
        <w:t>lWft.'l·lrnf':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-2"/>
          <w:w w:val="45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48"/>
        </w:rPr>
        <w:t>"'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1"/>
          <w:w w:val="48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50"/>
        </w:rPr>
        <w:t>""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-1"/>
          <w:w w:val="50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-37"/>
          <w:w w:val="79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0"/>
          <w:w w:val="50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78"/>
        </w:rPr>
        <w:t>·-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1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78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1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78"/>
        </w:rPr>
        <w:t>:,.._...:r...,...,..,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1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79"/>
        </w:rPr>
        <w:t>.,.,.,..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-16"/>
          <w:w w:val="149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61"/>
        </w:rPr>
        <w:t>...,.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5"/>
          <w:w w:val="6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-14"/>
          <w:w w:val="8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-4"/>
          <w:w w:val="3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66"/>
        </w:rPr>
        <w:t>,.,,ot&gt;,,..,.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-19"/>
          <w:w w:val="6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19"/>
          <w:w w:val="11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96"/>
        </w:rPr>
        <w:t>_.,,...,.,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-7"/>
          <w:w w:val="9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6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-4"/>
          <w:w w:val="61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70"/>
        </w:rPr>
        <w:t>..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-9"/>
          <w:w w:val="7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-1"/>
          <w:w w:val="233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56"/>
        </w:rPr>
        <w:t>""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1"/>
          <w:w w:val="56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-6"/>
          <w:w w:val="78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71"/>
        </w:rPr>
        <w:t>""'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-3"/>
          <w:w w:val="71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68"/>
          <w:w w:val="60"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71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6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60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7"/>
          <w:w w:val="6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0"/>
          <w:w w:val="367"/>
        </w:rPr>
        <w:t>''¡</w:t>
      </w:r>
      <w:r>
        <w:rPr>
          <w:rFonts w:ascii="Times New Roman" w:hAnsi="Times New Roman" w:cs="Times New Roman" w:eastAsia="Times New Roman"/>
          <w:sz w:val="12"/>
          <w:szCs w:val="12"/>
          <w:color w:val="424242"/>
          <w:spacing w:val="-54"/>
          <w:w w:val="36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-5"/>
          <w:w w:val="83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-32"/>
          <w:w w:val="55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212121"/>
          <w:spacing w:val="-5"/>
          <w:w w:val="83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3"/>
          <w:w w:val="16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72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-9"/>
          <w:w w:val="72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225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7"/>
          <w:w w:val="224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909090"/>
          <w:spacing w:val="0"/>
          <w:w w:val="112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90909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909090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63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0"/>
          <w:w w:val="6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07070"/>
          <w:spacing w:val="6"/>
          <w:w w:val="6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75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313131"/>
          <w:spacing w:val="0"/>
          <w:w w:val="36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78" w:lineRule="exact"/>
        <w:ind w:left="2645" w:right="-20"/>
        <w:jc w:val="left"/>
        <w:tabs>
          <w:tab w:pos="4420" w:val="left"/>
          <w:tab w:pos="5620" w:val="left"/>
          <w:tab w:pos="6660" w:val="left"/>
          <w:tab w:pos="7980" w:val="left"/>
        </w:tabs>
        <w:rPr>
          <w:rFonts w:ascii="Arial" w:hAnsi="Arial" w:cs="Arial" w:eastAsia="Arial"/>
          <w:sz w:val="7"/>
          <w:szCs w:val="7"/>
        </w:rPr>
      </w:pPr>
      <w:rPr/>
      <w:r>
        <w:rPr/>
        <w:pict>
          <v:group style="position:absolute;margin-left:27.797211pt;margin-top:18.123417pt;width:228.836788pt;height:5.986979pt;mso-position-horizontal-relative:page;mso-position-vertical-relative:paragraph;z-index:-3420" coordorigin="556,362" coordsize="4577,120">
            <v:shape style="position:absolute;left:2362;top:386;width:653;height:96" type="#_x0000_t75">
              <v:imagedata r:id="rId142" o:title=""/>
            </v:shape>
            <v:group style="position:absolute;left:591;top:397;width:4508;height:2" coordorigin="591,397" coordsize="4508,2">
              <v:shape style="position:absolute;left:591;top:397;width:4508;height:2" coordorigin="591,397" coordsize="4508,0" path="m591,397l5098,397e" filled="f" stroked="t" strokeweight="3.46023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828282"/>
          <w:spacing w:val="0"/>
          <w:w w:val="50"/>
        </w:rPr>
        <w:t>.</w:t>
      </w:r>
      <w:r>
        <w:rPr>
          <w:rFonts w:ascii="Arial" w:hAnsi="Arial" w:cs="Arial" w:eastAsia="Arial"/>
          <w:sz w:val="18"/>
          <w:szCs w:val="18"/>
          <w:color w:val="828282"/>
          <w:spacing w:val="14"/>
          <w:w w:val="50"/>
        </w:rPr>
        <w:t> </w:t>
      </w:r>
      <w:r>
        <w:rPr>
          <w:rFonts w:ascii="Arial" w:hAnsi="Arial" w:cs="Arial" w:eastAsia="Arial"/>
          <w:sz w:val="5"/>
          <w:szCs w:val="5"/>
          <w:color w:val="313131"/>
          <w:spacing w:val="0"/>
          <w:w w:val="170"/>
        </w:rPr>
        <w:t>..</w:t>
      </w:r>
      <w:r>
        <w:rPr>
          <w:rFonts w:ascii="Arial" w:hAnsi="Arial" w:cs="Arial" w:eastAsia="Arial"/>
          <w:sz w:val="5"/>
          <w:szCs w:val="5"/>
          <w:color w:val="313131"/>
          <w:spacing w:val="-8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5"/>
          <w:szCs w:val="5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5"/>
          <w:szCs w:val="5"/>
          <w:color w:val="03030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828282"/>
          <w:spacing w:val="0"/>
          <w:w w:val="63"/>
        </w:rPr>
        <w:t>.</w:t>
      </w:r>
      <w:r>
        <w:rPr>
          <w:rFonts w:ascii="Arial" w:hAnsi="Arial" w:cs="Arial" w:eastAsia="Arial"/>
          <w:sz w:val="14"/>
          <w:szCs w:val="14"/>
          <w:color w:val="828282"/>
          <w:spacing w:val="-24"/>
          <w:w w:val="63"/>
        </w:rPr>
        <w:t> </w:t>
      </w:r>
      <w:r>
        <w:rPr>
          <w:rFonts w:ascii="Arial" w:hAnsi="Arial" w:cs="Arial" w:eastAsia="Arial"/>
          <w:sz w:val="14"/>
          <w:szCs w:val="14"/>
          <w:color w:val="828282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828282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BCBCBC"/>
          <w:spacing w:val="0"/>
          <w:w w:val="63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BCBCB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BCBCBC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63"/>
        </w:rPr>
        <w:t>.</w:t>
      </w:r>
      <w:r>
        <w:rPr>
          <w:rFonts w:ascii="Arial" w:hAnsi="Arial" w:cs="Arial" w:eastAsia="Arial"/>
          <w:sz w:val="14"/>
          <w:szCs w:val="14"/>
          <w:color w:val="A1A1A1"/>
          <w:spacing w:val="-24"/>
          <w:w w:val="63"/>
        </w:rPr>
        <w:t> </w:t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A1A1A1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909090"/>
          <w:spacing w:val="0"/>
          <w:w w:val="131"/>
        </w:rPr>
        <w:t>'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640" w:right="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44pt;margin-top:20.16pt;width:264pt;height:355.44pt;mso-position-horizontal-relative:page;mso-position-vertical-relative:page;z-index:-3418" coordorigin="2880,403" coordsize="5280,7109">
            <v:shape style="position:absolute;left:2880;top:403;width:5280;height:77" type="#_x0000_t75">
              <v:imagedata r:id="rId143" o:title=""/>
            </v:shape>
            <v:group style="position:absolute;left:2933;top:480;width:2;height:7027" coordorigin="2933,480" coordsize="2,7027">
              <v:shape style="position:absolute;left:2933;top:480;width:2;height:7027" coordorigin="2933,480" coordsize="0,7027" path="m2933,7507l2933,480e" filled="f" stroked="t" strokeweight=".4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2pt;margin-top:16.320023pt;width:43.200001pt;height:46.080002pt;mso-position-horizontal-relative:page;mso-position-vertical-relative:page;z-index:-3417" type="#_x0000_t75">
            <v:imagedata r:id="rId144" o:title=""/>
          </v:shape>
        </w:pict>
      </w:r>
      <w:r>
        <w:rPr/>
        <w:pict>
          <v:shape style="position:absolute;margin-left:139.199997pt;margin-top:653.76001pt;width:456.0pt;height:116.160004pt;mso-position-horizontal-relative:page;mso-position-vertical-relative:page;z-index:-3416" type="#_x0000_t75">
            <v:imagedata r:id="rId145" o:title=""/>
          </v:shape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5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9pt;height:48.96pt;mso-position-horizontal-relative:char;mso-position-vertical-relative:line" type="#_x0000_t75">
            <v:imagedata r:id="rId1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1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 w:after="0" w:line="240" w:lineRule="auto"/>
        <w:ind w:left="720" w:right="85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97"/>
        </w:rPr>
        <w:t>Físr:alia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8" w:lineRule="exact"/>
        <w:ind w:left="328" w:right="40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13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7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64" w:after="0" w:line="240" w:lineRule="auto"/>
        <w:ind w:left="350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7.199997pt;height:3.84pt;mso-position-horizontal-relative:char;mso-position-vertical-relative:line" type="#_x0000_t75">
            <v:imagedata r:id="rId148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5" w:right="-5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hyperlink r:id="rId149"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71"/>
          </w:rPr>
          <w:t>www.jaHsco.g</w:t>
        </w:r>
        <w:r>
          <w:rPr>
            <w:rFonts w:ascii="Times New Roman" w:hAnsi="Times New Roman" w:cs="Times New Roman" w:eastAsia="Times New Roman"/>
            <w:sz w:val="20"/>
            <w:szCs w:val="20"/>
            <w:spacing w:val="0"/>
            <w:w w:val="100"/>
          </w:rPr>
        </w:r>
      </w:hyperlink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60" w:lineRule="auto"/>
        <w:ind w:left="10" w:right="5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VIII.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Implementa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recepción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entreg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1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vía'',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electrónica,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garantic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seguimient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comprobante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spacing w:val="35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recepción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información;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97"/>
        </w:rPr>
        <w:t>IX.</w:t>
      </w:r>
      <w:r>
        <w:rPr>
          <w:rFonts w:ascii="Arial" w:hAnsi="Arial" w:cs="Arial" w:eastAsia="Arial"/>
          <w:sz w:val="16"/>
          <w:szCs w:val="16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derogada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10" w:right="258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X.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Analiza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19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lineamientos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clasificación;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57" w:lineRule="auto"/>
        <w:ind w:left="5" w:right="61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5"/>
        </w:rPr>
        <w:t>XI.</w:t>
      </w:r>
      <w:r>
        <w:rPr>
          <w:rFonts w:ascii="Arial" w:hAnsi="Arial" w:cs="Arial" w:eastAsia="Arial"/>
          <w:sz w:val="16"/>
          <w:szCs w:val="16"/>
          <w:spacing w:val="-14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al</w:t>
      </w:r>
      <w:r>
        <w:rPr>
          <w:rFonts w:ascii="Arial" w:hAnsi="Arial" w:cs="Arial" w:eastAsia="Arial"/>
          <w:sz w:val="16"/>
          <w:szCs w:val="16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-13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posean;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XII.</w:t>
      </w:r>
      <w:r>
        <w:rPr>
          <w:rFonts w:ascii="Arial" w:hAnsi="Arial" w:cs="Arial" w:eastAsia="Arial"/>
          <w:sz w:val="16"/>
          <w:szCs w:val="16"/>
          <w:spacing w:val="-12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Capacita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al</w:t>
      </w:r>
      <w:r>
        <w:rPr>
          <w:rFonts w:ascii="Arial" w:hAnsi="Arial" w:cs="Arial" w:eastAsia="Arial"/>
          <w:sz w:val="16"/>
          <w:szCs w:val="16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encargado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Unidad;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81" w:lineRule="exact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5"/>
        </w:rPr>
        <w:t>XIII.</w:t>
      </w:r>
      <w:r>
        <w:rPr>
          <w:rFonts w:ascii="Arial" w:hAnsi="Arial" w:cs="Arial" w:eastAsia="Arial"/>
          <w:sz w:val="16"/>
          <w:szCs w:val="16"/>
          <w:spacing w:val="-10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Digitaliza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poder;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4"/>
        </w:rPr>
        <w:t>XIV.</w:t>
      </w:r>
      <w:r>
        <w:rPr>
          <w:rFonts w:ascii="Arial" w:hAnsi="Arial" w:cs="Arial" w:eastAsia="Arial"/>
          <w:sz w:val="16"/>
          <w:szCs w:val="16"/>
          <w:spacing w:val="-10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riesgos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naturales,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accidentes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2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contingencias,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contenga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-1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pública;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5" w:lineRule="auto"/>
        <w:ind w:left="10" w:right="269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XV.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n</w:t>
      </w:r>
      <w:r>
        <w:rPr>
          <w:rFonts w:ascii="Arial" w:hAnsi="Arial" w:cs="Arial" w:eastAsia="Arial"/>
          <w:sz w:val="16"/>
          <w:szCs w:val="16"/>
          <w:spacing w:val="8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poder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,</w:t>
      </w:r>
      <w:r>
        <w:rPr>
          <w:rFonts w:ascii="Arial" w:hAnsi="Arial" w:cs="Arial" w:eastAsia="Arial"/>
          <w:sz w:val="16"/>
          <w:szCs w:val="16"/>
          <w:spacing w:val="4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contra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acceso</w:t>
      </w:r>
      <w:r>
        <w:rPr>
          <w:rFonts w:ascii="Arial" w:hAnsi="Arial" w:cs="Arial" w:eastAsia="Arial"/>
          <w:sz w:val="16"/>
          <w:szCs w:val="16"/>
          <w:spacing w:val="-6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utilización</w:t>
      </w:r>
      <w:r>
        <w:rPr>
          <w:rFonts w:ascii="Arial" w:hAnsi="Arial" w:cs="Arial" w:eastAsia="Arial"/>
          <w:sz w:val="16"/>
          <w:szCs w:val="16"/>
          <w:spacing w:val="-5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sustracción</w:t>
      </w:r>
      <w:r>
        <w:rPr>
          <w:rFonts w:ascii="Arial" w:hAnsi="Arial" w:cs="Arial" w:eastAsia="Arial"/>
          <w:sz w:val="16"/>
          <w:szCs w:val="16"/>
          <w:spacing w:val="6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modificación</w:t>
      </w:r>
      <w:r>
        <w:rPr>
          <w:rFonts w:ascii="Arial" w:hAnsi="Arial" w:cs="Arial" w:eastAsia="Arial"/>
          <w:sz w:val="16"/>
          <w:szCs w:val="16"/>
          <w:spacing w:val="-1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destrucció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n</w:t>
      </w:r>
      <w:r>
        <w:rPr>
          <w:rFonts w:ascii="Arial" w:hAnsi="Arial" w:cs="Arial" w:eastAsia="Arial"/>
          <w:sz w:val="16"/>
          <w:szCs w:val="16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eliminación</w:t>
      </w:r>
      <w:r>
        <w:rPr>
          <w:rFonts w:ascii="Arial" w:hAnsi="Arial" w:cs="Arial" w:eastAsia="Arial"/>
          <w:sz w:val="16"/>
          <w:szCs w:val="16"/>
          <w:spacing w:val="-11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autorizados;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9" w:lineRule="auto"/>
        <w:ind w:left="5" w:right="239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4"/>
        </w:rPr>
        <w:t>XVI.</w:t>
      </w:r>
      <w:r>
        <w:rPr>
          <w:rFonts w:ascii="Arial" w:hAnsi="Arial" w:cs="Arial" w:eastAsia="Arial"/>
          <w:sz w:val="16"/>
          <w:szCs w:val="16"/>
          <w:spacing w:val="-6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deriven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facultades</w:t>
      </w:r>
      <w:r>
        <w:rPr>
          <w:rFonts w:ascii="Arial" w:hAnsi="Arial" w:cs="Arial" w:eastAsia="Arial"/>
          <w:sz w:val="16"/>
          <w:szCs w:val="16"/>
          <w:spacing w:val="8"/>
          <w:w w:val="103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competencia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s</w:t>
      </w:r>
      <w:r>
        <w:rPr>
          <w:rFonts w:ascii="Arial" w:hAnsi="Arial" w:cs="Arial" w:eastAsia="Arial"/>
          <w:sz w:val="16"/>
          <w:szCs w:val="16"/>
          <w:spacing w:val="17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funciones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acordado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reuniones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colegiados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mismo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dichas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minutas,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resoluciones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salvo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consideradas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reuniones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reservadas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expresa;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14" w:right="236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96"/>
        </w:rPr>
        <w:t>XVII.</w:t>
      </w:r>
      <w:r>
        <w:rPr>
          <w:rFonts w:ascii="Arial" w:hAnsi="Arial" w:cs="Arial" w:eastAsia="Arial"/>
          <w:sz w:val="16"/>
          <w:szCs w:val="16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Utiliza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adecuada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responsablement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confidencia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l</w:t>
      </w:r>
      <w:r>
        <w:rPr>
          <w:rFonts w:ascii="Arial" w:hAnsi="Arial" w:cs="Arial" w:eastAsia="Arial"/>
          <w:sz w:val="16"/>
          <w:szCs w:val="16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poder;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1" w:after="0" w:line="432" w:lineRule="exact"/>
        <w:ind w:left="5" w:right="19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6"/>
        </w:rPr>
        <w:t>XVIII.</w:t>
      </w:r>
      <w:r>
        <w:rPr>
          <w:rFonts w:ascii="Arial" w:hAnsi="Arial" w:cs="Arial" w:eastAsia="Arial"/>
          <w:sz w:val="16"/>
          <w:szCs w:val="16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Revisar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-19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reciba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sean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exacto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actualizados;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XIX.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Recibir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respuesta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rectificación,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modificación,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corrección,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64" w:lineRule="exact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sustitución,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oposición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ampliación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confidencial</w:t>
      </w:r>
      <w:r>
        <w:rPr>
          <w:rFonts w:ascii="Arial" w:hAnsi="Arial" w:cs="Arial" w:eastAsia="Arial"/>
          <w:sz w:val="16"/>
          <w:szCs w:val="16"/>
          <w:spacing w:val="10"/>
          <w:w w:val="10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cuando</w:t>
      </w:r>
      <w:r>
        <w:rPr>
          <w:rFonts w:ascii="Arial" w:hAnsi="Arial" w:cs="Arial" w:eastAsia="Arial"/>
          <w:sz w:val="16"/>
          <w:szCs w:val="16"/>
          <w:spacing w:val="4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permita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2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ley;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10" w:right="263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90"/>
        </w:rPr>
        <w:t>XX.</w:t>
      </w:r>
      <w:r>
        <w:rPr>
          <w:rFonts w:ascii="Arial" w:hAnsi="Arial" w:cs="Arial" w:eastAsia="Arial"/>
          <w:sz w:val="16"/>
          <w:szCs w:val="16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Registra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controla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transmisió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terceros,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confidencia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l</w:t>
      </w:r>
      <w:r>
        <w:rPr>
          <w:rFonts w:ascii="Arial" w:hAnsi="Arial" w:cs="Arial" w:eastAsia="Arial"/>
          <w:sz w:val="16"/>
          <w:szCs w:val="16"/>
          <w:spacing w:val="-17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poder;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0" w:right="201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3"/>
        </w:rPr>
        <w:t>XXI.</w:t>
      </w:r>
      <w:r>
        <w:rPr>
          <w:rFonts w:ascii="Arial" w:hAnsi="Arial" w:cs="Arial" w:eastAsia="Arial"/>
          <w:sz w:val="16"/>
          <w:szCs w:val="16"/>
          <w:spacing w:val="-14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Vigila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sus</w:t>
      </w:r>
      <w:r>
        <w:rPr>
          <w:rFonts w:ascii="Arial" w:hAnsi="Arial" w:cs="Arial" w:eastAsia="Arial"/>
          <w:sz w:val="16"/>
          <w:szCs w:val="16"/>
          <w:spacing w:val="-3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oficina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posesión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-1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atienda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requerimiento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s</w:t>
      </w:r>
      <w:r>
        <w:rPr>
          <w:rFonts w:ascii="Arial" w:hAnsi="Arial" w:cs="Arial" w:eastAsia="Arial"/>
          <w:sz w:val="16"/>
          <w:szCs w:val="16"/>
          <w:spacing w:val="-7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contestació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las</w:t>
      </w:r>
      <w:r>
        <w:rPr>
          <w:rFonts w:ascii="Arial" w:hAnsi="Arial" w:cs="Arial" w:eastAsia="Arial"/>
          <w:sz w:val="16"/>
          <w:szCs w:val="16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solicitude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presentadas;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3"/>
        </w:rPr>
        <w:t>XXII.</w:t>
      </w:r>
      <w:r>
        <w:rPr>
          <w:rFonts w:ascii="Arial" w:hAnsi="Arial" w:cs="Arial" w:eastAsia="Arial"/>
          <w:sz w:val="16"/>
          <w:szCs w:val="16"/>
          <w:spacing w:val="-5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Revisar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ofici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periódicament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5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31" w:after="0" w:line="240" w:lineRule="auto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modifica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2" w:after="0" w:line="432" w:lineRule="exact"/>
        <w:ind w:left="10" w:right="244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3"/>
        </w:rPr>
        <w:t>XXIII.</w:t>
      </w:r>
      <w:r>
        <w:rPr>
          <w:rFonts w:ascii="Arial" w:hAnsi="Arial" w:cs="Arial" w:eastAsia="Arial"/>
          <w:sz w:val="16"/>
          <w:szCs w:val="16"/>
          <w:spacing w:val="-9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Proporciona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libre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spacing w:val="-3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solicite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obligados;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XXIV.</w:t>
      </w:r>
      <w:r>
        <w:rPr>
          <w:rFonts w:ascii="Arial" w:hAnsi="Arial" w:cs="Arial" w:eastAsia="Arial"/>
          <w:sz w:val="16"/>
          <w:szCs w:val="16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Elaborar,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publicar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enviar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Instituto,</w:t>
      </w:r>
      <w:r>
        <w:rPr>
          <w:rFonts w:ascii="Arial" w:hAnsi="Arial" w:cs="Arial" w:eastAsia="Arial"/>
          <w:sz w:val="16"/>
          <w:szCs w:val="16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electrónica,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inform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e</w:t>
      </w:r>
      <w:r>
        <w:rPr>
          <w:rFonts w:ascii="Arial" w:hAnsi="Arial" w:cs="Arial" w:eastAsia="Arial"/>
          <w:sz w:val="16"/>
          <w:szCs w:val="16"/>
          <w:spacing w:val="15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mensual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69" w:lineRule="exact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solicitude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6"/>
          <w:szCs w:val="16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información,</w:t>
      </w:r>
      <w:r>
        <w:rPr>
          <w:rFonts w:ascii="Arial" w:hAnsi="Arial" w:cs="Arial" w:eastAsia="Arial"/>
          <w:sz w:val="16"/>
          <w:szCs w:val="16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dicho</w:t>
      </w:r>
      <w:r>
        <w:rPr>
          <w:rFonts w:ascii="Arial" w:hAnsi="Arial" w:cs="Arial" w:eastAsia="Arial"/>
          <w:sz w:val="16"/>
          <w:szCs w:val="16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periodo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6"/>
          <w:szCs w:val="16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recibidas</w:t>
      </w:r>
      <w:r>
        <w:rPr>
          <w:rFonts w:ascii="Arial" w:hAnsi="Arial" w:cs="Arial" w:eastAsia="Arial"/>
          <w:sz w:val="16"/>
          <w:szCs w:val="16"/>
          <w:spacing w:val="11"/>
          <w:w w:val="100"/>
          <w:position w:val="1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atendida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6"/>
          <w:szCs w:val="16"/>
          <w:spacing w:val="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resueltas</w:t>
      </w:r>
      <w:r>
        <w:rPr>
          <w:rFonts w:ascii="Arial" w:hAnsi="Arial" w:cs="Arial" w:eastAsia="Arial"/>
          <w:sz w:val="16"/>
          <w:szCs w:val="16"/>
          <w:spacing w:val="11"/>
          <w:w w:val="100"/>
          <w:position w:val="1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16"/>
          <w:szCs w:val="16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6"/>
          <w:szCs w:val="16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6"/>
          <w:szCs w:val="16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position w:val="1"/>
        </w:rPr>
        <w:t>sentido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27" w:after="0" w:line="281" w:lineRule="auto"/>
        <w:ind w:left="10" w:right="24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respuesta,</w:t>
      </w:r>
      <w:r>
        <w:rPr>
          <w:rFonts w:ascii="Arial" w:hAnsi="Arial" w:cs="Arial" w:eastAsia="Arial"/>
          <w:sz w:val="16"/>
          <w:szCs w:val="16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presentars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diez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día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hábiles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mes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informa;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1" w:lineRule="auto"/>
        <w:ind w:left="14" w:right="243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1"/>
        </w:rPr>
        <w:t>XXV.</w:t>
      </w:r>
      <w:r>
        <w:rPr>
          <w:rFonts w:ascii="Arial" w:hAnsi="Arial" w:cs="Arial" w:eastAsia="Arial"/>
          <w:sz w:val="16"/>
          <w:szCs w:val="16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Anuncia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previament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llevarán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reuniones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cualquiera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denominación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discuti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éstas,</w:t>
      </w:r>
      <w:r>
        <w:rPr>
          <w:rFonts w:ascii="Arial" w:hAnsi="Arial" w:cs="Arial" w:eastAsia="Arial"/>
          <w:sz w:val="16"/>
          <w:szCs w:val="16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propósit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</w:t>
      </w:r>
      <w:r>
        <w:rPr>
          <w:rFonts w:ascii="Arial" w:hAnsi="Arial" w:cs="Arial" w:eastAsia="Arial"/>
          <w:sz w:val="16"/>
          <w:szCs w:val="16"/>
          <w:spacing w:val="22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puedan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presenciar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mismas;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2"/>
        </w:rPr>
        <w:t>XXVI.</w:t>
      </w:r>
      <w:r>
        <w:rPr>
          <w:rFonts w:ascii="Arial" w:hAnsi="Arial" w:cs="Arial" w:eastAsia="Arial"/>
          <w:sz w:val="16"/>
          <w:szCs w:val="16"/>
          <w:spacing w:val="-7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Aproba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acceso</w:t>
      </w:r>
      <w:r>
        <w:rPr>
          <w:rFonts w:ascii="Arial" w:hAnsi="Arial" w:cs="Arial" w:eastAsia="Arial"/>
          <w:sz w:val="16"/>
          <w:szCs w:val="16"/>
          <w:spacing w:val="-4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7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pública;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4" w:lineRule="auto"/>
        <w:ind w:left="14" w:right="14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3"/>
        </w:rPr>
        <w:t>XXVII.</w:t>
      </w:r>
      <w:r>
        <w:rPr>
          <w:rFonts w:ascii="Arial" w:hAnsi="Arial" w:cs="Arial" w:eastAsia="Arial"/>
          <w:sz w:val="16"/>
          <w:szCs w:val="16"/>
          <w:spacing w:val="-4"/>
          <w:w w:val="9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Desarrollar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-8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disponibilidad</w:t>
      </w:r>
      <w:r>
        <w:rPr>
          <w:rFonts w:ascii="Arial" w:hAnsi="Arial" w:cs="Arial" w:eastAsia="Arial"/>
          <w:sz w:val="16"/>
          <w:szCs w:val="16"/>
          <w:spacing w:val="-1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presupuest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97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esquemas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necesarios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realización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notificacione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me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electrónico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informático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expedito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seguros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el</w:t>
      </w:r>
      <w:r>
        <w:rPr>
          <w:rFonts w:ascii="Arial" w:hAnsi="Arial" w:cs="Arial" w:eastAsia="Arial"/>
          <w:sz w:val="16"/>
          <w:szCs w:val="16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propio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obligado;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10" w:right="65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5"/>
        </w:rPr>
        <w:t>XXVIII.</w:t>
      </w:r>
      <w:r>
        <w:rPr>
          <w:rFonts w:ascii="Arial" w:hAnsi="Arial" w:cs="Arial" w:eastAsia="Arial"/>
          <w:sz w:val="16"/>
          <w:szCs w:val="16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Certificar,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servidor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señale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Interior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copias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puedan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cotejars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directament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original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660" w:bottom="280" w:left="380" w:right="560"/>
          <w:cols w:num="2" w:equalWidth="0">
            <w:col w:w="2144" w:space="1777"/>
            <w:col w:w="737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68.160004pt;margin-top:71.999992pt;width:28.799999pt;height:32.639999pt;mso-position-horizontal-relative:page;mso-position-vertical-relative:paragraph;z-index:-3415" type="#_x0000_t75">
            <v:imagedata r:id="rId150" o:title=""/>
          </v:shape>
        </w:pict>
      </w:r>
      <w:r>
        <w:rPr/>
        <w:pict>
          <v:shape style="position:absolute;margin-left:157.440002pt;margin-top:-17.280022pt;width:295.679993pt;height:236.160004pt;mso-position-horizontal-relative:page;mso-position-vertical-relative:paragraph;z-index:-3414" type="#_x0000_t75">
            <v:imagedata r:id="rId151" o:title=""/>
          </v:shape>
        </w:pict>
      </w:r>
      <w:r>
        <w:rPr/>
        <w:pict>
          <v:shape style="width:49.919999pt;height:48.96pt;mso-position-horizontal-relative:char;mso-position-vertical-relative:line" type="#_x0000_t75">
            <v:imagedata r:id="rId1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63" w:right="1304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928825pt;margin-top:6.441417pt;width:9.551029pt;height:18.5pt;mso-position-horizontal-relative:page;mso-position-vertical-relative:paragraph;z-index:-3406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22"/>
                      <w:w w:val="16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1F1F1F"/>
                      <w:spacing w:val="-66"/>
                      <w:w w:val="4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5"/>
          <w:w w:val="106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6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3"/>
          <w:w w:val="119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1"/>
        </w:rPr>
        <w:t>c;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7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105"/>
        </w:rPr>
        <w:t>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7" w:lineRule="exact"/>
        <w:ind w:left="382" w:right="87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92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82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8"/>
          <w:w w:val="11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74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7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5"/>
          <w:w w:val="6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18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4"/>
          <w:w w:val="11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7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"/>
          <w:w w:val="75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4"/>
        </w:rPr>
        <w:t>ta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2" w:after="0" w:line="240" w:lineRule="auto"/>
        <w:ind w:left="387" w:right="999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group style="position:absolute;margin-left:154.159088pt;margin-top:90.646614pt;width:.1pt;height:45.552327pt;mso-position-horizontal-relative:page;mso-position-vertical-relative:paragraph;z-index:-3409" coordorigin="3083,1813" coordsize="2,911">
            <v:shape style="position:absolute;left:3083;top:1813;width:2;height:911" coordorigin="3083,1813" coordsize="0,911" path="m3083,2724l3083,1813e" filled="f" stroked="t" strokeweight=".695455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9"/>
          <w:szCs w:val="9"/>
          <w:color w:val="030303"/>
          <w:w w:val="104"/>
        </w:rPr>
        <w:t>o</w:t>
      </w:r>
      <w:r>
        <w:rPr>
          <w:rFonts w:ascii="Arial" w:hAnsi="Arial" w:cs="Arial" w:eastAsia="Arial"/>
          <w:sz w:val="9"/>
          <w:szCs w:val="9"/>
          <w:color w:val="030303"/>
          <w:spacing w:val="-2"/>
          <w:w w:val="104"/>
        </w:rPr>
        <w:t>o</w:t>
      </w:r>
      <w:r>
        <w:rPr>
          <w:rFonts w:ascii="Arial" w:hAnsi="Arial" w:cs="Arial" w:eastAsia="Arial"/>
          <w:sz w:val="9"/>
          <w:szCs w:val="9"/>
          <w:color w:val="1F1F1F"/>
          <w:spacing w:val="0"/>
          <w:w w:val="95"/>
        </w:rPr>
        <w:t>er</w:t>
      </w:r>
      <w:r>
        <w:rPr>
          <w:rFonts w:ascii="Arial" w:hAnsi="Arial" w:cs="Arial" w:eastAsia="Arial"/>
          <w:sz w:val="9"/>
          <w:szCs w:val="9"/>
          <w:color w:val="1F1F1F"/>
          <w:spacing w:val="-18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030303"/>
          <w:spacing w:val="0"/>
          <w:w w:val="100"/>
        </w:rPr>
        <w:t>•</w:t>
      </w:r>
      <w:r>
        <w:rPr>
          <w:rFonts w:ascii="Arial" w:hAnsi="Arial" w:cs="Arial" w:eastAsia="Arial"/>
          <w:sz w:val="9"/>
          <w:szCs w:val="9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9"/>
          <w:szCs w:val="9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1F1F1F"/>
          <w:spacing w:val="0"/>
          <w:w w:val="17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20"/>
        </w:rPr>
        <w:t>DU.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33"/>
        </w:rPr>
        <w:t>f:STA</w:t>
      </w:r>
      <w:r>
        <w:rPr>
          <w:rFonts w:ascii="Times New Roman" w:hAnsi="Times New Roman" w:cs="Times New Roman" w:eastAsia="Times New Roman"/>
          <w:sz w:val="7"/>
          <w:szCs w:val="7"/>
          <w:color w:val="424242"/>
          <w:spacing w:val="0"/>
          <w:w w:val="172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424242"/>
          <w:spacing w:val="-2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030303"/>
          <w:spacing w:val="-10"/>
          <w:w w:val="122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0"/>
          <w:w w:val="10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2"/>
          <w:w w:val="104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58"/>
        </w:rPr>
        <w:t>"1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3"/>
          <w:w w:val="58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-2"/>
          <w:w w:val="93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11"/>
          <w:w w:val="118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343434"/>
          <w:spacing w:val="0"/>
          <w:w w:val="101"/>
        </w:rPr>
        <w:t>.SCO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5" w:lineRule="exact"/>
        <w:ind w:right="-20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561.599976pt;margin-top:8.175343pt;width:22.08pt;height:44.16pt;mso-position-horizontal-relative:page;mso-position-vertical-relative:paragraph;z-index:-3411" type="#_x0000_t75">
            <v:imagedata r:id="rId153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424242"/>
          <w:spacing w:val="0"/>
          <w:w w:val="153"/>
          <w:position w:val="-3"/>
        </w:rPr>
        <w:t>¡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5" w:lineRule="auto"/>
        <w:ind w:left="60" w:right="1369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3.520020pt;margin-top:-26.900414pt;width:43.200001pt;height:71.040001pt;mso-position-horizontal-relative:page;mso-position-vertical-relative:paragraph;z-index:-3413" type="#_x0000_t75">
            <v:imagedata r:id="rId154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copia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debidamente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certificada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hacerse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constar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circunstancia;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3" w:lineRule="auto"/>
        <w:ind w:left="60" w:right="964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XXIX.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Notifica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requirió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acuse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recibo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estrado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haya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señalado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notificado;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" w:right="7290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602.880005pt;margin-top:-1.059532pt;width:2.88pt;height:57.599998pt;mso-position-horizontal-relative:page;mso-position-vertical-relative:paragraph;z-index:-3412" type="#_x0000_t75">
            <v:imagedata r:id="rId155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w w:val="82"/>
        </w:rPr>
        <w:t>XX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82"/>
        </w:rPr>
        <w:t>X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0"/>
        </w:rPr>
        <w:t>....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2" w:right="444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8"/>
        </w:rPr>
        <w:t>6</w:t>
      </w:r>
      <w:r>
        <w:rPr>
          <w:rFonts w:ascii="Arial" w:hAnsi="Arial" w:cs="Arial" w:eastAsia="Arial"/>
          <w:sz w:val="16"/>
          <w:szCs w:val="16"/>
          <w:color w:val="343434"/>
          <w:spacing w:val="9"/>
          <w:w w:val="173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309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Prohibicione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4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2" w:after="0" w:line="240" w:lineRule="auto"/>
        <w:ind w:left="56" w:right="484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6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63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9"/>
          <w:w w:val="16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prohibido: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1" w:right="751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4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7" w:lineRule="auto"/>
        <w:ind w:left="42" w:right="1102" w:firstLine="-5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w w:val="92"/>
        </w:rPr>
        <w:t>V.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Difundir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distribuir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transferir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publicar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comercializar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permiti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autorizada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4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23"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2" w:right="305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0"/>
        </w:rPr>
        <w:t>VI.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6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7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3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establezca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37" w:right="95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"/>
          <w:w w:val="118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1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0"/>
          <w:w w:val="11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8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1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prohibiciof1eS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publicarse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32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3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unidades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8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4"/>
          <w:w w:val="88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014" w:right="403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5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22" w:after="0" w:line="240" w:lineRule="auto"/>
        <w:ind w:left="2348" w:right="3394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0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3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7"/>
        </w:rPr>
        <w:t>m</w:t>
      </w:r>
      <w:r>
        <w:rPr>
          <w:rFonts w:ascii="Arial" w:hAnsi="Arial" w:cs="Arial" w:eastAsia="Arial"/>
          <w:sz w:val="16"/>
          <w:szCs w:val="16"/>
          <w:color w:val="1F1F1F"/>
          <w:spacing w:val="-1"/>
          <w:w w:val="198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5"/>
        </w:rPr>
        <w:t>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6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Transparencia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9" w:right="362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27.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-9"/>
          <w:w w:val="95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Naturalez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95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2"/>
          <w:w w:val="95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funció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3"/>
        </w:rPr>
        <w:t>n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73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2" w:lineRule="auto"/>
        <w:ind w:left="19" w:right="946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"/>
          <w:w w:val="19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0"/>
          <w:w w:val="13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343434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encargado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65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85"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422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6"/>
        </w:rPr>
        <w:t>28.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1F1F1F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Integración.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" w:right="466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"/>
          <w:w w:val="179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por: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14" w:right="1003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unipersonal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representant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mismo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colegiado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presidirá;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3804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w w:val="57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  <w:w w:val="57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6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quien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fungir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Secret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343434"/>
          <w:spacing w:val="-14"/>
          <w:w w:val="93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9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93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2" w:lineRule="auto"/>
        <w:ind w:left="19" w:right="97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3"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3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4"/>
          <w:w w:val="6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unipersonal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representant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colegiad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1"/>
        </w:rPr>
        <w:t>o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4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left="9" w:right="925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"/>
          <w:w w:val="108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343434"/>
          <w:spacing w:val="6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6"/>
        </w:rPr>
        <w:t>m</w:t>
      </w:r>
      <w:r>
        <w:rPr>
          <w:rFonts w:ascii="Arial" w:hAnsi="Arial" w:cs="Arial" w:eastAsia="Arial"/>
          <w:sz w:val="16"/>
          <w:szCs w:val="16"/>
          <w:color w:val="1F1F1F"/>
          <w:spacing w:val="-18"/>
          <w:w w:val="165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depender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jerárquicament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tampoc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reunirse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nombrar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subordinad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4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9" w:right="939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3"/>
          <w:w w:val="121"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2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16"/>
          <w:w w:val="12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colegiado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delegar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fun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2"/>
        </w:rPr>
        <w:t>c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8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ón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titular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mayor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arquí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dependa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ellos.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4" w:lineRule="auto"/>
        <w:ind w:left="14" w:right="929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6"/>
          <w:w w:val="115"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28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varios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ob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-9"/>
          <w:w w:val="132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gados,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pueden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concentrars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superior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jerárquico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común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ellos.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387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600.756836pt;margin-top:6.0571pt;width:.1pt;height:137.596205pt;mso-position-horizontal-relative:page;mso-position-vertical-relative:paragraph;z-index:-3408" coordorigin="12015,121" coordsize="2,2752">
            <v:shape style="position:absolute;left:12015;top:121;width:2;height:2752" coordorigin="12015,121" coordsize="0,2752" path="m12015,2873l12015,121e" filled="f" stroked="t" strokeweight="2.781818pt" strokecolor="#03030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5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8"/>
          <w:w w:val="105"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52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Funcionamiento.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8" w:lineRule="auto"/>
        <w:ind w:left="9" w:right="94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9"/>
          <w:w w:val="203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0"/>
          <w:w w:val="13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1F1F1F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sesionar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meses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periodicidad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requiera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competencia.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440" w:bottom="280" w:left="560" w:right="0"/>
          <w:cols w:num="2" w:equalWidth="0">
            <w:col w:w="2622" w:space="1195"/>
            <w:col w:w="7863"/>
          </w:cols>
        </w:sectPr>
      </w:pPr>
      <w:rPr/>
    </w:p>
    <w:p>
      <w:pPr>
        <w:spacing w:before="0" w:after="0" w:line="329" w:lineRule="exact"/>
        <w:ind w:left="2509" w:right="-20"/>
        <w:jc w:val="left"/>
        <w:tabs>
          <w:tab w:pos="38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95959"/>
          <w:spacing w:val="-73"/>
          <w:w w:val="92"/>
          <w:position w:val="9"/>
        </w:rPr>
        <w:t>1</w:t>
      </w:r>
      <w:r>
        <w:rPr>
          <w:rFonts w:ascii="Arial" w:hAnsi="Arial" w:cs="Arial" w:eastAsia="Arial"/>
          <w:sz w:val="33"/>
          <w:szCs w:val="33"/>
          <w:color w:val="424242"/>
          <w:spacing w:val="0"/>
          <w:w w:val="92"/>
          <w:position w:val="0"/>
        </w:rPr>
        <w:t>!</w:t>
      </w:r>
      <w:r>
        <w:rPr>
          <w:rFonts w:ascii="Arial" w:hAnsi="Arial" w:cs="Arial" w:eastAsia="Arial"/>
          <w:sz w:val="33"/>
          <w:szCs w:val="33"/>
          <w:color w:val="42424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33"/>
          <w:szCs w:val="33"/>
          <w:color w:val="424242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89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0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96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requiere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89"/>
          <w:position w:val="0"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-7"/>
          <w:w w:val="165"/>
          <w:position w:val="0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0"/>
        </w:rPr>
        <w:t>stenci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menos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  <w:position w:val="0"/>
        </w:rPr>
        <w:t>integr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left="2514" w:right="-20"/>
        <w:jc w:val="left"/>
        <w:tabs>
          <w:tab w:pos="3820" w:val="left"/>
          <w:tab w:pos="10920" w:val="left"/>
        </w:tabs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19"/>
          <w:szCs w:val="19"/>
          <w:color w:val="595959"/>
          <w:spacing w:val="0"/>
          <w:w w:val="179"/>
        </w:rPr>
        <w:t>¡</w:t>
      </w:r>
      <w:r>
        <w:rPr>
          <w:rFonts w:ascii="Arial" w:hAnsi="Arial" w:cs="Arial" w:eastAsia="Arial"/>
          <w:sz w:val="19"/>
          <w:szCs w:val="19"/>
          <w:color w:val="595959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59595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sesionar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decisiones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mayorí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simple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votos,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vot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calidad</w:t>
      </w:r>
      <w:r>
        <w:rPr>
          <w:rFonts w:ascii="Arial" w:hAnsi="Arial" w:cs="Arial" w:eastAsia="Arial"/>
          <w:sz w:val="16"/>
          <w:szCs w:val="16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</w:r>
      <w:r>
        <w:rPr>
          <w:rFonts w:ascii="Arial" w:hAnsi="Arial" w:cs="Arial" w:eastAsia="Arial"/>
          <w:sz w:val="9"/>
          <w:szCs w:val="9"/>
          <w:color w:val="595959"/>
          <w:spacing w:val="-65"/>
          <w:w w:val="329"/>
        </w:rPr>
        <w:t>!</w:t>
      </w:r>
      <w:r>
        <w:rPr>
          <w:rFonts w:ascii="Arial" w:hAnsi="Arial" w:cs="Arial" w:eastAsia="Arial"/>
          <w:sz w:val="9"/>
          <w:szCs w:val="9"/>
          <w:color w:val="777777"/>
          <w:spacing w:val="0"/>
          <w:w w:val="102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0" w:after="0" w:line="202" w:lineRule="exact"/>
        <w:ind w:left="2514" w:right="-20"/>
        <w:jc w:val="left"/>
        <w:tabs>
          <w:tab w:pos="38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9"/>
          <w:szCs w:val="19"/>
          <w:color w:val="424242"/>
          <w:spacing w:val="0"/>
          <w:w w:val="65"/>
        </w:rPr>
        <w:t>1</w:t>
      </w:r>
      <w:r>
        <w:rPr>
          <w:rFonts w:ascii="Arial" w:hAnsi="Arial" w:cs="Arial" w:eastAsia="Arial"/>
          <w:sz w:val="19"/>
          <w:szCs w:val="19"/>
          <w:color w:val="424242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424242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president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empat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1"/>
        </w:rPr>
        <w:t>e</w:t>
      </w:r>
      <w:r>
        <w:rPr>
          <w:rFonts w:ascii="Arial" w:hAnsi="Arial" w:cs="Arial" w:eastAsia="Arial"/>
          <w:sz w:val="16"/>
          <w:szCs w:val="16"/>
          <w:color w:val="343434"/>
          <w:spacing w:val="0"/>
          <w:w w:val="173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60" w:right="0"/>
        </w:sectPr>
      </w:pPr>
      <w:rPr/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8.693182pt;margin-top:20.897717pt;width:.1pt;height:52.361696pt;mso-position-horizontal-relative:page;mso-position-vertical-relative:page;z-index:-3410" coordorigin="174,418" coordsize="2,1047">
            <v:shape style="position:absolute;left:174;top:418;width:2;height:1047" coordorigin="174,418" coordsize="0,1047" path="m174,1465l174,418e" filled="f" stroked="t" strokeweight="1.390909pt" strokecolor="#030303">
              <v:path arrowok="t"/>
            </v:shape>
          </v:group>
          <w10:wrap type="none"/>
        </w:pict>
      </w:r>
      <w:r>
        <w:rPr>
          <w:sz w:val="28"/>
          <w:szCs w:val="28"/>
        </w:rPr>
      </w:r>
    </w:p>
    <w:p>
      <w:pPr>
        <w:spacing w:before="0" w:after="0" w:line="240" w:lineRule="auto"/>
        <w:ind w:left="108" w:right="-64"/>
        <w:jc w:val="left"/>
        <w:rPr>
          <w:rFonts w:ascii="Arial" w:hAnsi="Arial" w:cs="Arial" w:eastAsia="Arial"/>
          <w:sz w:val="16"/>
          <w:szCs w:val="16"/>
        </w:rPr>
      </w:pPr>
      <w:rPr/>
      <w:hyperlink r:id="rId156">
        <w:r>
          <w:rPr>
            <w:rFonts w:ascii="Arial" w:hAnsi="Arial" w:cs="Arial" w:eastAsia="Arial"/>
            <w:sz w:val="16"/>
            <w:szCs w:val="16"/>
            <w:color w:val="030303"/>
            <w:spacing w:val="0"/>
            <w:w w:val="181"/>
          </w:rPr>
          <w:t>www.jalisco.gob</w:t>
        </w:r>
        <w:r>
          <w:rPr>
            <w:rFonts w:ascii="Arial" w:hAnsi="Arial" w:cs="Arial" w:eastAsia="Arial"/>
            <w:sz w:val="16"/>
            <w:szCs w:val="16"/>
            <w:color w:val="000000"/>
            <w:spacing w:val="0"/>
            <w:w w:val="100"/>
          </w:rPr>
        </w:r>
      </w:hyperlink>
    </w:p>
    <w:p>
      <w:pPr>
        <w:spacing w:before="25" w:after="0" w:line="310" w:lineRule="exact"/>
        <w:ind w:left="249" w:right="-20"/>
        <w:jc w:val="left"/>
        <w:tabs>
          <w:tab w:pos="4040" w:val="left"/>
          <w:tab w:pos="8240" w:val="left"/>
          <w:tab w:pos="874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23</w:t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63"/>
        </w:rPr>
        <w:t>.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00"/>
        </w:rPr>
      </w:r>
      <w:r>
        <w:rPr>
          <w:rFonts w:ascii="Times New Roman" w:hAnsi="Times New Roman" w:cs="Times New Roman" w:eastAsia="Times New Roman"/>
          <w:sz w:val="27"/>
          <w:szCs w:val="27"/>
          <w:color w:val="343434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306" w:lineRule="exact"/>
        <w:ind w:right="-20"/>
        <w:jc w:val="left"/>
        <w:tabs>
          <w:tab w:pos="2520" w:val="left"/>
        </w:tabs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26.890909pt;margin-top:31.502542pt;width:206.781818pt;height:.1pt;mso-position-horizontal-relative:page;mso-position-vertical-relative:paragraph;z-index:-3407" coordorigin="538,630" coordsize="4136,2">
            <v:shape style="position:absolute;left:538;top:630;width:4136;height:2" coordorigin="538,630" coordsize="4136,0" path="m538,630l4673,630e" filled="f" stroked="t" strokeweight="3.47727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0"/>
          <w:szCs w:val="30"/>
          <w:color w:val="777777"/>
          <w:spacing w:val="0"/>
          <w:w w:val="23"/>
        </w:rPr>
        <w:t>-</w:t>
      </w:r>
      <w:r>
        <w:rPr>
          <w:rFonts w:ascii="Arial" w:hAnsi="Arial" w:cs="Arial" w:eastAsia="Arial"/>
          <w:sz w:val="30"/>
          <w:szCs w:val="30"/>
          <w:color w:val="777777"/>
          <w:spacing w:val="0"/>
          <w:w w:val="23"/>
        </w:rPr>
        <w:t>    </w:t>
      </w:r>
      <w:r>
        <w:rPr>
          <w:rFonts w:ascii="Arial" w:hAnsi="Arial" w:cs="Arial" w:eastAsia="Arial"/>
          <w:sz w:val="30"/>
          <w:szCs w:val="30"/>
          <w:color w:val="777777"/>
          <w:spacing w:val="13"/>
          <w:w w:val="23"/>
        </w:rPr>
        <w:t> </w:t>
      </w:r>
      <w:r>
        <w:rPr>
          <w:rFonts w:ascii="Arial" w:hAnsi="Arial" w:cs="Arial" w:eastAsia="Arial"/>
          <w:sz w:val="30"/>
          <w:szCs w:val="30"/>
          <w:color w:val="1F1F1F"/>
          <w:spacing w:val="0"/>
          <w:w w:val="156"/>
        </w:rPr>
        <w:t>-</w:t>
      </w:r>
      <w:r>
        <w:rPr>
          <w:rFonts w:ascii="Arial" w:hAnsi="Arial" w:cs="Arial" w:eastAsia="Arial"/>
          <w:sz w:val="30"/>
          <w:szCs w:val="30"/>
          <w:color w:val="1F1F1F"/>
          <w:spacing w:val="-27"/>
          <w:w w:val="156"/>
        </w:rPr>
        <w:t>-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30"/>
          <w:szCs w:val="30"/>
          <w:color w:val="1F1F1F"/>
          <w:spacing w:val="0"/>
          <w:w w:val="70"/>
        </w:rPr>
        <w:t>-N.</w:t>
      </w:r>
      <w:r>
        <w:rPr>
          <w:rFonts w:ascii="Arial" w:hAnsi="Arial" w:cs="Arial" w:eastAsia="Arial"/>
          <w:sz w:val="30"/>
          <w:szCs w:val="30"/>
          <w:color w:val="1F1F1F"/>
          <w:spacing w:val="0"/>
          <w:w w:val="71"/>
        </w:rPr>
        <w:t>-</w:t>
      </w:r>
      <w:r>
        <w:rPr>
          <w:rFonts w:ascii="Arial" w:hAnsi="Arial" w:cs="Arial" w:eastAsia="Arial"/>
          <w:sz w:val="30"/>
          <w:szCs w:val="30"/>
          <w:color w:val="595959"/>
          <w:spacing w:val="-12"/>
          <w:w w:val="56"/>
        </w:rPr>
        <w:t>•</w:t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97"/>
        </w:rPr>
        <w:t>•-"·-</w:t>
      </w:r>
      <w:r>
        <w:rPr>
          <w:rFonts w:ascii="Arial" w:hAnsi="Arial" w:cs="Arial" w:eastAsia="Arial"/>
          <w:sz w:val="30"/>
          <w:szCs w:val="30"/>
          <w:color w:val="343434"/>
          <w:spacing w:val="-26"/>
          <w:w w:val="98"/>
        </w:rPr>
        <w:t>-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33"/>
        </w:rPr>
        <w:t>-</w:t>
      </w:r>
      <w:r>
        <w:rPr>
          <w:rFonts w:ascii="Arial" w:hAnsi="Arial" w:cs="Arial" w:eastAsia="Arial"/>
          <w:sz w:val="30"/>
          <w:szCs w:val="30"/>
          <w:color w:val="030303"/>
          <w:spacing w:val="-12"/>
          <w:w w:val="33"/>
        </w:rPr>
        <w:t>-</w:t>
      </w:r>
      <w:r>
        <w:rPr>
          <w:rFonts w:ascii="Arial" w:hAnsi="Arial" w:cs="Arial" w:eastAsia="Arial"/>
          <w:sz w:val="30"/>
          <w:szCs w:val="30"/>
          <w:color w:val="343434"/>
          <w:spacing w:val="-77"/>
          <w:w w:val="102"/>
        </w:rPr>
        <w:t>·</w:t>
      </w:r>
      <w:r>
        <w:rPr>
          <w:rFonts w:ascii="Arial" w:hAnsi="Arial" w:cs="Arial" w:eastAsia="Arial"/>
          <w:sz w:val="30"/>
          <w:szCs w:val="30"/>
          <w:color w:val="030303"/>
          <w:spacing w:val="-18"/>
          <w:w w:val="40"/>
        </w:rPr>
        <w:t>-</w:t>
      </w:r>
      <w:r>
        <w:rPr>
          <w:rFonts w:ascii="Arial" w:hAnsi="Arial" w:cs="Arial" w:eastAsia="Arial"/>
          <w:sz w:val="30"/>
          <w:szCs w:val="30"/>
          <w:color w:val="1F1F1F"/>
          <w:spacing w:val="-40"/>
          <w:w w:val="155"/>
        </w:rPr>
        <w:t>·</w:t>
      </w:r>
      <w:r>
        <w:rPr>
          <w:rFonts w:ascii="Arial" w:hAnsi="Arial" w:cs="Arial" w:eastAsia="Arial"/>
          <w:sz w:val="30"/>
          <w:szCs w:val="30"/>
          <w:color w:val="1F1F1F"/>
          <w:spacing w:val="0"/>
          <w:w w:val="70"/>
        </w:rPr>
        <w:t>··-"··</w:t>
      </w:r>
      <w:r>
        <w:rPr>
          <w:rFonts w:ascii="Arial" w:hAnsi="Arial" w:cs="Arial" w:eastAsia="Arial"/>
          <w:sz w:val="30"/>
          <w:szCs w:val="30"/>
          <w:color w:val="424242"/>
          <w:spacing w:val="0"/>
          <w:w w:val="234"/>
        </w:rPr>
        <w:t>-</w:t>
      </w:r>
      <w:r>
        <w:rPr>
          <w:rFonts w:ascii="Arial" w:hAnsi="Arial" w:cs="Arial" w:eastAsia="Arial"/>
          <w:sz w:val="30"/>
          <w:szCs w:val="30"/>
          <w:color w:val="424242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424242"/>
          <w:spacing w:val="0"/>
          <w:w w:val="100"/>
        </w:rPr>
      </w:r>
      <w:r>
        <w:rPr>
          <w:rFonts w:ascii="Arial" w:hAnsi="Arial" w:cs="Arial" w:eastAsia="Arial"/>
          <w:sz w:val="30"/>
          <w:szCs w:val="30"/>
          <w:color w:val="1F1F1F"/>
          <w:spacing w:val="0"/>
          <w:w w:val="162"/>
        </w:rPr>
        <w:t>-</w:t>
      </w:r>
      <w:r>
        <w:rPr>
          <w:rFonts w:ascii="Arial" w:hAnsi="Arial" w:cs="Arial" w:eastAsia="Arial"/>
          <w:sz w:val="30"/>
          <w:szCs w:val="30"/>
          <w:color w:val="1F1F1F"/>
          <w:spacing w:val="-10"/>
          <w:w w:val="161"/>
        </w:rPr>
        <w:t>Q</w:t>
      </w:r>
      <w:r>
        <w:rPr>
          <w:rFonts w:ascii="Arial" w:hAnsi="Arial" w:cs="Arial" w:eastAsia="Arial"/>
          <w:sz w:val="30"/>
          <w:szCs w:val="30"/>
          <w:color w:val="424242"/>
          <w:spacing w:val="0"/>
          <w:w w:val="288"/>
        </w:rPr>
        <w:t>·</w:t>
      </w:r>
      <w:r>
        <w:rPr>
          <w:rFonts w:ascii="Arial" w:hAnsi="Arial" w:cs="Arial" w:eastAsia="Arial"/>
          <w:sz w:val="30"/>
          <w:szCs w:val="30"/>
          <w:color w:val="1F1F1F"/>
          <w:spacing w:val="0"/>
          <w:w w:val="308"/>
        </w:rPr>
        <w:t>---</w:t>
      </w:r>
      <w:r>
        <w:rPr>
          <w:rFonts w:ascii="Arial" w:hAnsi="Arial" w:cs="Arial" w:eastAsia="Arial"/>
          <w:sz w:val="30"/>
          <w:szCs w:val="30"/>
          <w:color w:val="1F1F1F"/>
          <w:spacing w:val="-1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424242"/>
          <w:spacing w:val="0"/>
          <w:w w:val="92"/>
        </w:rPr>
        <w:t>-</w:t>
      </w:r>
      <w:r>
        <w:rPr>
          <w:rFonts w:ascii="Arial" w:hAnsi="Arial" w:cs="Arial" w:eastAsia="Arial"/>
          <w:sz w:val="30"/>
          <w:szCs w:val="30"/>
          <w:color w:val="424242"/>
          <w:spacing w:val="-66"/>
          <w:w w:val="92"/>
        </w:rPr>
        <w:t>·</w:t>
      </w:r>
      <w:r>
        <w:rPr>
          <w:rFonts w:ascii="Arial" w:hAnsi="Arial" w:cs="Arial" w:eastAsia="Arial"/>
          <w:sz w:val="30"/>
          <w:szCs w:val="30"/>
          <w:color w:val="1F1F1F"/>
          <w:spacing w:val="-13"/>
          <w:w w:val="64"/>
        </w:rPr>
        <w:t>"</w:t>
      </w:r>
      <w:r>
        <w:rPr>
          <w:rFonts w:ascii="Arial" w:hAnsi="Arial" w:cs="Arial" w:eastAsia="Arial"/>
          <w:sz w:val="30"/>
          <w:szCs w:val="30"/>
          <w:color w:val="595959"/>
          <w:spacing w:val="-15"/>
          <w:w w:val="154"/>
        </w:rPr>
        <w:t>'</w:t>
      </w:r>
      <w:r>
        <w:rPr>
          <w:rFonts w:ascii="Arial" w:hAnsi="Arial" w:cs="Arial" w:eastAsia="Arial"/>
          <w:sz w:val="30"/>
          <w:szCs w:val="30"/>
          <w:color w:val="1F1F1F"/>
          <w:spacing w:val="-18"/>
          <w:w w:val="102"/>
        </w:rPr>
        <w:t>-</w:t>
      </w:r>
      <w:r>
        <w:rPr>
          <w:rFonts w:ascii="Arial" w:hAnsi="Arial" w:cs="Arial" w:eastAsia="Arial"/>
          <w:sz w:val="30"/>
          <w:szCs w:val="30"/>
          <w:color w:val="424242"/>
          <w:spacing w:val="0"/>
          <w:w w:val="81"/>
        </w:rPr>
        <w:t>"·</w:t>
      </w:r>
      <w:r>
        <w:rPr>
          <w:rFonts w:ascii="Arial" w:hAnsi="Arial" w:cs="Arial" w:eastAsia="Arial"/>
          <w:sz w:val="30"/>
          <w:szCs w:val="30"/>
          <w:color w:val="424242"/>
          <w:spacing w:val="-1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424242"/>
          <w:spacing w:val="0"/>
          <w:w w:val="82"/>
        </w:rPr>
        <w:t>·</w:t>
      </w:r>
      <w:r>
        <w:rPr>
          <w:rFonts w:ascii="Arial" w:hAnsi="Arial" w:cs="Arial" w:eastAsia="Arial"/>
          <w:sz w:val="30"/>
          <w:szCs w:val="30"/>
          <w:color w:val="424242"/>
          <w:spacing w:val="0"/>
          <w:w w:val="82"/>
        </w:rPr>
        <w:t> </w:t>
      </w:r>
      <w:r>
        <w:rPr>
          <w:rFonts w:ascii="Arial" w:hAnsi="Arial" w:cs="Arial" w:eastAsia="Arial"/>
          <w:sz w:val="30"/>
          <w:szCs w:val="30"/>
          <w:color w:val="424242"/>
          <w:spacing w:val="0"/>
          <w:w w:val="82"/>
        </w:rPr>
        <w:t>·--</w:t>
      </w:r>
      <w:r>
        <w:rPr>
          <w:rFonts w:ascii="Arial" w:hAnsi="Arial" w:cs="Arial" w:eastAsia="Arial"/>
          <w:sz w:val="30"/>
          <w:szCs w:val="30"/>
          <w:color w:val="030303"/>
          <w:spacing w:val="-53"/>
          <w:w w:val="62"/>
        </w:rPr>
        <w:t>·</w:t>
      </w:r>
      <w:r>
        <w:rPr>
          <w:rFonts w:ascii="Arial" w:hAnsi="Arial" w:cs="Arial" w:eastAsia="Arial"/>
          <w:sz w:val="30"/>
          <w:szCs w:val="30"/>
          <w:color w:val="595959"/>
          <w:spacing w:val="0"/>
          <w:w w:val="79"/>
        </w:rPr>
        <w:t>·</w:t>
      </w:r>
      <w:r>
        <w:rPr>
          <w:rFonts w:ascii="Arial" w:hAnsi="Arial" w:cs="Arial" w:eastAsia="Arial"/>
          <w:sz w:val="30"/>
          <w:szCs w:val="30"/>
          <w:color w:val="595959"/>
          <w:spacing w:val="-41"/>
          <w:w w:val="78"/>
        </w:rPr>
        <w:t>"</w:t>
      </w:r>
      <w:r>
        <w:rPr>
          <w:rFonts w:ascii="Arial" w:hAnsi="Arial" w:cs="Arial" w:eastAsia="Arial"/>
          <w:sz w:val="30"/>
          <w:szCs w:val="30"/>
          <w:color w:val="595959"/>
          <w:spacing w:val="0"/>
          <w:w w:val="23"/>
        </w:rPr>
        <w:t>o</w:t>
      </w:r>
      <w:r>
        <w:rPr>
          <w:rFonts w:ascii="Arial" w:hAnsi="Arial" w:cs="Arial" w:eastAsia="Arial"/>
          <w:sz w:val="30"/>
          <w:szCs w:val="30"/>
          <w:color w:val="595959"/>
          <w:spacing w:val="0"/>
          <w:w w:val="22"/>
        </w:rPr>
        <w:t>W</w:t>
      </w:r>
      <w:r>
        <w:rPr>
          <w:rFonts w:ascii="Arial" w:hAnsi="Arial" w:cs="Arial" w:eastAsia="Arial"/>
          <w:sz w:val="30"/>
          <w:szCs w:val="30"/>
          <w:color w:val="595959"/>
          <w:spacing w:val="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59"/>
        </w:rPr>
        <w:t>A</w:t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60"/>
        </w:rPr>
        <w:t>•</w:t>
      </w:r>
      <w:r>
        <w:rPr>
          <w:rFonts w:ascii="Arial" w:hAnsi="Arial" w:cs="Arial" w:eastAsia="Arial"/>
          <w:sz w:val="30"/>
          <w:szCs w:val="30"/>
          <w:color w:val="343434"/>
          <w:spacing w:val="-3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595959"/>
          <w:spacing w:val="0"/>
          <w:w w:val="71"/>
        </w:rPr>
        <w:t>•</w:t>
      </w:r>
      <w:r>
        <w:rPr>
          <w:rFonts w:ascii="Arial" w:hAnsi="Arial" w:cs="Arial" w:eastAsia="Arial"/>
          <w:sz w:val="30"/>
          <w:szCs w:val="30"/>
          <w:color w:val="595959"/>
          <w:spacing w:val="0"/>
          <w:w w:val="71"/>
        </w:rPr>
        <w:t> </w:t>
      </w:r>
      <w:r>
        <w:rPr>
          <w:rFonts w:ascii="Arial" w:hAnsi="Arial" w:cs="Arial" w:eastAsia="Arial"/>
          <w:sz w:val="30"/>
          <w:szCs w:val="30"/>
          <w:color w:val="595959"/>
          <w:spacing w:val="0"/>
          <w:w w:val="70"/>
        </w:rPr>
        <w:t>'</w:t>
      </w:r>
      <w:r>
        <w:rPr>
          <w:rFonts w:ascii="Arial" w:hAnsi="Arial" w:cs="Arial" w:eastAsia="Arial"/>
          <w:sz w:val="30"/>
          <w:szCs w:val="30"/>
          <w:color w:val="595959"/>
          <w:spacing w:val="17"/>
          <w:w w:val="70"/>
        </w:rPr>
        <w:t>"</w:t>
      </w:r>
      <w:r>
        <w:rPr>
          <w:rFonts w:ascii="Arial" w:hAnsi="Arial" w:cs="Arial" w:eastAsia="Arial"/>
          <w:sz w:val="30"/>
          <w:szCs w:val="30"/>
          <w:color w:val="1F1F1F"/>
          <w:spacing w:val="18"/>
          <w:w w:val="136"/>
        </w:rPr>
        <w:t>-</w:t>
      </w:r>
      <w:r>
        <w:rPr>
          <w:rFonts w:ascii="Arial" w:hAnsi="Arial" w:cs="Arial" w:eastAsia="Arial"/>
          <w:sz w:val="30"/>
          <w:szCs w:val="30"/>
          <w:color w:val="595959"/>
          <w:spacing w:val="0"/>
          <w:w w:val="35"/>
        </w:rPr>
        <w:t>.-</w:t>
      </w:r>
      <w:r>
        <w:rPr>
          <w:rFonts w:ascii="Arial" w:hAnsi="Arial" w:cs="Arial" w:eastAsia="Arial"/>
          <w:sz w:val="30"/>
          <w:szCs w:val="30"/>
          <w:color w:val="595959"/>
          <w:spacing w:val="-12"/>
          <w:w w:val="36"/>
        </w:rPr>
        <w:t>•</w:t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79"/>
        </w:rPr>
        <w:t>-</w:t>
      </w:r>
      <w:r>
        <w:rPr>
          <w:rFonts w:ascii="Arial" w:hAnsi="Arial" w:cs="Arial" w:eastAsia="Arial"/>
          <w:sz w:val="30"/>
          <w:szCs w:val="30"/>
          <w:color w:val="343434"/>
          <w:spacing w:val="-1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79"/>
        </w:rPr>
        <w:t>-</w:t>
      </w:r>
      <w:r>
        <w:rPr>
          <w:rFonts w:ascii="Arial" w:hAnsi="Arial" w:cs="Arial" w:eastAsia="Arial"/>
          <w:sz w:val="30"/>
          <w:szCs w:val="30"/>
          <w:color w:val="595959"/>
          <w:spacing w:val="0"/>
          <w:w w:val="64"/>
        </w:rPr>
        <w:t>-</w:t>
      </w:r>
      <w:r>
        <w:rPr>
          <w:rFonts w:ascii="Arial" w:hAnsi="Arial" w:cs="Arial" w:eastAsia="Arial"/>
          <w:sz w:val="30"/>
          <w:szCs w:val="30"/>
          <w:color w:val="595959"/>
          <w:spacing w:val="16"/>
          <w:w w:val="64"/>
        </w:rPr>
        <w:t>-</w:t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52"/>
        </w:rPr>
        <w:t>«</w:t>
      </w:r>
      <w:r>
        <w:rPr>
          <w:rFonts w:ascii="Arial" w:hAnsi="Arial" w:cs="Arial" w:eastAsia="Arial"/>
          <w:sz w:val="30"/>
          <w:szCs w:val="30"/>
          <w:color w:val="343434"/>
          <w:spacing w:val="10"/>
          <w:w w:val="52"/>
        </w:rPr>
        <w:t>•</w:t>
      </w:r>
      <w:r>
        <w:rPr>
          <w:rFonts w:ascii="Arial" w:hAnsi="Arial" w:cs="Arial" w:eastAsia="Arial"/>
          <w:sz w:val="30"/>
          <w:szCs w:val="30"/>
          <w:color w:val="030303"/>
          <w:spacing w:val="12"/>
          <w:w w:val="28"/>
        </w:rPr>
        <w:t>&lt;</w:t>
      </w:r>
      <w:r>
        <w:rPr>
          <w:rFonts w:ascii="Arial" w:hAnsi="Arial" w:cs="Arial" w:eastAsia="Arial"/>
          <w:sz w:val="30"/>
          <w:szCs w:val="30"/>
          <w:color w:val="343434"/>
          <w:spacing w:val="0"/>
          <w:w w:val="35"/>
        </w:rPr>
        <w:t>o¡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60" w:right="0"/>
          <w:cols w:num="2" w:equalWidth="0">
            <w:col w:w="2195" w:space="147"/>
            <w:col w:w="9338"/>
          </w:cols>
        </w:sectPr>
      </w:pPr>
      <w:rPr/>
    </w:p>
    <w:p>
      <w:pPr>
        <w:spacing w:before="84" w:after="0" w:line="240" w:lineRule="auto"/>
        <w:ind w:left="2520" w:right="-20"/>
        <w:jc w:val="left"/>
        <w:tabs>
          <w:tab w:pos="6580" w:val="left"/>
        </w:tabs>
        <w:rPr>
          <w:rFonts w:ascii="Times New Roman" w:hAnsi="Times New Roman" w:cs="Times New Roman" w:eastAsia="Times New Roman"/>
          <w:sz w:val="6"/>
          <w:szCs w:val="6"/>
        </w:rPr>
      </w:pPr>
      <w:rPr/>
      <w:r>
        <w:rPr/>
        <w:pict>
          <v:shape style="position:absolute;margin-left:538.559998pt;margin-top:2.387977pt;width:54.720001pt;height:42.240002pt;mso-position-horizontal-relative:page;mso-position-vertical-relative:paragraph;z-index:-3404" type="#_x0000_t75">
            <v:imagedata r:id="rId157" o:title=""/>
          </v:shape>
        </w:pict>
      </w:r>
      <w:r>
        <w:rPr>
          <w:rFonts w:ascii="Times New Roman" w:hAnsi="Times New Roman" w:cs="Times New Roman" w:eastAsia="Times New Roman"/>
          <w:sz w:val="8"/>
          <w:szCs w:val="8"/>
          <w:w w:val="135"/>
        </w:rPr>
        <w:t>¡(</w:t>
      </w:r>
      <w:r>
        <w:rPr>
          <w:rFonts w:ascii="Times New Roman" w:hAnsi="Times New Roman" w:cs="Times New Roman" w:eastAsia="Times New Roman"/>
          <w:sz w:val="8"/>
          <w:szCs w:val="8"/>
          <w:w w:val="134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spacing w:val="-19"/>
          <w:w w:val="134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5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F0F0F"/>
          <w:spacing w:val="0"/>
          <w:w w:val="72"/>
          <w:i/>
        </w:rPr>
        <w:t>.-;:.'.'"</w:t>
      </w:r>
      <w:r>
        <w:rPr>
          <w:rFonts w:ascii="Times New Roman" w:hAnsi="Times New Roman" w:cs="Times New Roman" w:eastAsia="Times New Roman"/>
          <w:sz w:val="8"/>
          <w:szCs w:val="8"/>
          <w:color w:val="0F0F0F"/>
          <w:spacing w:val="3"/>
          <w:w w:val="73"/>
          <w:i/>
        </w:rPr>
        <w:t>¡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19"/>
          <w:w w:val="182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4"/>
        </w:rPr>
        <w:t>"'"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7"/>
          <w:w w:val="104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-1"/>
          <w:w w:val="12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0"/>
          <w:w w:val="105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212121"/>
          <w:spacing w:val="-8"/>
          <w:w w:val="106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47"/>
        </w:rPr>
        <w:t>,_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46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58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6"/>
          <w:w w:val="58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444444"/>
          <w:spacing w:val="-24"/>
          <w:w w:val="9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59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5"/>
          <w:w w:val="123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62"/>
        </w:rPr>
        <w:t>"&lt;!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3"/>
          <w:w w:val="6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23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4"/>
          <w:w w:val="23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20"/>
        </w:rPr>
        <w:t>._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7"/>
          <w:w w:val="140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92"/>
        </w:rPr>
        <w:t>·,,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2"/>
          <w:w w:val="27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12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12"/>
        </w:rPr>
        <w:t>"''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1"/>
          <w:w w:val="112"/>
        </w:rPr>
        <w:t>r</w:t>
      </w:r>
      <w:r>
        <w:rPr>
          <w:rFonts w:ascii="Times New Roman" w:hAnsi="Times New Roman" w:cs="Times New Roman" w:eastAsia="Times New Roman"/>
          <w:sz w:val="7"/>
          <w:szCs w:val="7"/>
          <w:color w:val="444444"/>
          <w:spacing w:val="0"/>
          <w:w w:val="142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444444"/>
          <w:spacing w:val="-4"/>
          <w:w w:val="142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277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80"/>
        </w:rPr>
        <w:t>&lt;f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8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11"/>
          <w:w w:val="8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75"/>
        </w:rPr>
        <w:t>"''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35"/>
        </w:rPr>
        <w:t>•-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99"/>
        </w:rPr>
        <w:t>&gt;:!lf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92"/>
        </w:rPr>
        <w:t>'J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6"/>
          <w:w w:val="92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17"/>
          <w:w w:val="208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99"/>
        </w:rPr>
        <w:t>·"':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6"/>
          <w:w w:val="100"/>
        </w:rPr>
        <w:t>¡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-8"/>
          <w:w w:val="93"/>
        </w:rPr>
        <w:t>·</w:t>
      </w:r>
      <w:r>
        <w:rPr>
          <w:rFonts w:ascii="Times New Roman" w:hAnsi="Times New Roman" w:cs="Times New Roman" w:eastAsia="Times New Roman"/>
          <w:sz w:val="5"/>
          <w:szCs w:val="5"/>
          <w:color w:val="343434"/>
          <w:spacing w:val="0"/>
          <w:w w:val="159"/>
        </w:rPr>
        <w:t>..:</w:t>
      </w:r>
      <w:r>
        <w:rPr>
          <w:rFonts w:ascii="Times New Roman" w:hAnsi="Times New Roman" w:cs="Times New Roman" w:eastAsia="Times New Roman"/>
          <w:sz w:val="5"/>
          <w:szCs w:val="5"/>
          <w:color w:val="343434"/>
          <w:spacing w:val="-6"/>
          <w:w w:val="159"/>
        </w:rPr>
        <w:t>: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05"/>
        </w:rPr>
        <w:t>ll•"·1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100"/>
        </w:rPr>
        <w:t>             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21212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21212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0"/>
          <w:w w:val="39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000000"/>
          <w:spacing w:val="3"/>
          <w:w w:val="3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74"/>
        </w:rPr>
        <w:t>r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7"/>
          <w:w w:val="73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0"/>
          <w:w w:val="85"/>
        </w:rPr>
        <w:t>•M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-11"/>
          <w:w w:val="85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55"/>
        </w:rPr>
        <w:t>'-'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  <w:i/>
        </w:rPr>
        <w:t>·i</w:t>
      </w:r>
      <w:r>
        <w:rPr>
          <w:rFonts w:ascii="Arial" w:hAnsi="Arial" w:cs="Arial" w:eastAsia="Arial"/>
          <w:sz w:val="6"/>
          <w:szCs w:val="6"/>
          <w:color w:val="000000"/>
          <w:spacing w:val="3"/>
          <w:w w:val="100"/>
          <w:i/>
        </w:rPr>
        <w:t> </w:t>
      </w:r>
      <w:r>
        <w:rPr>
          <w:rFonts w:ascii="Arial" w:hAnsi="Arial" w:cs="Arial" w:eastAsia="Arial"/>
          <w:sz w:val="6"/>
          <w:szCs w:val="6"/>
          <w:color w:val="212121"/>
          <w:spacing w:val="0"/>
          <w:w w:val="171"/>
          <w:i/>
        </w:rPr>
        <w:t>l</w:t>
      </w:r>
      <w:r>
        <w:rPr>
          <w:rFonts w:ascii="Arial" w:hAnsi="Arial" w:cs="Arial" w:eastAsia="Arial"/>
          <w:sz w:val="6"/>
          <w:szCs w:val="6"/>
          <w:color w:val="212121"/>
          <w:spacing w:val="-1"/>
          <w:w w:val="170"/>
          <w:i/>
        </w:rPr>
        <w:t>t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70"/>
          <w:i/>
        </w:rPr>
        <w:t>-&lt;f.</w:t>
      </w:r>
      <w:r>
        <w:rPr>
          <w:rFonts w:ascii="Arial" w:hAnsi="Arial" w:cs="Arial" w:eastAsia="Arial"/>
          <w:sz w:val="6"/>
          <w:szCs w:val="6"/>
          <w:color w:val="000000"/>
          <w:spacing w:val="4"/>
          <w:w w:val="70"/>
          <w:i/>
        </w:rPr>
        <w:t>'</w:t>
      </w:r>
      <w:r>
        <w:rPr>
          <w:rFonts w:ascii="Arial" w:hAnsi="Arial" w:cs="Arial" w:eastAsia="Arial"/>
          <w:sz w:val="6"/>
          <w:szCs w:val="6"/>
          <w:color w:val="212121"/>
          <w:spacing w:val="0"/>
          <w:w w:val="107"/>
          <w:i/>
        </w:rPr>
        <w:t>l</w:t>
      </w:r>
      <w:r>
        <w:rPr>
          <w:rFonts w:ascii="Arial" w:hAnsi="Arial" w:cs="Arial" w:eastAsia="Arial"/>
          <w:sz w:val="6"/>
          <w:szCs w:val="6"/>
          <w:color w:val="212121"/>
          <w:spacing w:val="-14"/>
          <w:w w:val="106"/>
          <w:i/>
        </w:rPr>
        <w:t>.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6"/>
          <w:i/>
        </w:rPr>
        <w:t>'t</w:t>
      </w:r>
      <w:r>
        <w:rPr>
          <w:rFonts w:ascii="Arial" w:hAnsi="Arial" w:cs="Arial" w:eastAsia="Arial"/>
          <w:sz w:val="6"/>
          <w:szCs w:val="6"/>
          <w:color w:val="000000"/>
          <w:spacing w:val="-5"/>
          <w:w w:val="107"/>
          <w:i/>
        </w:rPr>
        <w:t>-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14"/>
          <w:i/>
        </w:rPr>
        <w:t>_</w:t>
      </w:r>
      <w:r>
        <w:rPr>
          <w:rFonts w:ascii="Arial" w:hAnsi="Arial" w:cs="Arial" w:eastAsia="Arial"/>
          <w:sz w:val="6"/>
          <w:szCs w:val="6"/>
          <w:color w:val="212121"/>
          <w:spacing w:val="0"/>
          <w:w w:val="157"/>
          <w:i/>
        </w:rPr>
        <w:t>,,</w:t>
      </w:r>
      <w:r>
        <w:rPr>
          <w:rFonts w:ascii="Arial" w:hAnsi="Arial" w:cs="Arial" w:eastAsia="Arial"/>
          <w:sz w:val="6"/>
          <w:szCs w:val="6"/>
          <w:color w:val="212121"/>
          <w:spacing w:val="-13"/>
          <w:w w:val="157"/>
          <w:i/>
        </w:rPr>
        <w:t>.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5"/>
          <w:i/>
        </w:rPr>
        <w:t>,</w:t>
      </w:r>
      <w:r>
        <w:rPr>
          <w:rFonts w:ascii="Arial" w:hAnsi="Arial" w:cs="Arial" w:eastAsia="Arial"/>
          <w:sz w:val="6"/>
          <w:szCs w:val="6"/>
          <w:color w:val="212121"/>
          <w:spacing w:val="0"/>
          <w:w w:val="88"/>
        </w:rPr>
        <w:t>""</w:t>
      </w:r>
      <w:r>
        <w:rPr>
          <w:rFonts w:ascii="Arial" w:hAnsi="Arial" w:cs="Arial" w:eastAsia="Arial"/>
          <w:sz w:val="6"/>
          <w:szCs w:val="6"/>
          <w:color w:val="212121"/>
          <w:spacing w:val="-4"/>
          <w:w w:val="88"/>
        </w:rPr>
        <w:t>'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23"/>
        </w:rPr>
        <w:t>:''·""'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52"/>
        </w:rPr>
        <w:t>-•.:¡,;¡_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5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14"/>
          <w:w w:val="146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8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1"/>
          <w:w w:val="8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212121"/>
          <w:spacing w:val="-1"/>
          <w:w w:val="73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2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F0F0F"/>
          <w:spacing w:val="0"/>
          <w:w w:val="88"/>
        </w:rPr>
        <w:t>;JlW•t:o;•.</w:t>
      </w:r>
      <w:r>
        <w:rPr>
          <w:rFonts w:ascii="Times New Roman" w:hAnsi="Times New Roman" w:cs="Times New Roman" w:eastAsia="Times New Roman"/>
          <w:sz w:val="7"/>
          <w:szCs w:val="7"/>
          <w:color w:val="0F0F0F"/>
          <w:spacing w:val="-20"/>
          <w:w w:val="89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89"/>
          <w:i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11"/>
          <w:w w:val="89"/>
          <w:i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1"/>
          <w:i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44444"/>
          <w:spacing w:val="-11"/>
          <w:w w:val="147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0F0F0F"/>
          <w:spacing w:val="0"/>
          <w:w w:val="142"/>
        </w:rPr>
        <w:t>'li</w:t>
      </w:r>
      <w:r>
        <w:rPr>
          <w:rFonts w:ascii="Times New Roman" w:hAnsi="Times New Roman" w:cs="Times New Roman" w:eastAsia="Times New Roman"/>
          <w:sz w:val="7"/>
          <w:szCs w:val="7"/>
          <w:color w:val="0F0F0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28"/>
        </w:rPr>
        <w:t>...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11"/>
          <w:w w:val="128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1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5"/>
          <w:w w:val="11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70"/>
        </w:rPr>
        <w:t>_,,._.,.,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1"/>
          <w:w w:val="7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92"/>
        </w:rPr>
        <w:t>,.,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9"/>
          <w:w w:val="92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0"/>
          <w:w w:val="13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4"/>
          <w:w w:val="127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61"/>
        </w:rPr>
        <w:t>-1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i/>
        </w:rPr>
        <w:t>'Jt;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7"/>
          <w:w w:val="100"/>
          <w:i/>
        </w:rPr>
        <w:t>&lt;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0"/>
          <w:w w:val="100"/>
          <w:i/>
        </w:rPr>
        <w:t>•r</w:t>
      </w:r>
      <w:r>
        <w:rPr>
          <w:rFonts w:ascii="Times New Roman" w:hAnsi="Times New Roman" w:cs="Times New Roman" w:eastAsia="Times New Roman"/>
          <w:sz w:val="7"/>
          <w:szCs w:val="7"/>
          <w:color w:val="212121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67"/>
          <w:i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3"/>
          <w:w w:val="19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0"/>
          <w:w w:val="78"/>
        </w:rPr>
        <w:t>,,_,</w:t>
      </w:r>
      <w:r>
        <w:rPr>
          <w:rFonts w:ascii="Times New Roman" w:hAnsi="Times New Roman" w:cs="Times New Roman" w:eastAsia="Times New Roman"/>
          <w:sz w:val="10"/>
          <w:szCs w:val="10"/>
          <w:color w:val="212121"/>
          <w:spacing w:val="-3"/>
          <w:w w:val="78"/>
        </w:rPr>
        <w:t>r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-14"/>
          <w:w w:val="133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343434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0"/>
          <w:w w:val="85"/>
        </w:rPr>
        <w:t>,,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F0F0F"/>
          <w:spacing w:val="0"/>
          <w:w w:val="93"/>
        </w:rPr>
        <w:t>i-'</w:t>
      </w:r>
      <w:r>
        <w:rPr>
          <w:rFonts w:ascii="Times New Roman" w:hAnsi="Times New Roman" w:cs="Times New Roman" w:eastAsia="Times New Roman"/>
          <w:sz w:val="6"/>
          <w:szCs w:val="6"/>
          <w:color w:val="0F0F0F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6"/>
          <w:szCs w:val="6"/>
          <w:color w:val="0F0F0F"/>
          <w:spacing w:val="-4"/>
          <w:w w:val="93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-7"/>
          <w:w w:val="8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32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33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3"/>
          <w:w w:val="32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-6"/>
          <w:w w:val="218"/>
        </w:rPr>
        <w:t>;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14"/>
        </w:rPr>
        <w:t>··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0"/>
          <w:w w:val="163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52"/>
        </w:rPr>
        <w:t>-'-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52"/>
        </w:rPr>
        <w:t>   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6"/>
          <w:w w:val="52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62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212121"/>
          <w:spacing w:val="4"/>
          <w:w w:val="296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34"/>
        </w:rPr>
        <w:t>..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spacing w:before="0" w:after="0" w:line="119" w:lineRule="exact"/>
        <w:ind w:left="2525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66"/>
        </w:rPr>
        <w:t>(</w:t>
      </w:r>
      <w:r>
        <w:rPr>
          <w:rFonts w:ascii="Arial" w:hAnsi="Arial" w:cs="Arial" w:eastAsia="Arial"/>
          <w:sz w:val="11"/>
          <w:szCs w:val="11"/>
          <w:w w:val="65"/>
        </w:rPr>
        <w:t>:</w:t>
      </w:r>
      <w:r>
        <w:rPr>
          <w:rFonts w:ascii="Arial" w:hAnsi="Arial" w:cs="Arial" w:eastAsia="Arial"/>
          <w:sz w:val="11"/>
          <w:szCs w:val="11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21" w:after="0" w:line="240" w:lineRule="auto"/>
        <w:ind w:left="3941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/>
        <w:pict>
          <v:shape style="position:absolute;margin-left:43.200001pt;margin-top:-.000125pt;width:48.959999pt;height:49.919998pt;mso-position-horizontal-relative:page;mso-position-vertical-relative:paragraph;z-index:-3405" type="#_x0000_t75">
            <v:imagedata r:id="rId158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regular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funcionamient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o</w:t>
      </w:r>
      <w:r>
        <w:rPr>
          <w:rFonts w:ascii="Arial" w:hAnsi="Arial" w:cs="Arial" w:eastAsia="Arial"/>
          <w:sz w:val="16"/>
          <w:szCs w:val="16"/>
          <w:spacing w:val="12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d</w:t>
      </w:r>
      <w:r>
        <w:rPr>
          <w:rFonts w:ascii="Arial" w:hAnsi="Arial" w:cs="Arial" w:eastAsia="Arial"/>
          <w:sz w:val="30"/>
          <w:szCs w:val="30"/>
          <w:color w:val="212121"/>
          <w:spacing w:val="-19"/>
          <w:w w:val="114"/>
        </w:rPr>
        <w:t>\</w:t>
      </w:r>
      <w:r>
        <w:rPr>
          <w:rFonts w:ascii="Arial" w:hAnsi="Arial" w:cs="Arial" w:eastAsia="Arial"/>
          <w:sz w:val="30"/>
          <w:szCs w:val="30"/>
          <w:color w:val="000000"/>
          <w:spacing w:val="-35"/>
          <w:w w:val="47"/>
        </w:rPr>
        <w:t>.</w:t>
      </w:r>
      <w:r>
        <w:rPr>
          <w:rFonts w:ascii="Arial" w:hAnsi="Arial" w:cs="Arial" w:eastAsia="Arial"/>
          <w:sz w:val="30"/>
          <w:szCs w:val="30"/>
          <w:color w:val="212121"/>
          <w:spacing w:val="0"/>
          <w:w w:val="59"/>
        </w:rPr>
        <w:t>,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2" w:after="0" w:line="180" w:lineRule="exact"/>
        <w:ind w:left="3936" w:right="-20"/>
        <w:jc w:val="left"/>
        <w:tabs>
          <w:tab w:pos="112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position w:val="-1"/>
        </w:rPr>
        <w:t>Transparencia.</w:t>
        <w:tab/>
      </w:r>
      <w:r>
        <w:rPr>
          <w:rFonts w:ascii="Arial" w:hAnsi="Arial" w:cs="Arial" w:eastAsia="Arial"/>
          <w:sz w:val="16"/>
          <w:szCs w:val="16"/>
          <w:spacing w:val="0"/>
          <w:w w:val="108"/>
          <w:position w:val="-1"/>
        </w:rPr>
        <w:t>\..</w:t>
      </w:r>
      <w:r>
        <w:rPr>
          <w:rFonts w:ascii="Arial" w:hAnsi="Arial" w:cs="Arial" w:eastAsia="Arial"/>
          <w:sz w:val="16"/>
          <w:szCs w:val="16"/>
          <w:spacing w:val="-31"/>
          <w:w w:val="108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212121"/>
          <w:spacing w:val="0"/>
          <w:w w:val="112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Sz w:w="12240" w:h="15840"/>
          <w:pgMar w:top="240" w:bottom="280" w:left="360" w:right="200"/>
        </w:sectPr>
      </w:pPr>
      <w:rPr/>
    </w:p>
    <w:p>
      <w:pPr>
        <w:spacing w:before="0" w:after="0" w:line="1267" w:lineRule="exact"/>
        <w:ind w:left="734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shape style="position:absolute;margin-left:143.039993pt;margin-top:26.042486pt;width:5.76pt;height:264.959991pt;mso-position-horizontal-relative:page;mso-position-vertical-relative:paragraph;z-index:-3402" type="#_x0000_t75">
            <v:imagedata r:id="rId15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.680pt;margin-top:49.756084pt;width:.660645pt;height:4.5pt;mso-position-horizontal-relative:page;mso-position-vertical-relative:paragraph;z-index:-3397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3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spacing w:val="0"/>
                      <w:w w:val="52"/>
                    </w:rPr>
                    <w:t>.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4"/>
          <w:szCs w:val="144"/>
          <w:spacing w:val="-261"/>
          <w:w w:val="148"/>
          <w:position w:val="-67"/>
        </w:rPr>
        <w:t>•</w:t>
      </w:r>
      <w:r>
        <w:rPr>
          <w:rFonts w:ascii="Arial" w:hAnsi="Arial" w:cs="Arial" w:eastAsia="Arial"/>
          <w:sz w:val="129"/>
          <w:szCs w:val="129"/>
          <w:spacing w:val="-413"/>
          <w:w w:val="55"/>
          <w:position w:val="-1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87"/>
          <w:position w:val="10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  <w:position w:val="0"/>
        </w:rPr>
      </w:r>
    </w:p>
    <w:p>
      <w:pPr>
        <w:spacing w:before="0" w:after="0" w:line="176" w:lineRule="exact"/>
        <w:ind w:left="951" w:right="1471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spacing w:val="0"/>
          <w:w w:val="67"/>
          <w:position w:val="3"/>
        </w:rPr>
        <w:t>-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0"/>
        </w:rPr>
      </w:r>
    </w:p>
    <w:p>
      <w:pPr>
        <w:spacing w:before="0" w:after="0" w:line="137" w:lineRule="exact"/>
        <w:ind w:left="718" w:right="133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04"/>
          <w:position w:val="1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</w:r>
    </w:p>
    <w:p>
      <w:pPr>
        <w:spacing w:before="0" w:after="0" w:line="154" w:lineRule="exact"/>
        <w:ind w:left="329" w:right="88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5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73" w:after="0" w:line="240" w:lineRule="auto"/>
        <w:ind w:left="350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7.199997pt;height:3.84pt;mso-position-horizontal-relative:char;mso-position-vertical-relative:line" type="#_x0000_t75">
            <v:imagedata r:id="rId160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7" w:lineRule="exact"/>
        <w:ind w:right="-20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F0F0F"/>
          <w:spacing w:val="0"/>
          <w:w w:val="71"/>
          <w:position w:val="-1"/>
        </w:rPr>
        <w:t>t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30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-Atribuciones.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85.599976pt;margin-top:-32.816116pt;width:5.760044pt;height:385.080008pt;mso-position-horizontal-relative:page;mso-position-vertical-relative:paragraph;z-index:-3403" coordorigin="11712,-656" coordsize="115,7702">
            <v:shape style="position:absolute;left:11712;top:-656;width:115;height:787" type="#_x0000_t75">
              <v:imagedata r:id="rId161" o:title=""/>
            </v:shape>
            <v:shape style="position:absolute;left:11750;top:1993;width:77;height:3917" type="#_x0000_t75">
              <v:imagedata r:id="rId162" o:title=""/>
            </v:shape>
            <v:group style="position:absolute;left:11774;top:102;width:2;height:1901" coordorigin="11774,102" coordsize="2,1901">
              <v:shape style="position:absolute;left:11774;top:102;width:2;height:1901" coordorigin="11774,102" coordsize="0,1901" path="m11774,2003l11774,102e" filled="f" stroked="t" strokeweight=".48pt" strokecolor="#000000">
                <v:path arrowok="t"/>
              </v:shape>
            </v:group>
            <v:group style="position:absolute;left:11798;top:5948;width:2;height:1094" coordorigin="11798,5948" coordsize="2,1094">
              <v:shape style="position:absolute;left:11798;top:5948;width:2;height:1094" coordorigin="11798,5948" coordsize="0,1094" path="m11798,7043l11798,5948e" filled="f" stroked="t" strokeweight=".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l</w:t>
      </w:r>
      <w:r>
        <w:rPr>
          <w:rFonts w:ascii="Arial" w:hAnsi="Arial" w:cs="Arial" w:eastAsia="Arial"/>
          <w:sz w:val="16"/>
          <w:szCs w:val="16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atribuciones: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19"/>
        </w:rPr>
        <w:t>l.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2" w:after="0" w:line="281" w:lineRule="auto"/>
        <w:ind w:left="725" w:right="594" w:firstLine="-715"/>
        <w:jc w:val="both"/>
        <w:tabs>
          <w:tab w:pos="7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62"/>
        </w:rPr>
        <w:t>11.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Confirmar,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modifica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revocar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determinacione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ampliación</w:t>
      </w:r>
      <w:r>
        <w:rPr>
          <w:rFonts w:ascii="Arial" w:hAnsi="Arial" w:cs="Arial" w:eastAsia="Arial"/>
          <w:sz w:val="16"/>
          <w:szCs w:val="16"/>
          <w:spacing w:val="5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plazo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respuesta,</w:t>
      </w:r>
      <w:r>
        <w:rPr>
          <w:rFonts w:ascii="Arial" w:hAnsi="Arial" w:cs="Arial" w:eastAsia="Arial"/>
          <w:sz w:val="16"/>
          <w:szCs w:val="16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declaración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inexistenci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incompetencia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realicen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titulare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área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obligado;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10" w:right="649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2"/>
        </w:rPr>
        <w:t>XI.</w:t>
      </w:r>
      <w:r>
        <w:rPr>
          <w:rFonts w:ascii="Arial" w:hAnsi="Arial" w:cs="Arial" w:eastAsia="Arial"/>
          <w:sz w:val="16"/>
          <w:szCs w:val="16"/>
          <w:spacing w:val="-1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Registra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controla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transmisió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terceros,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poder;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w w:val="95"/>
        </w:rPr>
        <w:t>XII.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Establece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r</w:t>
      </w:r>
      <w:r>
        <w:rPr>
          <w:rFonts w:ascii="Arial" w:hAnsi="Arial" w:cs="Arial" w:eastAsia="Arial"/>
          <w:sz w:val="16"/>
          <w:szCs w:val="16"/>
          <w:spacing w:val="-11"/>
          <w:w w:val="9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índic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reservada</w:t>
      </w:r>
      <w:r>
        <w:rPr>
          <w:rFonts w:ascii="Arial" w:hAnsi="Arial" w:cs="Arial" w:eastAsia="Arial"/>
          <w:sz w:val="16"/>
          <w:szCs w:val="16"/>
          <w:spacing w:val="9"/>
          <w:w w:val="103"/>
        </w:rPr>
        <w:t>;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7"/>
        </w:rPr>
        <w:t>XIII.</w:t>
      </w:r>
      <w:r>
        <w:rPr>
          <w:rFonts w:ascii="Arial" w:hAnsi="Arial" w:cs="Arial" w:eastAsia="Arial"/>
          <w:sz w:val="16"/>
          <w:szCs w:val="16"/>
          <w:spacing w:val="-16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establezca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n</w:t>
      </w:r>
      <w:r>
        <w:rPr>
          <w:rFonts w:ascii="Arial" w:hAnsi="Arial" w:cs="Arial" w:eastAsia="Arial"/>
          <w:sz w:val="16"/>
          <w:szCs w:val="16"/>
          <w:spacing w:val="-15"/>
          <w:w w:val="9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legales</w:t>
      </w:r>
      <w:r>
        <w:rPr>
          <w:rFonts w:ascii="Arial" w:hAnsi="Arial" w:cs="Arial" w:eastAsia="Arial"/>
          <w:sz w:val="16"/>
          <w:szCs w:val="16"/>
          <w:spacing w:val="-13"/>
          <w:w w:val="9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reglamentaria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aplicables.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igual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se</w:t>
      </w:r>
      <w:r>
        <w:rPr>
          <w:rFonts w:ascii="Arial" w:hAnsi="Arial" w:cs="Arial" w:eastAsia="Arial"/>
          <w:sz w:val="16"/>
          <w:szCs w:val="16"/>
          <w:spacing w:val="-6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considera</w:t>
      </w:r>
      <w:r>
        <w:rPr>
          <w:rFonts w:ascii="Arial" w:hAnsi="Arial" w:cs="Arial" w:eastAsia="Arial"/>
          <w:sz w:val="16"/>
          <w:szCs w:val="16"/>
          <w:spacing w:val="20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indica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Acces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o</w:t>
      </w:r>
      <w:r>
        <w:rPr>
          <w:rFonts w:ascii="Arial" w:hAnsi="Arial" w:cs="Arial" w:eastAsia="Arial"/>
          <w:sz w:val="16"/>
          <w:szCs w:val="16"/>
          <w:spacing w:val="-8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Jalisco</w:t>
      </w:r>
      <w:r>
        <w:rPr>
          <w:rFonts w:ascii="Arial" w:hAnsi="Arial" w:cs="Arial" w:eastAsia="Arial"/>
          <w:sz w:val="16"/>
          <w:szCs w:val="1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sus</w:t>
      </w:r>
      <w:r>
        <w:rPr>
          <w:rFonts w:ascii="Arial" w:hAnsi="Arial" w:cs="Arial" w:eastAsia="Arial"/>
          <w:sz w:val="16"/>
          <w:szCs w:val="16"/>
          <w:spacing w:val="-11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Municipios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clasificación.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0" w:lineRule="auto"/>
        <w:ind w:left="14" w:right="674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</w:rPr>
        <w:t>11.-</w:t>
      </w:r>
      <w:r>
        <w:rPr>
          <w:rFonts w:ascii="Times New Roman" w:hAnsi="Times New Roman" w:cs="Times New Roman" w:eastAsia="Times New Roman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8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88"/>
        </w:rPr>
        <w:t>l</w:t>
      </w:r>
      <w:r>
        <w:rPr>
          <w:rFonts w:ascii="Arial" w:hAnsi="Arial" w:cs="Arial" w:eastAsia="Arial"/>
          <w:sz w:val="16"/>
          <w:szCs w:val="16"/>
          <w:spacing w:val="-10"/>
          <w:w w:val="8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n</w:t>
      </w:r>
      <w:r>
        <w:rPr>
          <w:rFonts w:ascii="Arial" w:hAnsi="Arial" w:cs="Arial" w:eastAsia="Arial"/>
          <w:sz w:val="16"/>
          <w:szCs w:val="16"/>
          <w:spacing w:val="2"/>
          <w:w w:val="9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cada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llevará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dos</w:t>
      </w:r>
      <w:r>
        <w:rPr>
          <w:rFonts w:ascii="Arial" w:hAnsi="Arial" w:cs="Arial" w:eastAsia="Arial"/>
          <w:sz w:val="16"/>
          <w:szCs w:val="16"/>
          <w:spacing w:val="-15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procedimientos: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82"/>
        </w:rPr>
        <w:t>1.-</w:t>
      </w:r>
      <w:r>
        <w:rPr>
          <w:rFonts w:ascii="Times New Roman" w:hAnsi="Times New Roman" w:cs="Times New Roman" w:eastAsia="Times New Roman"/>
          <w:sz w:val="17"/>
          <w:szCs w:val="17"/>
          <w:spacing w:val="-7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Procedimient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98"/>
        </w:rPr>
        <w:t>n</w:t>
      </w:r>
      <w:r>
        <w:rPr>
          <w:rFonts w:ascii="Arial" w:hAnsi="Arial" w:cs="Arial" w:eastAsia="Arial"/>
          <w:sz w:val="16"/>
          <w:szCs w:val="16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inicial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;y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73"/>
        </w:rPr>
        <w:t>11.-</w:t>
      </w:r>
      <w:r>
        <w:rPr>
          <w:rFonts w:ascii="Times New Roman" w:hAnsi="Times New Roman" w:cs="Times New Roman" w:eastAsia="Times New Roman"/>
          <w:sz w:val="17"/>
          <w:szCs w:val="17"/>
          <w:spacing w:val="5"/>
          <w:w w:val="7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Procedimient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modificació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clasificación.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5" w:right="96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12.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spacing w:val="-8"/>
          <w:w w:val="9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procedimient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inicial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llevara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siguient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forma: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81" w:lineRule="auto"/>
        <w:ind w:left="10" w:right="67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45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45"/>
        </w:rPr>
        <w:t>.</w:t>
      </w:r>
      <w:r>
        <w:rPr>
          <w:rFonts w:ascii="Arial" w:hAnsi="Arial" w:cs="Arial" w:eastAsia="Arial"/>
          <w:sz w:val="16"/>
          <w:szCs w:val="16"/>
          <w:spacing w:val="-26"/>
          <w:w w:val="14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vez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emitido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Clasificación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autorizado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e</w:t>
      </w:r>
      <w:r>
        <w:rPr>
          <w:rFonts w:ascii="Arial" w:hAnsi="Arial" w:cs="Arial" w:eastAsia="Arial"/>
          <w:sz w:val="16"/>
          <w:szCs w:val="16"/>
          <w:spacing w:val="4"/>
          <w:w w:val="111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spacing w:val="-9"/>
          <w:w w:val="11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notificad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registro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procederá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siguient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sesión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llevar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inicio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haya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generado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posea;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5" w:lineRule="auto"/>
        <w:ind w:left="10" w:right="105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89.440002pt;margin-top:-1.136101pt;width:2.88pt;height:153.840004pt;mso-position-horizontal-relative:page;mso-position-vertical-relative:paragraph;z-index:-3401" coordorigin="11789,-23" coordsize="58,3077">
            <v:shape style="position:absolute;left:11789;top:2075;width:58;height:979" type="#_x0000_t75">
              <v:imagedata r:id="rId163" o:title=""/>
            </v:shape>
            <v:group style="position:absolute;left:11808;top:-18;width:2;height:2054" coordorigin="11808,-18" coordsize="2,2054">
              <v:shape style="position:absolute;left:11808;top:-18;width:2;height:2054" coordorigin="11808,-18" coordsize="0,2054" path="m11808,2036l11808,-18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w w:val="68"/>
        </w:rPr>
        <w:t>11</w:t>
      </w:r>
      <w:r>
        <w:rPr>
          <w:rFonts w:ascii="Arial" w:hAnsi="Arial" w:cs="Arial" w:eastAsia="Arial"/>
          <w:sz w:val="16"/>
          <w:szCs w:val="16"/>
          <w:spacing w:val="9"/>
          <w:w w:val="67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spacing w:val="11"/>
          <w:w w:val="97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é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expedirá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acta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correspondiente</w:t>
      </w:r>
      <w:r>
        <w:rPr>
          <w:rFonts w:ascii="Arial" w:hAnsi="Arial" w:cs="Arial" w:eastAsia="Arial"/>
          <w:sz w:val="16"/>
          <w:szCs w:val="16"/>
          <w:spacing w:val="12"/>
          <w:w w:val="106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mismas</w:t>
      </w:r>
      <w:r>
        <w:rPr>
          <w:rFonts w:ascii="Arial" w:hAnsi="Arial" w:cs="Arial" w:eastAsia="Arial"/>
          <w:sz w:val="16"/>
          <w:szCs w:val="16"/>
          <w:spacing w:val="-17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contener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menos: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l</w:t>
      </w:r>
      <w:r>
        <w:rPr>
          <w:rFonts w:ascii="Arial" w:hAnsi="Arial" w:cs="Arial" w:eastAsia="Arial"/>
          <w:sz w:val="16"/>
          <w:szCs w:val="16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nombre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denominación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obligado;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l</w:t>
      </w:r>
      <w:r>
        <w:rPr>
          <w:rFonts w:ascii="Arial" w:hAnsi="Arial" w:cs="Arial" w:eastAsia="Arial"/>
          <w:sz w:val="16"/>
          <w:szCs w:val="16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área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generadora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información;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34"/>
        </w:rPr>
        <w:t>la</w:t>
      </w:r>
      <w:r>
        <w:rPr>
          <w:rFonts w:ascii="Arial" w:hAnsi="Arial" w:cs="Arial" w:eastAsia="Arial"/>
          <w:sz w:val="16"/>
          <w:szCs w:val="16"/>
          <w:spacing w:val="-28"/>
          <w:w w:val="13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fech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aprobación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acta;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d)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aplicables;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Fundament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2"/>
        </w:rPr>
        <w:t>legal</w:t>
      </w:r>
      <w:r>
        <w:rPr>
          <w:rFonts w:ascii="Arial" w:hAnsi="Arial" w:cs="Arial" w:eastAsia="Arial"/>
          <w:sz w:val="16"/>
          <w:szCs w:val="16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motivación;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80" w:lineRule="auto"/>
        <w:ind w:left="14" w:right="130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f).-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93"/>
        </w:rPr>
        <w:t>l</w:t>
      </w:r>
      <w:r>
        <w:rPr>
          <w:rFonts w:ascii="Arial" w:hAnsi="Arial" w:cs="Arial" w:eastAsia="Arial"/>
          <w:sz w:val="16"/>
          <w:szCs w:val="16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confidencial</w:t>
      </w:r>
      <w:r>
        <w:rPr>
          <w:rFonts w:ascii="Arial" w:hAnsi="Arial" w:cs="Arial" w:eastAsia="Arial"/>
          <w:sz w:val="16"/>
          <w:szCs w:val="16"/>
          <w:spacing w:val="-1"/>
          <w:w w:val="104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indicando</w:t>
      </w:r>
      <w:r>
        <w:rPr>
          <w:rFonts w:ascii="Arial" w:hAnsi="Arial" w:cs="Arial" w:eastAsia="Arial"/>
          <w:sz w:val="16"/>
          <w:szCs w:val="16"/>
          <w:spacing w:val="11"/>
          <w:w w:val="104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4"/>
        </w:rPr>
        <w:t>en</w:t>
      </w:r>
      <w:r>
        <w:rPr>
          <w:rFonts w:ascii="Arial" w:hAnsi="Arial" w:cs="Arial" w:eastAsia="Arial"/>
          <w:sz w:val="16"/>
          <w:szCs w:val="16"/>
          <w:spacing w:val="-12"/>
          <w:w w:val="10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páginas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document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3"/>
        </w:rPr>
        <w:t>consten.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408" w:lineRule="auto"/>
        <w:ind w:left="19" w:right="2919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5.280029pt;margin-top:27.183914pt;width:25.92pt;height:54.720001pt;mso-position-horizontal-relative:page;mso-position-vertical-relative:paragraph;z-index:-3400" type="#_x0000_t75">
            <v:imagedata r:id="rId164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34"/>
        </w:rPr>
        <w:t>la</w:t>
      </w:r>
      <w:r>
        <w:rPr>
          <w:rFonts w:ascii="Arial" w:hAnsi="Arial" w:cs="Arial" w:eastAsia="Arial"/>
          <w:sz w:val="16"/>
          <w:szCs w:val="16"/>
          <w:spacing w:val="-28"/>
          <w:w w:val="13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precisión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plazo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fech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inicio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Nombre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7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8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firm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9"/>
        </w:rPr>
        <w:t>los</w:t>
      </w:r>
      <w:r>
        <w:rPr>
          <w:rFonts w:ascii="Arial" w:hAnsi="Arial" w:cs="Arial" w:eastAsia="Arial"/>
          <w:sz w:val="16"/>
          <w:szCs w:val="16"/>
          <w:spacing w:val="-16"/>
          <w:w w:val="9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miembros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de</w:t>
      </w:r>
      <w:r>
        <w:rPr>
          <w:rFonts w:ascii="Arial" w:hAnsi="Arial" w:cs="Arial" w:eastAsia="Arial"/>
          <w:sz w:val="16"/>
          <w:szCs w:val="16"/>
          <w:spacing w:val="1"/>
          <w:w w:val="105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1"/>
        </w:rPr>
        <w:t>Comité.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99" w:after="0" w:line="240" w:lineRule="auto"/>
        <w:ind w:left="1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w w:val="67"/>
        </w:rPr>
        <w:t>111</w:t>
      </w:r>
      <w:r>
        <w:rPr>
          <w:rFonts w:ascii="Times New Roman" w:hAnsi="Times New Roman" w:cs="Times New Roman" w:eastAsia="Times New Roman"/>
          <w:sz w:val="16"/>
          <w:szCs w:val="16"/>
          <w:spacing w:val="9"/>
          <w:w w:val="6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4"/>
        </w:rPr>
        <w:t>..</w:t>
      </w:r>
      <w:r>
        <w:rPr>
          <w:rFonts w:ascii="Times New Roman" w:hAnsi="Times New Roman" w:cs="Times New Roman" w:eastAsia="Times New Roman"/>
          <w:sz w:val="16"/>
          <w:szCs w:val="16"/>
          <w:spacing w:val="-14"/>
          <w:w w:val="10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54" w:right="1816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7"/>
        </w:rPr>
        <w:t>LEY</w:t>
      </w:r>
      <w:r>
        <w:rPr>
          <w:rFonts w:ascii="Arial" w:hAnsi="Arial" w:cs="Arial" w:eastAsia="Arial"/>
          <w:sz w:val="16"/>
          <w:szCs w:val="16"/>
          <w:spacing w:val="-11"/>
          <w:w w:val="8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7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87"/>
        </w:rPr>
        <w:t>L</w:t>
      </w:r>
      <w:r>
        <w:rPr>
          <w:rFonts w:ascii="Arial" w:hAnsi="Arial" w:cs="Arial" w:eastAsia="Arial"/>
          <w:sz w:val="16"/>
          <w:szCs w:val="16"/>
          <w:spacing w:val="23"/>
          <w:w w:val="8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1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92"/>
        </w:rPr>
        <w:t>L</w:t>
      </w:r>
      <w:r>
        <w:rPr>
          <w:rFonts w:ascii="Arial" w:hAnsi="Arial" w:cs="Arial" w:eastAsia="Arial"/>
          <w:sz w:val="16"/>
          <w:szCs w:val="16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SISTEMA</w:t>
      </w:r>
      <w:r>
        <w:rPr>
          <w:rFonts w:ascii="Arial" w:hAnsi="Arial" w:cs="Arial" w:eastAsia="Arial"/>
          <w:sz w:val="16"/>
          <w:szCs w:val="16"/>
          <w:spacing w:val="-12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NACIONA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spacing w:val="13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E</w:t>
      </w:r>
      <w:r>
        <w:rPr>
          <w:rFonts w:ascii="Arial" w:hAnsi="Arial" w:cs="Arial" w:eastAsia="Arial"/>
          <w:sz w:val="16"/>
          <w:szCs w:val="16"/>
          <w:spacing w:val="-11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SEGURIDA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D</w:t>
      </w:r>
      <w:r>
        <w:rPr>
          <w:rFonts w:ascii="Arial" w:hAnsi="Arial" w:cs="Arial" w:eastAsia="Arial"/>
          <w:sz w:val="16"/>
          <w:szCs w:val="16"/>
          <w:spacing w:val="-15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5"/>
        </w:rPr>
        <w:t>PÚBLICA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620" w:bottom="280" w:left="360" w:right="200"/>
          <w:cols w:num="2" w:equalWidth="0">
            <w:col w:w="2620" w:space="1316"/>
            <w:col w:w="774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w w:val="131"/>
        </w:rPr>
        <w:t>www.jal;,co.go</w:t>
      </w:r>
      <w:r>
        <w:rPr>
          <w:rFonts w:ascii="Times New Roman" w:hAnsi="Times New Roman" w:cs="Times New Roman" w:eastAsia="Times New Roman"/>
          <w:sz w:val="19"/>
          <w:szCs w:val="19"/>
          <w:w w:val="132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w w:val="82"/>
        </w:rPr>
        <w:t>•</w:t>
      </w:r>
      <w:r>
        <w:rPr>
          <w:rFonts w:ascii="Times New Roman" w:hAnsi="Times New Roman" w:cs="Times New Roman" w:eastAsia="Times New Roman"/>
          <w:sz w:val="19"/>
          <w:szCs w:val="19"/>
          <w:w w:val="100"/>
        </w:rPr>
      </w:r>
    </w:p>
    <w:p>
      <w:pPr>
        <w:spacing w:before="84" w:after="0" w:line="263" w:lineRule="exact"/>
        <w:ind w:left="758" w:right="-20"/>
        <w:jc w:val="left"/>
        <w:tabs>
          <w:tab w:pos="21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75"/>
          <w:position w:val="-3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212121"/>
          <w:spacing w:val="0"/>
          <w:w w:val="100"/>
          <w:position w:val="-3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Artícul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1.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-</w:t>
      </w:r>
      <w:r>
        <w:rPr>
          <w:rFonts w:ascii="Arial" w:hAnsi="Arial" w:cs="Arial" w:eastAsia="Arial"/>
          <w:sz w:val="16"/>
          <w:szCs w:val="16"/>
          <w:color w:val="000000"/>
          <w:spacing w:val="28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-2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present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29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ley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es</w:t>
      </w:r>
      <w:r>
        <w:rPr>
          <w:rFonts w:ascii="Arial" w:hAnsi="Arial" w:cs="Arial" w:eastAsia="Arial"/>
          <w:sz w:val="16"/>
          <w:szCs w:val="16"/>
          <w:color w:val="000000"/>
          <w:spacing w:val="9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reglamentari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14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artícul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5"/>
          <w:w w:val="100"/>
          <w:position w:val="5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16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Constitució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1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Polític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42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12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54"/>
          <w:position w:val="5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54"/>
          <w:position w:val="5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11"/>
          <w:w w:val="54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5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8" w:lineRule="exact"/>
        <w:ind w:left="663" w:right="-20"/>
        <w:jc w:val="left"/>
        <w:tabs>
          <w:tab w:pos="212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851654pt;margin-top:11.07597pt;width:1.268346pt;height:19pt;mso-position-horizontal-relative:page;mso-position-vertical-relative:paragraph;z-index:-3398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spacing w:val="-104"/>
                      <w:w w:val="129"/>
                    </w:rPr>
                    <w:t>l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9"/>
          <w:szCs w:val="19"/>
          <w:spacing w:val="-107"/>
          <w:w w:val="185"/>
          <w:position w:val="-3"/>
        </w:rPr>
        <w:t>¡</w:t>
      </w:r>
      <w:r>
        <w:rPr>
          <w:rFonts w:ascii="Arial" w:hAnsi="Arial" w:cs="Arial" w:eastAsia="Arial"/>
          <w:sz w:val="16"/>
          <w:szCs w:val="16"/>
          <w:color w:val="0F0F0F"/>
          <w:spacing w:val="0"/>
          <w:w w:val="239"/>
          <w:position w:val="7"/>
        </w:rPr>
        <w:t>i</w:t>
      </w:r>
      <w:r>
        <w:rPr>
          <w:rFonts w:ascii="Arial" w:hAnsi="Arial" w:cs="Arial" w:eastAsia="Arial"/>
          <w:sz w:val="16"/>
          <w:szCs w:val="16"/>
          <w:color w:val="0F0F0F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6"/>
          <w:szCs w:val="16"/>
          <w:color w:val="0F0F0F"/>
          <w:spacing w:val="0"/>
          <w:w w:val="100"/>
          <w:position w:val="7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Estado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23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Unidos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Mexicanos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6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materi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9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4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Segurida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22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Públic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5"/>
          <w:w w:val="100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7"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14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tien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36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por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5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objet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  </w:t>
      </w:r>
      <w:r>
        <w:rPr>
          <w:rFonts w:ascii="Arial" w:hAnsi="Arial" w:cs="Arial" w:eastAsia="Arial"/>
          <w:sz w:val="16"/>
          <w:szCs w:val="16"/>
          <w:color w:val="000000"/>
          <w:spacing w:val="8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re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1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ular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23"/>
          <w:w w:val="100"/>
          <w:position w:val="7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7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7" w:after="0" w:line="116" w:lineRule="auto"/>
        <w:ind w:left="2122" w:right="40" w:firstLine="-1363"/>
        <w:jc w:val="left"/>
        <w:tabs>
          <w:tab w:pos="2120" w:val="left"/>
          <w:tab w:pos="9080" w:val="left"/>
          <w:tab w:pos="962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integración</w:t>
      </w:r>
      <w:r>
        <w:rPr>
          <w:rFonts w:ascii="Arial" w:hAnsi="Arial" w:cs="Arial" w:eastAsia="Arial"/>
          <w:sz w:val="16"/>
          <w:szCs w:val="16"/>
          <w:color w:val="000000"/>
          <w:spacing w:val="4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organización</w:t>
      </w:r>
      <w:r>
        <w:rPr>
          <w:rFonts w:ascii="Arial" w:hAnsi="Arial" w:cs="Arial" w:eastAsia="Arial"/>
          <w:sz w:val="16"/>
          <w:szCs w:val="16"/>
          <w:color w:val="000000"/>
          <w:spacing w:val="4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5"/>
        </w:rPr>
        <w:t>funcionamient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5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00000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00000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co</w:t>
      </w:r>
      <w:r>
        <w:rPr>
          <w:rFonts w:ascii="Arial" w:hAnsi="Arial" w:cs="Arial" w:eastAsia="Arial"/>
          <w:sz w:val="16"/>
          <w:szCs w:val="16"/>
          <w:color w:val="000000"/>
          <w:spacing w:val="-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5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establece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00000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distribució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competencia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bases</w:t>
      </w:r>
      <w:r>
        <w:rPr>
          <w:rFonts w:ascii="Arial" w:hAnsi="Arial" w:cs="Arial" w:eastAsia="Arial"/>
          <w:sz w:val="16"/>
          <w:szCs w:val="16"/>
          <w:color w:val="000000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6"/>
        </w:rPr>
        <w:t>coordinación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Feder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00000"/>
          <w:spacing w:val="-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21"/>
        </w:rPr>
        <w:t>¡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858" w:lineRule="exact"/>
        <w:ind w:right="-20"/>
        <w:jc w:val="left"/>
        <w:tabs>
          <w:tab w:pos="4960" w:val="left"/>
        </w:tabs>
        <w:rPr>
          <w:rFonts w:ascii="Times New Roman" w:hAnsi="Times New Roman" w:cs="Times New Roman" w:eastAsia="Times New Roman"/>
          <w:sz w:val="82"/>
          <w:szCs w:val="82"/>
        </w:rPr>
      </w:pPr>
      <w:rPr/>
      <w:r>
        <w:rPr/>
        <w:pict>
          <v:group style="position:absolute;margin-left:336.23999pt;margin-top:49.629711pt;width:268.8pt;height:.1pt;mso-position-horizontal-relative:page;mso-position-vertical-relative:paragraph;z-index:-3399" coordorigin="6725,993" coordsize="5376,2">
            <v:shape style="position:absolute;left:6725;top:993;width:5376;height:2" coordorigin="6725,993" coordsize="5376,0" path="m6725,993l12101,993e" filled="f" stroked="t" strokeweight="1.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2"/>
          <w:szCs w:val="82"/>
          <w:w w:val="104"/>
          <w:position w:val="1"/>
        </w:rPr>
        <w:t>.Ja.\:--------·</w:t>
      </w:r>
      <w:r>
        <w:rPr>
          <w:rFonts w:ascii="Times New Roman" w:hAnsi="Times New Roman" w:cs="Times New Roman" w:eastAsia="Times New Roman"/>
          <w:sz w:val="82"/>
          <w:szCs w:val="82"/>
          <w:spacing w:val="-195"/>
          <w:w w:val="105"/>
          <w:position w:val="1"/>
        </w:rPr>
        <w:t>-</w:t>
      </w:r>
      <w:r>
        <w:rPr>
          <w:rFonts w:ascii="Times New Roman" w:hAnsi="Times New Roman" w:cs="Times New Roman" w:eastAsia="Times New Roman"/>
          <w:sz w:val="82"/>
          <w:szCs w:val="82"/>
          <w:color w:val="212121"/>
          <w:spacing w:val="27"/>
          <w:w w:val="23"/>
          <w:position w:val="1"/>
        </w:rPr>
        <w:t>·</w:t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0"/>
          <w:w w:val="87"/>
          <w:position w:val="1"/>
        </w:rPr>
        <w:t>-</w:t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0"/>
          <w:w w:val="87"/>
          <w:position w:val="1"/>
        </w:rPr>
        <w:t>-·---·---·</w:t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-94"/>
          <w:w w:val="87"/>
          <w:position w:val="1"/>
        </w:rPr>
        <w:t>-</w:t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0"/>
          <w:w w:val="33"/>
          <w:position w:val="1"/>
        </w:rPr>
        <w:t>.</w:t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-15"/>
          <w:w w:val="33"/>
          <w:position w:val="1"/>
        </w:rPr>
        <w:t>.</w:t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0"/>
          <w:w w:val="162"/>
          <w:position w:val="1"/>
        </w:rPr>
        <w:t>-·--</w:t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360" w:right="200"/>
          <w:cols w:num="2" w:equalWidth="0">
            <w:col w:w="1819" w:space="10"/>
            <w:col w:w="9851"/>
          </w:cols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34" w:lineRule="exact"/>
        <w:ind w:right="1259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148.800003pt;margin-top:-.669602pt;width:79.218228pt;height:190.080002pt;mso-position-horizontal-relative:page;mso-position-vertical-relative:paragraph;z-index:-3394" coordorigin="2976,-13" coordsize="1584,3802">
            <v:shape style="position:absolute;left:2976;top:-13;width:826;height:3802" type="#_x0000_t75">
              <v:imagedata r:id="rId165" o:title=""/>
            </v:shape>
            <v:group style="position:absolute;left:3700;top:13;width:855;height:2" coordorigin="3700,13" coordsize="855,2">
              <v:shape style="position:absolute;left:3700;top:13;width:855;height:2" coordorigin="3700,13" coordsize="855,0" path="m3700,13l4556,13e" filled="f" stroked="t" strokeweight=".464869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5.199997pt;margin-top:-8.349567pt;width:169.468443pt;height:12.48pt;mso-position-horizontal-relative:page;mso-position-vertical-relative:paragraph;z-index:-3393" coordorigin="4704,-167" coordsize="3389,250">
            <v:shape style="position:absolute;left:4704;top:-167;width:2554;height:250" type="#_x0000_t75">
              <v:imagedata r:id="rId166" o:title=""/>
            </v:shape>
            <v:group style="position:absolute;left:7066;top:-6;width:1023;height:2" coordorigin="7066,-6" coordsize="1023,2">
              <v:shape style="position:absolute;left:7066;top:-6;width:1023;height:2" coordorigin="7066,-6" coordsize="1023,0" path="m7066,-6l8089,-6e" filled="f" stroked="t" strokeweight=".464869pt" strokecolor="#77777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19.519989pt;margin-top:-.669612pt;width:34.560001pt;height:2.88pt;mso-position-horizontal-relative:page;mso-position-vertical-relative:paragraph;z-index:-3392" type="#_x0000_t75">
            <v:imagedata r:id="rId167" o:title=""/>
          </v:shape>
        </w:pict>
      </w:r>
      <w:r>
        <w:rPr/>
        <w:pict>
          <v:shape style="position:absolute;margin-left:564.479980pt;margin-top:-4.509594pt;width:42.240002pt;height:42.240002pt;mso-position-horizontal-relative:page;mso-position-vertical-relative:paragraph;z-index:-3391" type="#_x0000_t75">
            <v:imagedata r:id="rId168" o:title=""/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-3"/>
          <w:w w:val="104"/>
          <w:position w:val="-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0"/>
          <w:w w:val="48"/>
          <w:position w:val="-1"/>
        </w:rPr>
        <w:t>-.,</w:t>
      </w:r>
      <w:r>
        <w:rPr>
          <w:rFonts w:ascii="Times New Roman" w:hAnsi="Times New Roman" w:cs="Times New Roman" w:eastAsia="Times New Roman"/>
          <w:sz w:val="13"/>
          <w:szCs w:val="13"/>
          <w:color w:val="A5A5A5"/>
          <w:spacing w:val="-5"/>
          <w:w w:val="48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0"/>
          <w:w w:val="73"/>
          <w:position w:val="-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360" w:lineRule="exact"/>
        <w:ind w:right="916"/>
        <w:jc w:val="right"/>
        <w:rPr>
          <w:rFonts w:ascii="Arial" w:hAnsi="Arial" w:cs="Arial" w:eastAsia="Arial"/>
          <w:sz w:val="34"/>
          <w:szCs w:val="34"/>
        </w:rPr>
      </w:pPr>
      <w:rPr/>
      <w:r>
        <w:rPr/>
        <w:pict>
          <v:shape style="position:absolute;margin-left:55.68pt;margin-top:10.858525pt;width:49.919998pt;height:49.919998pt;mso-position-horizontal-relative:page;mso-position-vertical-relative:paragraph;z-index:-3396" type="#_x0000_t75">
            <v:imagedata r:id="rId169" o:title=""/>
          </v:shape>
        </w:pict>
      </w:r>
      <w:r>
        <w:rPr>
          <w:rFonts w:ascii="Arial" w:hAnsi="Arial" w:cs="Arial" w:eastAsia="Arial"/>
          <w:sz w:val="27"/>
          <w:szCs w:val="27"/>
          <w:color w:val="676767"/>
          <w:spacing w:val="-14"/>
          <w:w w:val="188"/>
          <w:position w:val="8"/>
        </w:rPr>
        <w:t>'</w:t>
      </w:r>
      <w:r>
        <w:rPr>
          <w:rFonts w:ascii="Arial" w:hAnsi="Arial" w:cs="Arial" w:eastAsia="Arial"/>
          <w:sz w:val="27"/>
          <w:szCs w:val="27"/>
          <w:color w:val="464646"/>
          <w:spacing w:val="-11"/>
          <w:w w:val="84"/>
          <w:position w:val="8"/>
        </w:rPr>
        <w:t>"</w:t>
      </w:r>
      <w:r>
        <w:rPr>
          <w:rFonts w:ascii="Arial" w:hAnsi="Arial" w:cs="Arial" w:eastAsia="Arial"/>
          <w:sz w:val="28"/>
          <w:szCs w:val="28"/>
          <w:color w:val="565656"/>
          <w:spacing w:val="-36"/>
          <w:w w:val="62"/>
          <w:position w:val="0"/>
        </w:rPr>
        <w:t>"</w:t>
      </w:r>
      <w:r>
        <w:rPr>
          <w:rFonts w:ascii="Arial" w:hAnsi="Arial" w:cs="Arial" w:eastAsia="Arial"/>
          <w:sz w:val="28"/>
          <w:szCs w:val="28"/>
          <w:color w:val="030303"/>
          <w:spacing w:val="-27"/>
          <w:w w:val="100"/>
          <w:position w:val="0"/>
        </w:rPr>
        <w:t>·</w:t>
      </w:r>
      <w:r>
        <w:rPr>
          <w:rFonts w:ascii="Arial" w:hAnsi="Arial" w:cs="Arial" w:eastAsia="Arial"/>
          <w:sz w:val="34"/>
          <w:szCs w:val="34"/>
          <w:color w:val="676767"/>
          <w:spacing w:val="-47"/>
          <w:w w:val="55"/>
          <w:position w:val="0"/>
        </w:rPr>
        <w:t>·</w:t>
      </w:r>
      <w:r>
        <w:rPr>
          <w:rFonts w:ascii="Arial" w:hAnsi="Arial" w:cs="Arial" w:eastAsia="Arial"/>
          <w:sz w:val="34"/>
          <w:szCs w:val="34"/>
          <w:color w:val="363636"/>
          <w:spacing w:val="-8"/>
          <w:w w:val="205"/>
          <w:position w:val="0"/>
        </w:rPr>
        <w:t>,</w:t>
      </w:r>
      <w:r>
        <w:rPr>
          <w:rFonts w:ascii="Arial" w:hAnsi="Arial" w:cs="Arial" w:eastAsia="Arial"/>
          <w:sz w:val="34"/>
          <w:szCs w:val="34"/>
          <w:color w:val="7E7E7E"/>
          <w:spacing w:val="0"/>
          <w:w w:val="38"/>
          <w:position w:val="0"/>
        </w:rPr>
        <w:t>,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ind w:left="385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Estados,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Distrit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Federa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materia.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8"/>
        </w:rPr>
        <w:t>orde</w:t>
      </w:r>
      <w:r>
        <w:rPr>
          <w:rFonts w:ascii="Arial" w:hAnsi="Arial" w:cs="Arial" w:eastAsia="Arial"/>
          <w:sz w:val="16"/>
          <w:szCs w:val="16"/>
          <w:color w:val="676767"/>
          <w:spacing w:val="0"/>
          <w:w w:val="259"/>
        </w:rPr>
        <w:t>'</w:t>
      </w:r>
      <w:r>
        <w:rPr>
          <w:rFonts w:ascii="Arial" w:hAnsi="Arial" w:cs="Arial" w:eastAsia="Arial"/>
          <w:sz w:val="16"/>
          <w:szCs w:val="16"/>
          <w:color w:val="676767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64646"/>
          <w:spacing w:val="-13"/>
          <w:w w:val="209"/>
        </w:rPr>
        <w:t>\</w:t>
      </w:r>
      <w:r>
        <w:rPr>
          <w:rFonts w:ascii="Arial" w:hAnsi="Arial" w:cs="Arial" w:eastAsia="Arial"/>
          <w:sz w:val="16"/>
          <w:szCs w:val="16"/>
          <w:color w:val="676767"/>
          <w:spacing w:val="0"/>
          <w:w w:val="300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70" w:lineRule="exact"/>
        <w:ind w:left="3850" w:right="-20"/>
        <w:jc w:val="left"/>
        <w:tabs>
          <w:tab w:pos="108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3"/>
        </w:rPr>
        <w:t>socia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95"/>
          <w:position w:val="-3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5"/>
          <w:position w:val="-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95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-3"/>
        </w:rPr>
        <w:t>observancia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7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-3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97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  <w:position w:val="-3"/>
        </w:rPr>
        <w:t>territori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12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nacional.</w:t>
      </w:r>
      <w:r>
        <w:rPr>
          <w:rFonts w:ascii="Arial" w:hAnsi="Arial" w:cs="Arial" w:eastAsia="Arial"/>
          <w:sz w:val="16"/>
          <w:szCs w:val="16"/>
          <w:color w:val="030303"/>
          <w:spacing w:val="-3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</w:r>
      <w:r>
        <w:rPr>
          <w:rFonts w:ascii="Arial" w:hAnsi="Arial" w:cs="Arial" w:eastAsia="Arial"/>
          <w:sz w:val="16"/>
          <w:szCs w:val="16"/>
          <w:color w:val="676767"/>
          <w:spacing w:val="-31"/>
          <w:w w:val="145"/>
          <w:position w:val="-3"/>
        </w:rPr>
        <w:t>·</w:t>
      </w:r>
      <w:r>
        <w:rPr>
          <w:rFonts w:ascii="Arial" w:hAnsi="Arial" w:cs="Arial" w:eastAsia="Arial"/>
          <w:sz w:val="16"/>
          <w:szCs w:val="16"/>
          <w:color w:val="363636"/>
          <w:spacing w:val="-46"/>
          <w:w w:val="203"/>
          <w:position w:val="-3"/>
        </w:rPr>
        <w:t>·</w:t>
      </w:r>
      <w:r>
        <w:rPr>
          <w:rFonts w:ascii="Arial" w:hAnsi="Arial" w:cs="Arial" w:eastAsia="Arial"/>
          <w:sz w:val="16"/>
          <w:szCs w:val="16"/>
          <w:color w:val="030303"/>
          <w:spacing w:val="-35"/>
          <w:w w:val="218"/>
          <w:position w:val="-3"/>
        </w:rPr>
        <w:t>,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23"/>
          <w:position w:val="-3"/>
        </w:rPr>
        <w:t>.,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38" w:lineRule="exact"/>
        <w:ind w:right="429"/>
        <w:jc w:val="right"/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color w:val="030303"/>
          <w:spacing w:val="0"/>
          <w:w w:val="129"/>
          <w:position w:val="-9"/>
        </w:rPr>
        <w:t>l</w:t>
      </w:r>
      <w:r>
        <w:rPr>
          <w:rFonts w:ascii="Arial" w:hAnsi="Arial" w:cs="Arial" w:eastAsia="Arial"/>
          <w:sz w:val="49"/>
          <w:szCs w:val="49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Sz w:w="12240" w:h="15840"/>
          <w:pgMar w:top="460" w:bottom="280" w:left="580" w:right="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18" w:right="139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67.199997pt;margin-top:-32.518295pt;width:27.84pt;height:32.639999pt;mso-position-horizontal-relative:page;mso-position-vertical-relative:paragraph;z-index:-3395" type="#_x0000_t75">
            <v:imagedata r:id="rId170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963158pt;margin-top:6.228953pt;width:44.815777pt;height:18.5pt;mso-position-horizontal-relative:page;mso-position-vertical-relative:paragraph;z-index:-3383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6"/>
                    <w:jc w:val="left"/>
                    <w:tabs>
                      <w:tab w:pos="820" w:val="left"/>
                    </w:tabs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0"/>
                      <w:w w:val="16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30303"/>
                      <w:spacing w:val="46"/>
                      <w:w w:val="16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676767"/>
                      <w:spacing w:val="0"/>
                      <w:w w:val="2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676767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676767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363636"/>
                      <w:spacing w:val="0"/>
                      <w:w w:val="6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5" w:lineRule="exact"/>
        <w:ind w:left="337" w:right="103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4"/>
        </w:rPr>
        <w:t>Es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"/>
          <w:w w:val="114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1"/>
          <w:w w:val="114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85"/>
          <w:w w:val="115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1" w:after="0" w:line="240" w:lineRule="auto"/>
        <w:ind w:left="343" w:right="1049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262626"/>
          <w:spacing w:val="-6"/>
          <w:w w:val="139"/>
        </w:rPr>
        <w:t>(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39"/>
        </w:rPr>
        <w:t>j</w:t>
      </w:r>
      <w:r>
        <w:rPr>
          <w:rFonts w:ascii="Arial" w:hAnsi="Arial" w:cs="Arial" w:eastAsia="Arial"/>
          <w:sz w:val="7"/>
          <w:szCs w:val="7"/>
          <w:color w:val="030303"/>
          <w:spacing w:val="-12"/>
          <w:w w:val="139"/>
        </w:rPr>
        <w:t>(</w:t>
      </w:r>
      <w:r>
        <w:rPr>
          <w:rFonts w:ascii="Arial" w:hAnsi="Arial" w:cs="Arial" w:eastAsia="Arial"/>
          <w:sz w:val="7"/>
          <w:szCs w:val="7"/>
          <w:color w:val="262626"/>
          <w:spacing w:val="-14"/>
          <w:w w:val="139"/>
        </w:rPr>
        <w:t>J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39"/>
        </w:rPr>
        <w:t>9J</w:t>
      </w:r>
      <w:r>
        <w:rPr>
          <w:rFonts w:ascii="Arial" w:hAnsi="Arial" w:cs="Arial" w:eastAsia="Arial"/>
          <w:sz w:val="7"/>
          <w:szCs w:val="7"/>
          <w:color w:val="030303"/>
          <w:spacing w:val="-6"/>
          <w:w w:val="139"/>
        </w:rPr>
        <w:t>f</w:t>
      </w:r>
      <w:r>
        <w:rPr>
          <w:rFonts w:ascii="Arial" w:hAnsi="Arial" w:cs="Arial" w:eastAsia="Arial"/>
          <w:sz w:val="7"/>
          <w:szCs w:val="7"/>
          <w:color w:val="464646"/>
          <w:spacing w:val="0"/>
          <w:w w:val="139"/>
        </w:rPr>
        <w:t>3</w:t>
      </w:r>
      <w:r>
        <w:rPr>
          <w:rFonts w:ascii="Arial" w:hAnsi="Arial" w:cs="Arial" w:eastAsia="Arial"/>
          <w:sz w:val="7"/>
          <w:szCs w:val="7"/>
          <w:color w:val="464646"/>
          <w:spacing w:val="-26"/>
          <w:w w:val="139"/>
        </w:rPr>
        <w:t>.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39"/>
        </w:rPr>
        <w:t>li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39"/>
        </w:rPr>
        <w:t>Q</w:t>
      </w:r>
      <w:r>
        <w:rPr>
          <w:rFonts w:ascii="Arial" w:hAnsi="Arial" w:cs="Arial" w:eastAsia="Arial"/>
          <w:sz w:val="7"/>
          <w:szCs w:val="7"/>
          <w:color w:val="030303"/>
          <w:spacing w:val="-11"/>
          <w:w w:val="139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18"/>
        </w:rPr>
        <w:t>0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18"/>
        </w:rPr>
        <w:t>\: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18"/>
        </w:rPr>
        <w:t>L</w:t>
      </w:r>
      <w:r>
        <w:rPr>
          <w:rFonts w:ascii="Arial" w:hAnsi="Arial" w:cs="Arial" w:eastAsia="Arial"/>
          <w:sz w:val="7"/>
          <w:szCs w:val="7"/>
          <w:color w:val="030303"/>
          <w:spacing w:val="-1"/>
          <w:w w:val="118"/>
        </w:rPr>
        <w:t> </w:t>
      </w:r>
      <w:r>
        <w:rPr>
          <w:rFonts w:ascii="Arial" w:hAnsi="Arial" w:cs="Arial" w:eastAsia="Arial"/>
          <w:sz w:val="7"/>
          <w:szCs w:val="7"/>
          <w:color w:val="262626"/>
          <w:spacing w:val="0"/>
          <w:w w:val="118"/>
        </w:rPr>
        <w:t>t.</w:t>
      </w:r>
      <w:r>
        <w:rPr>
          <w:rFonts w:ascii="Arial" w:hAnsi="Arial" w:cs="Arial" w:eastAsia="Arial"/>
          <w:sz w:val="7"/>
          <w:szCs w:val="7"/>
          <w:color w:val="262626"/>
          <w:spacing w:val="-8"/>
          <w:w w:val="118"/>
        </w:rPr>
        <w:t>T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18"/>
        </w:rPr>
        <w:t>ADO</w:t>
      </w:r>
      <w:r>
        <w:rPr>
          <w:rFonts w:ascii="Arial" w:hAnsi="Arial" w:cs="Arial" w:eastAsia="Arial"/>
          <w:sz w:val="7"/>
          <w:szCs w:val="7"/>
          <w:color w:val="030303"/>
          <w:spacing w:val="-9"/>
          <w:w w:val="118"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-3"/>
          <w:w w:val="96"/>
        </w:rPr>
        <w:t>O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33"/>
        </w:rPr>
        <w:t>IA</w:t>
      </w:r>
      <w:r>
        <w:rPr>
          <w:rFonts w:ascii="Arial" w:hAnsi="Arial" w:cs="Arial" w:eastAsia="Arial"/>
          <w:sz w:val="7"/>
          <w:szCs w:val="7"/>
          <w:color w:val="030303"/>
          <w:spacing w:val="-9"/>
          <w:w w:val="133"/>
        </w:rPr>
        <w:t>I</w:t>
      </w:r>
      <w:r>
        <w:rPr>
          <w:rFonts w:ascii="Arial" w:hAnsi="Arial" w:cs="Arial" w:eastAsia="Arial"/>
          <w:sz w:val="7"/>
          <w:szCs w:val="7"/>
          <w:color w:val="676767"/>
          <w:spacing w:val="-11"/>
          <w:w w:val="198"/>
        </w:rPr>
        <w:t>.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315"/>
        </w:rPr>
        <w:t>I</w:t>
      </w:r>
      <w:r>
        <w:rPr>
          <w:rFonts w:ascii="Arial" w:hAnsi="Arial" w:cs="Arial" w:eastAsia="Arial"/>
          <w:sz w:val="7"/>
          <w:szCs w:val="7"/>
          <w:color w:val="262626"/>
          <w:spacing w:val="-2"/>
          <w:w w:val="105"/>
        </w:rPr>
        <w:t>C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6"/>
        </w:rPr>
        <w:t>O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329" w:lineRule="exact"/>
        <w:ind w:left="5" w:right="-20"/>
        <w:jc w:val="left"/>
        <w:tabs>
          <w:tab w:pos="722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Articul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40.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objet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garantiza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cumplimient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principios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constitucionale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</w:r>
      <w:r>
        <w:rPr>
          <w:rFonts w:ascii="Arial" w:hAnsi="Arial" w:cs="Arial" w:eastAsia="Arial"/>
          <w:sz w:val="26"/>
          <w:szCs w:val="26"/>
          <w:color w:val="262626"/>
          <w:spacing w:val="0"/>
          <w:w w:val="124"/>
          <w:position w:val="5"/>
        </w:rPr>
        <w:t>'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23" w:after="0" w:line="275" w:lineRule="auto"/>
        <w:ind w:left="14" w:right="9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</w:rPr>
        <w:t>legalidad</w:t>
      </w:r>
      <w:r>
        <w:rPr>
          <w:rFonts w:ascii="Arial" w:hAnsi="Arial" w:cs="Arial" w:eastAsia="Arial"/>
          <w:sz w:val="16"/>
          <w:szCs w:val="16"/>
          <w:color w:val="030303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objetividad,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eficiencia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profesionalismo,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honradez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humanos,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integrantes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sujetarán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obligaciones: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9" w:lineRule="auto"/>
        <w:ind w:left="19" w:right="97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33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32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Conducirse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siempre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dedicación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disciplina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apego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respeto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garantía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individuales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reconocidos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Constitución;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70" w:lineRule="auto"/>
        <w:ind w:left="14" w:right="1003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66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65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Preserva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secrecí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asunto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desempeño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conozcan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1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w w:val="63"/>
        </w:rPr>
        <w:t>111.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"/>
          <w:w w:val="91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17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7"/>
          <w:w w:val="11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9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2" w:lineRule="auto"/>
        <w:ind w:left="14" w:right="93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XXI.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Abstenerse,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quien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documentos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registros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imágenes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constancias,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estadísticas,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reporte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conocimiento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empleo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comisión;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w w:val="97"/>
        </w:rPr>
        <w:t>XXII.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"/>
          <w:w w:val="97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24"/>
        </w:rPr>
        <w:t>..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8"/>
          <w:w w:val="124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12" w:right="1768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6"/>
        </w:rPr>
        <w:t>LE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6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"/>
          <w:w w:val="7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6"/>
        </w:rPr>
        <w:t>DEL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7"/>
          <w:w w:val="7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5"/>
        </w:rPr>
        <w:t>SISTEM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1"/>
          <w:w w:val="8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5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0"/>
          <w:w w:val="8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5"/>
        </w:rPr>
        <w:t>SEGURIDA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8"/>
          <w:w w:val="8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5"/>
        </w:rPr>
        <w:t>PÚBUC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6"/>
          <w:w w:val="8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5"/>
        </w:rPr>
        <w:t>PAR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5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7"/>
          <w:w w:val="8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73"/>
        </w:rPr>
        <w:t>EL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1"/>
          <w:w w:val="7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7"/>
        </w:rPr>
        <w:t>ESTAD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4"/>
          <w:w w:val="8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7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6"/>
          <w:w w:val="8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7"/>
        </w:rPr>
        <w:t>JALISCO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Articul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106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causales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sanción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siguientes: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...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8" w:lineRule="auto"/>
        <w:ind w:left="14" w:right="846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57.440002pt;margin-top:-11.029205pt;width:4.8pt;height:244.800003pt;mso-position-horizontal-relative:page;mso-position-vertical-relative:paragraph;z-index:-3390" type="#_x0000_t75">
            <v:imagedata r:id="rId171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XVIII.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Revelar,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justificación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alguna,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relativa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30303"/>
          <w:w w:val="75"/>
        </w:rPr>
        <w:t>XI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"/>
          <w:w w:val="75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4"/>
        </w:rPr>
        <w:t>....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0" w:lineRule="auto"/>
        <w:ind w:left="9" w:right="919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Articul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157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establecers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diferente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niveles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consulta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respect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Preventiva;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67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6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67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4"/>
          <w:w w:val="6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Policí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Investigadora;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52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2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5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Ministeri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2" w:after="0" w:line="240" w:lineRule="auto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7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judiciales;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3" w:after="0" w:line="252" w:lineRule="auto"/>
        <w:ind w:left="5" w:right="2916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4"/>
        </w:rPr>
        <w:t>V.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administrativa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readaptació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VI.</w:t>
      </w:r>
      <w:r>
        <w:rPr>
          <w:rFonts w:ascii="Arial" w:hAnsi="Arial" w:cs="Arial" w:eastAsia="Arial"/>
          <w:sz w:val="16"/>
          <w:szCs w:val="16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Jalisciense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Ciencias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Forenses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8"/>
        </w:rPr>
        <w:t>VI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99"/>
        </w:rPr>
        <w:t>l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44"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relacionadas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44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9" w:right="827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602.880005pt;margin-top:31.235611pt;width:2.88pt;height:63.360001pt;mso-position-horizontal-relative:page;mso-position-vertical-relative:paragraph;z-index:-3389" type="#_x0000_t75">
            <v:imagedata r:id="rId172" o:title=""/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estadístic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sobre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incidencia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delictiv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falta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administrativa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entidad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difundid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permanentemente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incluyendo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municipi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2"/>
        </w:rPr>
        <w:t>o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91"/>
        </w:rPr>
        <w:t>,</w:t>
      </w:r>
      <w:r>
        <w:rPr>
          <w:rFonts w:ascii="Arial" w:hAnsi="Arial" w:cs="Arial" w:eastAsia="Arial"/>
          <w:sz w:val="16"/>
          <w:szCs w:val="16"/>
          <w:color w:val="262626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localidad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colonia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suscitaron.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2" w:lineRule="auto"/>
        <w:ind w:left="9" w:right="829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158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prevé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será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exceptuando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establecid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últim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párraf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1"/>
        </w:rPr>
        <w:t>r</w:t>
      </w:r>
      <w:r>
        <w:rPr>
          <w:rFonts w:ascii="Arial" w:hAnsi="Arial" w:cs="Arial" w:eastAsia="Arial"/>
          <w:sz w:val="16"/>
          <w:szCs w:val="16"/>
          <w:color w:val="262626"/>
          <w:spacing w:val="4"/>
          <w:w w:val="173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proporcionará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ponga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honor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incumplimiento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equiparará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secretos,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responsabilidades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naturalez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incurran.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1" w:lineRule="exact"/>
        <w:ind w:left="1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91"/>
          <w:position w:val="-3"/>
        </w:rPr>
        <w:t>E</w:t>
      </w:r>
      <w:r>
        <w:rPr>
          <w:rFonts w:ascii="Arial" w:hAnsi="Arial" w:cs="Arial" w:eastAsia="Arial"/>
          <w:sz w:val="16"/>
          <w:szCs w:val="16"/>
          <w:color w:val="030303"/>
          <w:w w:val="92"/>
          <w:position w:val="-3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  <w:position w:val="-3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  <w:position w:val="-3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1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3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3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95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3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5"/>
          <w:position w:val="-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3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5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-3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3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3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3"/>
        </w:rPr>
        <w:t>mantendr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3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93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3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93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menos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diez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años.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63" w:lineRule="exact"/>
        <w:ind w:right="404"/>
        <w:jc w:val="right"/>
        <w:rPr>
          <w:rFonts w:ascii="Arial" w:hAnsi="Arial" w:cs="Arial" w:eastAsia="Arial"/>
          <w:sz w:val="29"/>
          <w:szCs w:val="29"/>
        </w:rPr>
      </w:pPr>
      <w:rPr/>
      <w:r>
        <w:rPr/>
        <w:pict>
          <v:shape style="position:absolute;margin-left:576pt;margin-top:1.078063pt;width:22.08pt;height:69.120003pt;mso-position-horizontal-relative:page;mso-position-vertical-relative:paragraph;z-index:-3388" type="#_x0000_t75">
            <v:imagedata r:id="rId173" o:title=""/>
          </v:shape>
        </w:pict>
      </w:r>
      <w:r>
        <w:rPr>
          <w:rFonts w:ascii="Arial" w:hAnsi="Arial" w:cs="Arial" w:eastAsia="Arial"/>
          <w:sz w:val="29"/>
          <w:szCs w:val="29"/>
          <w:color w:val="262626"/>
          <w:spacing w:val="0"/>
          <w:w w:val="103"/>
          <w:position w:val="1"/>
        </w:rPr>
        <w:t>¡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5" w:after="0" w:line="270" w:lineRule="auto"/>
        <w:ind w:left="19" w:right="966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603.399902pt;margin-top:19.044668pt;width:.1pt;height:63.980992pt;mso-position-horizontal-relative:page;mso-position-vertical-relative:paragraph;z-index:-3385" coordorigin="12068,381" coordsize="2,1280">
            <v:shape style="position:absolute;left:12068;top:381;width:2;height:1280" coordorigin="12068,381" coordsize="0,1280" path="m12068,1661l12068,381e" filled="f" stroked="t" strokeweight=".929738pt" strokecolor="#0C0C0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Articul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158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prevé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present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será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exceptuand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establecid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últim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párraf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anterior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proporcionará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262626"/>
          <w:spacing w:val="8"/>
          <w:w w:val="198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informació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3" w:lineRule="exact"/>
        <w:ind w:left="1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-1"/>
        </w:rPr>
        <w:t>ponga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1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-1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9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-1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honor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1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1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8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  <w:position w:val="-1"/>
        </w:rPr>
        <w:t>incumplimien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9" w:lineRule="exact"/>
        <w:ind w:right="451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6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620" w:bottom="280" w:left="580" w:right="20"/>
          <w:cols w:num="2" w:equalWidth="0">
            <w:col w:w="2665" w:space="1171"/>
            <w:col w:w="7804"/>
          </w:cols>
        </w:sectPr>
      </w:pPr>
      <w:rPr/>
    </w:p>
    <w:p>
      <w:pPr>
        <w:spacing w:before="73" w:after="0" w:line="362" w:lineRule="exact"/>
        <w:ind w:left="1967" w:right="-20"/>
        <w:jc w:val="left"/>
        <w:tabs>
          <w:tab w:pos="6420" w:val="left"/>
          <w:tab w:pos="111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7.670338pt;margin-top:19.523611pt;width:.1pt;height:44.45738pt;mso-position-horizontal-relative:page;mso-position-vertical-relative:page;z-index:-3387" coordorigin="153,390" coordsize="2,889">
            <v:shape style="position:absolute;left:153;top:390;width:2;height:889" coordorigin="153,390" coordsize="0,889" path="m153,1280l153,390e" filled="f" stroked="t" strokeweight=".697303pt" strokecolor="#131313">
              <v:path arrowok="t"/>
            </v:shape>
          </v:group>
          <w10:wrap type="none"/>
        </w:pict>
      </w:r>
      <w:r>
        <w:rPr/>
        <w:pict>
          <v:group style="position:absolute;margin-left:155.498672pt;margin-top:-31.294643pt;width:.1pt;height:37.871102pt;mso-position-horizontal-relative:page;mso-position-vertical-relative:paragraph;z-index:-3386" coordorigin="3110,-626" coordsize="2,757">
            <v:shape style="position:absolute;left:3110;top:-626;width:2;height:757" coordorigin="3110,-626" coordsize="0,757" path="m3110,132l3110,-626e" filled="f" stroked="t" strokeweight=".929738pt" strokecolor="#18181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4.885742pt;margin-top:17.199545pt;width:50.588648pt;height:21.0pt;mso-position-horizontal-relative:page;mso-position-vertical-relative:paragraph;z-index:-3382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30303"/>
                      <w:spacing w:val="0"/>
                      <w:w w:val="35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30303"/>
                      <w:spacing w:val="-177"/>
                      <w:w w:val="35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262626"/>
                      <w:spacing w:val="0"/>
                      <w:w w:val="12"/>
                    </w:rPr>
                    <w:t>1'1'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262626"/>
                      <w:spacing w:val="0"/>
                      <w:w w:val="11"/>
                    </w:rPr>
                    <w:t>&lt;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262626"/>
                      <w:spacing w:val="-2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363636"/>
                      <w:spacing w:val="0"/>
                      <w:w w:val="24"/>
                    </w:rPr>
                    <w:t>.....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363636"/>
                      <w:spacing w:val="-9"/>
                      <w:w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30303"/>
                      <w:spacing w:val="0"/>
                      <w:w w:val="28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30303"/>
                      <w:spacing w:val="-8"/>
                      <w:w w:val="2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30303"/>
                      <w:spacing w:val="0"/>
                      <w:w w:val="12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30303"/>
                      <w:spacing w:val="22"/>
                      <w:w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464646"/>
                      <w:spacing w:val="0"/>
                      <w:w w:val="51"/>
                    </w:rPr>
                    <w:t>-·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6"/>
          <w:szCs w:val="36"/>
          <w:color w:val="030303"/>
          <w:spacing w:val="0"/>
          <w:w w:val="445"/>
          <w:position w:val="-5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030303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30303"/>
          <w:spacing w:val="0"/>
          <w:w w:val="100"/>
          <w:position w:val="-5"/>
        </w:rPr>
      </w:r>
      <w:r>
        <w:rPr>
          <w:rFonts w:ascii="Arial" w:hAnsi="Arial" w:cs="Arial" w:eastAsia="Arial"/>
          <w:sz w:val="22"/>
          <w:szCs w:val="22"/>
          <w:color w:val="030303"/>
          <w:spacing w:val="0"/>
          <w:w w:val="81"/>
          <w:position w:val="-5"/>
        </w:rPr>
        <w:t>2s</w:t>
      </w:r>
      <w:r>
        <w:rPr>
          <w:rFonts w:ascii="Arial" w:hAnsi="Arial" w:cs="Arial" w:eastAsia="Arial"/>
          <w:sz w:val="22"/>
          <w:szCs w:val="22"/>
          <w:color w:val="030303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22"/>
          <w:szCs w:val="22"/>
          <w:color w:val="030303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36"/>
          <w:szCs w:val="36"/>
          <w:color w:val="030303"/>
          <w:spacing w:val="0"/>
          <w:w w:val="39"/>
          <w:position w:val="-5"/>
        </w:rPr>
        <w:t>1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113" w:right="-20"/>
        <w:jc w:val="left"/>
        <w:tabs>
          <w:tab w:pos="3280" w:val="left"/>
          <w:tab w:pos="4780" w:val="left"/>
          <w:tab w:pos="5140" w:val="left"/>
          <w:tab w:pos="5540" w:val="left"/>
          <w:tab w:pos="9340" w:val="left"/>
          <w:tab w:pos="10000" w:val="left"/>
          <w:tab w:pos="10740" w:val="left"/>
          <w:tab w:pos="1096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7"/>
          <w:position w:val="-2"/>
        </w:rPr>
        <w:t>www:alisco.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27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5"/>
          <w:w w:val="127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81"/>
          <w:position w:val="-2"/>
        </w:rPr>
        <w:t>ob.n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181"/>
          <w:position w:val="-2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37"/>
          <w:position w:val="-2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565656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45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BABABA"/>
          <w:spacing w:val="0"/>
          <w:w w:val="71"/>
          <w:position w:val="-2"/>
        </w:rPr>
        <w:t>·</w:t>
      </w:r>
      <w:r>
        <w:rPr>
          <w:rFonts w:ascii="Times New Roman" w:hAnsi="Times New Roman" w:cs="Times New Roman" w:eastAsia="Times New Roman"/>
          <w:sz w:val="19"/>
          <w:szCs w:val="19"/>
          <w:color w:val="BABABA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BABABA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45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23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45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7E7E7E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464646"/>
          <w:spacing w:val="0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464646"/>
          <w:spacing w:val="26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45"/>
          <w:position w:val="-2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939393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24"/>
          <w:position w:val="-2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0"/>
          <w:w w:val="82"/>
          <w:position w:val="-2"/>
        </w:rPr>
        <w:t>..</w:t>
      </w:r>
      <w:r>
        <w:rPr>
          <w:rFonts w:ascii="Times New Roman" w:hAnsi="Times New Roman" w:cs="Times New Roman" w:eastAsia="Times New Roman"/>
          <w:sz w:val="19"/>
          <w:szCs w:val="19"/>
          <w:color w:val="363636"/>
          <w:spacing w:val="28"/>
          <w:w w:val="82"/>
          <w:position w:val="-2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51"/>
          <w:position w:val="-2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38" w:lineRule="exact"/>
        <w:ind w:left="647" w:right="-20"/>
        <w:jc w:val="left"/>
        <w:tabs>
          <w:tab w:pos="1340" w:val="left"/>
          <w:tab w:pos="2340" w:val="left"/>
          <w:tab w:pos="4460" w:val="left"/>
          <w:tab w:pos="53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25.567793pt;margin-top:24.460625pt;width:244.985948pt;height:.1pt;mso-position-horizontal-relative:page;mso-position-vertical-relative:paragraph;z-index:-3384" coordorigin="511,489" coordsize="4900,2">
            <v:shape style="position:absolute;left:511;top:489;width:4900;height:2" coordorigin="511,489" coordsize="4900,0" path="m511,489l5411,489e" filled="f" stroked="t" strokeweight="3.021648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1"/>
          <w:position w:val="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42"/>
          <w:position w:val="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42"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142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59"/>
          <w:w w:val="142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42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59"/>
          <w:w w:val="142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232"/>
          <w:position w:val="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15"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81"/>
          <w:w w:val="51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515"/>
          <w:position w:val="1"/>
        </w:rPr>
        <w:t>-------·--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202"/>
          <w:w w:val="51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515"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08"/>
          <w:w w:val="51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515"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90"/>
          <w:w w:val="51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47"/>
          <w:position w:val="1"/>
        </w:rPr>
        <w:t>....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7"/>
          <w:w w:val="47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676767"/>
          <w:spacing w:val="-14"/>
          <w:w w:val="72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30"/>
          <w:position w:val="1"/>
        </w:rPr>
        <w:t>.....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12"/>
          <w:w w:val="30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565656"/>
          <w:spacing w:val="0"/>
          <w:w w:val="34"/>
          <w:position w:val="1"/>
        </w:rPr>
        <w:t>...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80" w:right="20"/>
        </w:sectPr>
      </w:pPr>
      <w:rPr/>
    </w:p>
    <w:p>
      <w:pPr>
        <w:spacing w:before="85" w:after="0" w:line="240" w:lineRule="auto"/>
        <w:ind w:right="-20"/>
        <w:jc w:val="right"/>
        <w:rPr>
          <w:rFonts w:ascii="Arial" w:hAnsi="Arial" w:cs="Arial" w:eastAsia="Arial"/>
          <w:sz w:val="6"/>
          <w:szCs w:val="6"/>
        </w:rPr>
      </w:pPr>
      <w:rPr/>
      <w:r>
        <w:rPr/>
        <w:pict>
          <v:shape style="position:absolute;margin-left:262.079987pt;margin-top:-.650044pt;width:168.960007pt;height:12.48pt;mso-position-horizontal-relative:page;mso-position-vertical-relative:paragraph;z-index:-3379" type="#_x0000_t75">
            <v:imagedata r:id="rId174" o:title=""/>
          </v:shape>
        </w:pict>
      </w:r>
      <w:r>
        <w:rPr/>
        <w:pict>
          <v:group style="position:absolute;margin-left:151.526016pt;margin-top:8.801641pt;width:107.542196pt;height:.944924pt;mso-position-horizontal-relative:page;mso-position-vertical-relative:paragraph;z-index:-3375" coordorigin="3031,176" coordsize="2151,19">
            <v:group style="position:absolute;left:3038;top:188;width:1490;height:2" coordorigin="3038,188" coordsize="1490,2">
              <v:shape style="position:absolute;left:3038;top:188;width:1490;height:2" coordorigin="3038,188" coordsize="1490,0" path="m3038,188l4528,188e" filled="f" stroked="t" strokeweight=".707514pt" strokecolor="#282828">
                <v:path arrowok="t"/>
              </v:shape>
            </v:group>
            <v:group style="position:absolute;left:4523;top:183;width:651;height:2" coordorigin="4523,183" coordsize="651,2">
              <v:shape style="position:absolute;left:4523;top:183;width:651;height:2" coordorigin="4523,183" coordsize="651,0" path="m4523,183l5174,183e" filled="f" stroked="t" strokeweight=".707514pt" strokecolor="#2F2F2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5"/>
          <w:szCs w:val="5"/>
          <w:color w:val="494949"/>
          <w:w w:val="85"/>
        </w:rPr>
        <w:t>....</w:t>
      </w:r>
      <w:r>
        <w:rPr>
          <w:rFonts w:ascii="Arial" w:hAnsi="Arial" w:cs="Arial" w:eastAsia="Arial"/>
          <w:sz w:val="5"/>
          <w:szCs w:val="5"/>
          <w:color w:val="494949"/>
          <w:spacing w:val="-9"/>
          <w:w w:val="85"/>
        </w:rPr>
        <w:t>.</w:t>
      </w:r>
      <w:r>
        <w:rPr>
          <w:rFonts w:ascii="Arial" w:hAnsi="Arial" w:cs="Arial" w:eastAsia="Arial"/>
          <w:sz w:val="5"/>
          <w:szCs w:val="5"/>
          <w:color w:val="7C7C7C"/>
          <w:spacing w:val="-4"/>
          <w:w w:val="99"/>
        </w:rPr>
        <w:t>.</w:t>
      </w:r>
      <w:r>
        <w:rPr>
          <w:rFonts w:ascii="Arial" w:hAnsi="Arial" w:cs="Arial" w:eastAsia="Arial"/>
          <w:sz w:val="5"/>
          <w:szCs w:val="5"/>
          <w:color w:val="5B5B5B"/>
          <w:spacing w:val="-48"/>
          <w:w w:val="151"/>
        </w:rPr>
        <w:t>_</w:t>
      </w:r>
      <w:r>
        <w:rPr>
          <w:rFonts w:ascii="Arial" w:hAnsi="Arial" w:cs="Arial" w:eastAsia="Arial"/>
          <w:sz w:val="5"/>
          <w:szCs w:val="5"/>
          <w:color w:val="7C7C7C"/>
          <w:spacing w:val="0"/>
          <w:w w:val="99"/>
        </w:rPr>
        <w:t>.</w:t>
      </w:r>
      <w:r>
        <w:rPr>
          <w:rFonts w:ascii="Arial" w:hAnsi="Arial" w:cs="Arial" w:eastAsia="Arial"/>
          <w:sz w:val="5"/>
          <w:szCs w:val="5"/>
          <w:color w:val="7C7C7C"/>
          <w:spacing w:val="0"/>
          <w:w w:val="100"/>
        </w:rPr>
        <w:t>  </w:t>
      </w:r>
      <w:r>
        <w:rPr>
          <w:rFonts w:ascii="Arial" w:hAnsi="Arial" w:cs="Arial" w:eastAsia="Arial"/>
          <w:sz w:val="5"/>
          <w:szCs w:val="5"/>
          <w:color w:val="7C7C7C"/>
          <w:spacing w:val="-3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5B5B5B"/>
          <w:spacing w:val="0"/>
          <w:w w:val="150"/>
        </w:rPr>
        <w:t>.</w:t>
      </w:r>
      <w:r>
        <w:rPr>
          <w:rFonts w:ascii="Arial" w:hAnsi="Arial" w:cs="Arial" w:eastAsia="Arial"/>
          <w:sz w:val="5"/>
          <w:szCs w:val="5"/>
          <w:color w:val="5B5B5B"/>
          <w:spacing w:val="-12"/>
          <w:w w:val="150"/>
        </w:rPr>
        <w:t>,</w:t>
      </w:r>
      <w:r>
        <w:rPr>
          <w:rFonts w:ascii="Arial" w:hAnsi="Arial" w:cs="Arial" w:eastAsia="Arial"/>
          <w:sz w:val="5"/>
          <w:szCs w:val="5"/>
          <w:color w:val="909090"/>
          <w:spacing w:val="-5"/>
          <w:w w:val="122"/>
        </w:rPr>
        <w:t>,</w:t>
      </w:r>
      <w:r>
        <w:rPr>
          <w:rFonts w:ascii="Arial" w:hAnsi="Arial" w:cs="Arial" w:eastAsia="Arial"/>
          <w:sz w:val="5"/>
          <w:szCs w:val="5"/>
          <w:color w:val="5B5B5B"/>
          <w:spacing w:val="-16"/>
          <w:w w:val="150"/>
        </w:rPr>
        <w:t>,</w:t>
      </w:r>
      <w:r>
        <w:rPr>
          <w:rFonts w:ascii="Arial" w:hAnsi="Arial" w:cs="Arial" w:eastAsia="Arial"/>
          <w:sz w:val="5"/>
          <w:szCs w:val="5"/>
          <w:color w:val="909090"/>
          <w:spacing w:val="0"/>
          <w:w w:val="122"/>
        </w:rPr>
        <w:t>.</w:t>
      </w:r>
      <w:r>
        <w:rPr>
          <w:rFonts w:ascii="Arial" w:hAnsi="Arial" w:cs="Arial" w:eastAsia="Arial"/>
          <w:sz w:val="5"/>
          <w:szCs w:val="5"/>
          <w:color w:val="909090"/>
          <w:spacing w:val="-1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7C7C7C"/>
          <w:spacing w:val="0"/>
          <w:w w:val="159"/>
        </w:rPr>
        <w:t>,\</w:t>
      </w:r>
      <w:r>
        <w:rPr>
          <w:rFonts w:ascii="Arial" w:hAnsi="Arial" w:cs="Arial" w:eastAsia="Arial"/>
          <w:sz w:val="5"/>
          <w:szCs w:val="5"/>
          <w:color w:val="7C7C7C"/>
          <w:spacing w:val="-6"/>
          <w:w w:val="159"/>
        </w:rPr>
        <w:t> </w:t>
      </w:r>
      <w:r>
        <w:rPr>
          <w:rFonts w:ascii="Arial" w:hAnsi="Arial" w:cs="Arial" w:eastAsia="Arial"/>
          <w:sz w:val="5"/>
          <w:szCs w:val="5"/>
          <w:color w:val="909090"/>
          <w:spacing w:val="0"/>
          <w:w w:val="76"/>
        </w:rPr>
        <w:t>•</w:t>
      </w:r>
      <w:r>
        <w:rPr>
          <w:rFonts w:ascii="Arial" w:hAnsi="Arial" w:cs="Arial" w:eastAsia="Arial"/>
          <w:sz w:val="5"/>
          <w:szCs w:val="5"/>
          <w:color w:val="909090"/>
          <w:spacing w:val="-8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5B5B5B"/>
          <w:spacing w:val="0"/>
          <w:w w:val="100"/>
        </w:rPr>
        <w:t>•</w:t>
      </w:r>
      <w:r>
        <w:rPr>
          <w:rFonts w:ascii="Arial" w:hAnsi="Arial" w:cs="Arial" w:eastAsia="Arial"/>
          <w:sz w:val="5"/>
          <w:szCs w:val="5"/>
          <w:color w:val="5B5B5B"/>
          <w:spacing w:val="4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909090"/>
          <w:spacing w:val="-8"/>
          <w:w w:val="266"/>
        </w:rPr>
        <w:t>,</w:t>
      </w:r>
      <w:r>
        <w:rPr>
          <w:rFonts w:ascii="Arial" w:hAnsi="Arial" w:cs="Arial" w:eastAsia="Arial"/>
          <w:sz w:val="5"/>
          <w:szCs w:val="5"/>
          <w:color w:val="ACACAC"/>
          <w:spacing w:val="0"/>
          <w:w w:val="81"/>
        </w:rPr>
        <w:t>_</w:t>
      </w:r>
      <w:r>
        <w:rPr>
          <w:rFonts w:ascii="Arial" w:hAnsi="Arial" w:cs="Arial" w:eastAsia="Arial"/>
          <w:sz w:val="5"/>
          <w:szCs w:val="5"/>
          <w:color w:val="ACACAC"/>
          <w:spacing w:val="-8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343434"/>
          <w:spacing w:val="1"/>
          <w:w w:val="354"/>
        </w:rPr>
        <w:t>,</w:t>
      </w:r>
      <w:r>
        <w:rPr>
          <w:rFonts w:ascii="Arial" w:hAnsi="Arial" w:cs="Arial" w:eastAsia="Arial"/>
          <w:sz w:val="5"/>
          <w:szCs w:val="5"/>
          <w:color w:val="343434"/>
          <w:spacing w:val="0"/>
          <w:w w:val="94"/>
        </w:rPr>
        <w:t>·</w:t>
      </w:r>
      <w:r>
        <w:rPr>
          <w:rFonts w:ascii="Arial" w:hAnsi="Arial" w:cs="Arial" w:eastAsia="Arial"/>
          <w:sz w:val="5"/>
          <w:szCs w:val="5"/>
          <w:color w:val="6B6B6B"/>
          <w:spacing w:val="0"/>
          <w:w w:val="177"/>
        </w:rPr>
        <w:t>,</w:t>
      </w:r>
      <w:r>
        <w:rPr>
          <w:rFonts w:ascii="Arial" w:hAnsi="Arial" w:cs="Arial" w:eastAsia="Arial"/>
          <w:sz w:val="5"/>
          <w:szCs w:val="5"/>
          <w:color w:val="6B6B6B"/>
          <w:spacing w:val="-9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6B6B6B"/>
          <w:spacing w:val="0"/>
          <w:w w:val="67"/>
          <w:i/>
        </w:rPr>
        <w:t>::!&lt;</w:t>
      </w:r>
      <w:r>
        <w:rPr>
          <w:rFonts w:ascii="Arial" w:hAnsi="Arial" w:cs="Arial" w:eastAsia="Arial"/>
          <w:sz w:val="5"/>
          <w:szCs w:val="5"/>
          <w:color w:val="6B6B6B"/>
          <w:spacing w:val="-3"/>
          <w:w w:val="67"/>
          <w:i/>
        </w:rPr>
        <w:t>.</w:t>
      </w:r>
      <w:r>
        <w:rPr>
          <w:rFonts w:ascii="Arial" w:hAnsi="Arial" w:cs="Arial" w:eastAsia="Arial"/>
          <w:sz w:val="5"/>
          <w:szCs w:val="5"/>
          <w:color w:val="909090"/>
          <w:spacing w:val="0"/>
          <w:w w:val="137"/>
          <w:i/>
        </w:rPr>
        <w:t>&gt;.:·:</w:t>
      </w:r>
      <w:r>
        <w:rPr>
          <w:rFonts w:ascii="Arial" w:hAnsi="Arial" w:cs="Arial" w:eastAsia="Arial"/>
          <w:sz w:val="5"/>
          <w:szCs w:val="5"/>
          <w:color w:val="5B5B5B"/>
          <w:spacing w:val="0"/>
          <w:w w:val="149"/>
          <w:i/>
        </w:rPr>
        <w:t>-</w:t>
      </w:r>
      <w:r>
        <w:rPr>
          <w:rFonts w:ascii="Arial" w:hAnsi="Arial" w:cs="Arial" w:eastAsia="Arial"/>
          <w:sz w:val="5"/>
          <w:szCs w:val="5"/>
          <w:color w:val="5B5B5B"/>
          <w:spacing w:val="7"/>
          <w:w w:val="100"/>
          <w:i/>
        </w:rPr>
        <w:t> </w:t>
      </w:r>
      <w:r>
        <w:rPr>
          <w:rFonts w:ascii="Arial" w:hAnsi="Arial" w:cs="Arial" w:eastAsia="Arial"/>
          <w:sz w:val="5"/>
          <w:szCs w:val="5"/>
          <w:color w:val="5B5B5B"/>
          <w:spacing w:val="0"/>
          <w:w w:val="148"/>
          <w:i/>
        </w:rPr>
        <w:t>,</w:t>
      </w:r>
      <w:r>
        <w:rPr>
          <w:rFonts w:ascii="Arial" w:hAnsi="Arial" w:cs="Arial" w:eastAsia="Arial"/>
          <w:sz w:val="5"/>
          <w:szCs w:val="5"/>
          <w:color w:val="5B5B5B"/>
          <w:spacing w:val="0"/>
          <w:w w:val="148"/>
          <w:i/>
        </w:rPr>
        <w:t>-</w:t>
      </w:r>
      <w:r>
        <w:rPr>
          <w:rFonts w:ascii="Arial" w:hAnsi="Arial" w:cs="Arial" w:eastAsia="Arial"/>
          <w:sz w:val="5"/>
          <w:szCs w:val="5"/>
          <w:color w:val="5B5B5B"/>
          <w:spacing w:val="4"/>
          <w:w w:val="148"/>
          <w:i/>
        </w:rPr>
        <w:t> </w:t>
      </w:r>
      <w:r>
        <w:rPr>
          <w:rFonts w:ascii="Arial" w:hAnsi="Arial" w:cs="Arial" w:eastAsia="Arial"/>
          <w:sz w:val="5"/>
          <w:szCs w:val="5"/>
          <w:color w:val="6B6B6B"/>
          <w:spacing w:val="-8"/>
          <w:w w:val="76"/>
        </w:rPr>
        <w:t>•</w:t>
      </w:r>
      <w:r>
        <w:rPr>
          <w:rFonts w:ascii="Arial" w:hAnsi="Arial" w:cs="Arial" w:eastAsia="Arial"/>
          <w:sz w:val="5"/>
          <w:szCs w:val="5"/>
          <w:color w:val="909090"/>
          <w:spacing w:val="0"/>
          <w:w w:val="162"/>
        </w:rPr>
        <w:t>'-·</w:t>
      </w:r>
      <w:r>
        <w:rPr>
          <w:rFonts w:ascii="Arial" w:hAnsi="Arial" w:cs="Arial" w:eastAsia="Arial"/>
          <w:sz w:val="5"/>
          <w:szCs w:val="5"/>
          <w:color w:val="909090"/>
          <w:spacing w:val="0"/>
          <w:w w:val="100"/>
        </w:rPr>
        <w:t>      </w:t>
      </w:r>
      <w:r>
        <w:rPr>
          <w:rFonts w:ascii="Arial" w:hAnsi="Arial" w:cs="Arial" w:eastAsia="Arial"/>
          <w:sz w:val="5"/>
          <w:szCs w:val="5"/>
          <w:color w:val="90909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C7C7C"/>
          <w:spacing w:val="0"/>
          <w:w w:val="81"/>
          <w:i/>
        </w:rPr>
        <w:t>'::t'</w:t>
      </w:r>
      <w:r>
        <w:rPr>
          <w:rFonts w:ascii="Times New Roman" w:hAnsi="Times New Roman" w:cs="Times New Roman" w:eastAsia="Times New Roman"/>
          <w:sz w:val="10"/>
          <w:szCs w:val="10"/>
          <w:color w:val="ACACAC"/>
          <w:spacing w:val="0"/>
          <w:w w:val="35"/>
          <w:i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ACACAC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909090"/>
          <w:spacing w:val="0"/>
          <w:w w:val="100"/>
          <w:i/>
        </w:rPr>
        <w:t>--</w:t>
      </w:r>
      <w:r>
        <w:rPr>
          <w:rFonts w:ascii="Times New Roman" w:hAnsi="Times New Roman" w:cs="Times New Roman" w:eastAsia="Times New Roman"/>
          <w:sz w:val="10"/>
          <w:szCs w:val="10"/>
          <w:color w:val="909090"/>
          <w:spacing w:val="-3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6B6B6B"/>
          <w:spacing w:val="-17"/>
          <w:w w:val="135"/>
        </w:rPr>
        <w:t>·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54"/>
        </w:rPr>
        <w:t>·</w:t>
      </w:r>
      <w:r>
        <w:rPr>
          <w:rFonts w:ascii="Arial" w:hAnsi="Arial" w:cs="Arial" w:eastAsia="Arial"/>
          <w:sz w:val="7"/>
          <w:szCs w:val="7"/>
          <w:color w:val="909090"/>
          <w:spacing w:val="0"/>
          <w:w w:val="53"/>
        </w:rPr>
        <w:t>&lt;</w:t>
      </w:r>
      <w:r>
        <w:rPr>
          <w:rFonts w:ascii="Arial" w:hAnsi="Arial" w:cs="Arial" w:eastAsia="Arial"/>
          <w:sz w:val="7"/>
          <w:szCs w:val="7"/>
          <w:color w:val="909090"/>
          <w:spacing w:val="4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909090"/>
          <w:spacing w:val="0"/>
          <w:w w:val="126"/>
        </w:rPr>
        <w:t>&lt;</w:t>
      </w:r>
      <w:r>
        <w:rPr>
          <w:rFonts w:ascii="Arial" w:hAnsi="Arial" w:cs="Arial" w:eastAsia="Arial"/>
          <w:sz w:val="6"/>
          <w:szCs w:val="6"/>
          <w:color w:val="909090"/>
          <w:spacing w:val="-4"/>
          <w:w w:val="126"/>
        </w:rPr>
        <w:t>&gt;</w:t>
      </w:r>
      <w:r>
        <w:rPr>
          <w:rFonts w:ascii="Arial" w:hAnsi="Arial" w:cs="Arial" w:eastAsia="Arial"/>
          <w:sz w:val="6"/>
          <w:szCs w:val="6"/>
          <w:color w:val="ACACAC"/>
          <w:spacing w:val="0"/>
          <w:w w:val="93"/>
        </w:rPr>
        <w:t>,"</w:t>
      </w:r>
      <w:r>
        <w:rPr>
          <w:rFonts w:ascii="Arial" w:hAnsi="Arial" w:cs="Arial" w:eastAsia="Arial"/>
          <w:sz w:val="6"/>
          <w:szCs w:val="6"/>
          <w:color w:val="ACACAC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ACACAC"/>
          <w:spacing w:val="3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7C7C7C"/>
          <w:spacing w:val="0"/>
          <w:w w:val="144"/>
        </w:rPr>
        <w:t>·'</w:t>
      </w:r>
      <w:r>
        <w:rPr>
          <w:rFonts w:ascii="Arial" w:hAnsi="Arial" w:cs="Arial" w:eastAsia="Arial"/>
          <w:sz w:val="6"/>
          <w:szCs w:val="6"/>
          <w:color w:val="7C7C7C"/>
          <w:spacing w:val="-9"/>
          <w:w w:val="144"/>
        </w:rPr>
        <w:t>.</w:t>
      </w:r>
      <w:r>
        <w:rPr>
          <w:rFonts w:ascii="Arial" w:hAnsi="Arial" w:cs="Arial" w:eastAsia="Arial"/>
          <w:sz w:val="6"/>
          <w:szCs w:val="6"/>
          <w:color w:val="5B5B5B"/>
          <w:spacing w:val="-10"/>
          <w:w w:val="236"/>
        </w:rPr>
        <w:t>·</w:t>
      </w:r>
      <w:r>
        <w:rPr>
          <w:rFonts w:ascii="Arial" w:hAnsi="Arial" w:cs="Arial" w:eastAsia="Arial"/>
          <w:sz w:val="6"/>
          <w:szCs w:val="6"/>
          <w:color w:val="6B6B6B"/>
          <w:spacing w:val="0"/>
          <w:w w:val="114"/>
        </w:rPr>
        <w:t>"""'</w:t>
      </w:r>
      <w:r>
        <w:rPr>
          <w:rFonts w:ascii="Arial" w:hAnsi="Arial" w:cs="Arial" w:eastAsia="Arial"/>
          <w:sz w:val="6"/>
          <w:szCs w:val="6"/>
          <w:color w:val="6B6B6B"/>
          <w:spacing w:val="-1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909090"/>
          <w:spacing w:val="0"/>
          <w:w w:val="136"/>
        </w:rPr>
        <w:t>''"',..</w:t>
      </w:r>
      <w:r>
        <w:rPr>
          <w:rFonts w:ascii="Arial" w:hAnsi="Arial" w:cs="Arial" w:eastAsia="Arial"/>
          <w:sz w:val="6"/>
          <w:szCs w:val="6"/>
          <w:color w:val="909090"/>
          <w:spacing w:val="-20"/>
          <w:w w:val="136"/>
        </w:rPr>
        <w:t>,</w:t>
      </w:r>
      <w:r>
        <w:rPr>
          <w:rFonts w:ascii="Arial" w:hAnsi="Arial" w:cs="Arial" w:eastAsia="Arial"/>
          <w:sz w:val="6"/>
          <w:szCs w:val="6"/>
          <w:color w:val="909090"/>
          <w:spacing w:val="0"/>
          <w:w w:val="110"/>
        </w:rPr>
        <w:t>._.</w:t>
      </w:r>
      <w:r>
        <w:rPr>
          <w:rFonts w:ascii="Arial" w:hAnsi="Arial" w:cs="Arial" w:eastAsia="Arial"/>
          <w:sz w:val="6"/>
          <w:szCs w:val="6"/>
          <w:color w:val="909090"/>
          <w:spacing w:val="-15"/>
          <w:w w:val="110"/>
        </w:rPr>
        <w:t>,</w:t>
      </w:r>
      <w:r>
        <w:rPr>
          <w:rFonts w:ascii="Arial" w:hAnsi="Arial" w:cs="Arial" w:eastAsia="Arial"/>
          <w:sz w:val="6"/>
          <w:szCs w:val="6"/>
          <w:color w:val="6B6B6B"/>
          <w:spacing w:val="-4"/>
          <w:w w:val="163"/>
        </w:rPr>
        <w:t>,</w:t>
      </w:r>
      <w:r>
        <w:rPr>
          <w:rFonts w:ascii="Arial" w:hAnsi="Arial" w:cs="Arial" w:eastAsia="Arial"/>
          <w:sz w:val="6"/>
          <w:szCs w:val="6"/>
          <w:color w:val="909090"/>
          <w:spacing w:val="-14"/>
          <w:w w:val="75"/>
        </w:rPr>
        <w:t>.</w:t>
      </w:r>
      <w:r>
        <w:rPr>
          <w:rFonts w:ascii="Arial" w:hAnsi="Arial" w:cs="Arial" w:eastAsia="Arial"/>
          <w:sz w:val="6"/>
          <w:szCs w:val="6"/>
          <w:color w:val="6B6B6B"/>
          <w:spacing w:val="-9"/>
          <w:w w:val="163"/>
        </w:rPr>
        <w:t>,</w:t>
      </w:r>
      <w:r>
        <w:rPr>
          <w:rFonts w:ascii="Arial" w:hAnsi="Arial" w:cs="Arial" w:eastAsia="Arial"/>
          <w:sz w:val="6"/>
          <w:szCs w:val="6"/>
          <w:color w:val="909090"/>
          <w:spacing w:val="0"/>
          <w:w w:val="75"/>
        </w:rPr>
        <w:t>..</w:t>
      </w:r>
      <w:r>
        <w:rPr>
          <w:rFonts w:ascii="Arial" w:hAnsi="Arial" w:cs="Arial" w:eastAsia="Arial"/>
          <w:sz w:val="6"/>
          <w:szCs w:val="6"/>
          <w:color w:val="909090"/>
          <w:spacing w:val="-2"/>
          <w:w w:val="75"/>
        </w:rPr>
        <w:t>.</w:t>
      </w:r>
      <w:r>
        <w:rPr>
          <w:rFonts w:ascii="Arial" w:hAnsi="Arial" w:cs="Arial" w:eastAsia="Arial"/>
          <w:sz w:val="6"/>
          <w:szCs w:val="6"/>
          <w:color w:val="909090"/>
          <w:spacing w:val="0"/>
          <w:w w:val="144"/>
        </w:rPr>
        <w:t>.</w:t>
      </w:r>
      <w:r>
        <w:rPr>
          <w:rFonts w:ascii="Arial" w:hAnsi="Arial" w:cs="Arial" w:eastAsia="Arial"/>
          <w:sz w:val="6"/>
          <w:szCs w:val="6"/>
          <w:color w:val="909090"/>
          <w:spacing w:val="0"/>
          <w:w w:val="145"/>
        </w:rPr>
        <w:t>-</w:t>
      </w:r>
      <w:r>
        <w:rPr>
          <w:rFonts w:ascii="Arial" w:hAnsi="Arial" w:cs="Arial" w:eastAsia="Arial"/>
          <w:sz w:val="6"/>
          <w:szCs w:val="6"/>
          <w:color w:val="909090"/>
          <w:spacing w:val="0"/>
          <w:w w:val="100"/>
        </w:rPr>
        <w:t>    </w:t>
      </w:r>
      <w:r>
        <w:rPr>
          <w:rFonts w:ascii="Arial" w:hAnsi="Arial" w:cs="Arial" w:eastAsia="Arial"/>
          <w:sz w:val="6"/>
          <w:szCs w:val="6"/>
          <w:color w:val="909090"/>
          <w:spacing w:val="7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909090"/>
          <w:spacing w:val="0"/>
          <w:w w:val="31"/>
        </w:rPr>
        <w:t>_</w:t>
      </w:r>
      <w:r>
        <w:rPr>
          <w:rFonts w:ascii="Arial" w:hAnsi="Arial" w:cs="Arial" w:eastAsia="Arial"/>
          <w:sz w:val="6"/>
          <w:szCs w:val="6"/>
          <w:color w:val="909090"/>
          <w:spacing w:val="-3"/>
          <w:w w:val="30"/>
        </w:rPr>
        <w:t>.</w:t>
      </w:r>
      <w:r>
        <w:rPr>
          <w:rFonts w:ascii="Arial" w:hAnsi="Arial" w:cs="Arial" w:eastAsia="Arial"/>
          <w:sz w:val="6"/>
          <w:szCs w:val="6"/>
          <w:color w:val="6B6B6B"/>
          <w:spacing w:val="0"/>
          <w:w w:val="143"/>
        </w:rPr>
        <w:t>...</w:t>
      </w:r>
      <w:r>
        <w:rPr>
          <w:rFonts w:ascii="Arial" w:hAnsi="Arial" w:cs="Arial" w:eastAsia="Arial"/>
          <w:sz w:val="6"/>
          <w:szCs w:val="6"/>
          <w:color w:val="6B6B6B"/>
          <w:spacing w:val="0"/>
          <w:w w:val="100"/>
        </w:rPr>
        <w:t>         </w:t>
      </w:r>
      <w:r>
        <w:rPr>
          <w:rFonts w:ascii="Arial" w:hAnsi="Arial" w:cs="Arial" w:eastAsia="Arial"/>
          <w:sz w:val="6"/>
          <w:szCs w:val="6"/>
          <w:color w:val="6B6B6B"/>
          <w:spacing w:val="8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909090"/>
          <w:spacing w:val="0"/>
          <w:w w:val="156"/>
        </w:rPr>
        <w:t>.</w:t>
      </w:r>
      <w:r>
        <w:rPr>
          <w:rFonts w:ascii="Arial" w:hAnsi="Arial" w:cs="Arial" w:eastAsia="Arial"/>
          <w:sz w:val="6"/>
          <w:szCs w:val="6"/>
          <w:color w:val="909090"/>
          <w:spacing w:val="-12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ACACAC"/>
          <w:spacing w:val="0"/>
          <w:w w:val="269"/>
        </w:rPr>
        <w:t>"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58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561.599976pt;margin-top:-5.381604pt;width:43.200001pt;height:42.240002pt;mso-position-horizontal-relative:page;mso-position-vertical-relative:paragraph;z-index:-3378" type="#_x0000_t75">
            <v:imagedata r:id="rId175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909090"/>
          <w:spacing w:val="-8"/>
          <w:w w:val="149"/>
          <w:position w:val="6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84"/>
          <w:position w:val="6"/>
        </w:rPr>
        <w:t>\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6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0"/>
          <w:w w:val="85"/>
          <w:position w:val="6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5B5B5B"/>
          <w:spacing w:val="-19"/>
          <w:w w:val="85"/>
          <w:position w:val="6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59"/>
          <w:position w:val="-3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17"/>
          <w:w w:val="59"/>
          <w:position w:val="-3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343434"/>
          <w:spacing w:val="0"/>
          <w:w w:val="147"/>
          <w:position w:val="-3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236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5B5B5B"/>
          <w:spacing w:val="-46"/>
          <w:w w:val="82"/>
        </w:rPr>
        <w:t>·</w:t>
      </w:r>
      <w:r>
        <w:rPr>
          <w:rFonts w:ascii="Arial" w:hAnsi="Arial" w:cs="Arial" w:eastAsia="Arial"/>
          <w:sz w:val="23"/>
          <w:szCs w:val="23"/>
          <w:color w:val="7C7C7C"/>
          <w:spacing w:val="-10"/>
          <w:w w:val="62"/>
        </w:rPr>
        <w:t>·</w:t>
      </w:r>
      <w:r>
        <w:rPr>
          <w:rFonts w:ascii="Arial" w:hAnsi="Arial" w:cs="Arial" w:eastAsia="Arial"/>
          <w:sz w:val="23"/>
          <w:szCs w:val="23"/>
          <w:color w:val="1F1F1F"/>
          <w:spacing w:val="0"/>
          <w:w w:val="144"/>
        </w:rPr>
        <w:t>·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20" w:bottom="280" w:left="560" w:right="240"/>
          <w:cols w:num="2" w:equalWidth="0">
            <w:col w:w="10316" w:space="34"/>
            <w:col w:w="1090"/>
          </w:cols>
        </w:sectPr>
      </w:pPr>
      <w:rPr/>
    </w:p>
    <w:p>
      <w:pPr>
        <w:spacing w:before="20" w:after="0" w:line="272" w:lineRule="auto"/>
        <w:ind w:left="3878" w:right="203"/>
        <w:jc w:val="left"/>
        <w:tabs>
          <w:tab w:pos="109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3.759998pt;margin-top:-5.284866pt;width:49.919998pt;height:49.919998pt;mso-position-horizontal-relative:page;mso-position-vertical-relative:paragraph;z-index:-3381" type="#_x0000_t75">
            <v:imagedata r:id="rId176" o:title=""/>
          </v:shape>
        </w:pict>
      </w:r>
      <w:r>
        <w:rPr/>
        <w:pict>
          <v:group style="position:absolute;margin-left:146.880005pt;margin-top:-19.507309pt;width:12.48pt;height:123.66246pt;mso-position-horizontal-relative:page;mso-position-vertical-relative:paragraph;z-index:-3377" coordorigin="2938,-390" coordsize="250,2473">
            <v:shape style="position:absolute;left:2938;top:893;width:250;height:1190" type="#_x0000_t75">
              <v:imagedata r:id="rId177" o:title=""/>
            </v:shape>
            <v:group style="position:absolute;left:3064;top:-381;width:2;height:1524" coordorigin="3064,-381" coordsize="2,1524">
              <v:shape style="position:absolute;left:3064;top:-381;width:2;height:1524" coordorigin="3064,-381" coordsize="0,1524" path="m3064,1143l3064,-381e" filled="f" stroked="t" strokeweight=".943353pt" strokecolor="#232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equiparará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secretos,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87"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-45"/>
          <w:w w:val="77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87"/>
        </w:rPr>
        <w:t>·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76"/>
        </w:rPr>
        <w:t>.,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7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responsabilidades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naturalez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incurra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1"/>
        </w:rPr>
        <w:t>n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343434"/>
          <w:spacing w:val="3"/>
          <w:w w:val="106"/>
        </w:rPr>
        <w:t>"</w:t>
      </w:r>
      <w:r>
        <w:rPr>
          <w:rFonts w:ascii="Arial" w:hAnsi="Arial" w:cs="Arial" w:eastAsia="Arial"/>
          <w:sz w:val="16"/>
          <w:szCs w:val="16"/>
          <w:color w:val="343434"/>
          <w:spacing w:val="0"/>
          <w:w w:val="106"/>
        </w:rPr>
        <w:t>'</w:t>
      </w:r>
      <w:r>
        <w:rPr>
          <w:rFonts w:ascii="Arial" w:hAnsi="Arial" w:cs="Arial" w:eastAsia="Arial"/>
          <w:sz w:val="16"/>
          <w:szCs w:val="16"/>
          <w:color w:val="343434"/>
          <w:spacing w:val="3"/>
          <w:w w:val="107"/>
        </w:rPr>
        <w:t>-</w:t>
      </w:r>
      <w:r>
        <w:rPr>
          <w:rFonts w:ascii="Arial" w:hAnsi="Arial" w:cs="Arial" w:eastAsia="Arial"/>
          <w:sz w:val="16"/>
          <w:szCs w:val="16"/>
          <w:color w:val="343434"/>
          <w:spacing w:val="0"/>
          <w:w w:val="106"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4" w:after="0" w:line="350" w:lineRule="exact"/>
        <w:ind w:left="3878" w:right="-20"/>
        <w:jc w:val="left"/>
        <w:tabs>
          <w:tab w:pos="1120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93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9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  <w:position w:val="-1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95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494949"/>
          <w:spacing w:val="0"/>
          <w:w w:val="28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494949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  <w:position w:val="-1"/>
        </w:rPr>
        <w:t>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1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  <w:position w:val="-1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91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  <w:position w:val="-1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1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mantendr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menos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-1"/>
        </w:rPr>
        <w:t>diez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años.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52"/>
          <w:position w:val="-1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60" w:right="240"/>
        </w:sectPr>
      </w:pPr>
      <w:rPr/>
    </w:p>
    <w:p>
      <w:pPr>
        <w:spacing w:before="81" w:after="0" w:line="240" w:lineRule="auto"/>
        <w:ind w:left="7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17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181" w:lineRule="exact"/>
        <w:ind w:left="708" w:right="43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-1"/>
        </w:rPr>
        <w:t>Fiscalía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323" w:right="1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6.080002pt;margin-top:13.345035pt;width:68.160004pt;height:3.84pt;mso-position-horizontal-relative:page;mso-position-vertical-relative:paragraph;z-index:-3380" type="#_x0000_t75">
            <v:imagedata r:id="rId17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9" w:after="0" w:line="284" w:lineRule="auto"/>
        <w:ind w:left="5" w:right="55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LINEAMIENTOS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MATERIA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DEBERÁ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OBSERVA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SUJETOS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PREVISTOS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TRANSPARENCIA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1" w:lineRule="exact"/>
        <w:ind w:right="-20"/>
        <w:jc w:val="left"/>
        <w:tabs>
          <w:tab w:pos="732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  <w:position w:val="5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86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5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5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5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  <w:position w:val="5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5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5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88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5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5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5"/>
        </w:rPr>
        <w:t>ESTADO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88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5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88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5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88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5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88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  <w:position w:val="5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88"/>
          <w:position w:val="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5"/>
        </w:rPr>
        <w:t>MUNICIPIOS.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5"/>
        </w:rPr>
      </w:r>
      <w:r>
        <w:rPr>
          <w:rFonts w:ascii="Arial" w:hAnsi="Arial" w:cs="Arial" w:eastAsia="Arial"/>
          <w:sz w:val="26"/>
          <w:szCs w:val="26"/>
          <w:color w:val="1F1F1F"/>
          <w:spacing w:val="0"/>
          <w:w w:val="55"/>
          <w:position w:val="0"/>
        </w:rPr>
        <w:t>1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89" w:after="0" w:line="319" w:lineRule="exact"/>
        <w:ind w:left="9" w:right="-20"/>
        <w:jc w:val="left"/>
        <w:tabs>
          <w:tab w:pos="734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2"/>
        </w:rPr>
        <w:t>PRIMERO.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  <w:position w:val="2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94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presente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lineamiento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tiene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objet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establece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rasgos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>característicos</w:t>
      </w:r>
      <w:r>
        <w:rPr>
          <w:rFonts w:ascii="Arial" w:hAnsi="Arial" w:cs="Arial" w:eastAsia="Arial"/>
          <w:sz w:val="16"/>
          <w:szCs w:val="16"/>
          <w:color w:val="030303"/>
          <w:spacing w:val="-34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2"/>
        </w:rPr>
      </w:r>
      <w:r>
        <w:rPr>
          <w:rFonts w:ascii="Arial" w:hAnsi="Arial" w:cs="Arial" w:eastAsia="Arial"/>
          <w:sz w:val="28"/>
          <w:szCs w:val="28"/>
          <w:color w:val="343434"/>
          <w:spacing w:val="0"/>
          <w:w w:val="51"/>
          <w:position w:val="-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8.887878pt;margin-top:2.295266pt;width:3.97818pt;height:13.5pt;mso-position-horizontal-relative:page;mso-position-vertical-relative:paragraph;z-index:-3370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343434"/>
                      <w:spacing w:val="0"/>
                      <w:w w:val="53"/>
                    </w:rPr>
                    <w:t>1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reunir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265" w:lineRule="exact"/>
        <w:ind w:right="-20"/>
        <w:jc w:val="left"/>
        <w:tabs>
          <w:tab w:pos="73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emita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serán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base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desclasificació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3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</w:r>
      <w:r>
        <w:rPr>
          <w:rFonts w:ascii="Arial" w:hAnsi="Arial" w:cs="Arial" w:eastAsia="Arial"/>
          <w:sz w:val="22"/>
          <w:szCs w:val="22"/>
          <w:color w:val="1F1F1F"/>
          <w:spacing w:val="0"/>
          <w:w w:val="149"/>
          <w:position w:val="-4"/>
        </w:rPr>
        <w:t>'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37" w:lineRule="exact"/>
        <w:ind w:left="5" w:right="-20"/>
        <w:jc w:val="left"/>
        <w:tabs>
          <w:tab w:pos="73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particular,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versiones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públicas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generan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</w:r>
      <w:r>
        <w:rPr>
          <w:rFonts w:ascii="Arial" w:hAnsi="Arial" w:cs="Arial" w:eastAsia="Arial"/>
          <w:sz w:val="14"/>
          <w:szCs w:val="14"/>
          <w:color w:val="343434"/>
          <w:spacing w:val="0"/>
          <w:w w:val="230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5" w:after="0" w:line="268" w:lineRule="exact"/>
        <w:ind w:right="-20"/>
        <w:jc w:val="left"/>
        <w:tabs>
          <w:tab w:pos="734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contenga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parte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6"/>
        </w:rPr>
        <w:t>secciones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7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6"/>
        </w:rPr>
        <w:t>reservadas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y/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  <w:position w:val="6"/>
        </w:rPr>
        <w:t>confiden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5"/>
          <w:position w:val="6"/>
        </w:rPr>
        <w:t>c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201"/>
          <w:position w:val="6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6"/>
        </w:rPr>
        <w:t>ales.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6"/>
        </w:rPr>
      </w:r>
      <w:r>
        <w:rPr>
          <w:rFonts w:ascii="Arial" w:hAnsi="Arial" w:cs="Arial" w:eastAsia="Arial"/>
          <w:sz w:val="28"/>
          <w:szCs w:val="28"/>
          <w:color w:val="494949"/>
          <w:spacing w:val="-111"/>
          <w:w w:val="51"/>
          <w:position w:val="-7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16" w:lineRule="exact"/>
        <w:ind w:right="92"/>
        <w:jc w:val="righ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494949"/>
          <w:spacing w:val="0"/>
          <w:w w:val="76"/>
          <w:position w:val="1"/>
        </w:rPr>
        <w:t>¡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193" w:lineRule="exact"/>
        <w:ind w:right="103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343434"/>
          <w:spacing w:val="0"/>
          <w:w w:val="214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8" w:after="0" w:line="274" w:lineRule="auto"/>
        <w:ind w:left="5" w:right="53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90.538757pt;margin-top:28.709652pt;width:.1pt;height:53.179857pt;mso-position-horizontal-relative:page;mso-position-vertical-relative:paragraph;z-index:-3374" coordorigin="11811,574" coordsize="2,1064">
            <v:shape style="position:absolute;left:11811;top:574;width:2;height:1064" coordorigin="11811,574" coordsize="0,1064" path="m11811,1638l11811,574e" filled="f" stroked="t" strokeweight=".943353pt" strokecolor="#1F1F1F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9.359558pt;margin-top:6.681815pt;width:3.96984pt;height:14pt;mso-position-horizontal-relative:page;mso-position-vertical-relative:paragraph;z-index:-3369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494949"/>
                      <w:spacing w:val="0"/>
                      <w:w w:val="51"/>
                    </w:rPr>
                    <w:t>1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SEGUNDO.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emisión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versiones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púb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-7"/>
          <w:w w:val="167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realizará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Clasificación,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contenida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expidan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Lineamientos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Título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5" w:right="586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TERCERO.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8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3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9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Transparenci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Acces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constriñ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Comité,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confidencia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3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4"/>
        </w:rPr>
        <w:t>,</w:t>
      </w:r>
      <w:r>
        <w:rPr>
          <w:rFonts w:ascii="Arial" w:hAnsi="Arial" w:cs="Arial" w:eastAsia="Arial"/>
          <w:sz w:val="16"/>
          <w:szCs w:val="16"/>
          <w:color w:val="1F1F1F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reúna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requisito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9" w:lineRule="exact"/>
        <w:ind w:left="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1"/>
        </w:rPr>
        <w:t>supuesto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8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contemplado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dicha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legislación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una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otr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  <w:position w:val="-1"/>
        </w:rPr>
        <w:t>categorí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46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60" w:right="240"/>
          <w:cols w:num="2" w:equalWidth="0">
            <w:col w:w="1725" w:space="2148"/>
            <w:col w:w="7567"/>
          </w:cols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60" w:right="2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9"/>
        <w:jc w:val="righ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94949"/>
          <w:spacing w:val="0"/>
          <w:w w:val="204"/>
        </w:rPr>
        <w:t>l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48" w:after="0" w:line="240" w:lineRule="auto"/>
        <w:ind w:right="92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002319pt;margin-top:11.109226pt;width:6.47352pt;height:36pt;mso-position-horizontal-relative:page;mso-position-vertical-relative:paragraph;z-index:-3373" type="#_x0000_t202" filled="f" stroked="f">
            <v:textbox inset="0,0,0,0">
              <w:txbxContent>
                <w:p>
                  <w:pPr>
                    <w:spacing w:before="0" w:after="0" w:line="720" w:lineRule="exact"/>
                    <w:ind w:right="-148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Pr/>
                  <w:r>
                    <w:rPr>
                      <w:rFonts w:ascii="Arial" w:hAnsi="Arial" w:cs="Arial" w:eastAsia="Arial"/>
                      <w:sz w:val="72"/>
                      <w:szCs w:val="72"/>
                      <w:color w:val="343434"/>
                      <w:spacing w:val="0"/>
                      <w:w w:val="54"/>
                      <w:position w:val="-1"/>
                    </w:rPr>
                    <w:t>¡</w:t>
                  </w:r>
                  <w:r>
                    <w:rPr>
                      <w:rFonts w:ascii="Arial" w:hAnsi="Arial" w:cs="Arial" w:eastAsia="Arial"/>
                      <w:sz w:val="72"/>
                      <w:szCs w:val="7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1"/>
          <w:szCs w:val="31"/>
          <w:color w:val="1F1F1F"/>
          <w:spacing w:val="-163"/>
          <w:w w:val="52"/>
          <w:position w:val="3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52"/>
          <w:i/>
          <w:position w:val="0"/>
        </w:rPr>
        <w:t>:¡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23" w:lineRule="exact"/>
        <w:ind w:right="56"/>
        <w:jc w:val="righ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1F1F1F"/>
          <w:spacing w:val="0"/>
          <w:w w:val="57"/>
          <w:position w:val="-6"/>
        </w:rPr>
        <w:t>1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978" w:lineRule="exact"/>
        <w:ind w:right="24"/>
        <w:jc w:val="right"/>
        <w:rPr>
          <w:rFonts w:ascii="Arial" w:hAnsi="Arial" w:cs="Arial" w:eastAsia="Arial"/>
          <w:sz w:val="102"/>
          <w:szCs w:val="10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3.766479pt;margin-top:59.86108pt;width:4.4625pt;height:17.5pt;mso-position-horizontal-relative:page;mso-position-vertical-relative:paragraph;z-index:-3372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1F1F1F"/>
                      <w:spacing w:val="0"/>
                      <w:w w:val="5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2"/>
          <w:szCs w:val="102"/>
          <w:color w:val="343434"/>
          <w:spacing w:val="0"/>
          <w:w w:val="53"/>
          <w:position w:val="2"/>
        </w:rPr>
        <w:t>l</w:t>
      </w:r>
      <w:r>
        <w:rPr>
          <w:rFonts w:ascii="Arial" w:hAnsi="Arial" w:cs="Arial" w:eastAsia="Arial"/>
          <w:sz w:val="102"/>
          <w:szCs w:val="10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16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1F1F1F"/>
          <w:spacing w:val="0"/>
          <w:w w:val="202"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31" w:lineRule="exact"/>
        <w:ind w:right="-20"/>
        <w:jc w:val="righ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-25"/>
          <w:w w:val="79"/>
          <w:position w:val="4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494949"/>
          <w:spacing w:val="-59"/>
          <w:w w:val="91"/>
          <w:position w:val="-1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78"/>
          <w:position w:val="4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-7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494949"/>
          <w:spacing w:val="0"/>
          <w:w w:val="91"/>
          <w:position w:val="-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72" w:lineRule="exact"/>
        <w:ind w:right="89"/>
        <w:jc w:val="righ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1F1F1F"/>
          <w:spacing w:val="0"/>
          <w:w w:val="61"/>
        </w:rPr>
        <w:t>1,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83" w:after="0" w:line="240" w:lineRule="auto"/>
        <w:ind w:right="74"/>
        <w:jc w:val="right"/>
        <w:rPr>
          <w:rFonts w:ascii="Arial" w:hAnsi="Arial" w:cs="Arial" w:eastAsia="Arial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473984pt;margin-top:8.834368pt;width:5.41535pt;height:17pt;mso-position-horizontal-relative:page;mso-position-vertical-relative:paragraph;z-index:-3371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Pr/>
                  <w:r>
                    <w:rPr>
                      <w:rFonts w:ascii="Arial" w:hAnsi="Arial" w:cs="Arial" w:eastAsia="Arial"/>
                      <w:sz w:val="34"/>
                      <w:szCs w:val="34"/>
                      <w:color w:val="343434"/>
                      <w:spacing w:val="0"/>
                      <w:w w:val="114"/>
                    </w:rPr>
                    <w:t>!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85"/>
          <w:i/>
        </w:rPr>
        <w:t>(¡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99" w:lineRule="exact"/>
        <w:ind w:right="62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115"/>
          <w:position w:val="-2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17" w:lineRule="exact"/>
        <w:ind w:right="84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494949"/>
          <w:spacing w:val="0"/>
          <w:w w:val="61"/>
          <w:i/>
          <w:position w:val="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39" w:after="0" w:line="282" w:lineRule="auto"/>
        <w:ind w:right="550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QUINTO.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clasificación,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expedientes,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reportes,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estudios,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actas,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dictámenes,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resoluciones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oficio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4"/>
        </w:rPr>
        <w:t>,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4"/>
        </w:rPr>
        <w:t>,</w:t>
      </w:r>
      <w:r>
        <w:rPr>
          <w:rFonts w:ascii="Arial" w:hAnsi="Arial" w:cs="Arial" w:eastAsia="Arial"/>
          <w:sz w:val="16"/>
          <w:szCs w:val="16"/>
          <w:color w:val="1F1F1F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directivas,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direct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r</w:t>
      </w:r>
      <w:r>
        <w:rPr>
          <w:rFonts w:ascii="Arial" w:hAnsi="Arial" w:cs="Arial" w:eastAsia="Arial"/>
          <w:sz w:val="16"/>
          <w:szCs w:val="16"/>
          <w:color w:val="1F1F1F"/>
          <w:spacing w:val="-7"/>
          <w:w w:val="167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circulare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94"/>
        </w:rPr>
        <w:t>,</w:t>
      </w:r>
      <w:r>
        <w:rPr>
          <w:rFonts w:ascii="Arial" w:hAnsi="Arial" w:cs="Arial" w:eastAsia="Arial"/>
          <w:sz w:val="16"/>
          <w:szCs w:val="16"/>
          <w:color w:val="1F1F1F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contratos,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convenios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instructivos,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datos,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notas,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memorandos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estadísticas,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instrumento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otro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activida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importa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elaboración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aquellos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regula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Administració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Histórico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2" w:lineRule="auto"/>
        <w:ind w:left="5" w:right="563" w:firstLine="-5"/>
        <w:jc w:val="left"/>
        <w:tabs>
          <w:tab w:pos="18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Además,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soporte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encuentre,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comprendido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escritos,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fotografías,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grabaciones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soport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magnético,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digital,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sonoro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visua</w:t>
      </w:r>
      <w:r>
        <w:rPr>
          <w:rFonts w:ascii="Arial" w:hAnsi="Arial" w:cs="Arial" w:eastAsia="Arial"/>
          <w:sz w:val="16"/>
          <w:szCs w:val="16"/>
          <w:color w:val="030303"/>
          <w:spacing w:val="-34"/>
          <w:w w:val="101"/>
        </w:rPr>
        <w:t>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221"/>
        </w:rPr>
        <w:t>,</w:t>
      </w:r>
      <w:r>
        <w:rPr>
          <w:rFonts w:ascii="Arial" w:hAnsi="Arial" w:cs="Arial" w:eastAsia="Arial"/>
          <w:sz w:val="16"/>
          <w:szCs w:val="16"/>
          <w:color w:val="1F1F1F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electrónico,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informático,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holográfic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element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técnic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existent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cree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posteriorida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5"/>
        </w:rPr>
        <w:t>d</w:t>
      </w:r>
      <w:r>
        <w:rPr>
          <w:rFonts w:ascii="Arial" w:hAnsi="Arial" w:cs="Arial" w:eastAsia="Arial"/>
          <w:sz w:val="16"/>
          <w:szCs w:val="16"/>
          <w:color w:val="343434"/>
          <w:spacing w:val="0"/>
          <w:w w:val="17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96" w:right="360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CAPITULO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8"/>
        </w:rPr>
        <w:t>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40" w:lineRule="auto"/>
        <w:ind w:left="952" w:right="152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82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6"/>
          <w:w w:val="8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40" w:lineRule="auto"/>
        <w:ind w:left="2991" w:right="3588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48" w:right="346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Secció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Primera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9" w:after="0" w:line="240" w:lineRule="auto"/>
        <w:ind w:left="2784" w:right="338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19" w:right="555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OCTAVO.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Lineamientos,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entiend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cual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determin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supuesto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proporcionada.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4" w:lineRule="auto"/>
        <w:ind w:left="19" w:right="54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NOVENO.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miembros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capftulo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4"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5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4"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5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lineamientos,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cr</w:t>
      </w:r>
      <w:r>
        <w:rPr>
          <w:rFonts w:ascii="Arial" w:hAnsi="Arial" w:cs="Arial" w:eastAsia="Arial"/>
          <w:sz w:val="16"/>
          <w:szCs w:val="16"/>
          <w:color w:val="1F1F1F"/>
          <w:spacing w:val="-18"/>
          <w:w w:val="167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reglamentaria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aplicable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343434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10" w:lineRule="atLeast"/>
        <w:ind w:left="14" w:right="724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DÉCIMO.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solo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válida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realice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clasificació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3"/>
        </w:rPr>
        <w:t>n</w:t>
      </w:r>
      <w:r>
        <w:rPr>
          <w:rFonts w:ascii="Arial" w:hAnsi="Arial" w:cs="Arial" w:eastAsia="Arial"/>
          <w:sz w:val="16"/>
          <w:szCs w:val="16"/>
          <w:color w:val="343434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60" w:right="240"/>
          <w:cols w:num="2" w:equalWidth="0">
            <w:col w:w="2680" w:space="1194"/>
            <w:col w:w="7566"/>
          </w:cols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16.626591pt;margin-top:619.200012pt;width:588.173413pt;height:145.919998pt;mso-position-horizontal-relative:page;mso-position-vertical-relative:page;z-index:-3376" coordorigin="333,12384" coordsize="11763,2918">
            <v:shape style="position:absolute;left:2976;top:12384;width:9120;height:2918" type="#_x0000_t75">
              <v:imagedata r:id="rId180" o:title=""/>
            </v:shape>
            <v:group style="position:absolute;left:3127;top:13494;width:2;height:850" coordorigin="3127,13494" coordsize="2,850">
              <v:shape style="position:absolute;left:3127;top:13494;width:2;height:850" coordorigin="3127,13494" coordsize="0,850" path="m3127,14344l3127,13494e" filled="f" stroked="t" strokeweight=".943353pt" strokecolor="#131313">
                <v:path arrowok="t"/>
              </v:shape>
            </v:group>
            <v:group style="position:absolute;left:340;top:15294;width:5622;height:2" coordorigin="340,15294" coordsize="5622,2">
              <v:shape style="position:absolute;left:340;top:15294;width:5622;height:2" coordorigin="340,15294" coordsize="5622,0" path="m340,15294l5962,15294e" filled="f" stroked="t" strokeweight=".707514pt" strokecolor="#131313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38"/>
        </w:rPr>
        <w:t>www.jal;sco.go.,k.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60" w:right="2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552pt;margin-top:17.280018pt;width:42.240002pt;height:42.240002pt;mso-position-horizontal-relative:page;mso-position-vertical-relative:page;z-index:-3368" type="#_x0000_t75">
            <v:imagedata r:id="rId181" o:title=""/>
          </v:shape>
        </w:pict>
      </w:r>
      <w:r>
        <w:rPr/>
        <w:pict>
          <v:shape style="position:absolute;margin-left:136.320007pt;margin-top:504.959991pt;width:456.959991pt;height:264.959991pt;mso-position-horizontal-relative:page;mso-position-vertical-relative:page;z-index:-3366" type="#_x0000_t75">
            <v:imagedata r:id="rId182" o:title=""/>
          </v:shape>
        </w:pict>
      </w:r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43.039993pt;margin-top:44.160034pt;width:5.76pt;height:210.240005pt;mso-position-horizontal-relative:page;mso-position-vertical-relative:paragraph;z-index:-3367" type="#_x0000_t75">
            <v:imagedata r:id="rId183" o:title=""/>
          </v:shape>
        </w:pict>
      </w:r>
      <w:r>
        <w:rPr/>
        <w:pict>
          <v:shape style="width:49.92pt;height:49.92pt;mso-position-horizontal-relative:char;mso-position-vertical-relative:line" type="#_x0000_t75">
            <v:imagedata r:id="rId1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18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1" w:after="0" w:line="171" w:lineRule="exact"/>
        <w:ind w:left="725" w:right="133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91"/>
        </w:rPr>
        <w:t>Fi.scal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96"/>
        </w:rPr>
        <w:t>ia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2" w:lineRule="exact"/>
        <w:ind w:left="331" w:right="88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9"/>
        </w:rPr>
        <w:t>Es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9"/>
          <w:w w:val="9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2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6" w:after="0" w:line="240" w:lineRule="auto"/>
        <w:ind w:left="350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7.199997pt;height:4.8pt;mso-position-horizontal-relative:char;mso-position-vertical-relative:line" type="#_x0000_t75">
            <v:imagedata r:id="rId186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187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146"/>
          </w:rPr>
          <w:t>www.jalisco.gob.A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206.399994pt;height:3.84pt;mso-position-horizontal-relative:char;mso-position-vertical-relative:line" type="#_x0000_t75">
            <v:imagedata r:id="rId188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8" w:lineRule="auto"/>
        <w:ind w:left="1209" w:right="69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DÉCIMO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CUARTO.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negar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obliga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os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E7E7E"/>
          <w:spacing w:val="0"/>
          <w:w w:val="72"/>
        </w:rPr>
        <w:t>''·</w:t>
      </w:r>
      <w:r>
        <w:rPr>
          <w:rFonts w:ascii="Arial" w:hAnsi="Arial" w:cs="Arial" w:eastAsia="Arial"/>
          <w:sz w:val="16"/>
          <w:szCs w:val="16"/>
          <w:color w:val="7E7E7E"/>
          <w:spacing w:val="-19"/>
          <w:w w:val="72"/>
        </w:rPr>
        <w:t>.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225"/>
        </w:rPr>
        <w:t>,</w:t>
      </w:r>
      <w:r>
        <w:rPr>
          <w:rFonts w:ascii="Arial" w:hAnsi="Arial" w:cs="Arial" w:eastAsia="Arial"/>
          <w:sz w:val="16"/>
          <w:szCs w:val="16"/>
          <w:color w:val="565656"/>
          <w:spacing w:val="0"/>
          <w:w w:val="22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justifica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cumple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siguient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3"/>
        </w:rPr>
        <w:t>e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79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8" w:lineRule="auto"/>
        <w:ind w:left="1223" w:right="13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030303"/>
          <w:spacing w:val="0"/>
          <w:w w:val="127"/>
        </w:rPr>
        <w:t>l</w:t>
      </w:r>
      <w:r>
        <w:rPr>
          <w:rFonts w:ascii="Arial" w:hAnsi="Arial" w:cs="Arial" w:eastAsia="Arial"/>
          <w:sz w:val="15"/>
          <w:szCs w:val="15"/>
          <w:color w:val="030303"/>
          <w:spacing w:val="0"/>
          <w:w w:val="127"/>
        </w:rPr>
        <w:t>.</w:t>
      </w:r>
      <w:r>
        <w:rPr>
          <w:rFonts w:ascii="Arial" w:hAnsi="Arial" w:cs="Arial" w:eastAsia="Arial"/>
          <w:sz w:val="15"/>
          <w:szCs w:val="15"/>
          <w:color w:val="030303"/>
          <w:spacing w:val="-12"/>
          <w:w w:val="12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hipótesi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ley;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1228" w:right="14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8"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3"/>
          <w:w w:val="6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efectivament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protegid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4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1228" w:right="13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3"/>
        </w:rPr>
        <w:t>111.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2"/>
          <w:w w:val="6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produce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mayor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referencia.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28" w:right="322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CAPITULO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3634" w:right="2624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1223" w:right="141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VIGESIMO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SEXTO.-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Lineamientos,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considerará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desprenda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existenci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protegida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relativ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legal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temporalment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queda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prohibido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manejo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distribución,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ella.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left="1228" w:right="126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TRIGÉSIMO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PRIMERO.-L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clasificar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8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inciso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compromet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Municipi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8"/>
        </w:rPr>
        <w:t>o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97"/>
        </w:rPr>
        <w:t>,</w:t>
      </w:r>
      <w:r>
        <w:rPr>
          <w:rFonts w:ascii="Arial" w:hAnsi="Arial" w:cs="Arial" w:eastAsia="Arial"/>
          <w:sz w:val="16"/>
          <w:szCs w:val="16"/>
          <w:color w:val="26262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integrida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quienes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laboran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hubieren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laborado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excepción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remunera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7"/>
        </w:rPr>
        <w:t>c</w:t>
      </w:r>
      <w:r>
        <w:rPr>
          <w:rFonts w:ascii="Arial" w:hAnsi="Arial" w:cs="Arial" w:eastAsia="Arial"/>
          <w:sz w:val="16"/>
          <w:szCs w:val="16"/>
          <w:color w:val="030303"/>
          <w:spacing w:val="-39"/>
          <w:w w:val="107"/>
        </w:rPr>
        <w:t>i</w:t>
      </w:r>
      <w:r>
        <w:rPr>
          <w:rFonts w:ascii="Arial" w:hAnsi="Arial" w:cs="Arial" w:eastAsia="Arial"/>
          <w:sz w:val="16"/>
          <w:szCs w:val="16"/>
          <w:color w:val="262626"/>
          <w:spacing w:val="-21"/>
          <w:w w:val="107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ones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dichos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ah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considerarse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causas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posible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determinación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criterio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generales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que: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233" w:right="16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9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8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compromet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Municipios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4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pued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79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1228" w:right="21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Afectar,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menoscaba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dificulta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conservar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defende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extensió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territoria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límite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territoriale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municipios;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1223" w:right="137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disposiciones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respectivo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ámbito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competencia,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población,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bienes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estratégico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plant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productiva,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eventualida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desastre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provocado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agentes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naturales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través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auxili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7"/>
        </w:rPr>
        <w:t>o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68"/>
        </w:rPr>
        <w:t>,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6262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recuperación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población.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1228" w:right="12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8"/>
        </w:rPr>
        <w:t>11.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6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destinada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estabilida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Institucione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afecta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integrida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máximas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encargo·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Podere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Gobiernos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Municipales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autonomí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constitucional.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228" w:right="17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ponen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destinada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pueda: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4" w:lineRule="auto"/>
        <w:ind w:left="1228" w:right="13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Menoscabar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dificulta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interio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libro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segundo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títul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primero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Código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Pena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Jalisc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</w:rPr>
        <w:t>o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79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3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68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68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38"/>
          <w:w w:val="16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Conspiración;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123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104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3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Rebelión;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40" w:lineRule="auto"/>
        <w:ind w:left="123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-2"/>
          <w:w w:val="96"/>
        </w:rPr>
        <w:t>3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49"/>
        </w:rPr>
        <w:t>.</w:t>
      </w:r>
      <w:r>
        <w:rPr>
          <w:rFonts w:ascii="Arial" w:hAnsi="Arial" w:cs="Arial" w:eastAsia="Arial"/>
          <w:sz w:val="16"/>
          <w:szCs w:val="16"/>
          <w:color w:val="262626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Sedición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7" w:after="0" w:line="240" w:lineRule="auto"/>
        <w:ind w:left="122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-8"/>
          <w:w w:val="103"/>
        </w:rPr>
        <w:t>4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49"/>
        </w:rPr>
        <w:t>.</w:t>
      </w:r>
      <w:r>
        <w:rPr>
          <w:rFonts w:ascii="Arial" w:hAnsi="Arial" w:cs="Arial" w:eastAsia="Arial"/>
          <w:sz w:val="16"/>
          <w:szCs w:val="16"/>
          <w:color w:val="262626"/>
          <w:spacing w:val="-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Motín.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1" w:lineRule="auto"/>
        <w:ind w:left="1228" w:right="246" w:firstLine="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Destrui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inhabilita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infraes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6262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uctur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indispensable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provisión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bienes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agua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potable,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comunicación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transport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uso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públi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jurisdicción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municipal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emergencia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1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300" w:bottom="280" w:left="360" w:right="680"/>
          <w:cols w:num="2" w:equalWidth="0">
            <w:col w:w="2616" w:space="115"/>
            <w:col w:w="8469"/>
          </w:cols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57.440002pt;margin-top:-14.400029pt;width:3.84pt;height:82.56pt;mso-position-horizontal-relative:page;mso-position-vertical-relative:paragraph;z-index:-3364" type="#_x0000_t75">
            <v:imagedata r:id="rId189" o:title=""/>
          </v:shape>
        </w:pict>
      </w:r>
      <w:r>
        <w:rPr/>
        <w:pict>
          <v:shape style="position:absolute;margin-left:68.160004pt;margin-top:72.959976pt;width:28.799999pt;height:32.639999pt;mso-position-horizontal-relative:page;mso-position-vertical-relative:paragraph;z-index:-3363" type="#_x0000_t75">
            <v:imagedata r:id="rId190" o:title=""/>
          </v:shape>
        </w:pict>
      </w:r>
      <w:r>
        <w:rPr/>
        <w:pict>
          <v:shape style="width:49.919997pt;height:50.88pt;mso-position-horizontal-relative:char;mso-position-vertical-relative:line" type="#_x0000_t75">
            <v:imagedata r:id="rId19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1" w:lineRule="exact"/>
        <w:ind w:left="461" w:right="137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9"/>
          <w:w w:val="100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5"/>
          <w:w w:val="100"/>
        </w:rPr>
        <w:t>K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2"/>
          <w:w w:val="84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4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1" w:lineRule="exact"/>
        <w:ind w:left="84" w:right="94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8.959999pt;margin-top:16.459265pt;width:68.160004pt;height:3.84pt;mso-position-horizontal-relative:page;mso-position-vertical-relative:paragraph;z-index:-3362" type="#_x0000_t75">
            <v:imagedata r:id="rId192" o:title=""/>
          </v:shape>
        </w:pict>
      </w:r>
      <w:r>
        <w:rPr/>
        <w:pict>
          <v:group style="position:absolute;margin-left:80.375237pt;margin-top:8.623552pt;width:29.624015pt;height:.1pt;mso-position-horizontal-relative:page;mso-position-vertical-relative:paragraph;z-index:-3356" coordorigin="1608,172" coordsize="592,2">
            <v:shape style="position:absolute;left:1608;top:172;width:592;height:2" coordorigin="1608,172" coordsize="592,0" path="m1608,172l2200,172e" filled="f" stroked="t" strokeweight=".68893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161616"/>
          <w:w w:val="91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81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74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3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5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4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3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3"/>
          <w:w w:val="5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01"/>
        </w:rPr>
        <w:t>Es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9"/>
          <w:w w:val="101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4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61616"/>
          <w:spacing w:val="0"/>
          <w:w w:val="118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1108"/>
        <w:jc w:val="right"/>
        <w:rPr>
          <w:rFonts w:ascii="Arial" w:hAnsi="Arial" w:cs="Arial" w:eastAsia="Arial"/>
          <w:sz w:val="46"/>
          <w:szCs w:val="46"/>
        </w:rPr>
      </w:pPr>
      <w:rPr/>
      <w:r>
        <w:rPr/>
        <w:pict>
          <v:shape style="position:absolute;margin-left:218.880005pt;margin-top:-6.230654pt;width:86.400002pt;height:10.56pt;mso-position-horizontal-relative:page;mso-position-vertical-relative:paragraph;z-index:-3361" type="#_x0000_t75">
            <v:imagedata r:id="rId193" o:title=""/>
          </v:shape>
        </w:pict>
      </w:r>
      <w:r>
        <w:rPr/>
        <w:pict>
          <v:shape style="position:absolute;margin-left:566.400024pt;margin-top:-1.430642pt;width:41.279999pt;height:83.519997pt;mso-position-horizontal-relative:page;mso-position-vertical-relative:paragraph;z-index:-3360" type="#_x0000_t75">
            <v:imagedata r:id="rId194" o:title=""/>
          </v:shape>
        </w:pict>
      </w:r>
      <w:r>
        <w:rPr>
          <w:rFonts w:ascii="Arial" w:hAnsi="Arial" w:cs="Arial" w:eastAsia="Arial"/>
          <w:sz w:val="46"/>
          <w:szCs w:val="46"/>
          <w:color w:val="464646"/>
          <w:spacing w:val="0"/>
          <w:w w:val="69"/>
        </w:rPr>
        <w:t>.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0" w:after="0" w:line="174" w:lineRule="exact"/>
        <w:ind w:left="22" w:right="87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Obstaculiza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bloquear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tendiente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prevenir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epidemias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enfermedade</w:t>
      </w:r>
      <w:r>
        <w:rPr>
          <w:rFonts w:ascii="Arial" w:hAnsi="Arial" w:cs="Arial" w:eastAsia="Arial"/>
          <w:sz w:val="16"/>
          <w:szCs w:val="16"/>
          <w:color w:val="6E6E6E"/>
          <w:spacing w:val="0"/>
          <w:w w:val="201"/>
        </w:rPr>
        <w:t>\\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67" w:lineRule="auto"/>
        <w:ind w:left="32" w:right="1019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situacione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pongan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población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según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legislación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32" w:right="1019" w:firstLine="-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TRIGÉSIMO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TERCER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83"/>
        </w:rPr>
        <w:t>O</w:t>
      </w:r>
      <w:r>
        <w:rPr>
          <w:rFonts w:ascii="Arial" w:hAnsi="Arial" w:cs="Arial" w:eastAsia="Arial"/>
          <w:sz w:val="16"/>
          <w:szCs w:val="16"/>
          <w:color w:val="313131"/>
          <w:spacing w:val="-12"/>
          <w:w w:val="143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6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clasificar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salud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76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7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inciso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1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12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artículo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1" w:lineRule="exact"/>
        <w:ind w:left="32" w:right="63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22" w:right="1046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patrimoni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famili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impida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capacidad</w:t>
      </w:r>
      <w:r>
        <w:rPr>
          <w:rFonts w:ascii="Arial" w:hAnsi="Arial" w:cs="Arial" w:eastAsia="Arial"/>
          <w:sz w:val="16"/>
          <w:szCs w:val="16"/>
          <w:color w:val="030303"/>
          <w:spacing w:val="-16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preservarlos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resguardarlos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99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í</w:t>
      </w:r>
      <w:r>
        <w:rPr>
          <w:rFonts w:ascii="Arial" w:hAnsi="Arial" w:cs="Arial" w:eastAsia="Arial"/>
          <w:sz w:val="16"/>
          <w:szCs w:val="16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delincuencia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organizada;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" w:right="10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TRIGÉSIMO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SEXTO.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8"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8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clasificar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3"/>
        </w:rPr>
        <w:t>á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fracción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67" w:lineRule="auto"/>
        <w:ind w:left="22" w:right="1040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76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7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inciso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f)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siempre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cause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perjuicio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actividade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persecución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impartició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6"/>
        </w:rPr>
        <w:t>paz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" w:right="168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5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8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2"/>
        </w:rPr>
        <w:t>paz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difusió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pueda: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22" w:right="1001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Menoscabar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capacidad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preservar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resguardar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18" w:right="193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Menoscabar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dificulta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delictivas;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1" w:after="0" w:line="273" w:lineRule="auto"/>
        <w:ind w:left="22" w:right="1024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Entorpece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interinstituciona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impartició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8" w:right="227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d}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Arruina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dificulta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estrategia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reclusión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penitenciaria;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40" w:lineRule="auto"/>
        <w:ind w:left="18" w:right="141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Afecta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limita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9"/>
        </w:rPr>
        <w:t>capacidad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evita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comisión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delitos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7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6" w:after="0" w:line="273" w:lineRule="auto"/>
        <w:ind w:left="22" w:right="1018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  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Perjudica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limita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capacidad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encaminadas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disuadir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prevenir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disturbios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sociales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pudieran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desembocar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bloqueo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vías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comunicación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manifestacione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violenta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43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18" w:right="1018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igual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corresponda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laboren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laborado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áreas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estratégica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impartició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conocimient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pudiera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integridad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</w:t>
      </w:r>
      <w:r>
        <w:rPr>
          <w:rFonts w:ascii="Arial" w:hAnsi="Arial" w:cs="Arial" w:eastAsia="Arial"/>
          <w:sz w:val="16"/>
          <w:szCs w:val="16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enunciativ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limitativa,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siguiente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supuesto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43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18" w:right="1029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3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31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3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83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pone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físic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servidor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desempeñe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funcione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5"/>
        </w:rPr>
        <w:t>alguna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seguridad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1"/>
        </w:rPr>
        <w:t>pública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impartició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justicia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2"/>
        </w:rPr>
        <w:t>;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" w:right="395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w w:val="53"/>
        </w:rPr>
        <w:t>11</w:t>
      </w:r>
      <w:r>
        <w:rPr>
          <w:rFonts w:ascii="Arial" w:hAnsi="Arial" w:cs="Arial" w:eastAsia="Arial"/>
          <w:sz w:val="16"/>
          <w:szCs w:val="16"/>
          <w:color w:val="313131"/>
          <w:w w:val="143"/>
        </w:rPr>
        <w:t>.</w:t>
      </w:r>
      <w:r>
        <w:rPr>
          <w:rFonts w:ascii="Arial" w:hAnsi="Arial" w:cs="Arial" w:eastAsia="Arial"/>
          <w:sz w:val="16"/>
          <w:szCs w:val="16"/>
          <w:color w:val="313131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8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22"/>
          <w:w w:val="12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previst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Segurida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Públic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9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Estado.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0" w:lineRule="auto"/>
        <w:ind w:left="18" w:right="1016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99.025146pt;margin-top:32.706032pt;width:.1pt;height:200.216854pt;mso-position-horizontal-relative:page;mso-position-vertical-relative:paragraph;z-index:-3357" coordorigin="11981,654" coordsize="2,4004">
            <v:shape style="position:absolute;left:11981;top:654;width:2;height:4004" coordorigin="11981,654" coordsize="0,4004" path="m11981,4658l11981,654e" filled="f" stroked="t" strokeweight="3.67429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exp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diente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responsabilidad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administrativa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concluidos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7"/>
        </w:rPr>
        <w:t>estadística,</w:t>
      </w:r>
      <w:r>
        <w:rPr>
          <w:rFonts w:ascii="Arial" w:hAnsi="Arial" w:cs="Arial" w:eastAsia="Arial"/>
          <w:sz w:val="16"/>
          <w:szCs w:val="16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debiendo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omiti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obren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6"/>
          <w:szCs w:val="16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aquella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cuya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ponga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peligro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integrida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física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180" w:lineRule="exact"/>
        <w:ind w:left="22" w:right="639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position w:val="-1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-24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servidor</w:t>
      </w:r>
      <w:r>
        <w:rPr>
          <w:rFonts w:ascii="Arial" w:hAnsi="Arial" w:cs="Arial" w:eastAsia="Arial"/>
          <w:sz w:val="16"/>
          <w:szCs w:val="16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público.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Sz w:w="12240" w:h="15840"/>
          <w:pgMar w:top="380" w:bottom="280" w:left="840" w:right="0"/>
          <w:cols w:num="2" w:equalWidth="0">
            <w:col w:w="2386" w:space="1152"/>
            <w:col w:w="7862"/>
          </w:cols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30.772232pt;margin-top:564.479980pt;width:542.347783pt;height:208.320007pt;mso-position-horizontal-relative:page;mso-position-vertical-relative:page;z-index:-3365" coordorigin="615,11290" coordsize="10847,4166">
            <v:shape style="position:absolute;left:730;top:11290;width:10733;height:4166" type="#_x0000_t75">
              <v:imagedata r:id="rId195" o:title=""/>
            </v:shape>
            <v:group style="position:absolute;left:648;top:15238;width:3991;height:2" coordorigin="648,15238" coordsize="3991,2">
              <v:shape style="position:absolute;left:648;top:15238;width:3991;height:2" coordorigin="648,15238" coordsize="3991,0" path="m648,15238l4639,15238e" filled="f" stroked="t" strokeweight="3.21500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496811pt;margin-top:25.668827pt;width:.1pt;height:46.20389pt;mso-position-horizontal-relative:page;mso-position-vertical-relative:page;z-index:-3359" coordorigin="170,513" coordsize="2,924">
            <v:shape style="position:absolute;left:170;top:513;width:2;height:924" coordorigin="170,513" coordsize="0,924" path="m170,1437l170,513e" filled="f" stroked="t" strokeweight="1.148218pt" strokecolor="#080808">
              <v:path arrowok="t"/>
            </v:shape>
          </v:group>
          <w10:wrap type="none"/>
        </w:pict>
      </w:r>
      <w:r>
        <w:rPr/>
        <w:pict>
          <v:group style="position:absolute;margin-left:558.493042pt;margin-top:6.183854pt;width:20.667918pt;height:.1pt;mso-position-horizontal-relative:page;mso-position-vertical-relative:page;z-index:-3358" coordorigin="11170,124" coordsize="413,2">
            <v:shape style="position:absolute;left:11170;top:124;width:413;height:2" coordorigin="11170,124" coordsize="413,0" path="m11170,124l11583,124e" filled="f" stroked="t" strokeweight=".688931pt" strokecolor="#0F0F0F">
              <v:path arrowok="t"/>
            </v:shape>
          </v:group>
          <w10:wrap type="none"/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348" w:lineRule="auto"/>
        <w:ind w:left="2876" w:right="1025" w:firstLine="18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1.499451pt;margin-top:5.015774pt;width:3.733966pt;height:72pt;mso-position-horizontal-relative:page;mso-position-vertical-relative:paragraph;z-index:-3355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-692"/>
                      <w:w w:val="69"/>
                      <w:i/>
                      <w:position w:val="-1"/>
                    </w:rPr>
                    <w:t>4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concordancia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anterior,</w:t>
      </w:r>
      <w:r>
        <w:rPr>
          <w:rFonts w:ascii="Arial" w:hAnsi="Arial" w:cs="Arial" w:eastAsia="Arial"/>
          <w:sz w:val="16"/>
          <w:szCs w:val="16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hacerse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información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ocupa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nota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text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t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5"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sis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jurisprudencia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!</w:t>
      </w:r>
      <w:r>
        <w:rPr>
          <w:rFonts w:ascii="Arial" w:hAnsi="Arial" w:cs="Arial" w:eastAsia="Arial"/>
          <w:sz w:val="16"/>
          <w:szCs w:val="16"/>
          <w:color w:val="030303"/>
          <w:spacing w:val="2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P.L.X/2000,</w:t>
      </w:r>
      <w:r>
        <w:rPr>
          <w:rFonts w:ascii="Arial" w:hAnsi="Arial" w:cs="Arial" w:eastAsia="Arial"/>
          <w:sz w:val="16"/>
          <w:szCs w:val="16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sustentad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Tribuna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Plen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Suprem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Nación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página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74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96"/>
        </w:rPr>
        <w:t>XI,</w:t>
      </w:r>
      <w:r>
        <w:rPr>
          <w:rFonts w:ascii="Arial" w:hAnsi="Arial" w:cs="Arial" w:eastAsia="Arial"/>
          <w:sz w:val="16"/>
          <w:szCs w:val="16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correspondient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Abri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2000</w:t>
      </w:r>
      <w:r>
        <w:rPr>
          <w:rFonts w:ascii="Arial" w:hAnsi="Arial" w:cs="Arial" w:eastAsia="Arial"/>
          <w:sz w:val="16"/>
          <w:szCs w:val="16"/>
          <w:color w:val="030303"/>
          <w:spacing w:val="-4"/>
          <w:w w:val="108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</w:rPr>
        <w:t>novena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época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Seminari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6"/>
          <w:szCs w:val="1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Federació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Gaceta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5"/>
        </w:rPr>
        <w:t>rubro: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8" w:after="0" w:line="329" w:lineRule="auto"/>
        <w:ind w:left="2908" w:right="1014" w:firstLine="-14"/>
        <w:jc w:val="left"/>
        <w:tabs>
          <w:tab w:pos="100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INFORMACIÓN.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ENCUENTRA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7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LIMITADO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INTERESES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NACIONALES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SOCIEDAD,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ERECHOS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•.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   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5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consagrado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6"/>
        </w:rPr>
        <w:t>últim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6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23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art1cul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6o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Const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uc1on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9" w:lineRule="exact"/>
        <w:ind w:left="2912" w:right="-20"/>
        <w:jc w:val="left"/>
        <w:tabs>
          <w:tab w:pos="9160" w:val="left"/>
          <w:tab w:pos="102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Federa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1"/>
          <w:position w:val="-1"/>
        </w:rPr>
        <w:t>absoluto,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11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sino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tod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  <w:position w:val="-1"/>
        </w:rPr>
        <w:t>garantía,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9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halla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  <w:position w:val="-1"/>
        </w:rPr>
        <w:t>sujet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13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-4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6"/>
          <w:position w:val="-1"/>
        </w:rPr>
        <w:t>limitad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2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1"/>
          <w:position w:val="2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840" w:right="0"/>
        </w:sectPr>
      </w:pPr>
      <w:rPr/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2240" w:h="15840"/>
          <w:pgMar w:top="660" w:bottom="280" w:left="420" w:right="520"/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145.919998pt;margin-top:20.16pt;width:181.440002pt;height:77.759983pt;mso-position-horizontal-relative:page;mso-position-vertical-relative:page;z-index:-3353" coordorigin="2918,403" coordsize="3629,1555">
            <v:shape style="position:absolute;left:2918;top:422;width:730;height:1536" type="#_x0000_t75">
              <v:imagedata r:id="rId196" o:title=""/>
            </v:shape>
            <v:shape style="position:absolute;left:4493;top:403;width:2054;height:77" type="#_x0000_t75">
              <v:imagedata r:id="rId197" o:title=""/>
            </v:shape>
            <v:group style="position:absolute;left:3649;top:450;width:802;height:2" coordorigin="3649,450" coordsize="802,2">
              <v:shape style="position:absolute;left:3649;top:450;width:802;height:2" coordorigin="3649,450" coordsize="802,0" path="m3649,450l4451,450e" filled="f" stroked="t" strokeweight=".477565pt" strokecolor="#77777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3.919983pt;margin-top:16.319996pt;width:43.200001pt;height:42.240002pt;mso-position-horizontal-relative:page;mso-position-vertical-relative:page;z-index:-3352" type="#_x0000_t75">
            <v:imagedata r:id="rId198" o:title=""/>
          </v:shape>
        </w:pict>
      </w:r>
      <w:r>
        <w:rPr/>
        <w:pict>
          <v:group style="position:absolute;margin-left:336.922363pt;margin-top:766.038696pt;width:265.287553pt;height:.1pt;mso-position-horizontal-relative:page;mso-position-vertical-relative:page;z-index:-3350" coordorigin="6738,15321" coordsize="5306,2">
            <v:shape style="position:absolute;left:6738;top:15321;width:5306;height:2" coordorigin="6738,15321" coordsize="5306,0" path="m6738,15321l12044,15321e" filled="f" stroked="t" strokeweight="1.671479pt" strokecolor="#030303">
              <v:path arrowok="t"/>
            </v:shape>
          </v:group>
          <w10:wrap type="none"/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.879999pt;height:31.68pt;mso-position-horizontal-relative:char;mso-position-vertical-relative:line" type="#_x0000_t75">
            <v:imagedata r:id="rId19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7" w:after="0" w:line="240" w:lineRule="auto"/>
        <w:ind w:left="714" w:right="101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6.080002pt;margin-top:-104.644707pt;width:49.919998pt;height:49.919998pt;mso-position-horizontal-relative:page;mso-position-vertical-relative:paragraph;z-index:-3354" type="#_x0000_t75">
            <v:imagedata r:id="rId200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5"/>
          <w:w w:val="89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56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11"/>
        </w:rPr>
        <w:t>sca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96"/>
        </w:rPr>
        <w:t>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left="327" w:right="57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23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8"/>
          <w:w w:val="12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98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D3D3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3" w:after="0" w:line="240" w:lineRule="auto"/>
        <w:ind w:left="348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67.199997pt;height:4.8pt;mso-position-horizontal-relative:char;mso-position-vertical-relative:line" type="#_x0000_t75">
            <v:imagedata r:id="rId201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1" w:right="-66"/>
        <w:jc w:val="left"/>
        <w:rPr>
          <w:rFonts w:ascii="Arial" w:hAnsi="Arial" w:cs="Arial" w:eastAsia="Arial"/>
          <w:sz w:val="17"/>
          <w:szCs w:val="17"/>
        </w:rPr>
      </w:pPr>
      <w:rPr/>
      <w:hyperlink r:id="rId202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61"/>
          </w:rPr>
          <w:t>www.jalisco.gob.k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38" w:after="0" w:line="318" w:lineRule="auto"/>
        <w:ind w:left="850" w:right="6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sustentan,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fundamentalmente,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81"/>
        </w:rPr>
        <w:t>"'''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82"/>
        </w:rPr>
        <w:t>·</w:t>
      </w:r>
      <w:r>
        <w:rPr>
          <w:rFonts w:ascii="Arial" w:hAnsi="Arial" w:cs="Arial" w:eastAsia="Arial"/>
          <w:sz w:val="17"/>
          <w:szCs w:val="17"/>
          <w:color w:val="676767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85"/>
        </w:rPr>
        <w:t>,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8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interese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gobernados,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limitacione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incluso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figur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9" w:lineRule="exact"/>
        <w:ind w:left="850" w:right="29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doctrin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"reserv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información"</w:t>
      </w:r>
      <w:r>
        <w:rPr>
          <w:rFonts w:ascii="Arial" w:hAnsi="Arial" w:cs="Arial" w:eastAsia="Arial"/>
          <w:sz w:val="17"/>
          <w:szCs w:val="17"/>
          <w:color w:val="030303"/>
          <w:spacing w:val="4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"secret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burocrático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4"/>
        </w:rPr>
        <w:t>"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68"/>
        </w:rPr>
        <w:t>.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7" w:after="0" w:line="340" w:lineRule="auto"/>
        <w:ind w:left="855" w:right="30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7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encontrars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pasivo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garantía,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velar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intereses,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apego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constitucionale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mencionado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indiscriminadamente,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encuentra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regulan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garantizan,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refiera;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restringe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3" w:lineRule="exact"/>
        <w:ind w:left="860" w:right="33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conocimient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generar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daños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4" w:after="0" w:line="327" w:lineRule="auto"/>
        <w:ind w:left="855" w:right="32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interese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otro,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sancionan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inobservancia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tiende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protege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averiguació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828282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828282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salud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protege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privacidad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gobernados.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4" w:lineRule="exact"/>
        <w:ind w:left="573" w:right="204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meneste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clarament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pretend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acceder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9"/>
        </w:rPr>
        <w:t>a: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59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9"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46"/>
          <w:w w:val="159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59"/>
        </w:rPr>
        <w:t>.</w:t>
      </w:r>
      <w:r>
        <w:rPr>
          <w:rFonts w:ascii="Arial" w:hAnsi="Arial" w:cs="Arial" w:eastAsia="Arial"/>
          <w:sz w:val="17"/>
          <w:szCs w:val="17"/>
          <w:color w:val="242424"/>
          <w:spacing w:val="-7"/>
          <w:w w:val="1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Solícit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informe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siguiente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sobr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6"/>
          <w:i/>
        </w:rPr>
        <w:t>sistema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tecnológic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adquirid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9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i/>
        </w:rPr>
        <w:t>Fiscalí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empres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Universal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9"/>
          <w:i/>
        </w:rPr>
        <w:t>Security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8"/>
          <w:w w:val="9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Group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Méxic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2013: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a)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servicios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herramienta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ofrece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sistem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2"/>
          <w:i/>
        </w:rPr>
        <w:t>Fiscalía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2"/>
          <w:i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9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determin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factibl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ejerciendo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imperio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permanecer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435" w:lineRule="auto"/>
        <w:ind w:left="573" w:right="201" w:firstLine="5"/>
        <w:jc w:val="left"/>
        <w:tabs>
          <w:tab w:pos="2820" w:val="left"/>
          <w:tab w:pos="35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3.919983pt;margin-top:280.299683pt;width:24pt;height:68.160004pt;mso-position-horizontal-relative:page;mso-position-vertical-relative:paragraph;z-index:-3351" type="#_x0000_t75">
            <v:imagedata r:id="rId203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ocupa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proporciona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resulta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favorable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desarrollar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gabinete,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actuar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oportun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optimizand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técnico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revelarse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luz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evidenciarí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empleados</w:t>
      </w:r>
      <w:r>
        <w:rPr>
          <w:rFonts w:ascii="Arial" w:hAnsi="Arial" w:cs="Arial" w:eastAsia="Arial"/>
          <w:sz w:val="17"/>
          <w:szCs w:val="17"/>
          <w:color w:val="030303"/>
          <w:spacing w:val="5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pudiendo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vulnerar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afectand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Pública.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Ademá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revelar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pondrí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situació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vulnerable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algunos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sectore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población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detalle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actualment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labores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verse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afectada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generada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tipo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considerando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recolección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product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labores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prevención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persecución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estaría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menoscabando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dificultando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estrategias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implementada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combati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posibles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delictiva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Jalisciense.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4" w:lineRule="exact"/>
        <w:ind w:left="172" w:right="-20"/>
        <w:jc w:val="left"/>
        <w:tabs>
          <w:tab w:pos="5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676767"/>
          <w:spacing w:val="0"/>
          <w:w w:val="100"/>
          <w:position w:val="-6"/>
        </w:rPr>
        <w:t>¡</w:t>
      </w:r>
      <w:r>
        <w:rPr>
          <w:rFonts w:ascii="Times New Roman" w:hAnsi="Times New Roman" w:cs="Times New Roman" w:eastAsia="Times New Roman"/>
          <w:sz w:val="28"/>
          <w:szCs w:val="28"/>
          <w:color w:val="676767"/>
          <w:spacing w:val="-48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676767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676767"/>
          <w:spacing w:val="0"/>
          <w:w w:val="100"/>
          <w:position w:val="-6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descart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9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8"/>
        </w:rPr>
        <w:t>peticionad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9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result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úti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8"/>
        </w:rPr>
        <w:t>qu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82" w:lineRule="exact"/>
        <w:ind w:left="177" w:right="-20"/>
        <w:jc w:val="left"/>
        <w:tabs>
          <w:tab w:pos="5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4"/>
          <w:szCs w:val="34"/>
          <w:color w:val="525252"/>
          <w:spacing w:val="0"/>
          <w:w w:val="61"/>
          <w:position w:val="2"/>
        </w:rPr>
        <w:t>Í</w:t>
      </w:r>
      <w:r>
        <w:rPr>
          <w:rFonts w:ascii="Arial" w:hAnsi="Arial" w:cs="Arial" w:eastAsia="Arial"/>
          <w:sz w:val="34"/>
          <w:szCs w:val="34"/>
          <w:color w:val="525252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34"/>
          <w:szCs w:val="34"/>
          <w:color w:val="525252"/>
          <w:spacing w:val="0"/>
          <w:w w:val="100"/>
          <w:position w:val="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2"/>
        </w:rPr>
        <w:t>dediquen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9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2"/>
        </w:rPr>
        <w:t>delinquir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1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planear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2"/>
        </w:rPr>
        <w:t>materializa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8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ilícito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les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2"/>
        </w:rPr>
        <w:t>permita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3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2"/>
        </w:rPr>
        <w:t>obtene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3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2"/>
        </w:rPr>
        <w:t>resul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91" w:lineRule="exact"/>
        <w:ind w:left="177" w:right="-20"/>
        <w:jc w:val="left"/>
        <w:tabs>
          <w:tab w:pos="5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4"/>
          <w:szCs w:val="34"/>
          <w:color w:val="3D3D3D"/>
          <w:spacing w:val="0"/>
          <w:w w:val="100"/>
          <w:position w:val="-5"/>
        </w:rPr>
        <w:t>¡</w:t>
      </w:r>
      <w:r>
        <w:rPr>
          <w:rFonts w:ascii="Arial" w:hAnsi="Arial" w:cs="Arial" w:eastAsia="Arial"/>
          <w:sz w:val="34"/>
          <w:szCs w:val="34"/>
          <w:color w:val="3D3D3D"/>
          <w:spacing w:val="-91"/>
          <w:w w:val="100"/>
          <w:position w:val="-5"/>
        </w:rPr>
        <w:t> </w:t>
      </w:r>
      <w:r>
        <w:rPr>
          <w:rFonts w:ascii="Arial" w:hAnsi="Arial" w:cs="Arial" w:eastAsia="Arial"/>
          <w:sz w:val="34"/>
          <w:szCs w:val="34"/>
          <w:color w:val="3D3D3D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4"/>
          <w:szCs w:val="34"/>
          <w:color w:val="3D3D3D"/>
          <w:spacing w:val="0"/>
          <w:w w:val="100"/>
          <w:position w:val="-5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esperados,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5"/>
        </w:rPr>
        <w:t>mermar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reacción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5"/>
        </w:rPr>
        <w:t>prevención,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persecu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position w:val="-5"/>
        </w:rPr>
        <w:t>ó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424" w:lineRule="exact"/>
        <w:ind w:left="177" w:right="-20"/>
        <w:jc w:val="left"/>
        <w:tabs>
          <w:tab w:pos="8220" w:val="left"/>
        </w:tabs>
        <w:rPr>
          <w:rFonts w:ascii="Courier New" w:hAnsi="Courier New" w:cs="Courier New" w:eastAsia="Courier New"/>
          <w:sz w:val="47"/>
          <w:szCs w:val="47"/>
        </w:rPr>
      </w:pPr>
      <w:rPr/>
      <w:r>
        <w:rPr>
          <w:rFonts w:ascii="Arial" w:hAnsi="Arial" w:cs="Arial" w:eastAsia="Arial"/>
          <w:sz w:val="38"/>
          <w:szCs w:val="38"/>
          <w:color w:val="3D3D3D"/>
          <w:spacing w:val="0"/>
          <w:w w:val="75"/>
          <w:position w:val="6"/>
        </w:rPr>
        <w:t>¡</w:t>
      </w:r>
      <w:r>
        <w:rPr>
          <w:rFonts w:ascii="Arial" w:hAnsi="Arial" w:cs="Arial" w:eastAsia="Arial"/>
          <w:sz w:val="38"/>
          <w:szCs w:val="38"/>
          <w:color w:val="3D3D3D"/>
          <w:spacing w:val="-72"/>
          <w:w w:val="75"/>
          <w:position w:val="6"/>
        </w:rPr>
        <w:t> </w:t>
      </w:r>
      <w:r>
        <w:rPr>
          <w:rFonts w:ascii="Arial" w:hAnsi="Arial" w:cs="Arial" w:eastAsia="Arial"/>
          <w:sz w:val="38"/>
          <w:szCs w:val="38"/>
          <w:color w:val="3D3D3D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38"/>
          <w:szCs w:val="38"/>
          <w:color w:val="3D3D3D"/>
          <w:spacing w:val="0"/>
          <w:w w:val="100"/>
          <w:position w:val="6"/>
        </w:rPr>
      </w:r>
      <w:r>
        <w:rPr>
          <w:rFonts w:ascii="Courier New" w:hAnsi="Courier New" w:cs="Courier New" w:eastAsia="Courier New"/>
          <w:sz w:val="47"/>
          <w:szCs w:val="47"/>
          <w:color w:val="030303"/>
          <w:spacing w:val="0"/>
          <w:w w:val="75"/>
          <w:i/>
          <w:position w:val="6"/>
        </w:rPr>
        <w:t>1</w:t>
      </w:r>
      <w:r>
        <w:rPr>
          <w:rFonts w:ascii="Courier New" w:hAnsi="Courier New" w:cs="Courier New" w:eastAsia="Courier New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0" w:after="0" w:line="525" w:lineRule="exact"/>
        <w:ind w:right="-20"/>
        <w:jc w:val="left"/>
        <w:tabs>
          <w:tab w:pos="386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Arial" w:hAnsi="Arial" w:cs="Arial" w:eastAsia="Arial"/>
          <w:sz w:val="50"/>
          <w:szCs w:val="50"/>
          <w:color w:val="242424"/>
          <w:spacing w:val="0"/>
          <w:w w:val="100"/>
          <w:i/>
        </w:rPr>
        <w:t>·-</w:t>
      </w:r>
      <w:r>
        <w:rPr>
          <w:rFonts w:ascii="Arial" w:hAnsi="Arial" w:cs="Arial" w:eastAsia="Arial"/>
          <w:sz w:val="50"/>
          <w:szCs w:val="50"/>
          <w:color w:val="242424"/>
          <w:spacing w:val="113"/>
          <w:w w:val="100"/>
          <w:i/>
        </w:rPr>
        <w:t> </w:t>
      </w:r>
      <w:r>
        <w:rPr>
          <w:rFonts w:ascii="Arial" w:hAnsi="Arial" w:cs="Arial" w:eastAsia="Arial"/>
          <w:sz w:val="50"/>
          <w:szCs w:val="50"/>
          <w:color w:val="242424"/>
          <w:spacing w:val="0"/>
          <w:w w:val="124"/>
          <w:i/>
        </w:rPr>
        <w:t>---</w:t>
      </w:r>
      <w:r>
        <w:rPr>
          <w:rFonts w:ascii="Arial" w:hAnsi="Arial" w:cs="Arial" w:eastAsia="Arial"/>
          <w:sz w:val="50"/>
          <w:szCs w:val="50"/>
          <w:color w:val="242424"/>
          <w:spacing w:val="-30"/>
          <w:w w:val="124"/>
          <w:i/>
        </w:rPr>
        <w:t>-</w:t>
      </w:r>
      <w:r>
        <w:rPr>
          <w:rFonts w:ascii="Arial" w:hAnsi="Arial" w:cs="Arial" w:eastAsia="Arial"/>
          <w:sz w:val="50"/>
          <w:szCs w:val="50"/>
          <w:color w:val="525252"/>
          <w:spacing w:val="0"/>
          <w:w w:val="147"/>
          <w:i/>
        </w:rPr>
        <w:t>--·-</w:t>
      </w:r>
      <w:r>
        <w:rPr>
          <w:rFonts w:ascii="Arial" w:hAnsi="Arial" w:cs="Arial" w:eastAsia="Arial"/>
          <w:sz w:val="50"/>
          <w:szCs w:val="50"/>
          <w:color w:val="242424"/>
          <w:spacing w:val="0"/>
          <w:w w:val="88"/>
          <w:i/>
        </w:rPr>
        <w:t>--</w:t>
      </w:r>
      <w:r>
        <w:rPr>
          <w:rFonts w:ascii="Arial" w:hAnsi="Arial" w:cs="Arial" w:eastAsia="Arial"/>
          <w:sz w:val="50"/>
          <w:szCs w:val="50"/>
          <w:color w:val="242424"/>
          <w:spacing w:val="-80"/>
          <w:w w:val="88"/>
          <w:i/>
        </w:rPr>
        <w:t>-</w:t>
      </w:r>
      <w:r>
        <w:rPr>
          <w:rFonts w:ascii="Arial" w:hAnsi="Arial" w:cs="Arial" w:eastAsia="Arial"/>
          <w:sz w:val="50"/>
          <w:szCs w:val="50"/>
          <w:color w:val="525252"/>
          <w:spacing w:val="0"/>
          <w:w w:val="46"/>
          <w:i/>
        </w:rPr>
        <w:t>···</w:t>
      </w:r>
      <w:r>
        <w:rPr>
          <w:rFonts w:ascii="Arial" w:hAnsi="Arial" w:cs="Arial" w:eastAsia="Arial"/>
          <w:sz w:val="50"/>
          <w:szCs w:val="50"/>
          <w:color w:val="525252"/>
          <w:spacing w:val="0"/>
          <w:w w:val="100"/>
          <w:i/>
        </w:rPr>
        <w:tab/>
      </w:r>
      <w:r>
        <w:rPr>
          <w:rFonts w:ascii="Arial" w:hAnsi="Arial" w:cs="Arial" w:eastAsia="Arial"/>
          <w:sz w:val="50"/>
          <w:szCs w:val="50"/>
          <w:color w:val="525252"/>
          <w:spacing w:val="0"/>
          <w:w w:val="100"/>
          <w:i/>
        </w:rPr>
      </w:r>
      <w:r>
        <w:rPr>
          <w:rFonts w:ascii="Arial" w:hAnsi="Arial" w:cs="Arial" w:eastAsia="Arial"/>
          <w:sz w:val="37"/>
          <w:szCs w:val="37"/>
          <w:color w:val="676767"/>
          <w:spacing w:val="0"/>
          <w:w w:val="285"/>
        </w:rPr>
        <w:t>-</w:t>
      </w:r>
      <w:r>
        <w:rPr>
          <w:rFonts w:ascii="Arial" w:hAnsi="Arial" w:cs="Arial" w:eastAsia="Arial"/>
          <w:sz w:val="37"/>
          <w:szCs w:val="37"/>
          <w:color w:val="676767"/>
          <w:spacing w:val="-45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525252"/>
          <w:spacing w:val="-43"/>
          <w:w w:val="77"/>
        </w:rPr>
        <w:t>·</w:t>
      </w:r>
      <w:r>
        <w:rPr>
          <w:rFonts w:ascii="Arial" w:hAnsi="Arial" w:cs="Arial" w:eastAsia="Arial"/>
          <w:sz w:val="37"/>
          <w:szCs w:val="37"/>
          <w:color w:val="242424"/>
          <w:spacing w:val="0"/>
          <w:w w:val="118"/>
        </w:rPr>
        <w:t>-·-</w:t>
      </w:r>
      <w:r>
        <w:rPr>
          <w:rFonts w:ascii="Arial" w:hAnsi="Arial" w:cs="Arial" w:eastAsia="Arial"/>
          <w:sz w:val="37"/>
          <w:szCs w:val="37"/>
          <w:color w:val="242424"/>
          <w:spacing w:val="-48"/>
          <w:w w:val="118"/>
        </w:rPr>
        <w:t>-</w:t>
      </w:r>
      <w:r>
        <w:rPr>
          <w:rFonts w:ascii="Arial" w:hAnsi="Arial" w:cs="Arial" w:eastAsia="Arial"/>
          <w:sz w:val="37"/>
          <w:szCs w:val="37"/>
          <w:color w:val="525252"/>
          <w:spacing w:val="0"/>
          <w:w w:val="99"/>
        </w:rPr>
        <w:t>·</w:t>
      </w:r>
      <w:r>
        <w:rPr>
          <w:rFonts w:ascii="Arial" w:hAnsi="Arial" w:cs="Arial" w:eastAsia="Arial"/>
          <w:sz w:val="37"/>
          <w:szCs w:val="37"/>
          <w:color w:val="525252"/>
          <w:spacing w:val="-21"/>
          <w:w w:val="99"/>
        </w:rPr>
        <w:t>-</w:t>
      </w:r>
      <w:r>
        <w:rPr>
          <w:rFonts w:ascii="Arial" w:hAnsi="Arial" w:cs="Arial" w:eastAsia="Arial"/>
          <w:sz w:val="37"/>
          <w:szCs w:val="37"/>
          <w:color w:val="242424"/>
          <w:spacing w:val="0"/>
          <w:w w:val="95"/>
        </w:rPr>
        <w:t>-</w:t>
      </w:r>
      <w:r>
        <w:rPr>
          <w:rFonts w:ascii="Arial" w:hAnsi="Arial" w:cs="Arial" w:eastAsia="Arial"/>
          <w:sz w:val="37"/>
          <w:szCs w:val="37"/>
          <w:color w:val="242424"/>
          <w:spacing w:val="-77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525252"/>
          <w:spacing w:val="0"/>
          <w:w w:val="98"/>
        </w:rPr>
        <w:t>-</w:t>
      </w:r>
      <w:r>
        <w:rPr>
          <w:rFonts w:ascii="Arial" w:hAnsi="Arial" w:cs="Arial" w:eastAsia="Arial"/>
          <w:sz w:val="37"/>
          <w:szCs w:val="37"/>
          <w:color w:val="525252"/>
          <w:spacing w:val="-50"/>
          <w:w w:val="98"/>
        </w:rPr>
        <w:t>-</w:t>
      </w:r>
      <w:r>
        <w:rPr>
          <w:rFonts w:ascii="Arial" w:hAnsi="Arial" w:cs="Arial" w:eastAsia="Arial"/>
          <w:sz w:val="37"/>
          <w:szCs w:val="37"/>
          <w:color w:val="242424"/>
          <w:spacing w:val="0"/>
          <w:w w:val="45"/>
        </w:rPr>
        <w:t>······</w:t>
      </w:r>
      <w:r>
        <w:rPr>
          <w:rFonts w:ascii="Arial" w:hAnsi="Arial" w:cs="Arial" w:eastAsia="Arial"/>
          <w:sz w:val="37"/>
          <w:szCs w:val="37"/>
          <w:color w:val="242424"/>
          <w:spacing w:val="-10"/>
          <w:w w:val="45"/>
        </w:rPr>
        <w:t>·</w:t>
      </w:r>
      <w:r>
        <w:rPr>
          <w:rFonts w:ascii="Arial" w:hAnsi="Arial" w:cs="Arial" w:eastAsia="Arial"/>
          <w:sz w:val="37"/>
          <w:szCs w:val="37"/>
          <w:color w:val="242424"/>
          <w:spacing w:val="0"/>
          <w:w w:val="45"/>
        </w:rPr>
        <w:t>··</w:t>
      </w:r>
      <w:r>
        <w:rPr>
          <w:rFonts w:ascii="Arial" w:hAnsi="Arial" w:cs="Arial" w:eastAsia="Arial"/>
          <w:sz w:val="37"/>
          <w:szCs w:val="37"/>
          <w:color w:val="242424"/>
          <w:spacing w:val="-39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828282"/>
          <w:spacing w:val="-90"/>
          <w:w w:val="89"/>
        </w:rPr>
        <w:t>·</w:t>
      </w:r>
      <w:r>
        <w:rPr>
          <w:rFonts w:ascii="Arial" w:hAnsi="Arial" w:cs="Arial" w:eastAsia="Arial"/>
          <w:sz w:val="37"/>
          <w:szCs w:val="37"/>
          <w:color w:val="676767"/>
          <w:spacing w:val="-33"/>
          <w:w w:val="87"/>
        </w:rPr>
        <w:t>·</w:t>
      </w:r>
      <w:r>
        <w:rPr>
          <w:rFonts w:ascii="Arial" w:hAnsi="Arial" w:cs="Arial" w:eastAsia="Arial"/>
          <w:sz w:val="37"/>
          <w:szCs w:val="37"/>
          <w:color w:val="828282"/>
          <w:spacing w:val="-92"/>
          <w:w w:val="89"/>
        </w:rPr>
        <w:t>·</w:t>
      </w:r>
      <w:r>
        <w:rPr>
          <w:rFonts w:ascii="Arial" w:hAnsi="Arial" w:cs="Arial" w:eastAsia="Arial"/>
          <w:sz w:val="37"/>
          <w:szCs w:val="37"/>
          <w:color w:val="676767"/>
          <w:spacing w:val="0"/>
          <w:w w:val="87"/>
        </w:rPr>
        <w:t>-</w:t>
      </w:r>
      <w:r>
        <w:rPr>
          <w:rFonts w:ascii="Arial" w:hAnsi="Arial" w:cs="Arial" w:eastAsia="Arial"/>
          <w:sz w:val="37"/>
          <w:szCs w:val="37"/>
          <w:color w:val="676767"/>
          <w:spacing w:val="-4"/>
          <w:w w:val="87"/>
        </w:rPr>
        <w:t>·</w:t>
      </w:r>
      <w:r>
        <w:rPr>
          <w:rFonts w:ascii="Arial" w:hAnsi="Arial" w:cs="Arial" w:eastAsia="Arial"/>
          <w:sz w:val="37"/>
          <w:szCs w:val="37"/>
          <w:color w:val="676767"/>
          <w:spacing w:val="-11"/>
          <w:w w:val="87"/>
        </w:rPr>
        <w:t>·</w:t>
      </w:r>
      <w:r>
        <w:rPr>
          <w:rFonts w:ascii="Arial" w:hAnsi="Arial" w:cs="Arial" w:eastAsia="Arial"/>
          <w:sz w:val="37"/>
          <w:szCs w:val="37"/>
          <w:color w:val="3D3D3D"/>
          <w:spacing w:val="-84"/>
          <w:w w:val="61"/>
        </w:rPr>
        <w:t>.</w:t>
      </w:r>
      <w:r>
        <w:rPr>
          <w:rFonts w:ascii="Arial" w:hAnsi="Arial" w:cs="Arial" w:eastAsia="Arial"/>
          <w:sz w:val="37"/>
          <w:szCs w:val="37"/>
          <w:color w:val="3D3D3D"/>
          <w:spacing w:val="-84"/>
          <w:w w:val="48"/>
        </w:rPr>
      </w:r>
      <w:r>
        <w:rPr>
          <w:rFonts w:ascii="Arial" w:hAnsi="Arial" w:cs="Arial" w:eastAsia="Arial"/>
          <w:sz w:val="37"/>
          <w:szCs w:val="37"/>
          <w:color w:val="3D3D3D"/>
          <w:spacing w:val="-6"/>
          <w:w w:val="48"/>
          <w:emboss/>
        </w:rPr>
        <w:t>·</w:t>
      </w:r>
      <w:r>
        <w:rPr>
          <w:rFonts w:ascii="Arial" w:hAnsi="Arial" w:cs="Arial" w:eastAsia="Arial"/>
          <w:sz w:val="37"/>
          <w:szCs w:val="37"/>
          <w:color w:val="3D3D3D"/>
          <w:spacing w:val="-6"/>
          <w:w w:val="48"/>
          <w:emboss/>
        </w:rPr>
      </w:r>
      <w:r>
        <w:rPr>
          <w:rFonts w:ascii="Arial" w:hAnsi="Arial" w:cs="Arial" w:eastAsia="Arial"/>
          <w:sz w:val="37"/>
          <w:szCs w:val="37"/>
          <w:color w:val="3D3D3D"/>
          <w:spacing w:val="-6"/>
          <w:w w:val="48"/>
        </w:rPr>
      </w:r>
      <w:r>
        <w:rPr>
          <w:rFonts w:ascii="Arial" w:hAnsi="Arial" w:cs="Arial" w:eastAsia="Arial"/>
          <w:sz w:val="37"/>
          <w:szCs w:val="37"/>
          <w:color w:val="3D3D3D"/>
          <w:spacing w:val="20"/>
          <w:w w:val="61"/>
        </w:rPr>
        <w:t>.</w:t>
      </w:r>
      <w:r>
        <w:rPr>
          <w:rFonts w:ascii="Arial" w:hAnsi="Arial" w:cs="Arial" w:eastAsia="Arial"/>
          <w:sz w:val="37"/>
          <w:szCs w:val="37"/>
          <w:color w:val="525252"/>
          <w:spacing w:val="0"/>
          <w:w w:val="181"/>
        </w:rPr>
        <w:t>·</w:t>
      </w:r>
      <w:r>
        <w:rPr>
          <w:rFonts w:ascii="Arial" w:hAnsi="Arial" w:cs="Arial" w:eastAsia="Arial"/>
          <w:sz w:val="37"/>
          <w:szCs w:val="37"/>
          <w:color w:val="525252"/>
          <w:spacing w:val="-17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676767"/>
          <w:spacing w:val="-21"/>
          <w:w w:val="112"/>
        </w:rPr>
        <w:t>-</w:t>
      </w:r>
      <w:r>
        <w:rPr>
          <w:rFonts w:ascii="Arial" w:hAnsi="Arial" w:cs="Arial" w:eastAsia="Arial"/>
          <w:sz w:val="37"/>
          <w:szCs w:val="37"/>
          <w:color w:val="3D3D3D"/>
          <w:spacing w:val="-21"/>
          <w:w w:val="181"/>
        </w:rPr>
      </w:r>
      <w:r>
        <w:rPr>
          <w:rFonts w:ascii="Arial" w:hAnsi="Arial" w:cs="Arial" w:eastAsia="Arial"/>
          <w:sz w:val="37"/>
          <w:szCs w:val="37"/>
          <w:color w:val="3D3D3D"/>
          <w:spacing w:val="-113"/>
          <w:w w:val="181"/>
          <w:emboss/>
        </w:rPr>
        <w:t>·</w:t>
      </w:r>
      <w:r>
        <w:rPr>
          <w:rFonts w:ascii="Arial" w:hAnsi="Arial" w:cs="Arial" w:eastAsia="Arial"/>
          <w:sz w:val="37"/>
          <w:szCs w:val="37"/>
          <w:color w:val="3D3D3D"/>
          <w:spacing w:val="-113"/>
          <w:w w:val="181"/>
          <w:emboss/>
        </w:rPr>
      </w:r>
      <w:r>
        <w:rPr>
          <w:rFonts w:ascii="Arial" w:hAnsi="Arial" w:cs="Arial" w:eastAsia="Arial"/>
          <w:sz w:val="37"/>
          <w:szCs w:val="37"/>
          <w:color w:val="3D3D3D"/>
          <w:spacing w:val="-113"/>
          <w:w w:val="181"/>
          <w:emboss/>
        </w:rPr>
      </w:r>
      <w:r>
        <w:rPr>
          <w:rFonts w:ascii="Arial" w:hAnsi="Arial" w:cs="Arial" w:eastAsia="Arial"/>
          <w:sz w:val="37"/>
          <w:szCs w:val="37"/>
          <w:color w:val="828282"/>
          <w:spacing w:val="-70"/>
          <w:w w:val="181"/>
          <w:emboss/>
        </w:rPr>
        <w:t>·</w:t>
      </w:r>
      <w:r>
        <w:rPr>
          <w:rFonts w:ascii="Arial" w:hAnsi="Arial" w:cs="Arial" w:eastAsia="Arial"/>
          <w:sz w:val="37"/>
          <w:szCs w:val="37"/>
          <w:color w:val="828282"/>
          <w:spacing w:val="-70"/>
          <w:w w:val="181"/>
          <w:emboss/>
        </w:rPr>
      </w:r>
      <w:r>
        <w:rPr>
          <w:rFonts w:ascii="Arial" w:hAnsi="Arial" w:cs="Arial" w:eastAsia="Arial"/>
          <w:sz w:val="37"/>
          <w:szCs w:val="37"/>
          <w:color w:val="828282"/>
          <w:spacing w:val="-70"/>
          <w:w w:val="181"/>
        </w:rPr>
      </w:r>
      <w:r>
        <w:rPr>
          <w:rFonts w:ascii="Arial" w:hAnsi="Arial" w:cs="Arial" w:eastAsia="Arial"/>
          <w:sz w:val="37"/>
          <w:szCs w:val="37"/>
          <w:color w:val="828282"/>
          <w:spacing w:val="-70"/>
          <w:w w:val="181"/>
        </w:rPr>
      </w:r>
      <w:r>
        <w:rPr>
          <w:rFonts w:ascii="Arial" w:hAnsi="Arial" w:cs="Arial" w:eastAsia="Arial"/>
          <w:sz w:val="37"/>
          <w:szCs w:val="37"/>
          <w:color w:val="676767"/>
          <w:spacing w:val="-18"/>
          <w:w w:val="77"/>
        </w:rPr>
        <w:t>·</w:t>
      </w:r>
      <w:r>
        <w:rPr>
          <w:rFonts w:ascii="Arial" w:hAnsi="Arial" w:cs="Arial" w:eastAsia="Arial"/>
          <w:sz w:val="37"/>
          <w:szCs w:val="37"/>
          <w:color w:val="3D3D3D"/>
          <w:spacing w:val="6"/>
          <w:w w:val="26"/>
        </w:rPr>
        <w:t>·</w:t>
      </w:r>
      <w:r>
        <w:rPr>
          <w:rFonts w:ascii="Arial" w:hAnsi="Arial" w:cs="Arial" w:eastAsia="Arial"/>
          <w:sz w:val="37"/>
          <w:szCs w:val="37"/>
          <w:color w:val="676767"/>
          <w:spacing w:val="0"/>
          <w:w w:val="52"/>
        </w:rPr>
        <w:t>·</w:t>
      </w:r>
      <w:r>
        <w:rPr>
          <w:rFonts w:ascii="Arial" w:hAnsi="Arial" w:cs="Arial" w:eastAsia="Arial"/>
          <w:sz w:val="37"/>
          <w:szCs w:val="37"/>
          <w:color w:val="676767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30303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30303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42424"/>
          <w:spacing w:val="-12"/>
          <w:w w:val="104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676767"/>
          <w:spacing w:val="-46"/>
          <w:w w:val="78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242424"/>
          <w:spacing w:val="-16"/>
          <w:w w:val="52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525252"/>
          <w:spacing w:val="0"/>
          <w:w w:val="68"/>
        </w:rPr>
        <w:t>.......</w:t>
      </w:r>
      <w:r>
        <w:rPr>
          <w:rFonts w:ascii="Times New Roman" w:hAnsi="Times New Roman" w:cs="Times New Roman" w:eastAsia="Times New Roman"/>
          <w:sz w:val="34"/>
          <w:szCs w:val="34"/>
          <w:color w:val="525252"/>
          <w:spacing w:val="-60"/>
          <w:w w:val="68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828282"/>
          <w:spacing w:val="-45"/>
          <w:w w:val="130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525252"/>
          <w:spacing w:val="-48"/>
          <w:w w:val="68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676767"/>
          <w:spacing w:val="4"/>
          <w:w w:val="208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828282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420" w:right="520"/>
          <w:cols w:num="2" w:equalWidth="0">
            <w:col w:w="2289" w:space="100"/>
            <w:col w:w="8911"/>
          </w:cols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309" w:right="-20"/>
        <w:jc w:val="left"/>
        <w:rPr>
          <w:rFonts w:ascii="Times New Roman" w:hAnsi="Times New Roman" w:cs="Times New Roman" w:eastAsia="Times New Roman"/>
          <w:sz w:val="11.519531"/>
          <w:szCs w:val="11.519531"/>
        </w:rPr>
      </w:pPr>
      <w:rPr/>
      <w:r>
        <w:rPr/>
        <w:pict>
          <v:shape style="width:173.759995pt;height:5.76pt;mso-position-horizontal-relative:char;mso-position-vertical-relative:line" type="#_x0000_t75">
            <v:imagedata r:id="rId204" o:title=""/>
          </v:shape>
        </w:pict>
      </w:r>
      <w:r>
        <w:rPr>
          <w:rFonts w:ascii="Times New Roman" w:hAnsi="Times New Roman" w:cs="Times New Roman" w:eastAsia="Times New Roman"/>
          <w:sz w:val="11.519531"/>
          <w:szCs w:val="11.519531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92" w:lineRule="exact"/>
        <w:ind w:left="262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7.76001pt;margin-top:-26.199575pt;width:49.919998pt;height:44.16pt;mso-position-horizontal-relative:page;mso-position-vertical-relative:paragraph;z-index:-3348" type="#_x0000_t75">
            <v:imagedata r:id="rId205" o:title=""/>
          </v:shape>
        </w:pict>
      </w:r>
      <w:r>
        <w:rPr/>
        <w:pict>
          <v:shape style="position:absolute;margin-left:56.639999pt;margin-top:-6.039552pt;width:49.919998pt;height:48.959999pt;mso-position-horizontal-relative:page;mso-position-vertical-relative:paragraph;z-index:-3347" type="#_x0000_t75">
            <v:imagedata r:id="rId20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justicia,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insist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1"/>
        </w:rPr>
        <w:t>operación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419" w:lineRule="auto"/>
        <w:ind w:left="2634" w:right="913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68.160004pt;margin-top:46.736137pt;width:27.84pt;height:31.68pt;mso-position-horizontal-relative:page;mso-position-vertical-relative:paragraph;z-index:-3349" type="#_x0000_t75">
            <v:imagedata r:id="rId20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evadir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impartició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204"/>
        </w:rPr>
        <w:t>;</w:t>
      </w:r>
      <w:r>
        <w:rPr>
          <w:rFonts w:ascii="Arial" w:hAnsi="Arial" w:cs="Arial" w:eastAsia="Arial"/>
          <w:sz w:val="17"/>
          <w:szCs w:val="17"/>
          <w:color w:val="1C1C1C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ahora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soslayarse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multicitado,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vanguardia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anteriormente,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</w:rPr>
        <w:t>úti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2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labores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192" w:lineRule="exact"/>
        <w:ind w:left="2629" w:right="95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operativa,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descartars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evidenciar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forma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Sz w:w="12240" w:h="15840"/>
          <w:pgMar w:top="460" w:bottom="280" w:left="840" w:right="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7" w:right="49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1"/>
        </w:rPr>
        <w:t>Hscalía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9" w:lineRule="exact"/>
        <w:ind w:left="88" w:right="6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8.959999pt;margin-top:16.032253pt;width:68.160004pt;height:3.84pt;mso-position-horizontal-relative:page;mso-position-vertical-relative:paragraph;z-index:-3346" type="#_x0000_t75">
            <v:imagedata r:id="rId208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1C1C1C"/>
          <w:w w:val="87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4"/>
          <w:w w:val="121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59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3"/>
          <w:w w:val="59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6"/>
        </w:rPr>
        <w:t>eral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9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</w:rPr>
        <w:t>"'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12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429" w:lineRule="auto"/>
        <w:ind w:right="912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sistema,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anular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traducirí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detrimento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patrimoni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h'erramienta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interés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crimen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organizado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llegar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relativos,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cuenta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8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capacitació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operar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mismo.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840" w:right="0"/>
          <w:cols w:num="2" w:equalWidth="0">
            <w:col w:w="1503" w:space="1122"/>
            <w:col w:w="877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7.797211pt;margin-top:586.589233pt;width:577.962779pt;height:186.210755pt;mso-position-horizontal-relative:page;mso-position-vertical-relative:page;z-index:-3345" coordorigin="556,11732" coordsize="11559,3724">
            <v:shape style="position:absolute;left:710;top:13997;width:11405;height:1459" type="#_x0000_t75">
              <v:imagedata r:id="rId209" o:title=""/>
            </v:shape>
            <v:shape style="position:absolute;left:11366;top:12922;width:576;height:1133" type="#_x0000_t75">
              <v:imagedata r:id="rId210" o:title=""/>
            </v:shape>
            <v:group style="position:absolute;left:11998;top:11762;width:2;height:3235" coordorigin="11998,11762" coordsize="2,3235">
              <v:shape style="position:absolute;left:11998;top:11762;width:2;height:3235" coordorigin="11998,11762" coordsize="0,3235" path="m11998,14997l11998,11762e" filled="f" stroked="t" strokeweight="2.998869pt" strokecolor="#030303">
                <v:path arrowok="t"/>
              </v:shape>
            </v:group>
            <v:group style="position:absolute;left:591;top:15231;width:4360;height:2" coordorigin="591,15231" coordsize="4360,2">
              <v:shape style="position:absolute;left:591;top:15231;width:4360;height:2" coordorigin="591,15231" coordsize="4360,0" path="m591,15231l4950,15231e" filled="f" stroked="t" strokeweight="3.46023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189220pt;margin-top:23.177061pt;width:.1pt;height:45.183565pt;mso-position-horizontal-relative:page;mso-position-vertical-relative:page;z-index:-3344" coordorigin="164,464" coordsize="2,904">
            <v:shape style="position:absolute;left:164;top:464;width:2;height:904" coordorigin="164,464" coordsize="0,904" path="m164,1367l164,464e" filled="f" stroked="t" strokeweight=".922729pt" strokecolor="#0C0C0C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316" w:lineRule="auto"/>
        <w:ind w:left="2625" w:right="98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Semana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1C1C1C"/>
          <w:spacing w:val="-3"/>
          <w:w w:val="185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destacamo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ocupa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otras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tesis: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5" w:lineRule="auto"/>
        <w:ind w:left="2616" w:right="921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RESERVADA.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APLICACIÓ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"PRUEBA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INTERÉS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PÚBLICO"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ADECUADO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APORTADA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CLASIFICACIÓN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JUICIO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AMPARO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AUTORIDA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RESPONSABLE,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VIABLE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DEFENSA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QUEJOSO.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3" w:lineRule="auto"/>
        <w:ind w:left="2620" w:right="935" w:firstLine="9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adecuada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distinguir,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context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documento,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cuá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específic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cuy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  <w:u w:val="thick" w:color="000000"/>
        </w:rPr>
        <w:t>divulgació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0"/>
          <w:i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oued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  <w:u w:val="thick" w:color="000000"/>
        </w:rPr>
        <w:t>generar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dañ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  <w:u w:val="single" w:color="000000"/>
        </w:rPr>
        <w:t>desproporcionad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6"/>
          <w:i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innecesari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valore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jurídicament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  <w:u w:val="single" w:color="000000"/>
        </w:rPr>
        <w:t>protegidos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evitarse,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medida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aquella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accesible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viable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defensa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cuestiona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violaciones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fundamentales,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abrir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desclasifica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6"/>
          <w:i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0"/>
          <w:i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autorida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responsable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aport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juicio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clasific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60"/>
          <w:i/>
        </w:rPr>
        <w:t>,</w:t>
      </w:r>
      <w:r>
        <w:rPr>
          <w:rFonts w:ascii="Arial" w:hAnsi="Arial" w:cs="Arial" w:eastAsia="Arial"/>
          <w:sz w:val="17"/>
          <w:szCs w:val="17"/>
          <w:color w:val="2F2F2F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distingui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esas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diferencia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2" w:lineRule="exact"/>
        <w:ind w:left="2597" w:right="92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formula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idónea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3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8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adecuada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clasificación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generando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regla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1" w:after="0" w:line="287" w:lineRule="auto"/>
        <w:ind w:left="2620" w:right="95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individualizada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pertinent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aplicar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"prueb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público"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oficio,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propósit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versión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interesad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7"/>
          <w:i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11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4" w:lineRule="auto"/>
        <w:ind w:left="2625" w:right="92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  <w:i/>
        </w:rPr>
        <w:t>PRIME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9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TRIBUNA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i/>
        </w:rPr>
        <w:t>COLEGIADO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CIRCUITO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MATERIA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  <w:i/>
        </w:rPr>
        <w:t>ADMINISTRATIVA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9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  <w:i/>
        </w:rPr>
        <w:t>ESPECIALIZADO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9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ECONÓMICA,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RADIODIFUSIÓ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TELECOMUNICACIONES,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  <w:i/>
        </w:rPr>
        <w:t>RESIDENCIA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9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  <w:i/>
        </w:rPr>
        <w:t>DISTRITO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8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  <w:i/>
        </w:rPr>
        <w:t>FEDERA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8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8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i/>
        </w:rPr>
        <w:t>JURISDICCIÓ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i/>
        </w:rPr>
        <w:t>TODA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REPÚBLIC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89"/>
          <w:i/>
        </w:rPr>
        <w:t>A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34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7" w:lineRule="exact"/>
        <w:ind w:left="2625" w:right="95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16/2013.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Celulares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Occidente,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4"/>
          <w:i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34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6"/>
          <w:i/>
        </w:rPr>
        <w:t>A.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5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4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94"/>
          <w:i/>
        </w:rPr>
        <w:t>V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6"/>
          <w:i/>
        </w:rPr>
        <w:t>.</w:t>
      </w:r>
      <w:r>
        <w:rPr>
          <w:rFonts w:ascii="Arial" w:hAnsi="Arial" w:cs="Arial" w:eastAsia="Arial"/>
          <w:sz w:val="17"/>
          <w:szCs w:val="17"/>
          <w:color w:val="1C1C1C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otro.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13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2014.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5" w:after="0" w:line="240" w:lineRule="auto"/>
        <w:ind w:left="2629" w:right="94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Unanimidad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voto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3"/>
          <w:i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4"/>
          <w:i/>
        </w:rPr>
        <w:t>.</w:t>
      </w:r>
      <w:r>
        <w:rPr>
          <w:rFonts w:ascii="Arial" w:hAnsi="Arial" w:cs="Arial" w:eastAsia="Arial"/>
          <w:sz w:val="17"/>
          <w:szCs w:val="17"/>
          <w:color w:val="1C1C1C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Ponente: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Ósca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Germá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Cendejas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Gleason.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Secretario: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Agustí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Ballesteros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8" w:after="0" w:line="192" w:lineRule="exact"/>
        <w:ind w:left="2616" w:right="804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Sánchez.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79" w:lineRule="auto"/>
        <w:ind w:left="2602" w:right="921" w:firstLine="23"/>
        <w:jc w:val="left"/>
        <w:tabs>
          <w:tab w:pos="76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concordancia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ocupa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text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tésis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jurisprudencia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!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P.LX/2000,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Tribuna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Suprem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página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74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XI,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novena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época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192" w:lineRule="exact"/>
        <w:ind w:left="262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Seminari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Federació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Gaceta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rubr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2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2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87" w:lineRule="auto"/>
        <w:ind w:left="2629" w:right="1126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8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INFORMACIÓN.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  <w:i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8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ENCUENTRA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LIMITADO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  <w:i/>
        </w:rPr>
        <w:t>INTERESES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8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  <w:i/>
        </w:rPr>
        <w:t>NACIONALES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8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  <w:i/>
        </w:rPr>
        <w:t>SOCIEDAD,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  <w:i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8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8"/>
          <w:i/>
        </w:rPr>
        <w:t>TERCEROS.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8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dere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262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consagrado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últim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6o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Federa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4" w:after="0" w:line="287" w:lineRule="auto"/>
        <w:ind w:left="2620" w:right="911" w:firstLine="9"/>
        <w:jc w:val="left"/>
        <w:tabs>
          <w:tab w:pos="103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absoluto,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garantía,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halla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limitacione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sustentan,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fundamentalment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8"/>
          <w:i/>
        </w:rPr>
        <w:t>e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0"/>
          <w:i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840" w:right="0"/>
        </w:sectPr>
      </w:pPr>
      <w:rPr/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1" w:after="0" w:line="240" w:lineRule="auto"/>
        <w:ind w:left="2492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shape style="position:absolute;margin-left:268.799988pt;margin-top:-4.755361pt;width:138.240005pt;height:10.56pt;mso-position-horizontal-relative:page;mso-position-vertical-relative:paragraph;z-index:-3340" type="#_x0000_t75">
            <v:imagedata r:id="rId211" o:title=""/>
          </v:shape>
        </w:pict>
      </w:r>
      <w:r>
        <w:rPr/>
        <w:pict>
          <v:shape style="position:absolute;margin-left:560.640015pt;margin-top:-.915362pt;width:42.240002pt;height:41.279999pt;mso-position-horizontal-relative:page;mso-position-vertical-relative:paragraph;z-index:-3339" type="#_x0000_t75">
            <v:imagedata r:id="rId212" o:title=""/>
          </v:shape>
        </w:pict>
      </w:r>
      <w:r>
        <w:rPr>
          <w:rFonts w:ascii="Arial" w:hAnsi="Arial" w:cs="Arial" w:eastAsia="Arial"/>
          <w:sz w:val="5"/>
          <w:szCs w:val="5"/>
          <w:color w:val="8A8A8A"/>
          <w:spacing w:val="0"/>
          <w:w w:val="80"/>
        </w:rPr>
        <w:t>;,:.</w:t>
      </w:r>
      <w:r>
        <w:rPr>
          <w:rFonts w:ascii="Arial" w:hAnsi="Arial" w:cs="Arial" w:eastAsia="Arial"/>
          <w:sz w:val="5"/>
          <w:szCs w:val="5"/>
          <w:color w:val="8A8A8A"/>
          <w:spacing w:val="0"/>
          <w:w w:val="80"/>
        </w:rPr>
        <w:t>  </w:t>
      </w:r>
      <w:r>
        <w:rPr>
          <w:rFonts w:ascii="Arial" w:hAnsi="Arial" w:cs="Arial" w:eastAsia="Arial"/>
          <w:sz w:val="5"/>
          <w:szCs w:val="5"/>
          <w:color w:val="8A8A8A"/>
          <w:spacing w:val="2"/>
          <w:w w:val="80"/>
        </w:rPr>
        <w:t> </w:t>
      </w:r>
      <w:r>
        <w:rPr>
          <w:rFonts w:ascii="Arial" w:hAnsi="Arial" w:cs="Arial" w:eastAsia="Arial"/>
          <w:sz w:val="5"/>
          <w:szCs w:val="5"/>
          <w:color w:val="7C7C7C"/>
          <w:spacing w:val="0"/>
          <w:w w:val="100"/>
        </w:rPr>
        <w:t>,.._.</w:t>
      </w:r>
      <w:r>
        <w:rPr>
          <w:rFonts w:ascii="Arial" w:hAnsi="Arial" w:cs="Arial" w:eastAsia="Arial"/>
          <w:sz w:val="5"/>
          <w:szCs w:val="5"/>
          <w:color w:val="7C7C7C"/>
          <w:spacing w:val="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7C7C7C"/>
          <w:spacing w:val="7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3B3B3B"/>
          <w:spacing w:val="0"/>
          <w:w w:val="100"/>
          <w:i/>
        </w:rPr>
        <w:t>.:.-.</w:t>
      </w:r>
      <w:r>
        <w:rPr>
          <w:rFonts w:ascii="Arial" w:hAnsi="Arial" w:cs="Arial" w:eastAsia="Arial"/>
          <w:sz w:val="5"/>
          <w:szCs w:val="5"/>
          <w:color w:val="3B3B3B"/>
          <w:spacing w:val="0"/>
          <w:w w:val="100"/>
          <w:i/>
        </w:rPr>
        <w:t> </w:t>
      </w:r>
      <w:r>
        <w:rPr>
          <w:rFonts w:ascii="Arial" w:hAnsi="Arial" w:cs="Arial" w:eastAsia="Arial"/>
          <w:sz w:val="5"/>
          <w:szCs w:val="5"/>
          <w:color w:val="3B3B3B"/>
          <w:spacing w:val="6"/>
          <w:w w:val="100"/>
          <w:i/>
        </w:rPr>
        <w:t> 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127"/>
        </w:rPr>
        <w:t>.;.,.,·,</w:t>
      </w:r>
      <w:r>
        <w:rPr>
          <w:rFonts w:ascii="Arial" w:hAnsi="Arial" w:cs="Arial" w:eastAsia="Arial"/>
          <w:sz w:val="5"/>
          <w:szCs w:val="5"/>
          <w:color w:val="676767"/>
          <w:spacing w:val="-1"/>
          <w:w w:val="127"/>
        </w:rPr>
        <w:t>,</w:t>
      </w:r>
      <w:r>
        <w:rPr>
          <w:rFonts w:ascii="Arial" w:hAnsi="Arial" w:cs="Arial" w:eastAsia="Arial"/>
          <w:sz w:val="5"/>
          <w:szCs w:val="5"/>
          <w:color w:val="8A8A8A"/>
          <w:spacing w:val="0"/>
          <w:w w:val="127"/>
        </w:rPr>
        <w:t>.''</w:t>
      </w:r>
      <w:r>
        <w:rPr>
          <w:rFonts w:ascii="Arial" w:hAnsi="Arial" w:cs="Arial" w:eastAsia="Arial"/>
          <w:sz w:val="5"/>
          <w:szCs w:val="5"/>
          <w:color w:val="8A8A8A"/>
          <w:spacing w:val="0"/>
          <w:w w:val="127"/>
        </w:rPr>
        <w:t> </w:t>
      </w:r>
      <w:r>
        <w:rPr>
          <w:rFonts w:ascii="Arial" w:hAnsi="Arial" w:cs="Arial" w:eastAsia="Arial"/>
          <w:sz w:val="5"/>
          <w:szCs w:val="5"/>
          <w:color w:val="8A8A8A"/>
          <w:spacing w:val="8"/>
          <w:w w:val="127"/>
        </w:rPr>
        <w:t> 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100"/>
        </w:rPr>
        <w:t>•</w:t>
      </w:r>
      <w:r>
        <w:rPr>
          <w:rFonts w:ascii="Arial" w:hAnsi="Arial" w:cs="Arial" w:eastAsia="Arial"/>
          <w:sz w:val="5"/>
          <w:szCs w:val="5"/>
          <w:color w:val="676767"/>
          <w:spacing w:val="-3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3B3B3B"/>
          <w:spacing w:val="-6"/>
          <w:w w:val="153"/>
        </w:rPr>
        <w:t>•</w:t>
      </w:r>
      <w:r>
        <w:rPr>
          <w:rFonts w:ascii="Arial" w:hAnsi="Arial" w:cs="Arial" w:eastAsia="Arial"/>
          <w:sz w:val="5"/>
          <w:szCs w:val="5"/>
          <w:color w:val="9A9A9A"/>
          <w:spacing w:val="-5"/>
          <w:w w:val="95"/>
        </w:rPr>
        <w:t>·</w:t>
      </w:r>
      <w:r>
        <w:rPr>
          <w:rFonts w:ascii="Arial" w:hAnsi="Arial" w:cs="Arial" w:eastAsia="Arial"/>
          <w:sz w:val="5"/>
          <w:szCs w:val="5"/>
          <w:color w:val="4F4F4F"/>
          <w:spacing w:val="3"/>
          <w:w w:val="177"/>
        </w:rPr>
        <w:t>,</w:t>
      </w:r>
      <w:r>
        <w:rPr>
          <w:rFonts w:ascii="Arial" w:hAnsi="Arial" w:cs="Arial" w:eastAsia="Arial"/>
          <w:sz w:val="5"/>
          <w:szCs w:val="5"/>
          <w:color w:val="242424"/>
          <w:spacing w:val="0"/>
          <w:w w:val="94"/>
        </w:rPr>
        <w:t>.</w:t>
      </w:r>
      <w:r>
        <w:rPr>
          <w:rFonts w:ascii="Arial" w:hAnsi="Arial" w:cs="Arial" w:eastAsia="Arial"/>
          <w:sz w:val="5"/>
          <w:szCs w:val="5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242424"/>
          <w:spacing w:val="3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4F4F4F"/>
          <w:spacing w:val="0"/>
          <w:w w:val="186"/>
        </w:rPr>
        <w:t>·</w:t>
      </w:r>
      <w:r>
        <w:rPr>
          <w:rFonts w:ascii="Arial" w:hAnsi="Arial" w:cs="Arial" w:eastAsia="Arial"/>
          <w:sz w:val="5"/>
          <w:szCs w:val="5"/>
          <w:color w:val="4F4F4F"/>
          <w:spacing w:val="-4"/>
          <w:w w:val="185"/>
        </w:rPr>
        <w:t>,</w:t>
      </w:r>
      <w:r>
        <w:rPr>
          <w:rFonts w:ascii="Arial" w:hAnsi="Arial" w:cs="Arial" w:eastAsia="Arial"/>
          <w:sz w:val="5"/>
          <w:szCs w:val="5"/>
          <w:color w:val="7C7C7C"/>
          <w:spacing w:val="0"/>
          <w:w w:val="97"/>
        </w:rPr>
        <w:t>,</w:t>
      </w:r>
      <w:r>
        <w:rPr>
          <w:rFonts w:ascii="Arial" w:hAnsi="Arial" w:cs="Arial" w:eastAsia="Arial"/>
          <w:sz w:val="5"/>
          <w:szCs w:val="5"/>
          <w:color w:val="7C7C7C"/>
          <w:spacing w:val="3"/>
          <w:w w:val="97"/>
        </w:rPr>
        <w:t>.</w:t>
      </w:r>
      <w:r>
        <w:rPr>
          <w:rFonts w:ascii="Arial" w:hAnsi="Arial" w:cs="Arial" w:eastAsia="Arial"/>
          <w:sz w:val="5"/>
          <w:szCs w:val="5"/>
          <w:color w:val="4F4F4F"/>
          <w:spacing w:val="0"/>
          <w:w w:val="76"/>
          <w:i/>
        </w:rPr>
        <w:t>:,;</w:t>
      </w:r>
      <w:r>
        <w:rPr>
          <w:rFonts w:ascii="Arial" w:hAnsi="Arial" w:cs="Arial" w:eastAsia="Arial"/>
          <w:sz w:val="5"/>
          <w:szCs w:val="5"/>
          <w:color w:val="4F4F4F"/>
          <w:spacing w:val="-3"/>
          <w:w w:val="77"/>
          <w:i/>
        </w:rPr>
        <w:t>-</w:t>
      </w:r>
      <w:r>
        <w:rPr>
          <w:rFonts w:ascii="Arial" w:hAnsi="Arial" w:cs="Arial" w:eastAsia="Arial"/>
          <w:sz w:val="5"/>
          <w:szCs w:val="5"/>
          <w:color w:val="8A8A8A"/>
          <w:spacing w:val="3"/>
          <w:w w:val="77"/>
          <w:i/>
        </w:rPr>
        <w:t>.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135"/>
          <w:i/>
        </w:rPr>
        <w:t>:</w:t>
      </w:r>
      <w:r>
        <w:rPr>
          <w:rFonts w:ascii="Arial" w:hAnsi="Arial" w:cs="Arial" w:eastAsia="Arial"/>
          <w:sz w:val="5"/>
          <w:szCs w:val="5"/>
          <w:color w:val="676767"/>
          <w:spacing w:val="2"/>
          <w:w w:val="100"/>
          <w:i/>
        </w:rPr>
        <w:t> </w:t>
      </w:r>
      <w:r>
        <w:rPr>
          <w:rFonts w:ascii="Arial" w:hAnsi="Arial" w:cs="Arial" w:eastAsia="Arial"/>
          <w:sz w:val="5"/>
          <w:szCs w:val="5"/>
          <w:color w:val="8A8A8A"/>
          <w:spacing w:val="-6"/>
          <w:w w:val="161"/>
        </w:rPr>
        <w:t>·</w:t>
      </w:r>
      <w:r>
        <w:rPr>
          <w:rFonts w:ascii="Arial" w:hAnsi="Arial" w:cs="Arial" w:eastAsia="Arial"/>
          <w:sz w:val="5"/>
          <w:szCs w:val="5"/>
          <w:color w:val="030303"/>
          <w:spacing w:val="-15"/>
          <w:w w:val="148"/>
        </w:rPr>
        <w:t>t</w:t>
      </w:r>
      <w:r>
        <w:rPr>
          <w:rFonts w:ascii="Arial" w:hAnsi="Arial" w:cs="Arial" w:eastAsia="Arial"/>
          <w:sz w:val="5"/>
          <w:szCs w:val="5"/>
          <w:color w:val="8A8A8A"/>
          <w:spacing w:val="-5"/>
          <w:w w:val="160"/>
        </w:rPr>
        <w:t>!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86"/>
        </w:rPr>
        <w:t>o;</w:t>
      </w:r>
      <w:r>
        <w:rPr>
          <w:rFonts w:ascii="Arial" w:hAnsi="Arial" w:cs="Arial" w:eastAsia="Arial"/>
          <w:sz w:val="5"/>
          <w:szCs w:val="5"/>
          <w:color w:val="676767"/>
          <w:spacing w:val="-4"/>
          <w:w w:val="87"/>
        </w:rPr>
        <w:t>3</w:t>
      </w:r>
      <w:r>
        <w:rPr>
          <w:rFonts w:ascii="Arial" w:hAnsi="Arial" w:cs="Arial" w:eastAsia="Arial"/>
          <w:sz w:val="5"/>
          <w:szCs w:val="5"/>
          <w:color w:val="242424"/>
          <w:spacing w:val="0"/>
          <w:w w:val="47"/>
        </w:rPr>
        <w:t>.'</w:t>
      </w:r>
      <w:r>
        <w:rPr>
          <w:rFonts w:ascii="Arial" w:hAnsi="Arial" w:cs="Arial" w:eastAsia="Arial"/>
          <w:sz w:val="5"/>
          <w:szCs w:val="5"/>
          <w:color w:val="242424"/>
          <w:spacing w:val="0"/>
          <w:w w:val="48"/>
        </w:rPr>
        <w:t>·</w:t>
      </w:r>
      <w:r>
        <w:rPr>
          <w:rFonts w:ascii="Arial" w:hAnsi="Arial" w:cs="Arial" w:eastAsia="Arial"/>
          <w:sz w:val="5"/>
          <w:szCs w:val="5"/>
          <w:color w:val="242424"/>
          <w:spacing w:val="-2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030303"/>
          <w:spacing w:val="-4"/>
          <w:w w:val="35"/>
        </w:rPr>
        <w:t>-</w:t>
      </w:r>
      <w:r>
        <w:rPr>
          <w:rFonts w:ascii="Arial" w:hAnsi="Arial" w:cs="Arial" w:eastAsia="Arial"/>
          <w:sz w:val="5"/>
          <w:szCs w:val="5"/>
          <w:color w:val="030303"/>
          <w:spacing w:val="0"/>
          <w:w w:val="49"/>
        </w:rPr>
        <w:t>.</w:t>
      </w:r>
      <w:r>
        <w:rPr>
          <w:rFonts w:ascii="Arial" w:hAnsi="Arial" w:cs="Arial" w:eastAsia="Arial"/>
          <w:sz w:val="5"/>
          <w:szCs w:val="5"/>
          <w:color w:val="030303"/>
          <w:spacing w:val="2"/>
          <w:w w:val="49"/>
        </w:rPr>
        <w:t>.</w:t>
      </w:r>
      <w:r>
        <w:rPr>
          <w:rFonts w:ascii="Arial" w:hAnsi="Arial" w:cs="Arial" w:eastAsia="Arial"/>
          <w:sz w:val="5"/>
          <w:szCs w:val="5"/>
          <w:color w:val="3B3B3B"/>
          <w:spacing w:val="-9"/>
          <w:w w:val="95"/>
        </w:rPr>
        <w:t>·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194"/>
        </w:rPr>
        <w:t>,</w:t>
      </w:r>
      <w:r>
        <w:rPr>
          <w:rFonts w:ascii="Arial" w:hAnsi="Arial" w:cs="Arial" w:eastAsia="Arial"/>
          <w:sz w:val="5"/>
          <w:szCs w:val="5"/>
          <w:color w:val="676767"/>
          <w:spacing w:val="-10"/>
          <w:w w:val="193"/>
        </w:rPr>
        <w:t>'</w:t>
      </w:r>
      <w:r>
        <w:rPr>
          <w:rFonts w:ascii="Arial" w:hAnsi="Arial" w:cs="Arial" w:eastAsia="Arial"/>
          <w:sz w:val="5"/>
          <w:szCs w:val="5"/>
          <w:color w:val="7C7C7C"/>
          <w:spacing w:val="0"/>
          <w:w w:val="82"/>
        </w:rPr>
        <w:t>...,_,.'</w:t>
      </w:r>
      <w:r>
        <w:rPr>
          <w:rFonts w:ascii="Arial" w:hAnsi="Arial" w:cs="Arial" w:eastAsia="Arial"/>
          <w:sz w:val="5"/>
          <w:szCs w:val="5"/>
          <w:color w:val="7C7C7C"/>
          <w:spacing w:val="3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7C7C7C"/>
          <w:spacing w:val="0"/>
          <w:w w:val="107"/>
          <w:i/>
        </w:rPr>
        <w:t>;</w:t>
      </w:r>
      <w:r>
        <w:rPr>
          <w:rFonts w:ascii="Arial" w:hAnsi="Arial" w:cs="Arial" w:eastAsia="Arial"/>
          <w:sz w:val="5"/>
          <w:szCs w:val="5"/>
          <w:color w:val="7C7C7C"/>
          <w:spacing w:val="-6"/>
          <w:w w:val="108"/>
          <w:i/>
        </w:rPr>
        <w:t>·</w:t>
      </w:r>
      <w:r>
        <w:rPr>
          <w:rFonts w:ascii="Arial" w:hAnsi="Arial" w:cs="Arial" w:eastAsia="Arial"/>
          <w:sz w:val="5"/>
          <w:szCs w:val="5"/>
          <w:color w:val="242424"/>
          <w:spacing w:val="2"/>
          <w:w w:val="135"/>
          <w:i/>
        </w:rPr>
        <w:t>:</w:t>
      </w:r>
      <w:r>
        <w:rPr>
          <w:rFonts w:ascii="Arial" w:hAnsi="Arial" w:cs="Arial" w:eastAsia="Arial"/>
          <w:sz w:val="5"/>
          <w:szCs w:val="5"/>
          <w:color w:val="242424"/>
          <w:spacing w:val="-4"/>
          <w:w w:val="63"/>
        </w:rPr>
        <w:t>c</w:t>
      </w:r>
      <w:r>
        <w:rPr>
          <w:rFonts w:ascii="Arial" w:hAnsi="Arial" w:cs="Arial" w:eastAsia="Arial"/>
          <w:sz w:val="5"/>
          <w:szCs w:val="5"/>
          <w:color w:val="4F4F4F"/>
          <w:spacing w:val="0"/>
          <w:w w:val="110"/>
        </w:rPr>
        <w:t>;:f</w:t>
      </w:r>
      <w:r>
        <w:rPr>
          <w:rFonts w:ascii="Arial" w:hAnsi="Arial" w:cs="Arial" w:eastAsia="Arial"/>
          <w:sz w:val="5"/>
          <w:szCs w:val="5"/>
          <w:color w:val="4F4F4F"/>
          <w:spacing w:val="2"/>
          <w:w w:val="110"/>
        </w:rPr>
        <w:t>&lt;</w:t>
      </w:r>
      <w:r>
        <w:rPr>
          <w:rFonts w:ascii="Arial" w:hAnsi="Arial" w:cs="Arial" w:eastAsia="Arial"/>
          <w:sz w:val="5"/>
          <w:szCs w:val="5"/>
          <w:color w:val="242424"/>
          <w:spacing w:val="0"/>
          <w:w w:val="123"/>
        </w:rPr>
        <w:t>f.</w:t>
      </w:r>
      <w:r>
        <w:rPr>
          <w:rFonts w:ascii="Arial" w:hAnsi="Arial" w:cs="Arial" w:eastAsia="Arial"/>
          <w:sz w:val="5"/>
          <w:szCs w:val="5"/>
          <w:color w:val="242424"/>
          <w:spacing w:val="-9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153"/>
        </w:rPr>
        <w:t>·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153"/>
        </w:rPr>
        <w:t> 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153"/>
        </w:rPr>
        <w:t> </w:t>
      </w:r>
      <w:r>
        <w:rPr>
          <w:rFonts w:ascii="Arial" w:hAnsi="Arial" w:cs="Arial" w:eastAsia="Arial"/>
          <w:sz w:val="5"/>
          <w:szCs w:val="5"/>
          <w:color w:val="676767"/>
          <w:spacing w:val="-4"/>
          <w:w w:val="153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14"/>
          <w:w w:val="80"/>
        </w:rPr>
        <w:t>:</w:t>
      </w:r>
      <w:r>
        <w:rPr>
          <w:rFonts w:ascii="Arial" w:hAnsi="Arial" w:cs="Arial" w:eastAsia="Arial"/>
          <w:sz w:val="5"/>
          <w:szCs w:val="5"/>
          <w:color w:val="676767"/>
          <w:spacing w:val="-5"/>
          <w:w w:val="15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81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7"/>
          <w:w w:val="81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spacing w:val="0"/>
          <w:w w:val="66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3B3B3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C7C7C"/>
          <w:spacing w:val="-10"/>
          <w:w w:val="132"/>
          <w:i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7C7C7C"/>
          <w:spacing w:val="-2"/>
          <w:w w:val="68"/>
          <w:i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68"/>
          <w:i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-7"/>
          <w:w w:val="132"/>
          <w:i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242424"/>
          <w:spacing w:val="0"/>
          <w:w w:val="51"/>
          <w:i/>
        </w:rPr>
        <w:t>::'</w:t>
      </w:r>
      <w:r>
        <w:rPr>
          <w:rFonts w:ascii="Times New Roman" w:hAnsi="Times New Roman" w:cs="Times New Roman" w:eastAsia="Times New Roman"/>
          <w:sz w:val="7"/>
          <w:szCs w:val="7"/>
          <w:color w:val="242424"/>
          <w:spacing w:val="-4"/>
          <w:w w:val="52"/>
          <w:i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52"/>
          <w:i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42424"/>
          <w:spacing w:val="0"/>
          <w:w w:val="67"/>
          <w:i/>
        </w:rPr>
        <w:t>..-.:</w:t>
      </w:r>
      <w:r>
        <w:rPr>
          <w:rFonts w:ascii="Times New Roman" w:hAnsi="Times New Roman" w:cs="Times New Roman" w:eastAsia="Times New Roman"/>
          <w:sz w:val="7"/>
          <w:szCs w:val="7"/>
          <w:color w:val="242424"/>
          <w:spacing w:val="0"/>
          <w:w w:val="67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42424"/>
          <w:spacing w:val="0"/>
          <w:w w:val="136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242424"/>
          <w:spacing w:val="-13"/>
          <w:w w:val="13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55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11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3B3B3B"/>
          <w:spacing w:val="-17"/>
          <w:w w:val="142"/>
          <w:i/>
        </w:rPr>
        <w:t>·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142"/>
          <w:i/>
        </w:rPr>
        <w:t>:!!,</w:t>
      </w:r>
      <w:r>
        <w:rPr>
          <w:rFonts w:ascii="Arial" w:hAnsi="Arial" w:cs="Arial" w:eastAsia="Arial"/>
          <w:sz w:val="5"/>
          <w:szCs w:val="5"/>
          <w:color w:val="676767"/>
          <w:spacing w:val="-7"/>
          <w:w w:val="142"/>
          <w:i/>
        </w:rPr>
        <w:t> </w:t>
      </w:r>
      <w:r>
        <w:rPr>
          <w:rFonts w:ascii="Arial" w:hAnsi="Arial" w:cs="Arial" w:eastAsia="Arial"/>
          <w:sz w:val="5"/>
          <w:szCs w:val="5"/>
          <w:color w:val="676767"/>
          <w:spacing w:val="0"/>
          <w:w w:val="67"/>
        </w:rPr>
        <w:t>r</w:t>
      </w:r>
      <w:r>
        <w:rPr>
          <w:rFonts w:ascii="Arial" w:hAnsi="Arial" w:cs="Arial" w:eastAsia="Arial"/>
          <w:sz w:val="5"/>
          <w:szCs w:val="5"/>
          <w:color w:val="676767"/>
          <w:spacing w:val="-6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7C7C7C"/>
          <w:spacing w:val="0"/>
          <w:w w:val="111"/>
        </w:rPr>
        <w:t>•·</w:t>
      </w:r>
      <w:r>
        <w:rPr>
          <w:rFonts w:ascii="Arial" w:hAnsi="Arial" w:cs="Arial" w:eastAsia="Arial"/>
          <w:sz w:val="5"/>
          <w:szCs w:val="5"/>
          <w:color w:val="7C7C7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42424"/>
          <w:spacing w:val="-3"/>
          <w:w w:val="12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-12"/>
          <w:w w:val="138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242424"/>
          <w:spacing w:val="-3"/>
          <w:w w:val="55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5"/>
          <w:w w:val="184"/>
        </w:rPr>
        <w:t>¡</w:t>
      </w:r>
      <w:r>
        <w:rPr>
          <w:rFonts w:ascii="Times New Roman" w:hAnsi="Times New Roman" w:cs="Times New Roman" w:eastAsia="Times New Roman"/>
          <w:sz w:val="7"/>
          <w:szCs w:val="7"/>
          <w:color w:val="2424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19" w:after="0" w:line="79" w:lineRule="exact"/>
        <w:ind w:left="2491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4F4F4F"/>
          <w:spacing w:val="-40"/>
          <w:w w:val="207"/>
          <w:i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7C7C7C"/>
          <w:spacing w:val="0"/>
          <w:w w:val="104"/>
          <w:i/>
        </w:rPr>
        <w:t>!.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50" w:after="0" w:line="238" w:lineRule="auto"/>
        <w:ind w:left="2945" w:right="140" w:firstLine="78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1.84pt;margin-top:.153604pt;width:50.880001pt;height:49.919998pt;mso-position-horizontal-relative:page;mso-position-vertical-relative:paragraph;z-index:-3343" type="#_x0000_t75">
            <v:imagedata r:id="rId213" o:title=""/>
          </v:shape>
        </w:pict>
      </w:r>
      <w:r>
        <w:rPr/>
        <w:pict>
          <v:shape style="position:absolute;margin-left:152.639999pt;margin-top:13.593622pt;width:5.76pt;height:309.119995pt;mso-position-horizontal-relative:page;mso-position-vertical-relative:paragraph;z-index:-3338" type="#_x0000_t75">
            <v:imagedata r:id="rId21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8.83429pt;margin-top:24.622807pt;width:4.990005pt;height:18.5pt;mso-position-horizontal-relative:page;mso-position-vertical-relative:paragraph;z-index:-3336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5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242424"/>
                      <w:spacing w:val="0"/>
                      <w:w w:val="81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8"/>
          <w:w w:val="179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0"/>
          <w:w w:val="243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0"/>
          <w:w w:val="24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interese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socieda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9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derecho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9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goberoodos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9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limitacione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incluso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9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han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1"/>
          <w:i/>
        </w:rPr>
        <w:t>dad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1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9A9A9A"/>
          <w:spacing w:val="0"/>
          <w:w w:val="76"/>
          <w:i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9A9A9A"/>
          <w:spacing w:val="0"/>
          <w:w w:val="7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orige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figur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  <w:i/>
        </w:rPr>
        <w:t>jurídic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89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secret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informació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9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conoce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doctrin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"reserv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8A8A8A"/>
          <w:spacing w:val="-19"/>
          <w:w w:val="75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76767"/>
          <w:spacing w:val="0"/>
          <w:w w:val="7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676767"/>
          <w:spacing w:val="-3"/>
          <w:w w:val="72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52"/>
        </w:rPr>
        <w:t>'-·,</w:t>
      </w:r>
      <w:r>
        <w:rPr>
          <w:rFonts w:ascii="Times New Roman" w:hAnsi="Times New Roman" w:cs="Times New Roman" w:eastAsia="Times New Roman"/>
          <w:sz w:val="20"/>
          <w:szCs w:val="20"/>
          <w:color w:val="3B3B3B"/>
          <w:spacing w:val="0"/>
          <w:w w:val="5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información"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"secret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burocrático"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1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9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condiciones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9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encontrarse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obligad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Estado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9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1"/>
          <w:i/>
        </w:rPr>
        <w:t>como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9" w:lineRule="exact"/>
        <w:ind w:right="12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90"/>
          <w:position w:val="-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Sz w:w="12240" w:h="15840"/>
          <w:pgMar w:top="180" w:bottom="280" w:left="520" w:right="26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799999pt;height:31.68pt;mso-position-horizontal-relative:char;mso-position-vertical-relative:line" type="#_x0000_t75">
            <v:imagedata r:id="rId2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3" w:after="0" w:line="240" w:lineRule="auto"/>
        <w:ind w:left="739" w:right="135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42424"/>
        </w:rPr>
        <w:t>Fisca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2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95"/>
        </w:rPr>
        <w:t>ia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4" w:lineRule="exact"/>
        <w:ind w:left="352" w:right="921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45.119999pt;margin-top:13.210171pt;width:68.160004pt;height:3.84pt;mso-position-horizontal-relative:page;mso-position-vertical-relative:paragraph;z-index:-3342" type="#_x0000_t75">
            <v:imagedata r:id="rId216" o:title=""/>
          </v:shape>
        </w:pict>
      </w:r>
      <w:r>
        <w:rPr>
          <w:rFonts w:ascii="Arial" w:hAnsi="Arial" w:cs="Arial" w:eastAsia="Arial"/>
          <w:sz w:val="14"/>
          <w:szCs w:val="14"/>
          <w:color w:val="242424"/>
          <w:spacing w:val="0"/>
          <w:w w:val="86"/>
        </w:rPr>
        <w:t>C;Etner.'l!</w:t>
      </w:r>
      <w:r>
        <w:rPr>
          <w:rFonts w:ascii="Arial" w:hAnsi="Arial" w:cs="Arial" w:eastAsia="Arial"/>
          <w:sz w:val="14"/>
          <w:szCs w:val="14"/>
          <w:color w:val="242424"/>
          <w:spacing w:val="-4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1"/>
          <w:w w:val="100"/>
        </w:rPr>
        <w:t>d</w:t>
      </w:r>
      <w:r>
        <w:rPr>
          <w:rFonts w:ascii="Arial" w:hAnsi="Arial" w:cs="Arial" w:eastAsia="Arial"/>
          <w:sz w:val="14"/>
          <w:szCs w:val="14"/>
          <w:color w:val="242424"/>
          <w:spacing w:val="0"/>
          <w:w w:val="100"/>
        </w:rPr>
        <w:t>el</w:t>
      </w:r>
      <w:r>
        <w:rPr>
          <w:rFonts w:ascii="Arial" w:hAnsi="Arial" w:cs="Arial" w:eastAsia="Arial"/>
          <w:sz w:val="14"/>
          <w:szCs w:val="14"/>
          <w:color w:val="242424"/>
          <w:spacing w:val="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42424"/>
          <w:spacing w:val="0"/>
          <w:w w:val="99"/>
        </w:rPr>
        <w:t>E</w:t>
      </w:r>
      <w:r>
        <w:rPr>
          <w:rFonts w:ascii="Arial" w:hAnsi="Arial" w:cs="Arial" w:eastAsia="Arial"/>
          <w:sz w:val="14"/>
          <w:szCs w:val="14"/>
          <w:color w:val="242424"/>
          <w:spacing w:val="6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6"/>
        </w:rPr>
        <w:t>t</w:t>
      </w:r>
      <w:r>
        <w:rPr>
          <w:rFonts w:ascii="Arial" w:hAnsi="Arial" w:cs="Arial" w:eastAsia="Arial"/>
          <w:sz w:val="14"/>
          <w:szCs w:val="14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42424"/>
          <w:spacing w:val="0"/>
          <w:w w:val="112"/>
        </w:rPr>
        <w:t>ado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4" w:lineRule="exact"/>
        <w:ind w:right="48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sujet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pasiv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citad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garantía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vela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dicho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intereses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apeg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1"/>
          <w:i/>
        </w:rPr>
        <w:t>normas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" w:after="0" w:line="247" w:lineRule="auto"/>
        <w:ind w:right="465" w:firstLine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constitucionale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legales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9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mencionad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derech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garantizad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1"/>
          <w:i/>
        </w:rPr>
        <w:t>indiscriminadamente,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sin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respet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2"/>
          <w:i/>
        </w:rPr>
        <w:t>ejercici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encuentr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excepcione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regula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ve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garantizan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atenció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materi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refiera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9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as¿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cuant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segurida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9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nacional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9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tiene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normas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4"/>
          <w:i/>
        </w:rPr>
        <w:t>que,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0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9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un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1"/>
          <w:i/>
        </w:rPr>
        <w:t>lado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2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restringe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9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acces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7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9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informació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8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98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materia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razón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conocimiento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2"/>
          <w:i/>
        </w:rPr>
        <w:t>públic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2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9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puede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genera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daños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interese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nacionale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9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otro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1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sanciona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inobservanci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3"/>
          <w:i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reserva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hace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interé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social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9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cuent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co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normas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tiende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protege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averiguació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delitos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salu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mora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públicas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9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mientra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por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respect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</w:rPr>
        <w:t>protecció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5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95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person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9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existe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normas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protege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derech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6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7"/>
          <w:w w:val="96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vid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privacída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5"/>
          <w:w w:val="94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los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gobernados.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32" w:lineRule="auto"/>
        <w:ind w:left="14" w:right="49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mérit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lógico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efectuado,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revelarse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originarí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sustancialment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daños: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6" w:lineRule="auto"/>
        <w:ind w:left="19" w:right="45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DAÑ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8"/>
          <w:b/>
          <w:bCs/>
        </w:rPr>
        <w:t>PROBABLE.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8"/>
          <w:b/>
          <w:bCs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8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88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configur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28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8"/>
        </w:rPr>
        <w:t>...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2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ofrec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-12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9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revelando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valioso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nulificaría,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disminuirí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inteligencia;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ventiland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esquemas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técnicos,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valiosa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persecución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institucionale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preservación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delitos;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73" w:lineRule="exact"/>
        <w:ind w:left="19" w:right="5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naturalez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pretend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considerarse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como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436" w:lineRule="auto"/>
        <w:ind w:left="14" w:right="434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sensible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éxit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primordial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manteners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secrecía,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otorgarla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aportando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elementos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delincuencia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organizada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convencional,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pudieran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modificar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métodos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dinámica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delincuencial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hace,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restándol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efectivida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tranquilida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jaliscienses.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8" w:lineRule="auto"/>
        <w:ind w:left="19" w:right="411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4pt;margin-top:109.902885pt;width:458.880005pt;height:122.879997pt;mso-position-horizontal-relative:page;mso-position-vertical-relative:paragraph;z-index:-3341" coordorigin="2880,2198" coordsize="9178,2458">
            <v:shape style="position:absolute;left:2880;top:2198;width:9178;height:2458" type="#_x0000_t75">
              <v:imagedata r:id="rId217" o:title=""/>
            </v:shape>
            <v:group style="position:absolute;left:10647;top:4425;width:1281;height:2" coordorigin="10647,4425" coordsize="1281,2">
              <v:shape style="position:absolute;left:10647;top:4425;width:1281;height:2" coordorigin="10647,4425" coordsize="1281,0" path="m10647,4425l11928,4425e" filled="f" stroked="t" strokeweight="5.90961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DAÑ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7"/>
          <w:b/>
          <w:bCs/>
        </w:rPr>
        <w:t>PRESENTE.-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87"/>
          <w:b/>
          <w:bCs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8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48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...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ofrec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8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dominio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traerí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veraz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identificació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tecnológica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inteligencia;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operación,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limitante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entorpece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anular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mismas,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mermando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patrimoni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domin·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5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afectarí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dinámicas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prevención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delictivos.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20" w:right="260"/>
          <w:cols w:num="2" w:equalWidth="0">
            <w:col w:w="2648" w:space="302"/>
            <w:col w:w="8510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8.155272pt;margin-top:699.718933pt;width:.1pt;height:61.6pt;mso-position-horizontal-relative:page;mso-position-vertical-relative:page;z-index:-3337" coordorigin="163,13994" coordsize="2,1232">
            <v:shape style="position:absolute;left:163;top:13994;width:2;height:1232" coordorigin="163,13994" coordsize="0,1232" path="m163,15226l163,13994e" filled="f" stroked="t" strokeweight=".945539pt" strokecolor="#0C0C0C">
              <v:path arrowok="t"/>
            </v:shape>
          </v:group>
          <w10:wrap type="none"/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4.639996pt;height:39.36pt;mso-position-horizontal-relative:char;mso-position-vertical-relative:line" type="#_x0000_t75">
            <v:imagedata r:id="rId2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20" w:right="260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35" w:lineRule="exact"/>
        <w:ind w:left="2510" w:right="-20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/>
        <w:pict>
          <v:shape style="position:absolute;margin-left:552.960022pt;margin-top:-1.836232pt;width:50.880001pt;height:43.200001pt;mso-position-horizontal-relative:page;mso-position-vertical-relative:paragraph;z-index:-3334" type="#_x0000_t75">
            <v:imagedata r:id="rId219" o:title=""/>
          </v:shape>
        </w:pict>
      </w:r>
      <w:r>
        <w:rPr/>
        <w:pict>
          <v:group style="position:absolute;margin-left:291.429749pt;margin-top:6.189562pt;width:.93pt;height:.1pt;mso-position-horizontal-relative:page;mso-position-vertical-relative:paragraph;z-index:-3330" coordorigin="5829,124" coordsize="19,2">
            <v:shape style="position:absolute;left:5829;top:124;width:19;height:2" coordorigin="5829,124" coordsize="19,0" path="m5829,124l5847,124e" filled="f" stroked="t" strokeweight=".12pt" strokecolor="#25252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-10"/>
          <w:w w:val="199"/>
          <w:i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68"/>
          <w:i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5"/>
          <w:w w:val="68"/>
          <w:i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5"/>
          <w:i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0"/>
          <w:w w:val="52"/>
          <w:i/>
        </w:rPr>
        <w:t>,..,_-·;..·</w:t>
      </w:r>
      <w:r>
        <w:rPr>
          <w:rFonts w:ascii="Times New Roman" w:hAnsi="Times New Roman" w:cs="Times New Roman" w:eastAsia="Times New Roman"/>
          <w:sz w:val="12"/>
          <w:szCs w:val="12"/>
          <w:color w:val="545454"/>
          <w:spacing w:val="-2"/>
          <w:w w:val="52"/>
          <w:i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6"/>
          <w:w w:val="116"/>
          <w:i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0"/>
          <w:w w:val="46"/>
          <w:i/>
        </w:rPr>
        <w:t>.·</w:t>
      </w:r>
      <w:r>
        <w:rPr>
          <w:rFonts w:ascii="Times New Roman" w:hAnsi="Times New Roman" w:cs="Times New Roman" w:eastAsia="Times New Roman"/>
          <w:sz w:val="12"/>
          <w:szCs w:val="12"/>
          <w:color w:val="A1A1A1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3"/>
          <w:w w:val="3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36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76767"/>
          <w:spacing w:val="-1"/>
          <w:w w:val="7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C1C1C1"/>
          <w:spacing w:val="0"/>
          <w:w w:val="64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8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-14"/>
          <w:w w:val="153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0"/>
          <w:w w:val="141"/>
        </w:rPr>
        <w:t>.1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2"/>
          <w:w w:val="140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8A8A8A"/>
          <w:spacing w:val="0"/>
          <w:w w:val="163"/>
          <w:i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A8A8A"/>
          <w:spacing w:val="-1"/>
          <w:w w:val="163"/>
          <w:i/>
        </w:rPr>
        <w:t>}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133"/>
          <w:i/>
        </w:rPr>
        <w:t>;a"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4"/>
          <w:w w:val="134"/>
          <w:i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-3"/>
          <w:w w:val="63"/>
          <w:i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1"/>
          <w:w w:val="166"/>
          <w:i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8A8A8A"/>
          <w:spacing w:val="0"/>
          <w:w w:val="84"/>
          <w:i/>
        </w:rPr>
        <w:t>':;e</w:t>
      </w:r>
      <w:r>
        <w:rPr>
          <w:rFonts w:ascii="Times New Roman" w:hAnsi="Times New Roman" w:cs="Times New Roman" w:eastAsia="Times New Roman"/>
          <w:sz w:val="9"/>
          <w:szCs w:val="9"/>
          <w:color w:val="8A8A8A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00"/>
          <w:i/>
        </w:rPr>
        <w:t>.'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0"/>
          <w:w w:val="100"/>
        </w:rPr>
        <w:t>v;·"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3F3F3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A8A8A"/>
          <w:spacing w:val="0"/>
          <w:w w:val="153"/>
        </w:rPr>
        <w:t>·•</w:t>
      </w:r>
      <w:r>
        <w:rPr>
          <w:rFonts w:ascii="Times New Roman" w:hAnsi="Times New Roman" w:cs="Times New Roman" w:eastAsia="Times New Roman"/>
          <w:sz w:val="8"/>
          <w:szCs w:val="8"/>
          <w:color w:val="8A8A8A"/>
          <w:spacing w:val="-19"/>
          <w:w w:val="153"/>
        </w:rPr>
        <w:t> </w:t>
      </w:r>
      <w:r>
        <w:rPr>
          <w:rFonts w:ascii="Arial" w:hAnsi="Arial" w:cs="Arial" w:eastAsia="Arial"/>
          <w:sz w:val="8"/>
          <w:szCs w:val="8"/>
          <w:color w:val="A1A1A1"/>
          <w:spacing w:val="0"/>
          <w:w w:val="84"/>
          <w:i/>
        </w:rPr>
        <w:t>w</w:t>
      </w:r>
      <w:r>
        <w:rPr>
          <w:rFonts w:ascii="Arial" w:hAnsi="Arial" w:cs="Arial" w:eastAsia="Arial"/>
          <w:sz w:val="8"/>
          <w:szCs w:val="8"/>
          <w:color w:val="545454"/>
          <w:spacing w:val="0"/>
          <w:w w:val="69"/>
          <w:i/>
        </w:rPr>
        <w:t>:;,.;;;</w:t>
      </w:r>
      <w:r>
        <w:rPr>
          <w:rFonts w:ascii="Arial" w:hAnsi="Arial" w:cs="Arial" w:eastAsia="Arial"/>
          <w:sz w:val="8"/>
          <w:szCs w:val="8"/>
          <w:color w:val="545454"/>
          <w:spacing w:val="-11"/>
          <w:w w:val="100"/>
          <w:i/>
        </w:rPr>
        <w:t> </w:t>
      </w:r>
      <w:r>
        <w:rPr>
          <w:rFonts w:ascii="Arial" w:hAnsi="Arial" w:cs="Arial" w:eastAsia="Arial"/>
          <w:sz w:val="8"/>
          <w:szCs w:val="8"/>
          <w:color w:val="030303"/>
          <w:spacing w:val="-2"/>
          <w:w w:val="41"/>
          <w:i/>
        </w:rPr>
        <w:t>-</w:t>
      </w:r>
      <w:r>
        <w:rPr>
          <w:rFonts w:ascii="Arial" w:hAnsi="Arial" w:cs="Arial" w:eastAsia="Arial"/>
          <w:sz w:val="8"/>
          <w:szCs w:val="8"/>
          <w:color w:val="262626"/>
          <w:spacing w:val="5"/>
          <w:w w:val="56"/>
          <w:i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A1A1A1"/>
          <w:spacing w:val="4"/>
          <w:w w:val="19"/>
        </w:rPr>
        <w:t>-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-1"/>
          <w:w w:val="98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676767"/>
          <w:spacing w:val="-9"/>
          <w:w w:val="85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8A8A8A"/>
          <w:spacing w:val="-19"/>
          <w:w w:val="239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0"/>
          <w:w w:val="48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3F3F3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-19"/>
          <w:w w:val="113"/>
        </w:rPr>
        <w:t>¡</w:t>
      </w:r>
      <w:r>
        <w:rPr>
          <w:rFonts w:ascii="Times New Roman" w:hAnsi="Times New Roman" w:cs="Times New Roman" w:eastAsia="Times New Roman"/>
          <w:sz w:val="7"/>
          <w:szCs w:val="7"/>
          <w:color w:val="545454"/>
          <w:spacing w:val="1"/>
          <w:w w:val="12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-14"/>
          <w:w w:val="185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65"/>
        </w:rPr>
        <w:t>·.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-19"/>
          <w:w w:val="65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66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81"/>
        </w:rPr>
        <w:t>:,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2"/>
          <w:w w:val="82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110"/>
        </w:rPr>
        <w:t>;;.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17"/>
          <w:w w:val="11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21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137"/>
        </w:rPr>
        <w:t>,.,;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4"/>
          <w:w w:val="66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70"/>
        </w:rPr>
        <w:t>f'-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68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8"/>
          <w:w w:val="68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3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5"/>
          <w:w w:val="39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7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2"/>
          <w:w w:val="71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2"/>
          <w:w w:val="114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87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-16"/>
          <w:w w:val="87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110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2"/>
          <w:w w:val="109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0"/>
          <w:w w:val="132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-16"/>
          <w:w w:val="132"/>
        </w:rPr>
        <w:t>¡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0"/>
          <w:w w:val="130"/>
        </w:rPr>
        <w:t>,.,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0"/>
          <w:w w:val="129"/>
        </w:rPr>
        <w:t>;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80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2"/>
          <w:w w:val="80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0"/>
          <w:w w:val="108"/>
        </w:rPr>
        <w:t>,: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2"/>
          <w:w w:val="109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-4"/>
          <w:w w:val="3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0"/>
          <w:w w:val="324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3"/>
          <w:w w:val="73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3F3F3F"/>
          <w:spacing w:val="-3"/>
          <w:w w:val="161"/>
        </w:rPr>
        <w:t>;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73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3F3F3F"/>
          <w:spacing w:val="-8"/>
          <w:w w:val="216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676767"/>
          <w:spacing w:val="0"/>
          <w:w w:val="98"/>
        </w:rPr>
        <w:t>-,</w:t>
      </w:r>
      <w:r>
        <w:rPr>
          <w:rFonts w:ascii="Times New Roman" w:hAnsi="Times New Roman" w:cs="Times New Roman" w:eastAsia="Times New Roman"/>
          <w:sz w:val="6"/>
          <w:szCs w:val="6"/>
          <w:color w:val="676767"/>
          <w:spacing w:val="-8"/>
          <w:w w:val="98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-4"/>
          <w:w w:val="162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0"/>
          <w:w w:val="158"/>
        </w:rPr>
        <w:t>l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-3"/>
          <w:w w:val="159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676767"/>
          <w:spacing w:val="3"/>
          <w:w w:val="105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-11"/>
          <w:w w:val="216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32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3F3F3F"/>
          <w:spacing w:val="3"/>
          <w:w w:val="73"/>
        </w:rPr>
        <w:t>o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144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140"/>
        </w:rPr>
        <w:t>/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77"/>
        </w:rPr>
        <w:t>e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4"/>
          <w:w w:val="78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3F3F3F"/>
          <w:spacing w:val="0"/>
          <w:w w:val="119"/>
        </w:rPr>
        <w:t>'&gt;</w:t>
      </w:r>
      <w:r>
        <w:rPr>
          <w:rFonts w:ascii="Times New Roman" w:hAnsi="Times New Roman" w:cs="Times New Roman" w:eastAsia="Times New Roman"/>
          <w:sz w:val="6"/>
          <w:szCs w:val="6"/>
          <w:color w:val="676767"/>
          <w:spacing w:val="-1"/>
          <w:w w:val="165"/>
          <w:i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0"/>
          <w:w w:val="77"/>
          <w:i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76767"/>
          <w:spacing w:val="0"/>
          <w:w w:val="127"/>
        </w:rPr>
        <w:t>•,</w:t>
      </w:r>
      <w:r>
        <w:rPr>
          <w:rFonts w:ascii="Times New Roman" w:hAnsi="Times New Roman" w:cs="Times New Roman" w:eastAsia="Times New Roman"/>
          <w:sz w:val="6"/>
          <w:szCs w:val="6"/>
          <w:color w:val="676767"/>
          <w:spacing w:val="-6"/>
          <w:w w:val="127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3F3F3F"/>
          <w:spacing w:val="-4"/>
          <w:w w:val="3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676767"/>
          <w:spacing w:val="0"/>
          <w:w w:val="298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676767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77"/>
        </w:rPr>
        <w:t>•·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3F3F3F"/>
          <w:spacing w:val="-6"/>
          <w:w w:val="76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-1"/>
          <w:w w:val="3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545454"/>
          <w:spacing w:val="0"/>
          <w:w w:val="87"/>
        </w:rPr>
        <w:t>-"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280" w:bottom="280" w:left="520" w:right="60"/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58" w:lineRule="exact"/>
        <w:ind w:left="903" w:right="329"/>
        <w:jc w:val="center"/>
        <w:rPr>
          <w:rFonts w:ascii="Times New Roman" w:hAnsi="Times New Roman" w:cs="Times New Roman" w:eastAsia="Times New Roman"/>
          <w:sz w:val="99"/>
          <w:szCs w:val="99"/>
        </w:rPr>
      </w:pPr>
      <w:rPr/>
      <w:r>
        <w:rPr/>
        <w:pict>
          <v:shape style="position:absolute;margin-left:52.799999pt;margin-top:-30.933083pt;width:49.919998pt;height:48.959999pt;mso-position-horizontal-relative:page;mso-position-vertical-relative:paragraph;z-index:-3335" type="#_x0000_t75">
            <v:imagedata r:id="rId220" o:title=""/>
          </v:shape>
        </w:pict>
      </w:r>
      <w:r>
        <w:rPr>
          <w:rFonts w:ascii="Times New Roman" w:hAnsi="Times New Roman" w:cs="Times New Roman" w:eastAsia="Times New Roman"/>
          <w:sz w:val="99"/>
          <w:szCs w:val="99"/>
          <w:color w:val="030303"/>
          <w:spacing w:val="0"/>
          <w:w w:val="52"/>
          <w:position w:val="-8"/>
        </w:rPr>
        <w:t>..</w:t>
      </w:r>
      <w:r>
        <w:rPr>
          <w:rFonts w:ascii="Times New Roman" w:hAnsi="Times New Roman" w:cs="Times New Roman" w:eastAsia="Times New Roman"/>
          <w:sz w:val="99"/>
          <w:szCs w:val="99"/>
          <w:color w:val="000000"/>
          <w:spacing w:val="0"/>
          <w:w w:val="100"/>
          <w:position w:val="0"/>
        </w:rPr>
      </w:r>
    </w:p>
    <w:p>
      <w:pPr>
        <w:spacing w:before="0" w:after="0" w:line="328" w:lineRule="exact"/>
        <w:ind w:left="725" w:right="397"/>
        <w:jc w:val="center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030303"/>
          <w:w w:val="28"/>
          <w:position w:val="2"/>
        </w:rPr>
        <w:t>-</w:t>
      </w:r>
      <w:r>
        <w:rPr>
          <w:rFonts w:ascii="Times New Roman" w:hAnsi="Times New Roman" w:cs="Times New Roman" w:eastAsia="Times New Roman"/>
          <w:sz w:val="40"/>
          <w:szCs w:val="40"/>
          <w:color w:val="030303"/>
          <w:spacing w:val="-4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30303"/>
          <w:spacing w:val="0"/>
          <w:w w:val="116"/>
          <w:position w:val="2"/>
        </w:rPr>
        <w:t>1t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0" w:lineRule="exact"/>
        <w:ind w:left="744" w:right="39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5"/>
          <w:w w:val="88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55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10"/>
        </w:rPr>
        <w:t>sca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-8"/>
          <w:w w:val="95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1" w:lineRule="exact"/>
        <w:ind w:left="360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62626"/>
          <w:w w:val="99"/>
        </w:rPr>
        <w:t>Ge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0"/>
          <w:w w:val="99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9"/>
          <w:w w:val="10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64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62626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6" w:after="0" w:line="240" w:lineRule="auto"/>
        <w:ind w:left="367" w:right="-38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3F3F3F"/>
          <w:w w:val="67"/>
        </w:rPr>
        <w:t>GC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w w:val="68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3"/>
          <w:w w:val="71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98"/>
        </w:rPr>
        <w:t>flll.lt'!'o: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99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1"/>
          <w:w w:val="104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144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4"/>
          <w:w w:val="12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34"/>
        </w:rPr>
        <w:t>f.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33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-19"/>
          <w:w w:val="133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-10"/>
          <w:w w:val="188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91"/>
        </w:rPr>
        <w:t>-.OOJ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3F3F3F"/>
          <w:spacing w:val="0"/>
          <w:w w:val="100"/>
        </w:rPr>
        <w:t>()!"</w:t>
      </w:r>
      <w:r>
        <w:rPr>
          <w:rFonts w:ascii="Times New Roman" w:hAnsi="Times New Roman" w:cs="Times New Roman" w:eastAsia="Times New Roman"/>
          <w:sz w:val="6"/>
          <w:szCs w:val="6"/>
          <w:color w:val="3F3F3F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6"/>
          <w:szCs w:val="6"/>
          <w:color w:val="3F3F3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111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-9"/>
          <w:w w:val="11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45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70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0"/>
          <w:w w:val="169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26262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138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137"/>
        </w:rPr>
        <w:t>t't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.8pt;height:220.8pt;mso-position-horizontal-relative:char;mso-position-vertical-relative:line" type="#_x0000_t75">
            <v:imagedata r:id="rId2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2" w:lineRule="exact"/>
        <w:ind w:left="22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545454"/>
          <w:spacing w:val="0"/>
          <w:w w:val="54"/>
          <w:i/>
          <w:position w:val="-3"/>
        </w:rPr>
        <w:t>1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77777"/>
          <w:spacing w:val="-64"/>
          <w:w w:val="138"/>
          <w:position w:val="2"/>
        </w:rPr>
        <w:t>:</w:t>
      </w:r>
      <w:r>
        <w:rPr>
          <w:rFonts w:ascii="Arial" w:hAnsi="Arial" w:cs="Arial" w:eastAsia="Arial"/>
          <w:sz w:val="20"/>
          <w:szCs w:val="20"/>
          <w:color w:val="676767"/>
          <w:spacing w:val="-34"/>
          <w:w w:val="164"/>
          <w:position w:val="0"/>
        </w:rPr>
        <w:t>'</w:t>
      </w:r>
      <w:r>
        <w:rPr>
          <w:rFonts w:ascii="Arial" w:hAnsi="Arial" w:cs="Arial" w:eastAsia="Arial"/>
          <w:sz w:val="17"/>
          <w:szCs w:val="17"/>
          <w:color w:val="3F3F3F"/>
          <w:spacing w:val="0"/>
          <w:w w:val="59"/>
          <w:position w:val="2"/>
        </w:rPr>
        <w:t>(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95" w:lineRule="exact"/>
        <w:ind w:left="17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0"/>
          <w:w w:val="16"/>
          <w:position w:val="-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7" w:right="-71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3F3F3F"/>
          <w:spacing w:val="0"/>
          <w:w w:val="230"/>
        </w:rPr>
        <w:t>i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ESPEdFICO.-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Encuadr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divulgar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referent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8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7" w:after="0" w:line="240" w:lineRule="auto"/>
        <w:ind w:left="5" w:right="-20"/>
        <w:jc w:val="left"/>
        <w:tabs>
          <w:tab w:pos="8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ofrec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262626"/>
          <w:spacing w:val="-12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9"/>
        </w:rPr>
        <w:t>",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infringirí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45454"/>
          <w:spacing w:val="0"/>
          <w:w w:val="81"/>
        </w:rPr>
        <w:t>,,'¡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435" w:lineRule="auto"/>
        <w:ind w:left="14" w:right="63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normativida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proporcionando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encuadra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entrega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beneficio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traduce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acercar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cuyo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conducta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antisociales;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origina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perturbación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capacidad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preservar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común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habitante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radican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tranquilidad;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reducción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incidencia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delictiva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otras;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important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ministra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poniendo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riesgo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patrimoni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operan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ocupa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dificulta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anular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combati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convencional,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mencionar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pudiéndose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desfavorece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debiéndose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considerar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multicitad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gabinete,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úti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hacerse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llegar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estratégic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planear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implementa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operativas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permita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cumplir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institucionale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3F3F3F"/>
          <w:spacing w:val="0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4" w:lineRule="auto"/>
        <w:ind w:left="19" w:right="707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Prueb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estrechament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relacionada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mención.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6" w:lineRule="auto"/>
        <w:ind w:left="14" w:right="791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6"/>
        </w:rPr>
        <w:t>m</w:t>
      </w:r>
      <w:r>
        <w:rPr>
          <w:rFonts w:ascii="Arial" w:hAnsi="Arial" w:cs="Arial" w:eastAsia="Arial"/>
          <w:sz w:val="17"/>
          <w:szCs w:val="17"/>
          <w:color w:val="262626"/>
          <w:spacing w:val="-3"/>
          <w:w w:val="19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decisión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unánime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siguientes: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35" w:right="389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31"/>
        </w:rPr>
        <w:t>RESOLUTIVOS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28" w:lineRule="auto"/>
        <w:ind w:right="628" w:firstLine="9"/>
        <w:jc w:val="left"/>
        <w:tabs>
          <w:tab w:pos="48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36.640015pt;margin-top:131.030212pt;width:66.239998pt;height:115.199997pt;mso-position-horizontal-relative:page;mso-position-vertical-relative:paragraph;z-index:-3333" type="#_x0000_t75">
            <v:imagedata r:id="rId22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procedent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restringi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adquirido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empresa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Universal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Security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Grou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México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201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3"/>
        </w:rPr>
        <w:t>3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209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62626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relacionado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8"/>
        </w:rPr>
        <w:t>".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3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2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7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2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7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adquirido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empresa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Universal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Group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México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ofrec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Fiscalía,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restricción,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establecido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referent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supuestos,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Mexic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2" w:lineRule="exact"/>
        <w:ind w:left="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terce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1"/>
        </w:rPr>
        <w:t>párrafo,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9º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29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20" w:right="60"/>
          <w:cols w:num="3" w:equalWidth="0">
            <w:col w:w="1698" w:space="842"/>
            <w:col w:w="125" w:space="285"/>
            <w:col w:w="8710"/>
          </w:cols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7.564311pt;margin-top:724.454041pt;width:.1pt;height:38.054054pt;mso-position-horizontal-relative:page;mso-position-vertical-relative:page;z-index:-3332" coordorigin="151,14489" coordsize="2,761">
            <v:shape style="position:absolute;left:151;top:14489;width:2;height:761" coordorigin="151,14489" coordsize="0,761" path="m151,15250l151,14489e" filled="f" stroked="t" strokeweight=".472769pt" strokecolor="#282828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w w:val="118"/>
        </w:rPr>
        <w:t>ww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118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62626"/>
          <w:spacing w:val="-12"/>
          <w:w w:val="184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56"/>
        </w:rPr>
        <w:t>jaliS&lt;o.go;k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left="260" w:right="-20"/>
        <w:jc w:val="left"/>
        <w:tabs>
          <w:tab w:pos="6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3F3F3F"/>
          <w:spacing w:val="0"/>
          <w:w w:val="52"/>
        </w:rPr>
        <w:t>i,</w:t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3F3F3F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69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4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3",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4",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9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987" w:lineRule="exact"/>
        <w:ind w:right="-20"/>
        <w:jc w:val="left"/>
        <w:rPr>
          <w:rFonts w:ascii="Times New Roman" w:hAnsi="Times New Roman" w:cs="Times New Roman" w:eastAsia="Times New Roman"/>
          <w:sz w:val="87"/>
          <w:szCs w:val="87"/>
        </w:rPr>
      </w:pPr>
      <w:rPr/>
      <w:r>
        <w:rPr/>
        <w:pict>
          <v:group style="position:absolute;margin-left:272.315186pt;margin-top:50.29818pt;width:324.083430pt;height:.1pt;mso-position-horizontal-relative:page;mso-position-vertical-relative:paragraph;z-index:-3331" coordorigin="5446,1006" coordsize="6482,2">
            <v:shape style="position:absolute;left:5446;top:1006;width:6482;height:2" coordorigin="5446,1006" coordsize="6482,0" path="m5446,1006l11928,1006e" filled="f" stroked="t" strokeweight="3.073001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7"/>
          <w:szCs w:val="87"/>
          <w:color w:val="030303"/>
          <w:spacing w:val="6"/>
          <w:w w:val="287"/>
          <w:position w:val="-1"/>
        </w:rPr>
        <w:t>\</w:t>
      </w:r>
      <w:r>
        <w:rPr>
          <w:rFonts w:ascii="Times New Roman" w:hAnsi="Times New Roman" w:cs="Times New Roman" w:eastAsia="Times New Roman"/>
          <w:sz w:val="87"/>
          <w:szCs w:val="87"/>
          <w:color w:val="3F3F3F"/>
          <w:spacing w:val="0"/>
          <w:w w:val="136"/>
          <w:position w:val="-1"/>
        </w:rPr>
        <w:t>-</w:t>
      </w:r>
      <w:r>
        <w:rPr>
          <w:rFonts w:ascii="Times New Roman" w:hAnsi="Times New Roman" w:cs="Times New Roman" w:eastAsia="Times New Roman"/>
          <w:sz w:val="87"/>
          <w:szCs w:val="87"/>
          <w:color w:val="3F3F3F"/>
          <w:spacing w:val="7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87"/>
          <w:szCs w:val="87"/>
          <w:color w:val="3F3F3F"/>
          <w:spacing w:val="0"/>
          <w:w w:val="136"/>
          <w:position w:val="-1"/>
        </w:rPr>
        <w:t>------</w:t>
      </w:r>
      <w:r>
        <w:rPr>
          <w:rFonts w:ascii="Times New Roman" w:hAnsi="Times New Roman" w:cs="Times New Roman" w:eastAsia="Times New Roman"/>
          <w:sz w:val="87"/>
          <w:szCs w:val="87"/>
          <w:color w:val="3F3F3F"/>
          <w:spacing w:val="-95"/>
          <w:w w:val="136"/>
          <w:position w:val="-1"/>
        </w:rPr>
        <w:t>-</w:t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0"/>
          <w:w w:val="21"/>
          <w:position w:val="-1"/>
        </w:rPr>
        <w:t>-·</w:t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-142"/>
          <w:w w:val="21"/>
          <w:position w:val="-1"/>
        </w:rPr>
        <w:t>-</w:t>
      </w:r>
      <w:r>
        <w:rPr>
          <w:rFonts w:ascii="Times New Roman" w:hAnsi="Times New Roman" w:cs="Times New Roman" w:eastAsia="Times New Roman"/>
          <w:sz w:val="87"/>
          <w:szCs w:val="87"/>
          <w:color w:val="262626"/>
          <w:spacing w:val="-41"/>
          <w:w w:val="21"/>
          <w:position w:val="-1"/>
        </w:rPr>
        <w:t>·</w:t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0"/>
          <w:w w:val="45"/>
          <w:position w:val="-1"/>
        </w:rPr>
        <w:t>··-</w:t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-175"/>
          <w:w w:val="45"/>
          <w:position w:val="-1"/>
        </w:rPr>
        <w:t>-</w:t>
      </w:r>
      <w:r>
        <w:rPr>
          <w:rFonts w:ascii="Times New Roman" w:hAnsi="Times New Roman" w:cs="Times New Roman" w:eastAsia="Times New Roman"/>
          <w:sz w:val="87"/>
          <w:szCs w:val="87"/>
          <w:color w:val="3F3F3F"/>
          <w:spacing w:val="-2"/>
          <w:w w:val="15"/>
          <w:position w:val="-1"/>
        </w:rPr>
        <w:t>·</w:t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-2"/>
          <w:w w:val="15"/>
          <w:position w:val="-1"/>
        </w:rPr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11"/>
          <w:w w:val="15"/>
          <w:shadow/>
          <w:position w:val="-1"/>
        </w:rPr>
        <w:t>·</w:t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11"/>
          <w:w w:val="15"/>
          <w:shadow/>
          <w:position w:val="-1"/>
        </w:rPr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11"/>
          <w:w w:val="15"/>
          <w:shadow/>
          <w:position w:val="-1"/>
        </w:rPr>
      </w:r>
      <w:r>
        <w:rPr>
          <w:rFonts w:ascii="Times New Roman" w:hAnsi="Times New Roman" w:cs="Times New Roman" w:eastAsia="Times New Roman"/>
          <w:sz w:val="87"/>
          <w:szCs w:val="87"/>
          <w:color w:val="262626"/>
          <w:spacing w:val="-59"/>
          <w:w w:val="42"/>
          <w:shadow/>
          <w:position w:val="-1"/>
        </w:rPr>
        <w:t>·</w:t>
      </w:r>
      <w:r>
        <w:rPr>
          <w:rFonts w:ascii="Times New Roman" w:hAnsi="Times New Roman" w:cs="Times New Roman" w:eastAsia="Times New Roman"/>
          <w:sz w:val="87"/>
          <w:szCs w:val="87"/>
          <w:color w:val="262626"/>
          <w:spacing w:val="-59"/>
          <w:w w:val="42"/>
          <w:shadow/>
          <w:position w:val="-1"/>
        </w:rPr>
      </w:r>
      <w:r>
        <w:rPr>
          <w:rFonts w:ascii="Times New Roman" w:hAnsi="Times New Roman" w:cs="Times New Roman" w:eastAsia="Times New Roman"/>
          <w:sz w:val="87"/>
          <w:szCs w:val="87"/>
          <w:color w:val="262626"/>
          <w:spacing w:val="-59"/>
          <w:w w:val="42"/>
          <w:shadow/>
          <w:position w:val="-1"/>
        </w:rPr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28"/>
          <w:w w:val="32"/>
          <w:shadow/>
          <w:position w:val="-1"/>
        </w:rPr>
        <w:t>·</w:t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28"/>
          <w:w w:val="32"/>
          <w:shadow/>
          <w:position w:val="-1"/>
        </w:rPr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28"/>
          <w:w w:val="32"/>
          <w:position w:val="-1"/>
        </w:rPr>
      </w:r>
      <w:r>
        <w:rPr>
          <w:rFonts w:ascii="Times New Roman" w:hAnsi="Times New Roman" w:cs="Times New Roman" w:eastAsia="Times New Roman"/>
          <w:sz w:val="87"/>
          <w:szCs w:val="87"/>
          <w:color w:val="676767"/>
          <w:spacing w:val="28"/>
          <w:w w:val="32"/>
          <w:position w:val="-1"/>
        </w:rPr>
      </w:r>
      <w:r>
        <w:rPr>
          <w:rFonts w:ascii="Times New Roman" w:hAnsi="Times New Roman" w:cs="Times New Roman" w:eastAsia="Times New Roman"/>
          <w:sz w:val="87"/>
          <w:szCs w:val="87"/>
          <w:color w:val="3F3F3F"/>
          <w:spacing w:val="0"/>
          <w:w w:val="58"/>
          <w:position w:val="-1"/>
        </w:rPr>
        <w:t>-</w:t>
      </w:r>
      <w:r>
        <w:rPr>
          <w:rFonts w:ascii="Times New Roman" w:hAnsi="Times New Roman" w:cs="Times New Roman" w:eastAsia="Times New Roman"/>
          <w:sz w:val="87"/>
          <w:szCs w:val="87"/>
          <w:color w:val="3F3F3F"/>
          <w:spacing w:val="-63"/>
          <w:w w:val="58"/>
          <w:position w:val="-1"/>
        </w:rPr>
        <w:t>·</w:t>
      </w:r>
      <w:r>
        <w:rPr>
          <w:rFonts w:ascii="Times New Roman" w:hAnsi="Times New Roman" w:cs="Times New Roman" w:eastAsia="Times New Roman"/>
          <w:sz w:val="87"/>
          <w:szCs w:val="87"/>
          <w:color w:val="777777"/>
          <w:spacing w:val="-157"/>
          <w:w w:val="42"/>
          <w:position w:val="-1"/>
        </w:rPr>
        <w:t>·</w:t>
      </w:r>
      <w:r>
        <w:rPr>
          <w:rFonts w:ascii="Times New Roman" w:hAnsi="Times New Roman" w:cs="Times New Roman" w:eastAsia="Times New Roman"/>
          <w:sz w:val="87"/>
          <w:szCs w:val="87"/>
          <w:color w:val="3F3F3F"/>
          <w:spacing w:val="0"/>
          <w:w w:val="21"/>
          <w:position w:val="-1"/>
        </w:rPr>
        <w:t>·</w:t>
      </w:r>
      <w:r>
        <w:rPr>
          <w:rFonts w:ascii="Times New Roman" w:hAnsi="Times New Roman" w:cs="Times New Roman" w:eastAsia="Times New Roman"/>
          <w:sz w:val="87"/>
          <w:szCs w:val="8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520" w:right="60"/>
          <w:cols w:num="2" w:equalWidth="0">
            <w:col w:w="2146" w:space="162"/>
            <w:col w:w="9352"/>
          </w:cols>
        </w:sectPr>
      </w:pPr>
      <w:rPr/>
    </w:p>
    <w:p>
      <w:pPr>
        <w:spacing w:before="79" w:after="0" w:line="240" w:lineRule="auto"/>
        <w:ind w:left="2196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v:group style="position:absolute;margin-left:243.232925pt;margin-top:11.397918pt;width:3.87pt;height:.1pt;mso-position-horizontal-relative:page;mso-position-vertical-relative:paragraph;z-index:-3324" coordorigin="4865,228" coordsize="77,2">
            <v:shape style="position:absolute;left:4865;top:228;width:77;height:2" coordorigin="4865,228" coordsize="77,0" path="m4865,228l4942,228e" filled="f" stroked="t" strokeweight=".18pt" strokecolor="#6A6A6A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"/>
          <w:szCs w:val="14"/>
          <w:color w:val="828282"/>
          <w:w w:val="58"/>
        </w:rPr>
        <w:t>s--</w:t>
      </w:r>
      <w:r>
        <w:rPr>
          <w:rFonts w:ascii="Arial" w:hAnsi="Arial" w:cs="Arial" w:eastAsia="Arial"/>
          <w:sz w:val="14"/>
          <w:szCs w:val="14"/>
          <w:color w:val="B8B8B8"/>
          <w:w w:val="37"/>
        </w:rPr>
        <w:t>"</w:t>
      </w:r>
      <w:r>
        <w:rPr>
          <w:rFonts w:ascii="Arial" w:hAnsi="Arial" w:cs="Arial" w:eastAsia="Arial"/>
          <w:sz w:val="14"/>
          <w:szCs w:val="14"/>
          <w:color w:val="B8B8B8"/>
          <w:spacing w:val="5"/>
          <w:w w:val="38"/>
        </w:rPr>
        <w:t>-</w:t>
      </w:r>
      <w:r>
        <w:rPr>
          <w:rFonts w:ascii="Arial" w:hAnsi="Arial" w:cs="Arial" w:eastAsia="Arial"/>
          <w:sz w:val="14"/>
          <w:szCs w:val="14"/>
          <w:color w:val="828282"/>
          <w:spacing w:val="0"/>
          <w:w w:val="54"/>
        </w:rPr>
        <w:t>'"</w:t>
      </w:r>
      <w:r>
        <w:rPr>
          <w:rFonts w:ascii="Arial" w:hAnsi="Arial" w:cs="Arial" w:eastAsia="Arial"/>
          <w:sz w:val="14"/>
          <w:szCs w:val="14"/>
          <w:color w:val="828282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828282"/>
          <w:spacing w:val="0"/>
          <w:w w:val="54"/>
        </w:rPr>
        <w:t>•·•&lt;"'··</w:t>
      </w:r>
      <w:r>
        <w:rPr>
          <w:rFonts w:ascii="Arial" w:hAnsi="Arial" w:cs="Arial" w:eastAsia="Arial"/>
          <w:sz w:val="14"/>
          <w:szCs w:val="14"/>
          <w:color w:val="828282"/>
          <w:spacing w:val="19"/>
          <w:w w:val="5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59595"/>
          <w:spacing w:val="-18"/>
          <w:w w:val="249"/>
          <w:i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2"/>
          <w:w w:val="72"/>
          <w:i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52"/>
          <w:i/>
        </w:rPr>
        <w:t>&gt;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53"/>
          <w:i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0"/>
          <w:w w:val="101"/>
          <w:i/>
        </w:rPr>
        <w:t>.·,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-3"/>
          <w:w w:val="101"/>
          <w:i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07"/>
          <w:i/>
        </w:rPr>
        <w:t>·:_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6"/>
          <w:w w:val="107"/>
          <w:i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5"/>
          <w:w w:val="12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79"/>
        </w:rPr>
        <w:t>_: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9"/>
          <w:w w:val="8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5"/>
          <w:w w:val="135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35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18"/>
        </w:rPr>
        <w:t>,·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2"/>
          <w:w w:val="118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0"/>
          <w:w w:val="70"/>
        </w:rPr>
        <w:t>....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-1"/>
          <w:w w:val="70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93"/>
        </w:rPr>
        <w:t>;;·z:t;o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28282"/>
          <w:spacing w:val="-4"/>
          <w:w w:val="111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70"/>
          <w:i/>
        </w:rPr>
        <w:t>:c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7"/>
          <w:w w:val="71"/>
          <w:i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-3"/>
          <w:w w:val="94"/>
          <w:i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-7"/>
          <w:w w:val="104"/>
          <w:i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0"/>
          <w:w w:val="160"/>
          <w:i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A3A3A3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959595"/>
          <w:spacing w:val="0"/>
          <w:w w:val="49"/>
        </w:rPr>
        <w:t>_,</w:t>
      </w:r>
      <w:r>
        <w:rPr>
          <w:rFonts w:ascii="Times New Roman" w:hAnsi="Times New Roman" w:cs="Times New Roman" w:eastAsia="Times New Roman"/>
          <w:sz w:val="9"/>
          <w:szCs w:val="9"/>
          <w:color w:val="959595"/>
          <w:spacing w:val="-2"/>
          <w:w w:val="49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186"/>
        </w:rPr>
        <w:t>.,</w:t>
      </w:r>
      <w:r>
        <w:rPr>
          <w:rFonts w:ascii="Times New Roman" w:hAnsi="Times New Roman" w:cs="Times New Roman" w:eastAsia="Times New Roman"/>
          <w:sz w:val="9"/>
          <w:szCs w:val="9"/>
          <w:color w:val="959595"/>
          <w:spacing w:val="0"/>
          <w:w w:val="87"/>
        </w:rPr>
        <w:t>:,;-,.,</w:t>
      </w:r>
      <w:r>
        <w:rPr>
          <w:rFonts w:ascii="Times New Roman" w:hAnsi="Times New Roman" w:cs="Times New Roman" w:eastAsia="Times New Roman"/>
          <w:sz w:val="9"/>
          <w:szCs w:val="9"/>
          <w:color w:val="959595"/>
          <w:spacing w:val="-10"/>
          <w:w w:val="88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73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-10"/>
          <w:w w:val="74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464646"/>
          <w:spacing w:val="-12"/>
          <w:w w:val="176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-6"/>
          <w:w w:val="9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A3A3A3"/>
          <w:spacing w:val="0"/>
          <w:w w:val="97"/>
        </w:rPr>
        <w:t>¡,·</w:t>
      </w:r>
      <w:r>
        <w:rPr>
          <w:rFonts w:ascii="Times New Roman" w:hAnsi="Times New Roman" w:cs="Times New Roman" w:eastAsia="Times New Roman"/>
          <w:sz w:val="9"/>
          <w:szCs w:val="9"/>
          <w:color w:val="A3A3A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86"/>
        </w:rPr>
        <w:t>,-,,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86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28282"/>
          <w:spacing w:val="5"/>
          <w:w w:val="20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959595"/>
          <w:spacing w:val="0"/>
          <w:w w:val="60"/>
        </w:rPr>
        <w:t>....</w:t>
      </w:r>
      <w:r>
        <w:rPr>
          <w:rFonts w:ascii="Times New Roman" w:hAnsi="Times New Roman" w:cs="Times New Roman" w:eastAsia="Times New Roman"/>
          <w:sz w:val="9"/>
          <w:szCs w:val="9"/>
          <w:color w:val="959595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65"/>
        </w:rPr>
        <w:t>c•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65"/>
        </w:rPr>
        <w:t>-o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1"/>
          <w:w w:val="6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66"/>
        </w:rPr>
        <w:t>.-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1"/>
          <w:w w:val="66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0"/>
          <w:w w:val="39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2F2F2F"/>
          <w:spacing w:val="-2"/>
          <w:w w:val="40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198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34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2"/>
          <w:w w:val="3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62"/>
        </w:rPr>
        <w:t>_..,·.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2"/>
          <w:w w:val="158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-3"/>
          <w:w w:val="157"/>
        </w:rPr>
        <w:t>·</w:t>
      </w:r>
      <w:r>
        <w:rPr>
          <w:rFonts w:ascii="Times New Roman" w:hAnsi="Times New Roman" w:cs="Times New Roman" w:eastAsia="Times New Roman"/>
          <w:sz w:val="6"/>
          <w:szCs w:val="6"/>
          <w:color w:val="595959"/>
          <w:spacing w:val="-12"/>
          <w:w w:val="95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-8"/>
          <w:w w:val="157"/>
        </w:rPr>
        <w:t>¡</w:t>
      </w:r>
      <w:r>
        <w:rPr>
          <w:rFonts w:ascii="Times New Roman" w:hAnsi="Times New Roman" w:cs="Times New Roman" w:eastAsia="Times New Roman"/>
          <w:sz w:val="6"/>
          <w:szCs w:val="6"/>
          <w:color w:val="595959"/>
          <w:spacing w:val="0"/>
          <w:w w:val="94"/>
        </w:rPr>
        <w:t>·;:,</w:t>
      </w:r>
      <w:r>
        <w:rPr>
          <w:rFonts w:ascii="Times New Roman" w:hAnsi="Times New Roman" w:cs="Times New Roman" w:eastAsia="Times New Roman"/>
          <w:sz w:val="6"/>
          <w:szCs w:val="6"/>
          <w:color w:val="595959"/>
          <w:spacing w:val="0"/>
          <w:w w:val="95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59595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95959"/>
          <w:spacing w:val="0"/>
          <w:w w:val="53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59595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28282"/>
          <w:spacing w:val="-1"/>
          <w:w w:val="214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18"/>
          <w:w w:val="280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15"/>
        </w:rPr>
        <w:t>_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2F2F2F"/>
          <w:spacing w:val="-2"/>
          <w:w w:val="160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160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160"/>
        </w:rPr>
        <w:t>      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13"/>
          <w:w w:val="160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595959"/>
          <w:spacing w:val="0"/>
          <w:w w:val="115"/>
        </w:rPr>
        <w:t>1</w:t>
      </w:r>
      <w:r>
        <w:rPr>
          <w:rFonts w:ascii="Times New Roman" w:hAnsi="Times New Roman" w:cs="Times New Roman" w:eastAsia="Times New Roman"/>
          <w:sz w:val="4"/>
          <w:szCs w:val="4"/>
          <w:color w:val="595959"/>
          <w:spacing w:val="10"/>
          <w:w w:val="115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2F2F2F"/>
          <w:spacing w:val="0"/>
          <w:w w:val="115"/>
        </w:rPr>
        <w:t>-,:</w:t>
      </w:r>
      <w:r>
        <w:rPr>
          <w:rFonts w:ascii="Times New Roman" w:hAnsi="Times New Roman" w:cs="Times New Roman" w:eastAsia="Times New Roman"/>
          <w:sz w:val="4"/>
          <w:szCs w:val="4"/>
          <w:color w:val="2F2F2F"/>
          <w:spacing w:val="-1"/>
          <w:w w:val="115"/>
        </w:rPr>
        <w:t>;</w:t>
      </w:r>
      <w:r>
        <w:rPr>
          <w:rFonts w:ascii="Times New Roman" w:hAnsi="Times New Roman" w:cs="Times New Roman" w:eastAsia="Times New Roman"/>
          <w:sz w:val="4"/>
          <w:szCs w:val="4"/>
          <w:color w:val="2F2F2F"/>
          <w:spacing w:val="-10"/>
          <w:w w:val="115"/>
        </w:rPr>
        <w:t>.</w:t>
      </w:r>
      <w:r>
        <w:rPr>
          <w:rFonts w:ascii="Times New Roman" w:hAnsi="Times New Roman" w:cs="Times New Roman" w:eastAsia="Times New Roman"/>
          <w:sz w:val="4"/>
          <w:szCs w:val="4"/>
          <w:color w:val="2F2F2F"/>
          <w:spacing w:val="-8"/>
          <w:w w:val="115"/>
        </w:rPr>
        <w:t>-</w:t>
      </w:r>
      <w:r>
        <w:rPr>
          <w:rFonts w:ascii="Times New Roman" w:hAnsi="Times New Roman" w:cs="Times New Roman" w:eastAsia="Times New Roman"/>
          <w:sz w:val="4"/>
          <w:szCs w:val="4"/>
          <w:color w:val="2F2F2F"/>
          <w:spacing w:val="2"/>
          <w:w w:val="115"/>
        </w:rPr>
        <w:t>•</w:t>
      </w:r>
      <w:r>
        <w:rPr>
          <w:rFonts w:ascii="Times New Roman" w:hAnsi="Times New Roman" w:cs="Times New Roman" w:eastAsia="Times New Roman"/>
          <w:sz w:val="4"/>
          <w:szCs w:val="4"/>
          <w:color w:val="6B6B6B"/>
          <w:spacing w:val="0"/>
          <w:w w:val="115"/>
        </w:rPr>
        <w:t>:·.-</w:t>
      </w:r>
      <w:r>
        <w:rPr>
          <w:rFonts w:ascii="Times New Roman" w:hAnsi="Times New Roman" w:cs="Times New Roman" w:eastAsia="Times New Roman"/>
          <w:sz w:val="4"/>
          <w:szCs w:val="4"/>
          <w:color w:val="6B6B6B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6B6B6B"/>
          <w:spacing w:val="5"/>
          <w:w w:val="11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3"/>
          <w:w w:val="36"/>
          <w:i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2F2F2F"/>
          <w:spacing w:val="-5"/>
          <w:w w:val="63"/>
          <w:i/>
        </w:rPr>
        <w:t>;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0"/>
          <w:w w:val="91"/>
          <w:i/>
        </w:rPr>
        <w:t>¡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-15"/>
          <w:w w:val="91"/>
          <w:i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B6B6B"/>
          <w:spacing w:val="1"/>
          <w:w w:val="75"/>
          <w:i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2F2F2F"/>
          <w:spacing w:val="-19"/>
          <w:w w:val="237"/>
          <w:i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0"/>
          <w:w w:val="19"/>
          <w:i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64646"/>
          <w:spacing w:val="0"/>
          <w:w w:val="70"/>
          <w:i/>
        </w:rPr>
        <w:t>-.·</w:t>
      </w:r>
      <w:r>
        <w:rPr>
          <w:rFonts w:ascii="Times New Roman" w:hAnsi="Times New Roman" w:cs="Times New Roman" w:eastAsia="Times New Roman"/>
          <w:sz w:val="9"/>
          <w:szCs w:val="9"/>
          <w:color w:val="464646"/>
          <w:spacing w:val="7"/>
          <w:w w:val="70"/>
          <w:i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64646"/>
          <w:spacing w:val="0"/>
          <w:w w:val="70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03" w:lineRule="exact"/>
        <w:ind w:left="2196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464646"/>
          <w:w w:val="141"/>
          <w:position w:val="-16"/>
        </w:rPr>
      </w:r>
      <w:r>
        <w:rPr>
          <w:rFonts w:ascii="Arial" w:hAnsi="Arial" w:cs="Arial" w:eastAsia="Arial"/>
          <w:sz w:val="26"/>
          <w:szCs w:val="26"/>
          <w:color w:val="464646"/>
          <w:spacing w:val="0"/>
          <w:w w:val="141"/>
          <w:shadow/>
          <w:position w:val="-16"/>
        </w:rPr>
        <w:t>'</w:t>
      </w:r>
      <w:r>
        <w:rPr>
          <w:rFonts w:ascii="Arial" w:hAnsi="Arial" w:cs="Arial" w:eastAsia="Arial"/>
          <w:sz w:val="26"/>
          <w:szCs w:val="26"/>
          <w:color w:val="464646"/>
          <w:spacing w:val="0"/>
          <w:w w:val="141"/>
          <w:position w:val="-16"/>
        </w:rPr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440" w:bottom="280" w:left="840" w:right="460"/>
        </w:sectPr>
      </w:pPr>
      <w:rPr/>
    </w:p>
    <w:p>
      <w:pPr>
        <w:spacing w:before="53" w:after="0" w:line="240" w:lineRule="auto"/>
        <w:ind w:left="2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65.440002pt;margin-top:27.839996pt;width:42.240002pt;height:41.279999pt;mso-position-horizontal-relative:page;mso-position-vertical-relative:page;z-index:-3328" type="#_x0000_t75">
            <v:imagedata r:id="rId223" o:title=""/>
          </v:shape>
        </w:pict>
      </w:r>
      <w:r>
        <w:rPr/>
        <w:pict>
          <v:group style="position:absolute;margin-left:27.912552pt;margin-top:609.179321pt;width:578.80746pt;height:163.620692pt;mso-position-horizontal-relative:page;mso-position-vertical-relative:page;z-index:-3326" coordorigin="558,12184" coordsize="11576,3272">
            <v:shape style="position:absolute;left:710;top:13267;width:11424;height:2189" type="#_x0000_t75">
              <v:imagedata r:id="rId224" o:title=""/>
            </v:shape>
            <v:group style="position:absolute;left:12009;top:12211;width:2;height:2791" coordorigin="12009,12211" coordsize="2,2791">
              <v:shape style="position:absolute;left:12009;top:12211;width:2;height:2791" coordorigin="12009,12211" coordsize="0,2791" path="m12009,15002l12009,12211e" filled="f" stroked="t" strokeweight="2.768187pt" strokecolor="#030303">
                <v:path arrowok="t"/>
              </v:shape>
            </v:group>
            <v:group style="position:absolute;left:591;top:15250;width:3899;height:2" coordorigin="591,15250" coordsize="3899,2">
              <v:shape style="position:absolute;left:591;top:15250;width:3899;height:2" coordorigin="591,15250" coordsize="3899,0" path="m591,15250l4489,15250e" filled="f" stroked="t" strokeweight="3.22955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727855pt;margin-top:23.177061pt;width:.1pt;height:22.708838pt;mso-position-horizontal-relative:page;mso-position-vertical-relative:page;z-index:-3325" coordorigin="155,464" coordsize="2,454">
            <v:shape style="position:absolute;left:155;top:464;width:2;height:454" coordorigin="155,464" coordsize="0,454" path="m155,918l155,464e" filled="f" stroked="t" strokeweight=".922729pt" strokecolor="#0C0C0C">
              <v:path arrowok="t"/>
            </v:shape>
          </v:group>
          <w10:wrap type="none"/>
        </w:pict>
      </w:r>
      <w:r>
        <w:rPr/>
        <w:pict>
          <v:shape style="width:49.919999pt;height:48.96pt;mso-position-horizontal-relative:char;mso-position-vertical-relative:line" type="#_x0000_t75">
            <v:imagedata r:id="rId2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53" w:right="47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67.199997pt;margin-top:-31.725815pt;width:27.84pt;height:32.639999pt;mso-position-horizontal-relative:page;mso-position-vertical-relative:paragraph;z-index:-3329" type="#_x0000_t75">
            <v:imagedata r:id="rId226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5" w:lineRule="exact"/>
        <w:ind w:left="75" w:right="4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8.959999pt;margin-top:15.329923pt;width:67.199997pt;height:3.84pt;mso-position-horizontal-relative:page;mso-position-vertical-relative:paragraph;z-index:-3327" type="#_x0000_t75">
            <v:imagedata r:id="rId22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1C1C1C"/>
          <w:w w:val="92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</w:rPr>
        <w:t>ene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12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325" w:lineRule="exact"/>
        <w:ind w:left="9" w:right="-36"/>
        <w:jc w:val="center"/>
        <w:rPr>
          <w:rFonts w:ascii="Arial" w:hAnsi="Arial" w:cs="Arial" w:eastAsia="Arial"/>
          <w:sz w:val="31"/>
          <w:szCs w:val="31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6B6B6B"/>
          <w:spacing w:val="-90"/>
          <w:w w:val="212"/>
          <w:position w:val="-5"/>
        </w:rPr>
        <w:t>¡</w:t>
      </w:r>
      <w:r>
        <w:rPr>
          <w:rFonts w:ascii="Arial" w:hAnsi="Arial" w:cs="Arial" w:eastAsia="Arial"/>
          <w:sz w:val="31"/>
          <w:szCs w:val="31"/>
          <w:color w:val="6B6B6B"/>
          <w:spacing w:val="0"/>
          <w:w w:val="118"/>
          <w:position w:val="1"/>
        </w:rPr>
        <w:t>'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left="14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788925pt;margin-top:5.26185pt;width:2.83925pt;height:12.5pt;mso-position-horizontal-relative:page;mso-position-vertical-relative:paragraph;z-index:-3323" type="#_x0000_t202" filled="f" stroked="f">
            <v:textbox inset="0,0,0,0">
              <w:txbxContent>
                <w:p>
                  <w:pPr>
                    <w:spacing w:before="0" w:after="0" w:line="250" w:lineRule="exact"/>
                    <w:ind w:right="-78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Pr/>
                  <w:r>
                    <w:rPr>
                      <w:rFonts w:ascii="Arial" w:hAnsi="Arial" w:cs="Arial" w:eastAsia="Arial"/>
                      <w:sz w:val="25"/>
                      <w:szCs w:val="25"/>
                      <w:color w:val="595959"/>
                      <w:spacing w:val="0"/>
                      <w:w w:val="81"/>
                    </w:rPr>
                    <w:t>í</w:t>
                  </w:r>
                  <w:r>
                    <w:rPr>
                      <w:rFonts w:ascii="Arial" w:hAnsi="Arial" w:cs="Arial" w:eastAsia="Arial"/>
                      <w:sz w:val="25"/>
                      <w:szCs w:val="2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464646"/>
          <w:spacing w:val="0"/>
          <w:w w:val="57"/>
          <w:i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0" w:right="-50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64646"/>
          <w:spacing w:val="0"/>
          <w:w w:val="228"/>
        </w:rPr>
        <w:t>¡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0" w:after="0" w:line="247" w:lineRule="exact"/>
        <w:ind w:left="116" w:right="-9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595959"/>
          <w:spacing w:val="-77"/>
          <w:w w:val="65"/>
          <w:position w:val="2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-17"/>
          <w:w w:val="70"/>
          <w:position w:val="-5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64646"/>
          <w:spacing w:val="0"/>
          <w:w w:val="142"/>
          <w:position w:val="-5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93" w:lineRule="exact"/>
        <w:ind w:right="31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464646"/>
          <w:spacing w:val="0"/>
          <w:w w:val="68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53" w:lineRule="exact"/>
        <w:ind w:left="152" w:right="-77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82"/>
          <w:w w:val="133"/>
          <w:position w:val="12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464646"/>
          <w:spacing w:val="0"/>
          <w:w w:val="133"/>
          <w:position w:val="0"/>
        </w:rPr>
        <w:t>¡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4" w:after="0" w:line="595" w:lineRule="exact"/>
        <w:ind w:left="94" w:right="-8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39"/>
          <w:szCs w:val="39"/>
          <w:color w:val="595959"/>
          <w:spacing w:val="-58"/>
          <w:w w:val="50"/>
          <w:i/>
          <w:position w:val="11"/>
        </w:rPr>
        <w:t>l</w:t>
      </w:r>
      <w:r>
        <w:rPr>
          <w:rFonts w:ascii="Times New Roman" w:hAnsi="Times New Roman" w:cs="Times New Roman" w:eastAsia="Times New Roman"/>
          <w:sz w:val="35"/>
          <w:szCs w:val="35"/>
          <w:color w:val="464646"/>
          <w:spacing w:val="0"/>
          <w:w w:val="84"/>
          <w:position w:val="-5"/>
        </w:rPr>
        <w:t>¡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left="134" w:right="-8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64646"/>
          <w:spacing w:val="0"/>
          <w:w w:val="8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450" w:lineRule="exact"/>
        <w:ind w:left="9" w:right="-106"/>
        <w:jc w:val="left"/>
        <w:rPr>
          <w:rFonts w:ascii="Arial" w:hAnsi="Arial" w:cs="Arial" w:eastAsia="Arial"/>
          <w:sz w:val="44"/>
          <w:szCs w:val="44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8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7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7"/>
        </w:rPr>
        <w:t>1",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13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6B6B6B"/>
          <w:spacing w:val="7"/>
          <w:w w:val="42"/>
        </w:rPr>
        <w:t>·</w:t>
      </w:r>
      <w:r>
        <w:rPr>
          <w:rFonts w:ascii="Arial" w:hAnsi="Arial" w:cs="Arial" w:eastAsia="Arial"/>
          <w:sz w:val="44"/>
          <w:szCs w:val="44"/>
          <w:color w:val="030303"/>
          <w:spacing w:val="0"/>
          <w:w w:val="44"/>
        </w:rPr>
        <w:t>v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84" w:after="0" w:line="399" w:lineRule="auto"/>
        <w:ind w:left="5" w:right="18" w:firstLine="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establecid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3",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4",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5",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f),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57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5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6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66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V,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29,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66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4"/>
        </w:rPr>
        <w:t>111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3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2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148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401" w:lineRule="auto"/>
        <w:ind w:left="5" w:right="3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9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106,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157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158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Primero,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Segundo,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Tercero,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Quinto,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Octavo,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Noveno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Décimo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Décimo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Cuarto,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Vigésim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Sexto,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Primero,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63"/>
        </w:rPr>
        <w:t>1,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405" w:lineRule="auto"/>
        <w:ind w:left="5" w:right="4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w w:val="58"/>
        </w:rPr>
        <w:t>11</w:t>
      </w:r>
      <w:r>
        <w:rPr>
          <w:rFonts w:ascii="Arial" w:hAnsi="Arial" w:cs="Arial" w:eastAsia="Arial"/>
          <w:sz w:val="18"/>
          <w:szCs w:val="18"/>
          <w:color w:val="030303"/>
          <w:w w:val="5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IV,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Tercero,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64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6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Sexto,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Cuadragésimo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Séptim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"lineamiento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Generale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observar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Sujeto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entonce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8"/>
        </w:rPr>
        <w:t>----------------------------------</w:t>
      </w:r>
      <w:r>
        <w:rPr>
          <w:rFonts w:ascii="Arial" w:hAnsi="Arial" w:cs="Arial" w:eastAsia="Arial"/>
          <w:sz w:val="18"/>
          <w:szCs w:val="18"/>
          <w:color w:val="030303"/>
          <w:spacing w:val="-40"/>
          <w:w w:val="168"/>
        </w:rPr>
        <w:t> </w:t>
      </w:r>
      <w:r>
        <w:rPr>
          <w:rFonts w:ascii="Arial" w:hAnsi="Arial" w:cs="Arial" w:eastAsia="Arial"/>
          <w:sz w:val="18"/>
          <w:szCs w:val="18"/>
          <w:color w:val="1C1C1C"/>
          <w:spacing w:val="0"/>
          <w:w w:val="147"/>
        </w:rPr>
        <w:t>--</w:t>
      </w:r>
      <w:r>
        <w:rPr>
          <w:rFonts w:ascii="Arial" w:hAnsi="Arial" w:cs="Arial" w:eastAsia="Arial"/>
          <w:sz w:val="18"/>
          <w:szCs w:val="18"/>
          <w:color w:val="1C1C1C"/>
          <w:spacing w:val="-34"/>
          <w:w w:val="14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7"/>
        </w:rPr>
        <w:t>--</w:t>
      </w:r>
      <w:r>
        <w:rPr>
          <w:rFonts w:ascii="Arial" w:hAnsi="Arial" w:cs="Arial" w:eastAsia="Arial"/>
          <w:sz w:val="18"/>
          <w:szCs w:val="18"/>
          <w:color w:val="030303"/>
          <w:spacing w:val="-38"/>
          <w:w w:val="14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7"/>
        </w:rPr>
        <w:t>----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4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65"/>
        </w:rPr>
        <w:t>--------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1" w:lineRule="auto"/>
        <w:ind w:left="5" w:right="16" w:firstLine="-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2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8"/>
          <w:w w:val="13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2"/>
          <w:b/>
          <w:bCs/>
        </w:rPr>
        <w:t>SEGUNDO.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92"/>
          <w:b/>
          <w:bCs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92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procedent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restringi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acceso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consistent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estrechament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relacionada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tecnológic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adquirido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empresa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Universal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Securít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Grou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México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8"/>
          <w:szCs w:val="18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supuesto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restricción,</w:t>
      </w:r>
      <w:r>
        <w:rPr>
          <w:rFonts w:ascii="Arial" w:hAnsi="Arial" w:cs="Arial" w:eastAsia="Arial"/>
          <w:sz w:val="18"/>
          <w:szCs w:val="18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establecido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cual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clasifica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Reservada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referent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aqu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peticionad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encuadra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supuestos,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sustent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establecido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Mexicanos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42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terce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párrafo,</w:t>
      </w:r>
      <w:r>
        <w:rPr>
          <w:rFonts w:ascii="Arial" w:hAnsi="Arial" w:cs="Arial" w:eastAsia="Arial"/>
          <w:sz w:val="18"/>
          <w:szCs w:val="18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92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29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Ejecutiv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4"/>
        </w:rPr>
        <w:t>1",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3"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4",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Orgánica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9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8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92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3"/>
          <w:w w:val="157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3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12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1"/>
        </w:rPr>
        <w:t>13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1"/>
        </w:rPr>
        <w:t>14,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Orgánic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1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Fiscalí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establecid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3",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1"/>
        </w:rPr>
        <w:t>4",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5",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a)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2"/>
        </w:rPr>
        <w:t>e)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8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f),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57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5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5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66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V,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27,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4"/>
        </w:rPr>
        <w:t>28,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97" w:lineRule="auto"/>
        <w:ind w:left="14" w:right="4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29,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58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fracció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98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6"/>
        </w:rPr>
        <w:t>111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5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5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85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8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1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4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Sistema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Nacional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106,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157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158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2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Sistem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Segurida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</w:rPr>
        <w:t>d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7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Primero,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Segundo,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Tercero,</w:t>
      </w:r>
      <w:r>
        <w:rPr>
          <w:rFonts w:ascii="Arial" w:hAnsi="Arial" w:cs="Arial" w:eastAsia="Arial"/>
          <w:sz w:val="18"/>
          <w:szCs w:val="18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Quinto,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Octavo,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Noveno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Décimo,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Décimo</w:t>
      </w:r>
      <w:r>
        <w:rPr>
          <w:rFonts w:ascii="Arial" w:hAnsi="Arial" w:cs="Arial" w:eastAsia="Arial"/>
          <w:sz w:val="18"/>
          <w:szCs w:val="18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Cuarto,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Vigésim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8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Sexto,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Trigésim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Primero,</w:t>
      </w:r>
      <w:r>
        <w:rPr>
          <w:rFonts w:ascii="Arial" w:hAnsi="Arial" w:cs="Arial" w:eastAsia="Arial"/>
          <w:sz w:val="18"/>
          <w:szCs w:val="18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Fraccione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3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9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68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6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8"/>
        </w:rPr>
        <w:t>11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57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8"/>
        </w:rPr>
        <w:t>IV,</w:t>
      </w:r>
      <w:r>
        <w:rPr>
          <w:rFonts w:ascii="Arial" w:hAnsi="Arial" w:cs="Arial" w:eastAsia="Arial"/>
          <w:sz w:val="18"/>
          <w:szCs w:val="18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Tercero,</w:t>
      </w:r>
      <w:r>
        <w:rPr>
          <w:rFonts w:ascii="Arial" w:hAnsi="Arial" w:cs="Arial" w:eastAsia="Arial"/>
          <w:sz w:val="18"/>
          <w:szCs w:val="18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Fracción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401" w:lineRule="auto"/>
        <w:ind w:left="9" w:right="-6" w:firstLine="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63"/>
        </w:rPr>
        <w:t>1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63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63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Trigésim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Sexto,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Cuadragésimo</w:t>
      </w:r>
      <w:r>
        <w:rPr>
          <w:rFonts w:ascii="Arial" w:hAnsi="Arial" w:cs="Arial" w:eastAsia="Arial"/>
          <w:sz w:val="18"/>
          <w:szCs w:val="18"/>
          <w:color w:val="030303"/>
          <w:spacing w:val="25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Séptim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8"/>
          <w:szCs w:val="18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"Lineamientos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Clasificació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21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6"/>
        </w:rPr>
        <w:t>Pública,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9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8"/>
          <w:szCs w:val="18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observar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Sujetos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Obligado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previsto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s</w:t>
      </w:r>
      <w:r>
        <w:rPr>
          <w:rFonts w:ascii="Arial" w:hAnsi="Arial" w:cs="Arial" w:eastAsia="Arial"/>
          <w:sz w:val="18"/>
          <w:szCs w:val="18"/>
          <w:color w:val="030303"/>
          <w:spacing w:val="18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0"/>
        </w:rPr>
        <w:t>Ley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Públic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4"/>
        </w:rPr>
        <w:t>del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94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Estad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5"/>
        </w:rPr>
        <w:t>o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95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2"/>
        </w:rPr>
        <w:t>Jalisco</w:t>
      </w:r>
      <w:r>
        <w:rPr>
          <w:rFonts w:ascii="Arial" w:hAnsi="Arial" w:cs="Arial" w:eastAsia="Arial"/>
          <w:sz w:val="18"/>
          <w:szCs w:val="18"/>
          <w:color w:val="030303"/>
          <w:spacing w:val="-2"/>
          <w:w w:val="92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9"/>
        </w:rPr>
        <w:t>Y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79"/>
        </w:rPr>
        <w:t>sus</w:t>
      </w:r>
      <w:r>
        <w:rPr>
          <w:rFonts w:ascii="Arial" w:hAnsi="Arial" w:cs="Arial" w:eastAsia="Arial"/>
          <w:sz w:val="18"/>
          <w:szCs w:val="18"/>
          <w:color w:val="030303"/>
          <w:spacing w:val="38"/>
          <w:w w:val="79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6"/>
        </w:rPr>
        <w:t>---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146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46"/>
        </w:rPr>
        <w:t>--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9" w:lineRule="exact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5"/>
          <w:szCs w:val="15"/>
          <w:color w:val="595959"/>
          <w:w w:val="128"/>
          <w:position w:val="3"/>
        </w:rPr>
        <w:t>'</w:t>
      </w:r>
      <w:r>
        <w:rPr>
          <w:rFonts w:ascii="Arial" w:hAnsi="Arial" w:cs="Arial" w:eastAsia="Arial"/>
          <w:sz w:val="15"/>
          <w:szCs w:val="15"/>
          <w:color w:val="595959"/>
          <w:spacing w:val="2"/>
          <w:w w:val="128"/>
          <w:position w:val="3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464646"/>
          <w:spacing w:val="-20"/>
          <w:w w:val="183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A3A3A3"/>
          <w:spacing w:val="0"/>
          <w:w w:val="19"/>
          <w:position w:val="-1"/>
        </w:rPr>
        <w:t>_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34" w:lineRule="exact"/>
        <w:ind w:left="140" w:right="9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91"/>
        </w:rPr>
        <w:t>'¡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72" w:lineRule="exact"/>
        <w:ind w:left="129" w:right="40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6"/>
          <w:szCs w:val="26"/>
          <w:color w:val="2F2F2F"/>
          <w:spacing w:val="-61"/>
          <w:w w:val="123"/>
          <w:position w:val="1"/>
        </w:rPr>
        <w:t>'</w:t>
      </w:r>
      <w:r>
        <w:rPr>
          <w:rFonts w:ascii="Arial" w:hAnsi="Arial" w:cs="Arial" w:eastAsia="Arial"/>
          <w:sz w:val="23"/>
          <w:szCs w:val="23"/>
          <w:color w:val="595959"/>
          <w:spacing w:val="0"/>
          <w:w w:val="129"/>
          <w:position w:val="-1"/>
        </w:rPr>
        <w:t>¡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620" w:bottom="280" w:left="840" w:right="460"/>
          <w:cols w:num="4" w:equalWidth="0">
            <w:col w:w="1484" w:space="557"/>
            <w:col w:w="259" w:space="311"/>
            <w:col w:w="7876" w:space="69"/>
            <w:col w:w="384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276" w:right="-20"/>
        <w:jc w:val="left"/>
        <w:rPr>
          <w:rFonts w:ascii="Times New Roman" w:hAnsi="Times New Roman" w:cs="Times New Roman" w:eastAsia="Times New Roman"/>
          <w:sz w:val="15.359375"/>
          <w:szCs w:val="15.359375"/>
        </w:rPr>
      </w:pPr>
      <w:rPr/>
      <w:r>
        <w:rPr/>
        <w:pict>
          <v:shape style="width:266.880005pt;height:7.68pt;mso-position-horizontal-relative:char;mso-position-vertical-relative:line" type="#_x0000_t75">
            <v:imagedata r:id="rId228" o:title=""/>
          </v:shape>
        </w:pict>
      </w:r>
      <w:r>
        <w:rPr>
          <w:rFonts w:ascii="Times New Roman" w:hAnsi="Times New Roman" w:cs="Times New Roman" w:eastAsia="Times New Roman"/>
          <w:sz w:val="15.359375"/>
          <w:szCs w:val="15.359375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60" w:bottom="280" w:left="700" w:right="420"/>
        </w:sectPr>
      </w:pPr>
      <w:rPr/>
    </w:p>
    <w:p>
      <w:pPr>
        <w:spacing w:before="38" w:after="0" w:line="426" w:lineRule="auto"/>
        <w:ind w:left="2704" w:right="-49" w:firstLine="-1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8pt;margin-top:-5.513063pt;width:49.919998pt;height:48.959999pt;mso-position-horizontal-relative:page;mso-position-vertical-relative:paragraph;z-index:-3322" type="#_x0000_t75">
            <v:imagedata r:id="rId229" o:title=""/>
          </v:shape>
        </w:pict>
      </w:r>
      <w:r>
        <w:rPr/>
        <w:pict>
          <v:shape style="position:absolute;margin-left:556.799988pt;margin-top:-28.553076pt;width:42.240002pt;height:42.240002pt;mso-position-horizontal-relative:page;mso-position-vertical-relative:paragraph;z-index:-3320" type="#_x0000_t75">
            <v:imagedata r:id="rId230" o:title=""/>
          </v:shape>
        </w:pict>
      </w:r>
      <w:r>
        <w:rPr/>
        <w:pict>
          <v:shape style="position:absolute;margin-left:148.800003pt;margin-top:32.886940pt;width:4.8pt;height:290.880005pt;mso-position-horizontal-relative:page;mso-position-vertical-relative:paragraph;z-index:-3319" type="#_x0000_t75">
            <v:imagedata r:id="rId23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3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TERCERO.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Ordénes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A8A8A"/>
          <w:spacing w:val="-17"/>
          <w:w w:val="62"/>
        </w:rPr>
        <w:t>-</w:t>
      </w:r>
      <w:r>
        <w:rPr>
          <w:rFonts w:ascii="Arial" w:hAnsi="Arial" w:cs="Arial" w:eastAsia="Arial"/>
          <w:sz w:val="17"/>
          <w:szCs w:val="17"/>
          <w:color w:val="8A8A8A"/>
          <w:spacing w:val="-16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595959"/>
          <w:spacing w:val="-35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71"/>
        </w:rPr>
        <w:t>...</w: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7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restante;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términos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2" w:lineRule="exact"/>
        <w:ind w:left="269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cuente,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generada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1"/>
        </w:rPr>
        <w:t>producida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9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1"/>
        </w:rPr>
        <w:t>ordinariament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9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8A8A8A"/>
          <w:w w:val="52"/>
        </w:rPr>
        <w:t>'!.:</w:t>
      </w:r>
      <w:r>
        <w:rPr>
          <w:rFonts w:ascii="Times New Roman" w:hAnsi="Times New Roman" w:cs="Times New Roman" w:eastAsia="Times New Roman"/>
          <w:sz w:val="7"/>
          <w:szCs w:val="7"/>
          <w:color w:val="8A8A8A"/>
          <w:spacing w:val="-1"/>
          <w:w w:val="52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295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700" w:right="420"/>
          <w:cols w:num="2" w:equalWidth="0">
            <w:col w:w="10874" w:space="16"/>
            <w:col w:w="230"/>
          </w:cols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27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030303"/>
          <w:spacing w:val="0"/>
          <w:w w:val="50"/>
        </w:rPr>
        <w:t>....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9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89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6"/>
          <w:w w:val="7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8"/>
        </w:rPr>
        <w:t>scal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8"/>
          <w:w w:val="108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438" w:lineRule="auto"/>
        <w:ind w:right="40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responsabilidad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custodi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8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2"/>
        </w:rPr>
        <w:t>7</w:t>
      </w:r>
      <w:r>
        <w:rPr>
          <w:rFonts w:ascii="Arial" w:hAnsi="Arial" w:cs="Arial" w:eastAsia="Arial"/>
          <w:sz w:val="17"/>
          <w:szCs w:val="17"/>
          <w:color w:val="232323"/>
          <w:spacing w:val="-8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materia.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700" w:right="420"/>
          <w:cols w:num="2" w:equalWidth="0">
            <w:col w:w="2373" w:space="326"/>
            <w:col w:w="8421"/>
          </w:cols>
        </w:sectPr>
      </w:pPr>
      <w:rPr/>
    </w:p>
    <w:p>
      <w:pPr>
        <w:spacing w:before="0" w:after="0" w:line="157" w:lineRule="exact"/>
        <w:ind w:left="11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0.32pt;margin-top:12.795254pt;width:68.160004pt;height:3.84pt;mso-position-horizontal-relative:page;mso-position-vertical-relative:paragraph;z-index:-3321" type="#_x0000_t75">
            <v:imagedata r:id="rId23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25639pt;margin-top:-53.297554pt;width:.359129pt;height:72pt;mso-position-horizontal-relative:page;mso-position-vertical-relative:paragraph;z-index:-3316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-499"/>
                      <w:w w:val="147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80" w:lineRule="exact"/>
        <w:ind w:left="41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---CUARTO.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Regístres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Clasificación,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433" w:lineRule="auto"/>
        <w:ind w:left="423" w:right="324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publíques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medío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consulta,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69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XI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Asimism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53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g)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1"/>
        </w:rPr>
        <w:t>Municipios.-------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4"/>
        </w:rPr>
        <w:t>-----</w:t>
      </w:r>
      <w:r>
        <w:rPr>
          <w:rFonts w:ascii="Arial" w:hAnsi="Arial" w:cs="Arial" w:eastAsia="Arial"/>
          <w:sz w:val="17"/>
          <w:szCs w:val="17"/>
          <w:color w:val="030303"/>
          <w:spacing w:val="-42"/>
          <w:w w:val="174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6"/>
        </w:rPr>
        <w:t>--</w:t>
      </w:r>
      <w:r>
        <w:rPr>
          <w:rFonts w:ascii="Arial" w:hAnsi="Arial" w:cs="Arial" w:eastAsia="Arial"/>
          <w:sz w:val="17"/>
          <w:szCs w:val="17"/>
          <w:color w:val="030303"/>
          <w:spacing w:val="-49"/>
          <w:w w:val="166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66"/>
        </w:rPr>
        <w:t>---</w:t>
      </w:r>
      <w:r>
        <w:rPr>
          <w:rFonts w:ascii="Arial" w:hAnsi="Arial" w:cs="Arial" w:eastAsia="Arial"/>
          <w:sz w:val="17"/>
          <w:szCs w:val="17"/>
          <w:color w:val="232323"/>
          <w:spacing w:val="-33"/>
          <w:w w:val="16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6"/>
        </w:rPr>
        <w:t>--</w:t>
      </w:r>
      <w:r>
        <w:rPr>
          <w:rFonts w:ascii="Arial" w:hAnsi="Arial" w:cs="Arial" w:eastAsia="Arial"/>
          <w:sz w:val="17"/>
          <w:szCs w:val="17"/>
          <w:color w:val="030303"/>
          <w:spacing w:val="-44"/>
          <w:w w:val="166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66"/>
        </w:rPr>
        <w:t>--</w:t>
      </w:r>
      <w:r>
        <w:rPr>
          <w:rFonts w:ascii="Arial" w:hAnsi="Arial" w:cs="Arial" w:eastAsia="Arial"/>
          <w:sz w:val="17"/>
          <w:szCs w:val="17"/>
          <w:color w:val="232323"/>
          <w:spacing w:val="-49"/>
          <w:w w:val="16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6"/>
        </w:rPr>
        <w:t>---</w:t>
      </w:r>
      <w:r>
        <w:rPr>
          <w:rFonts w:ascii="Arial" w:hAnsi="Arial" w:cs="Arial" w:eastAsia="Arial"/>
          <w:sz w:val="17"/>
          <w:szCs w:val="17"/>
          <w:color w:val="030303"/>
          <w:spacing w:val="-38"/>
          <w:w w:val="166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66"/>
        </w:rPr>
        <w:t>--</w:t>
      </w:r>
      <w:r>
        <w:rPr>
          <w:rFonts w:ascii="Arial" w:hAnsi="Arial" w:cs="Arial" w:eastAsia="Arial"/>
          <w:sz w:val="17"/>
          <w:szCs w:val="17"/>
          <w:color w:val="232323"/>
          <w:spacing w:val="-48"/>
          <w:w w:val="16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6"/>
        </w:rPr>
        <w:t>---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2" w:lineRule="auto"/>
        <w:ind w:left="423" w:right="34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3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-QUINTO.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virtu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69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29"/>
        </w:rPr>
        <w:t>•..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adquirido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empresa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Universal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Securit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Grou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México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201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6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07"/>
        </w:rPr>
        <w:t>•.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20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8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adoptars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medidas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divulgación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estratégic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haciendo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uso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plazo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máximo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05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cinco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6"/>
        </w:rPr>
        <w:t>Municipios.-------------------------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6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56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23232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3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" w:right="-20"/>
        <w:jc w:val="left"/>
        <w:tabs>
          <w:tab w:pos="39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9"/>
          <w:szCs w:val="19"/>
          <w:color w:val="383838"/>
          <w:spacing w:val="0"/>
          <w:w w:val="51"/>
          <w:position w:val="2"/>
        </w:rPr>
        <w:t>,,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100"/>
          <w:position w:val="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position w:val="0"/>
        </w:rPr>
        <w:t>CIERRE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9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SESIÓN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48" w:lineRule="exact"/>
        <w:ind w:left="15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595959"/>
          <w:spacing w:val="0"/>
          <w:w w:val="51"/>
          <w:position w:val="-2"/>
        </w:rPr>
        <w:t>f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69" w:lineRule="exact"/>
        <w:ind w:left="20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595959"/>
          <w:spacing w:val="0"/>
          <w:w w:val="58"/>
          <w:i/>
        </w:rPr>
        <w:t>1-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97" w:lineRule="exact"/>
        <w:ind w:left="25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83838"/>
          <w:spacing w:val="0"/>
          <w:w w:val="57"/>
        </w:rPr>
        <w:t>}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700" w:right="420"/>
          <w:cols w:num="2" w:equalWidth="0">
            <w:col w:w="1470" w:space="806"/>
            <w:col w:w="8844"/>
          </w:cols>
        </w:sectPr>
      </w:pPr>
      <w:rPr/>
    </w:p>
    <w:p>
      <w:pPr>
        <w:spacing w:before="0" w:after="0" w:line="184" w:lineRule="exact"/>
        <w:ind w:left="215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.747483pt;margin-top:511.679993pt;width:586.25249pt;height:254.3623pt;mso-position-horizontal-relative:page;mso-position-vertical-relative:page;z-index:-3318" coordorigin="275,10234" coordsize="11725,5087">
            <v:shape style="position:absolute;left:557;top:10234;width:11443;height:5069" type="#_x0000_t75">
              <v:imagedata r:id="rId233" o:title=""/>
            </v:shape>
            <v:group style="position:absolute;left:284;top:15311;width:8798;height:2" coordorigin="284,15311" coordsize="8798,2">
              <v:shape style="position:absolute;left:284;top:15311;width:8798;height:2" coordorigin="284,15311" coordsize="8798,0" path="m284,15311l9083,15311e" filled="f" stroked="t" strokeweight=".948102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position w:val="-1"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position w:val="-1"/>
        </w:rPr>
        <w:t>más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8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asunto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trata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decisión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unánime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decret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cierre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Trabajo;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así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4" w:lineRule="exact"/>
        <w:ind w:left="2266" w:right="871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95959"/>
          <w:spacing w:val="0"/>
          <w:w w:val="85"/>
          <w:i/>
        </w:rPr>
        <w:t>!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69" w:lineRule="exact"/>
        <w:ind w:left="215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15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595959"/>
          <w:spacing w:val="0"/>
          <w:w w:val="254"/>
        </w:rPr>
        <w:t>i</w:t>
      </w:r>
      <w:r>
        <w:rPr>
          <w:rFonts w:ascii="Arial" w:hAnsi="Arial" w:cs="Arial" w:eastAsia="Arial"/>
          <w:sz w:val="17"/>
          <w:szCs w:val="17"/>
          <w:color w:val="595959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resolvió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quienes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calce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73" w:lineRule="exact"/>
        <w:ind w:left="215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8.184814pt;margin-top:3.487864pt;width:2.089392pt;height:12pt;mso-position-horizontal-relative:page;mso-position-vertical-relative:paragraph;z-index:-3317" type="#_x0000_t202" filled="f" stroked="f">
            <v:textbox inset="0,0,0,0">
              <w:txbxContent>
                <w:p>
                  <w:pPr>
                    <w:spacing w:before="0" w:after="0" w:line="240" w:lineRule="exact"/>
                    <w:ind w:right="-76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Pr/>
                  <w:r>
                    <w:rPr>
                      <w:rFonts w:ascii="Arial" w:hAnsi="Arial" w:cs="Arial" w:eastAsia="Arial"/>
                      <w:sz w:val="24"/>
                      <w:szCs w:val="24"/>
                      <w:color w:val="232323"/>
                      <w:spacing w:val="-72"/>
                      <w:w w:val="157"/>
                    </w:rPr>
                    <w:t>'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w w:val="161"/>
          <w:position w:val="-2"/>
        </w:rPr>
        <w:t>lo</w:t>
      </w:r>
      <w:r>
        <w:rPr>
          <w:rFonts w:ascii="Arial" w:hAnsi="Arial" w:cs="Arial" w:eastAsia="Arial"/>
          <w:sz w:val="17"/>
          <w:szCs w:val="17"/>
          <w:color w:val="030303"/>
          <w:w w:val="109"/>
          <w:position w:val="-2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2"/>
        </w:rPr>
        <w:t>interviniero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1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42"/>
          <w:w w:val="111"/>
          <w:position w:val="-2"/>
        </w:rPr>
        <w:t>m</w:t>
      </w:r>
      <w:r>
        <w:rPr>
          <w:rFonts w:ascii="Arial" w:hAnsi="Arial" w:cs="Arial" w:eastAsia="Arial"/>
          <w:sz w:val="17"/>
          <w:szCs w:val="17"/>
          <w:color w:val="8A8A8A"/>
          <w:spacing w:val="0"/>
          <w:w w:val="27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8A8A8A"/>
          <w:spacing w:val="-1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2"/>
        </w:rPr>
        <w:t>ism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3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6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2103" w:right="8644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4"/>
          <w:szCs w:val="14"/>
          <w:color w:val="232323"/>
          <w:spacing w:val="0"/>
          <w:w w:val="67"/>
          <w:position w:val="7"/>
        </w:rPr>
        <w:t>.</w:t>
      </w:r>
      <w:r>
        <w:rPr>
          <w:rFonts w:ascii="Arial" w:hAnsi="Arial" w:cs="Arial" w:eastAsia="Arial"/>
          <w:sz w:val="14"/>
          <w:szCs w:val="14"/>
          <w:color w:val="232323"/>
          <w:spacing w:val="0"/>
          <w:w w:val="67"/>
          <w:position w:val="7"/>
        </w:rPr>
        <w:t>    </w:t>
      </w:r>
      <w:r>
        <w:rPr>
          <w:rFonts w:ascii="Arial" w:hAnsi="Arial" w:cs="Arial" w:eastAsia="Arial"/>
          <w:sz w:val="14"/>
          <w:szCs w:val="14"/>
          <w:color w:val="232323"/>
          <w:spacing w:val="9"/>
          <w:w w:val="67"/>
          <w:position w:val="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95959"/>
          <w:spacing w:val="0"/>
          <w:w w:val="172"/>
          <w:position w:val="1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256" w:lineRule="exact"/>
        <w:ind w:left="2267" w:right="8695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95959"/>
          <w:spacing w:val="0"/>
          <w:w w:val="50"/>
          <w:position w:val="-2"/>
        </w:rPr>
        <w:t>l.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54" w:lineRule="exact"/>
        <w:ind w:left="2284" w:right="8715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232323"/>
          <w:spacing w:val="0"/>
          <w:w w:val="108"/>
        </w:rPr>
        <w:t>!;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135" w:lineRule="exact"/>
        <w:ind w:left="2275" w:right="8724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95959"/>
          <w:spacing w:val="1"/>
          <w:w w:val="67"/>
          <w:i/>
        </w:rPr>
        <w:t>!</w:t>
      </w:r>
      <w:r>
        <w:rPr>
          <w:rFonts w:ascii="Arial" w:hAnsi="Arial" w:cs="Arial" w:eastAsia="Arial"/>
          <w:sz w:val="14"/>
          <w:szCs w:val="14"/>
          <w:color w:val="747474"/>
          <w:spacing w:val="0"/>
          <w:w w:val="43"/>
          <w:i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620" w:bottom="280" w:left="700" w:right="42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481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84.480003pt;height:2.88pt;mso-position-horizontal-relative:char;mso-position-vertical-relative:line" type="#_x0000_t75">
            <v:imagedata r:id="rId234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6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2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Sz w:w="12240" w:h="15840"/>
          <w:pgMar w:top="240" w:bottom="280" w:left="340" w:right="180"/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84" w:right="131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554.880005pt;margin-top:-127.398018pt;width:42.24pt;height:42.24pt;mso-position-horizontal-relative:page;mso-position-vertical-relative:paragraph;z-index:-3312" type="#_x0000_t75">
            <v:imagedata r:id="rId23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16832pt;margin-top:-44.620674pt;width:17.191682pt;height:72pt;mso-position-horizontal-relative:page;mso-position-vertical-relative:paragraph;z-index:-3308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spacing w:val="-736"/>
                      <w:w w:val="148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4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8" w:lineRule="exact"/>
        <w:ind w:left="397" w:right="86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7.439999pt;margin-top:11.817693pt;width:68.160004pt;height:2.88pt;mso-position-horizontal-relative:page;mso-position-vertical-relative:paragraph;z-index:-3315" type="#_x0000_t75">
            <v:imagedata r:id="rId23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8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75" w:after="0" w:line="240" w:lineRule="auto"/>
        <w:ind w:left="-34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/>
        <w:pict>
          <v:shape style="width:332.160001pt;height:238.08pt;mso-position-horizontal-relative:char;mso-position-vertical-relative:line" type="#_x0000_t75">
            <v:imagedata r:id="rId2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tLeast"/>
        <w:ind w:left="1997" w:right="2537" w:firstLine="91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287.040009pt;margin-top:-48.915291pt;width:176.639999pt;height:48.959999pt;mso-position-horizontal-relative:page;mso-position-vertical-relative:paragraph;z-index:-3311" type="#_x0000_t75">
            <v:imagedata r:id="rId239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-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SECRETARIO</w:t>
      </w:r>
      <w:r>
        <w:rPr>
          <w:rFonts w:ascii="Arial" w:hAnsi="Arial" w:cs="Arial" w:eastAsia="Arial"/>
          <w:sz w:val="16"/>
          <w:szCs w:val="16"/>
          <w:spacing w:val="-10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94"/>
        </w:rPr>
        <w:t>L</w:t>
      </w:r>
      <w:r>
        <w:rPr>
          <w:rFonts w:ascii="Arial" w:hAnsi="Arial" w:cs="Arial" w:eastAsia="Arial"/>
          <w:sz w:val="16"/>
          <w:szCs w:val="16"/>
          <w:spacing w:val="-5"/>
          <w:w w:val="9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COMITÉ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E</w:t>
      </w:r>
      <w:r>
        <w:rPr>
          <w:rFonts w:ascii="Arial" w:hAnsi="Arial" w:cs="Arial" w:eastAsia="Arial"/>
          <w:sz w:val="16"/>
          <w:szCs w:val="16"/>
          <w:spacing w:val="-10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TRANSPARENCIA.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620" w:bottom="280" w:left="340" w:right="180"/>
          <w:cols w:num="2" w:equalWidth="0">
            <w:col w:w="2675" w:space="806"/>
            <w:col w:w="8239"/>
          </w:cols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pict>
          <v:shape style="position:absolute;margin-left:138.240005pt;margin-top:273.600006pt;width:12.48pt;height:252.479996pt;mso-position-horizontal-relative:page;mso-position-vertical-relative:page;z-index:-3314" type="#_x0000_t75">
            <v:imagedata r:id="rId240" o:title=""/>
          </v:shape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36" w:lineRule="exact"/>
        <w:ind w:left="3222" w:right="1082" w:firstLine="-36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38.240005pt;margin-top:-83.269997pt;width:37.439999pt;height:194.999994pt;mso-position-horizontal-relative:page;mso-position-vertical-relative:paragraph;z-index:-3313" coordorigin="2765,-1665" coordsize="749,3900">
            <v:shape style="position:absolute;left:2765;top:-895;width:749;height:3130" type="#_x0000_t75">
              <v:imagedata r:id="rId241" o:title=""/>
            </v:shape>
            <v:group style="position:absolute;left:2957;top:-1663;width:2;height:730" coordorigin="2957,-1663" coordsize="2,730">
              <v:shape style="position:absolute;left:2957;top:-1663;width:2;height:730" coordorigin="2957,-1663" coordsize="0,730" path="m2957,-933l2957,-1663e" filled="f" stroked="t" strokeweight=".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correspondient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e</w:t>
      </w:r>
      <w:r>
        <w:rPr>
          <w:rFonts w:ascii="Arial" w:hAnsi="Arial" w:cs="Arial" w:eastAsia="Arial"/>
          <w:sz w:val="16"/>
          <w:szCs w:val="16"/>
          <w:spacing w:val="-6"/>
          <w:w w:val="11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Sesió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3"/>
        </w:rPr>
        <w:t>Trabaj</w:t>
      </w:r>
      <w:r>
        <w:rPr>
          <w:rFonts w:ascii="Arial" w:hAnsi="Arial" w:cs="Arial" w:eastAsia="Arial"/>
          <w:sz w:val="16"/>
          <w:szCs w:val="16"/>
          <w:spacing w:val="0"/>
          <w:w w:val="113"/>
        </w:rPr>
        <w:t>o</w:t>
      </w:r>
      <w:r>
        <w:rPr>
          <w:rFonts w:ascii="Arial" w:hAnsi="Arial" w:cs="Arial" w:eastAsia="Arial"/>
          <w:sz w:val="16"/>
          <w:szCs w:val="16"/>
          <w:spacing w:val="-5"/>
          <w:w w:val="11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fech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mes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7"/>
        </w:rPr>
        <w:t>Marzo</w:t>
      </w:r>
      <w:r>
        <w:rPr>
          <w:rFonts w:ascii="Arial" w:hAnsi="Arial" w:cs="Arial" w:eastAsia="Arial"/>
          <w:sz w:val="16"/>
          <w:szCs w:val="16"/>
          <w:spacing w:val="35"/>
          <w:w w:val="11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año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2016</w:t>
      </w:r>
      <w:r>
        <w:rPr>
          <w:rFonts w:ascii="Arial" w:hAnsi="Arial" w:cs="Arial" w:eastAsia="Arial"/>
          <w:sz w:val="16"/>
          <w:szCs w:val="16"/>
          <w:spacing w:val="-5"/>
          <w:w w:val="11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6"/>
        </w:rPr>
        <w:t>mil</w:t>
      </w:r>
      <w:r>
        <w:rPr>
          <w:rFonts w:ascii="Arial" w:hAnsi="Arial" w:cs="Arial" w:eastAsia="Arial"/>
          <w:sz w:val="16"/>
          <w:szCs w:val="16"/>
          <w:spacing w:val="0"/>
          <w:w w:val="12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Comit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é</w:t>
      </w:r>
      <w:r>
        <w:rPr>
          <w:rFonts w:ascii="Arial" w:hAnsi="Arial" w:cs="Arial" w:eastAsia="Arial"/>
          <w:sz w:val="16"/>
          <w:szCs w:val="16"/>
          <w:spacing w:val="-6"/>
          <w:w w:val="11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Transparenci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a</w:t>
      </w:r>
      <w:r>
        <w:rPr>
          <w:rFonts w:ascii="Arial" w:hAnsi="Arial" w:cs="Arial" w:eastAsia="Arial"/>
          <w:sz w:val="16"/>
          <w:szCs w:val="16"/>
          <w:spacing w:val="2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Genera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l</w:t>
      </w:r>
      <w:r>
        <w:rPr>
          <w:rFonts w:ascii="Arial" w:hAnsi="Arial" w:cs="Arial" w:eastAsia="Arial"/>
          <w:sz w:val="16"/>
          <w:szCs w:val="16"/>
          <w:spacing w:val="-14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Jalisco.-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-</w:t>
      </w:r>
      <w:r>
        <w:rPr>
          <w:rFonts w:ascii="Arial" w:hAnsi="Arial" w:cs="Arial" w:eastAsia="Arial"/>
          <w:sz w:val="16"/>
          <w:szCs w:val="16"/>
          <w:spacing w:val="-5"/>
          <w:w w:val="11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84"/>
        </w:rPr>
        <w:t>---</w:t>
      </w:r>
      <w:r>
        <w:rPr>
          <w:rFonts w:ascii="Arial" w:hAnsi="Arial" w:cs="Arial" w:eastAsia="Arial"/>
          <w:sz w:val="16"/>
          <w:szCs w:val="16"/>
          <w:spacing w:val="-44"/>
          <w:w w:val="1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84"/>
        </w:rPr>
        <w:t>-----</w:t>
      </w:r>
      <w:r>
        <w:rPr>
          <w:rFonts w:ascii="Arial" w:hAnsi="Arial" w:cs="Arial" w:eastAsia="Arial"/>
          <w:sz w:val="16"/>
          <w:szCs w:val="16"/>
          <w:spacing w:val="-23"/>
          <w:w w:val="184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79"/>
        </w:rPr>
        <w:t>---</w:t>
      </w:r>
      <w:r>
        <w:rPr>
          <w:rFonts w:ascii="Arial" w:hAnsi="Arial" w:cs="Arial" w:eastAsia="Arial"/>
          <w:sz w:val="16"/>
          <w:szCs w:val="16"/>
          <w:spacing w:val="-34"/>
          <w:w w:val="17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1"/>
        </w:rPr>
        <w:t>-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6627" w:right="4792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16"/>
        </w:rPr>
        <w:t>35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43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47.360001pt;margin-top:15.339142pt;width:268.8pt;height:.1pt;mso-position-horizontal-relative:page;mso-position-vertical-relative:paragraph;z-index:-3310" coordorigin="2947,307" coordsize="5376,2">
            <v:shape style="position:absolute;left:2947;top:307;width:5376;height:2" coordorigin="2947,307" coordsize="5376,0" path="m2947,307l8323,307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82.880005pt;margin-top:34.179142pt;width:422.16pt;height:.1pt;mso-position-horizontal-relative:page;mso-position-vertical-relative:paragraph;z-index:-3309" coordorigin="3658,684" coordsize="8443,2">
            <v:shape style="position:absolute;left:3658;top:684;width:8443;height:2" coordorigin="3658,684" coordsize="8443,0" path="m3658,684l12101,684e" filled="f" stroked="t" strokeweight=".96pt" strokecolor="#000000">
              <v:path arrowok="t"/>
            </v:shape>
          </v:group>
          <w10:wrap type="none"/>
        </w:pict>
      </w:r>
      <w:hyperlink r:id="rId242"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63"/>
          </w:rPr>
          <w:t>www.jalisco.gÁ.</w:t>
        </w:r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00"/>
          </w:rPr>
        </w:r>
      </w:hyperlink>
    </w:p>
    <w:sectPr>
      <w:type w:val="continuous"/>
      <w:pgSz w:w="12240" w:h="15840"/>
      <w:pgMar w:top="620" w:bottom="280" w:left="34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pn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hyperlink" Target="http://www.jallsco.k/" TargetMode="External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pn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image" Target="media/image31.jpg"/><Relationship Id="rId37" Type="http://schemas.openxmlformats.org/officeDocument/2006/relationships/hyperlink" Target="http://www.jalisco.g-/" TargetMode="External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png"/><Relationship Id="rId46" Type="http://schemas.openxmlformats.org/officeDocument/2006/relationships/hyperlink" Target="http://www.jalisco.go/" TargetMode="External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jpg"/><Relationship Id="rId54" Type="http://schemas.openxmlformats.org/officeDocument/2006/relationships/image" Target="media/image47.jpg"/><Relationship Id="rId55" Type="http://schemas.openxmlformats.org/officeDocument/2006/relationships/image" Target="media/image48.jpg"/><Relationship Id="rId56" Type="http://schemas.openxmlformats.org/officeDocument/2006/relationships/image" Target="media/image49.jpg"/><Relationship Id="rId57" Type="http://schemas.openxmlformats.org/officeDocument/2006/relationships/image" Target="media/image50.jpg"/><Relationship Id="rId58" Type="http://schemas.openxmlformats.org/officeDocument/2006/relationships/image" Target="media/image51.jpg"/><Relationship Id="rId59" Type="http://schemas.openxmlformats.org/officeDocument/2006/relationships/image" Target="media/image52.jpg"/><Relationship Id="rId60" Type="http://schemas.openxmlformats.org/officeDocument/2006/relationships/image" Target="media/image53.jpg"/><Relationship Id="rId61" Type="http://schemas.openxmlformats.org/officeDocument/2006/relationships/image" Target="media/image54.jpg"/><Relationship Id="rId62" Type="http://schemas.openxmlformats.org/officeDocument/2006/relationships/image" Target="media/image55.jpg"/><Relationship Id="rId63" Type="http://schemas.openxmlformats.org/officeDocument/2006/relationships/image" Target="media/image56.jpg"/><Relationship Id="rId64" Type="http://schemas.openxmlformats.org/officeDocument/2006/relationships/image" Target="media/image57.png"/><Relationship Id="rId65" Type="http://schemas.openxmlformats.org/officeDocument/2006/relationships/hyperlink" Target="http://www.jalisoo.gob/" TargetMode="External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jpg"/><Relationship Id="rId75" Type="http://schemas.openxmlformats.org/officeDocument/2006/relationships/image" Target="media/image67.jpg"/><Relationship Id="rId76" Type="http://schemas.openxmlformats.org/officeDocument/2006/relationships/image" Target="media/image68.jpg"/><Relationship Id="rId77" Type="http://schemas.openxmlformats.org/officeDocument/2006/relationships/hyperlink" Target="http://www.jaU.co.gob/" TargetMode="External"/><Relationship Id="rId78" Type="http://schemas.openxmlformats.org/officeDocument/2006/relationships/image" Target="media/image69.jpg"/><Relationship Id="rId79" Type="http://schemas.openxmlformats.org/officeDocument/2006/relationships/image" Target="media/image70.jp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hyperlink" Target="http://www.jalisco.go/" TargetMode="External"/><Relationship Id="rId87" Type="http://schemas.openxmlformats.org/officeDocument/2006/relationships/image" Target="media/image77.jpg"/><Relationship Id="rId88" Type="http://schemas.openxmlformats.org/officeDocument/2006/relationships/image" Target="media/image78.jpg"/><Relationship Id="rId89" Type="http://schemas.openxmlformats.org/officeDocument/2006/relationships/image" Target="media/image79.jpg"/><Relationship Id="rId90" Type="http://schemas.openxmlformats.org/officeDocument/2006/relationships/image" Target="media/image80.jpg"/><Relationship Id="rId91" Type="http://schemas.openxmlformats.org/officeDocument/2006/relationships/image" Target="media/image81.png"/><Relationship Id="rId92" Type="http://schemas.openxmlformats.org/officeDocument/2006/relationships/image" Target="media/image82.jpg"/><Relationship Id="rId93" Type="http://schemas.openxmlformats.org/officeDocument/2006/relationships/image" Target="media/image83.jpg"/><Relationship Id="rId94" Type="http://schemas.openxmlformats.org/officeDocument/2006/relationships/image" Target="media/image84.jpg"/><Relationship Id="rId95" Type="http://schemas.openxmlformats.org/officeDocument/2006/relationships/image" Target="media/image85.jpg"/><Relationship Id="rId96" Type="http://schemas.openxmlformats.org/officeDocument/2006/relationships/hyperlink" Target="http://www.jali.co.g/" TargetMode="External"/><Relationship Id="rId97" Type="http://schemas.openxmlformats.org/officeDocument/2006/relationships/image" Target="media/image86.jp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110" Type="http://schemas.openxmlformats.org/officeDocument/2006/relationships/hyperlink" Target="http://www.jalbco.go/" TargetMode="External"/><Relationship Id="rId111" Type="http://schemas.openxmlformats.org/officeDocument/2006/relationships/image" Target="media/image99.png"/><Relationship Id="rId112" Type="http://schemas.openxmlformats.org/officeDocument/2006/relationships/image" Target="media/image100.png"/><Relationship Id="rId113" Type="http://schemas.openxmlformats.org/officeDocument/2006/relationships/image" Target="media/image101.png"/><Relationship Id="rId114" Type="http://schemas.openxmlformats.org/officeDocument/2006/relationships/image" Target="media/image102.png"/><Relationship Id="rId115" Type="http://schemas.openxmlformats.org/officeDocument/2006/relationships/image" Target="media/image103.png"/><Relationship Id="rId116" Type="http://schemas.openxmlformats.org/officeDocument/2006/relationships/image" Target="media/image104.png"/><Relationship Id="rId117" Type="http://schemas.openxmlformats.org/officeDocument/2006/relationships/image" Target="media/image105.png"/><Relationship Id="rId118" Type="http://schemas.openxmlformats.org/officeDocument/2006/relationships/image" Target="media/image106.png"/><Relationship Id="rId119" Type="http://schemas.openxmlformats.org/officeDocument/2006/relationships/image" Target="media/image107.png"/><Relationship Id="rId120" Type="http://schemas.openxmlformats.org/officeDocument/2006/relationships/image" Target="media/image108.png"/><Relationship Id="rId121" Type="http://schemas.openxmlformats.org/officeDocument/2006/relationships/image" Target="media/image109.png"/><Relationship Id="rId122" Type="http://schemas.openxmlformats.org/officeDocument/2006/relationships/image" Target="media/image110.png"/><Relationship Id="rId123" Type="http://schemas.openxmlformats.org/officeDocument/2006/relationships/image" Target="media/image111.png"/><Relationship Id="rId124" Type="http://schemas.openxmlformats.org/officeDocument/2006/relationships/image" Target="media/image112.png"/><Relationship Id="rId125" Type="http://schemas.openxmlformats.org/officeDocument/2006/relationships/image" Target="media/image113.png"/><Relationship Id="rId126" Type="http://schemas.openxmlformats.org/officeDocument/2006/relationships/image" Target="media/image114.png"/><Relationship Id="rId127" Type="http://schemas.openxmlformats.org/officeDocument/2006/relationships/image" Target="media/image115.png"/><Relationship Id="rId128" Type="http://schemas.openxmlformats.org/officeDocument/2006/relationships/image" Target="media/image116.png"/><Relationship Id="rId129" Type="http://schemas.openxmlformats.org/officeDocument/2006/relationships/image" Target="media/image117.png"/><Relationship Id="rId130" Type="http://schemas.openxmlformats.org/officeDocument/2006/relationships/hyperlink" Target="http://www.jaHsco.go/" TargetMode="External"/><Relationship Id="rId131" Type="http://schemas.openxmlformats.org/officeDocument/2006/relationships/image" Target="media/image118.png"/><Relationship Id="rId132" Type="http://schemas.openxmlformats.org/officeDocument/2006/relationships/image" Target="media/image119.png"/><Relationship Id="rId133" Type="http://schemas.openxmlformats.org/officeDocument/2006/relationships/image" Target="media/image120.png"/><Relationship Id="rId134" Type="http://schemas.openxmlformats.org/officeDocument/2006/relationships/image" Target="media/image121.png"/><Relationship Id="rId135" Type="http://schemas.openxmlformats.org/officeDocument/2006/relationships/image" Target="media/image122.png"/><Relationship Id="rId136" Type="http://schemas.openxmlformats.org/officeDocument/2006/relationships/image" Target="media/image123.png"/><Relationship Id="rId137" Type="http://schemas.openxmlformats.org/officeDocument/2006/relationships/image" Target="media/image124.jpg"/><Relationship Id="rId138" Type="http://schemas.openxmlformats.org/officeDocument/2006/relationships/image" Target="media/image125.jpg"/><Relationship Id="rId139" Type="http://schemas.openxmlformats.org/officeDocument/2006/relationships/image" Target="media/image126.jpg"/><Relationship Id="rId140" Type="http://schemas.openxmlformats.org/officeDocument/2006/relationships/image" Target="media/image127.jpg"/><Relationship Id="rId141" Type="http://schemas.openxmlformats.org/officeDocument/2006/relationships/image" Target="media/image128.jpg"/><Relationship Id="rId142" Type="http://schemas.openxmlformats.org/officeDocument/2006/relationships/image" Target="media/image129.png"/><Relationship Id="rId143" Type="http://schemas.openxmlformats.org/officeDocument/2006/relationships/image" Target="media/image130.pn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image" Target="media/image133.png"/><Relationship Id="rId147" Type="http://schemas.openxmlformats.org/officeDocument/2006/relationships/image" Target="media/image134.png"/><Relationship Id="rId148" Type="http://schemas.openxmlformats.org/officeDocument/2006/relationships/image" Target="media/image135.png"/><Relationship Id="rId149" Type="http://schemas.openxmlformats.org/officeDocument/2006/relationships/hyperlink" Target="http://www.jaHsco.g/" TargetMode="External"/><Relationship Id="rId150" Type="http://schemas.openxmlformats.org/officeDocument/2006/relationships/image" Target="media/image136.jpg"/><Relationship Id="rId151" Type="http://schemas.openxmlformats.org/officeDocument/2006/relationships/image" Target="media/image137.jpg"/><Relationship Id="rId152" Type="http://schemas.openxmlformats.org/officeDocument/2006/relationships/image" Target="media/image138.jpg"/><Relationship Id="rId153" Type="http://schemas.openxmlformats.org/officeDocument/2006/relationships/image" Target="media/image139.jpg"/><Relationship Id="rId154" Type="http://schemas.openxmlformats.org/officeDocument/2006/relationships/image" Target="media/image140.jpg"/><Relationship Id="rId155" Type="http://schemas.openxmlformats.org/officeDocument/2006/relationships/image" Target="media/image141.jpg"/><Relationship Id="rId156" Type="http://schemas.openxmlformats.org/officeDocument/2006/relationships/hyperlink" Target="http://www.jalisco.gob/" TargetMode="External"/><Relationship Id="rId157" Type="http://schemas.openxmlformats.org/officeDocument/2006/relationships/image" Target="media/image142.png"/><Relationship Id="rId158" Type="http://schemas.openxmlformats.org/officeDocument/2006/relationships/image" Target="media/image143.png"/><Relationship Id="rId159" Type="http://schemas.openxmlformats.org/officeDocument/2006/relationships/image" Target="media/image144.png"/><Relationship Id="rId160" Type="http://schemas.openxmlformats.org/officeDocument/2006/relationships/image" Target="media/image145.png"/><Relationship Id="rId161" Type="http://schemas.openxmlformats.org/officeDocument/2006/relationships/image" Target="media/image146.png"/><Relationship Id="rId162" Type="http://schemas.openxmlformats.org/officeDocument/2006/relationships/image" Target="media/image147.png"/><Relationship Id="rId163" Type="http://schemas.openxmlformats.org/officeDocument/2006/relationships/image" Target="media/image148.png"/><Relationship Id="rId164" Type="http://schemas.openxmlformats.org/officeDocument/2006/relationships/image" Target="media/image149.png"/><Relationship Id="rId165" Type="http://schemas.openxmlformats.org/officeDocument/2006/relationships/image" Target="media/image150.jpg"/><Relationship Id="rId166" Type="http://schemas.openxmlformats.org/officeDocument/2006/relationships/image" Target="media/image151.jpg"/><Relationship Id="rId167" Type="http://schemas.openxmlformats.org/officeDocument/2006/relationships/image" Target="media/image152.jpg"/><Relationship Id="rId168" Type="http://schemas.openxmlformats.org/officeDocument/2006/relationships/image" Target="media/image153.png"/><Relationship Id="rId169" Type="http://schemas.openxmlformats.org/officeDocument/2006/relationships/image" Target="media/image154.jpg"/><Relationship Id="rId170" Type="http://schemas.openxmlformats.org/officeDocument/2006/relationships/image" Target="media/image155.jpg"/><Relationship Id="rId171" Type="http://schemas.openxmlformats.org/officeDocument/2006/relationships/image" Target="media/image156.jpg"/><Relationship Id="rId172" Type="http://schemas.openxmlformats.org/officeDocument/2006/relationships/image" Target="media/image157.jpg"/><Relationship Id="rId173" Type="http://schemas.openxmlformats.org/officeDocument/2006/relationships/image" Target="media/image158.jpg"/><Relationship Id="rId174" Type="http://schemas.openxmlformats.org/officeDocument/2006/relationships/image" Target="media/image159.jpg"/><Relationship Id="rId175" Type="http://schemas.openxmlformats.org/officeDocument/2006/relationships/image" Target="media/image160.png"/><Relationship Id="rId176" Type="http://schemas.openxmlformats.org/officeDocument/2006/relationships/image" Target="media/image161.jpg"/><Relationship Id="rId177" Type="http://schemas.openxmlformats.org/officeDocument/2006/relationships/image" Target="media/image162.jpg"/><Relationship Id="rId178" Type="http://schemas.openxmlformats.org/officeDocument/2006/relationships/image" Target="media/image163.jpg"/><Relationship Id="rId179" Type="http://schemas.openxmlformats.org/officeDocument/2006/relationships/image" Target="media/image164.jpg"/><Relationship Id="rId180" Type="http://schemas.openxmlformats.org/officeDocument/2006/relationships/image" Target="media/image165.jpg"/><Relationship Id="rId181" Type="http://schemas.openxmlformats.org/officeDocument/2006/relationships/image" Target="media/image166.png"/><Relationship Id="rId182" Type="http://schemas.openxmlformats.org/officeDocument/2006/relationships/image" Target="media/image167.jpg"/><Relationship Id="rId183" Type="http://schemas.openxmlformats.org/officeDocument/2006/relationships/image" Target="media/image168.jpg"/><Relationship Id="rId184" Type="http://schemas.openxmlformats.org/officeDocument/2006/relationships/image" Target="media/image169.jpg"/><Relationship Id="rId185" Type="http://schemas.openxmlformats.org/officeDocument/2006/relationships/image" Target="media/image170.jpg"/><Relationship Id="rId186" Type="http://schemas.openxmlformats.org/officeDocument/2006/relationships/image" Target="media/image171.jpg"/><Relationship Id="rId187" Type="http://schemas.openxmlformats.org/officeDocument/2006/relationships/hyperlink" Target="http://www.jalisco.gob.A/" TargetMode="External"/><Relationship Id="rId188" Type="http://schemas.openxmlformats.org/officeDocument/2006/relationships/image" Target="media/image172.jpg"/><Relationship Id="rId189" Type="http://schemas.openxmlformats.org/officeDocument/2006/relationships/image" Target="media/image173.jpg"/><Relationship Id="rId190" Type="http://schemas.openxmlformats.org/officeDocument/2006/relationships/image" Target="media/image174.jpg"/><Relationship Id="rId191" Type="http://schemas.openxmlformats.org/officeDocument/2006/relationships/image" Target="media/image175.jpg"/><Relationship Id="rId192" Type="http://schemas.openxmlformats.org/officeDocument/2006/relationships/image" Target="media/image176.jpg"/><Relationship Id="rId193" Type="http://schemas.openxmlformats.org/officeDocument/2006/relationships/image" Target="media/image177.png"/><Relationship Id="rId194" Type="http://schemas.openxmlformats.org/officeDocument/2006/relationships/image" Target="media/image178.jpg"/><Relationship Id="rId195" Type="http://schemas.openxmlformats.org/officeDocument/2006/relationships/image" Target="media/image179.jpg"/><Relationship Id="rId196" Type="http://schemas.openxmlformats.org/officeDocument/2006/relationships/image" Target="media/image180.jpg"/><Relationship Id="rId197" Type="http://schemas.openxmlformats.org/officeDocument/2006/relationships/image" Target="media/image181.jpg"/><Relationship Id="rId198" Type="http://schemas.openxmlformats.org/officeDocument/2006/relationships/image" Target="media/image182.png"/><Relationship Id="rId199" Type="http://schemas.openxmlformats.org/officeDocument/2006/relationships/image" Target="media/image183.jpg"/><Relationship Id="rId200" Type="http://schemas.openxmlformats.org/officeDocument/2006/relationships/image" Target="media/image184.jpg"/><Relationship Id="rId201" Type="http://schemas.openxmlformats.org/officeDocument/2006/relationships/image" Target="media/image185.png"/><Relationship Id="rId202" Type="http://schemas.openxmlformats.org/officeDocument/2006/relationships/hyperlink" Target="http://www.jalisco.gob.k/" TargetMode="External"/><Relationship Id="rId203" Type="http://schemas.openxmlformats.org/officeDocument/2006/relationships/image" Target="media/image186.jpg"/><Relationship Id="rId204" Type="http://schemas.openxmlformats.org/officeDocument/2006/relationships/image" Target="media/image187.jpg"/><Relationship Id="rId205" Type="http://schemas.openxmlformats.org/officeDocument/2006/relationships/image" Target="media/image188.png"/><Relationship Id="rId206" Type="http://schemas.openxmlformats.org/officeDocument/2006/relationships/image" Target="media/image189.jpg"/><Relationship Id="rId207" Type="http://schemas.openxmlformats.org/officeDocument/2006/relationships/image" Target="media/image190.jpg"/><Relationship Id="rId208" Type="http://schemas.openxmlformats.org/officeDocument/2006/relationships/image" Target="media/image191.jpg"/><Relationship Id="rId209" Type="http://schemas.openxmlformats.org/officeDocument/2006/relationships/image" Target="media/image192.jpg"/><Relationship Id="rId210" Type="http://schemas.openxmlformats.org/officeDocument/2006/relationships/image" Target="media/image193.jpg"/><Relationship Id="rId211" Type="http://schemas.openxmlformats.org/officeDocument/2006/relationships/image" Target="media/image194.png"/><Relationship Id="rId212" Type="http://schemas.openxmlformats.org/officeDocument/2006/relationships/image" Target="media/image195.png"/><Relationship Id="rId213" Type="http://schemas.openxmlformats.org/officeDocument/2006/relationships/image" Target="media/image196.jpg"/><Relationship Id="rId214" Type="http://schemas.openxmlformats.org/officeDocument/2006/relationships/image" Target="media/image197.jpg"/><Relationship Id="rId215" Type="http://schemas.openxmlformats.org/officeDocument/2006/relationships/image" Target="media/image198.jpg"/><Relationship Id="rId216" Type="http://schemas.openxmlformats.org/officeDocument/2006/relationships/image" Target="media/image199.jpg"/><Relationship Id="rId217" Type="http://schemas.openxmlformats.org/officeDocument/2006/relationships/image" Target="media/image200.jpg"/><Relationship Id="rId218" Type="http://schemas.openxmlformats.org/officeDocument/2006/relationships/image" Target="media/image201.png"/><Relationship Id="rId219" Type="http://schemas.openxmlformats.org/officeDocument/2006/relationships/image" Target="media/image202.jpg"/><Relationship Id="rId220" Type="http://schemas.openxmlformats.org/officeDocument/2006/relationships/image" Target="media/image203.jpg"/><Relationship Id="rId221" Type="http://schemas.openxmlformats.org/officeDocument/2006/relationships/image" Target="media/image204.jpg"/><Relationship Id="rId222" Type="http://schemas.openxmlformats.org/officeDocument/2006/relationships/image" Target="media/image205.jpg"/><Relationship Id="rId223" Type="http://schemas.openxmlformats.org/officeDocument/2006/relationships/image" Target="media/image206.png"/><Relationship Id="rId224" Type="http://schemas.openxmlformats.org/officeDocument/2006/relationships/image" Target="media/image207.jpg"/><Relationship Id="rId225" Type="http://schemas.openxmlformats.org/officeDocument/2006/relationships/image" Target="media/image208.jpg"/><Relationship Id="rId226" Type="http://schemas.openxmlformats.org/officeDocument/2006/relationships/image" Target="media/image209.jpg"/><Relationship Id="rId227" Type="http://schemas.openxmlformats.org/officeDocument/2006/relationships/image" Target="media/image210.jpg"/><Relationship Id="rId228" Type="http://schemas.openxmlformats.org/officeDocument/2006/relationships/image" Target="media/image211.jpg"/><Relationship Id="rId229" Type="http://schemas.openxmlformats.org/officeDocument/2006/relationships/image" Target="media/image212.jpg"/><Relationship Id="rId230" Type="http://schemas.openxmlformats.org/officeDocument/2006/relationships/image" Target="media/image213.png"/><Relationship Id="rId231" Type="http://schemas.openxmlformats.org/officeDocument/2006/relationships/image" Target="media/image214.jpg"/><Relationship Id="rId232" Type="http://schemas.openxmlformats.org/officeDocument/2006/relationships/image" Target="media/image215.jpg"/><Relationship Id="rId233" Type="http://schemas.openxmlformats.org/officeDocument/2006/relationships/image" Target="media/image216.jpg"/><Relationship Id="rId234" Type="http://schemas.openxmlformats.org/officeDocument/2006/relationships/image" Target="media/image217.png"/><Relationship Id="rId235" Type="http://schemas.openxmlformats.org/officeDocument/2006/relationships/image" Target="media/image218.png"/><Relationship Id="rId236" Type="http://schemas.openxmlformats.org/officeDocument/2006/relationships/image" Target="media/image219.png"/><Relationship Id="rId237" Type="http://schemas.openxmlformats.org/officeDocument/2006/relationships/image" Target="media/image220.png"/><Relationship Id="rId238" Type="http://schemas.openxmlformats.org/officeDocument/2006/relationships/image" Target="media/image221.png"/><Relationship Id="rId239" Type="http://schemas.openxmlformats.org/officeDocument/2006/relationships/image" Target="media/image222.png"/><Relationship Id="rId240" Type="http://schemas.openxmlformats.org/officeDocument/2006/relationships/image" Target="media/image223.png"/><Relationship Id="rId241" Type="http://schemas.openxmlformats.org/officeDocument/2006/relationships/image" Target="media/image224.png"/><Relationship Id="rId242" Type="http://schemas.openxmlformats.org/officeDocument/2006/relationships/hyperlink" Target="http://www.jalisco.g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2016-07-05T16:41:56Z</dcterms:created>
  <dcterms:modified xsi:type="dcterms:W3CDTF">2016-07-05T16:41:56Z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LastSaved">
    <vt:filetime>2016-07-05T00:00:00Z</vt:filetime>
  </property>
</Properties>
</file>